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rPr>
          <w:lang w:val="en-US"/>
        </w:rPr>
        <w:alias w:val="Title"/>
        <w:tag w:val=""/>
        <w:id w:val="-328216037"/>
        <w:placeholder>
          <w:docPart w:val="1C0B6BE74CE94CF7832FEC2516B8049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5E650F" w:rsidP="005E650F" w:rsidRDefault="005E650F" w14:paraId="33332388" w14:textId="62A1E463">
          <w:pPr>
            <w:pStyle w:val="Title"/>
            <w:rPr>
              <w:lang w:val="en-US"/>
            </w:rPr>
          </w:pPr>
          <w:r>
            <w:rPr>
              <w:lang w:val="en-US"/>
            </w:rPr>
            <w:t>IPT Supervising the Supervisor Training</w:t>
          </w:r>
        </w:p>
      </w:sdtContent>
    </w:sdt>
    <w:p w:rsidRPr="005E650F" w:rsidR="005E650F" w:rsidP="001B47A9" w:rsidRDefault="005E650F" w14:paraId="6196CFB5" w14:textId="04FFC80C">
      <w:pPr>
        <w:rPr>
          <w:b/>
          <w:bCs/>
        </w:rPr>
      </w:pPr>
    </w:p>
    <w:p w:rsidRPr="005E650F" w:rsidR="005E650F" w:rsidP="001B47A9" w:rsidRDefault="005E650F" w14:paraId="48A455AA" w14:textId="60445829">
      <w:pPr>
        <w:rPr>
          <w:b/>
          <w:bCs/>
        </w:rPr>
      </w:pPr>
      <w:r w:rsidRPr="005E650F">
        <w:rPr>
          <w:b/>
          <w:bCs/>
        </w:rPr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E650F" w:rsidTr="5829DC8D" w14:paraId="3482E046" w14:textId="77777777">
        <w:tc>
          <w:tcPr>
            <w:tcW w:w="4508" w:type="dxa"/>
            <w:tcMar/>
          </w:tcPr>
          <w:p w:rsidR="005E650F" w:rsidP="001B47A9" w:rsidRDefault="005E650F" w14:paraId="068722E4" w14:textId="40849027">
            <w:r>
              <w:t xml:space="preserve">Name </w:t>
            </w:r>
          </w:p>
        </w:tc>
        <w:tc>
          <w:tcPr>
            <w:tcW w:w="4508" w:type="dxa"/>
            <w:tcMar/>
          </w:tcPr>
          <w:p w:rsidR="005E650F" w:rsidP="001B47A9" w:rsidRDefault="005E650F" w14:paraId="09524738" w14:textId="77777777"/>
        </w:tc>
      </w:tr>
      <w:tr w:rsidR="005E650F" w:rsidTr="5829DC8D" w14:paraId="78E312CE" w14:textId="77777777">
        <w:tc>
          <w:tcPr>
            <w:tcW w:w="4508" w:type="dxa"/>
            <w:tcMar/>
          </w:tcPr>
          <w:p w:rsidR="005E650F" w:rsidP="001B47A9" w:rsidRDefault="005E650F" w14:paraId="1BE2A85C" w14:textId="79779C0E">
            <w:r>
              <w:t>Organisation</w:t>
            </w:r>
          </w:p>
        </w:tc>
        <w:tc>
          <w:tcPr>
            <w:tcW w:w="4508" w:type="dxa"/>
            <w:tcMar/>
          </w:tcPr>
          <w:p w:rsidR="005E650F" w:rsidP="001B47A9" w:rsidRDefault="005E650F" w14:paraId="61619D79" w14:textId="77777777"/>
        </w:tc>
      </w:tr>
      <w:tr w:rsidR="005E650F" w:rsidTr="5829DC8D" w14:paraId="7B41295F" w14:textId="77777777">
        <w:tc>
          <w:tcPr>
            <w:tcW w:w="4508" w:type="dxa"/>
            <w:tcMar/>
          </w:tcPr>
          <w:p w:rsidR="005E650F" w:rsidP="001B47A9" w:rsidRDefault="005E650F" w14:paraId="3A555F99" w14:textId="76ECD79B">
            <w:r>
              <w:t xml:space="preserve">Job title </w:t>
            </w:r>
          </w:p>
        </w:tc>
        <w:tc>
          <w:tcPr>
            <w:tcW w:w="4508" w:type="dxa"/>
            <w:tcMar/>
          </w:tcPr>
          <w:p w:rsidR="005E650F" w:rsidP="001B47A9" w:rsidRDefault="005E650F" w14:paraId="784146AC" w14:textId="77777777"/>
        </w:tc>
      </w:tr>
      <w:tr w:rsidR="005E650F" w:rsidTr="5829DC8D" w14:paraId="6AAC544A" w14:textId="77777777">
        <w:trPr>
          <w:trHeight w:val="393"/>
        </w:trPr>
        <w:tc>
          <w:tcPr>
            <w:tcW w:w="4508" w:type="dxa"/>
            <w:tcMar/>
          </w:tcPr>
          <w:p w:rsidR="005E650F" w:rsidP="001B47A9" w:rsidRDefault="005E650F" w14:paraId="0DDD0924" w14:textId="62EEB2D1">
            <w:r>
              <w:t xml:space="preserve">Dates of </w:t>
            </w:r>
            <w:r w:rsidR="0081705B">
              <w:t xml:space="preserve">your </w:t>
            </w:r>
            <w:r>
              <w:t>IPT Supervisor Training</w:t>
            </w:r>
          </w:p>
        </w:tc>
        <w:tc>
          <w:tcPr>
            <w:tcW w:w="4508" w:type="dxa"/>
            <w:tcMar/>
          </w:tcPr>
          <w:p w:rsidR="005E650F" w:rsidP="001B47A9" w:rsidRDefault="005E650F" w14:paraId="73B465A5" w14:textId="77777777"/>
        </w:tc>
      </w:tr>
      <w:tr w:rsidR="005E650F" w:rsidTr="5829DC8D" w14:paraId="1960816A" w14:textId="77777777">
        <w:tc>
          <w:tcPr>
            <w:tcW w:w="4508" w:type="dxa"/>
            <w:tcMar/>
          </w:tcPr>
          <w:p w:rsidR="005E650F" w:rsidP="001B47A9" w:rsidRDefault="005E650F" w14:paraId="702A83B4" w14:textId="405C1C1B">
            <w:r>
              <w:t>Name of training provider of</w:t>
            </w:r>
            <w:r w:rsidR="0081705B">
              <w:t xml:space="preserve"> your</w:t>
            </w:r>
            <w:r>
              <w:t xml:space="preserve"> IPT Supervisor Training</w:t>
            </w:r>
          </w:p>
        </w:tc>
        <w:tc>
          <w:tcPr>
            <w:tcW w:w="4508" w:type="dxa"/>
            <w:tcMar/>
          </w:tcPr>
          <w:p w:rsidR="005E650F" w:rsidP="001B47A9" w:rsidRDefault="005E650F" w14:paraId="2A0B9504" w14:textId="77777777"/>
        </w:tc>
      </w:tr>
      <w:tr w:rsidR="005E650F" w:rsidTr="5829DC8D" w14:paraId="479CC5F8" w14:textId="77777777">
        <w:tc>
          <w:tcPr>
            <w:tcW w:w="4508" w:type="dxa"/>
            <w:tcMar/>
          </w:tcPr>
          <w:p w:rsidR="005E650F" w:rsidP="001B47A9" w:rsidRDefault="005E650F" w14:paraId="26517383" w14:textId="252477C7">
            <w:r>
              <w:t xml:space="preserve">Date of </w:t>
            </w:r>
            <w:r w:rsidR="0081705B">
              <w:t xml:space="preserve">your </w:t>
            </w:r>
            <w:r>
              <w:t xml:space="preserve">IPT Supervisor accreditation </w:t>
            </w:r>
          </w:p>
        </w:tc>
        <w:tc>
          <w:tcPr>
            <w:tcW w:w="4508" w:type="dxa"/>
            <w:tcMar/>
          </w:tcPr>
          <w:p w:rsidR="005E650F" w:rsidP="001B47A9" w:rsidRDefault="005E650F" w14:paraId="1DC91E51" w14:textId="77777777"/>
        </w:tc>
      </w:tr>
      <w:tr w:rsidR="005E650F" w:rsidTr="5829DC8D" w14:paraId="0E5BE78A" w14:textId="77777777">
        <w:tc>
          <w:tcPr>
            <w:tcW w:w="4508" w:type="dxa"/>
            <w:tcMar/>
          </w:tcPr>
          <w:p w:rsidR="005E650F" w:rsidP="001B47A9" w:rsidRDefault="0081705B" w14:paraId="779A5182" w14:textId="629B2E80">
            <w:r>
              <w:t>Number of</w:t>
            </w:r>
            <w:r w:rsidR="005E650F">
              <w:t xml:space="preserve"> practitioner trainees </w:t>
            </w:r>
            <w:r>
              <w:t xml:space="preserve">you have </w:t>
            </w:r>
            <w:r w:rsidR="005E650F">
              <w:t xml:space="preserve">completed accreditation </w:t>
            </w:r>
            <w:r w:rsidRPr="005E650F" w:rsidR="005E650F">
              <w:t>level supervision with</w:t>
            </w:r>
          </w:p>
        </w:tc>
        <w:tc>
          <w:tcPr>
            <w:tcW w:w="4508" w:type="dxa"/>
            <w:tcMar/>
          </w:tcPr>
          <w:p w:rsidR="005E650F" w:rsidP="001B47A9" w:rsidRDefault="005E650F" w14:paraId="7635F098" w14:textId="77777777"/>
        </w:tc>
      </w:tr>
    </w:tbl>
    <w:p w:rsidR="5829DC8D" w:rsidP="5829DC8D" w:rsidRDefault="5829DC8D" w14:paraId="55355B6E" w14:textId="69F08EC3">
      <w:pPr>
        <w:pStyle w:val="Normal"/>
        <w:rPr>
          <w:b w:val="1"/>
          <w:bCs w:val="1"/>
          <w:lang w:val="en-US"/>
        </w:rPr>
      </w:pPr>
    </w:p>
    <w:p w:rsidRPr="005E650F" w:rsidR="005E650F" w:rsidP="5829DC8D" w:rsidRDefault="005E650F" w14:paraId="3D1EFA77" w14:textId="4CFC93AD">
      <w:pPr>
        <w:pStyle w:val="Normal"/>
        <w:rPr>
          <w:b w:val="1"/>
          <w:bCs w:val="1"/>
        </w:rPr>
      </w:pPr>
      <w:r w:rsidRPr="5829DC8D" w:rsidR="005E650F">
        <w:rPr>
          <w:b w:val="1"/>
          <w:bCs w:val="1"/>
          <w:lang w:val="en-US"/>
        </w:rPr>
        <w:t xml:space="preserve">Personal statement </w:t>
      </w:r>
      <w:r w:rsidRPr="5829DC8D" w:rsidR="005E650F">
        <w:rPr>
          <w:b w:val="1"/>
          <w:bCs w:val="1"/>
          <w:lang w:val="en-US"/>
        </w:rPr>
        <w:t>–</w:t>
      </w:r>
      <w:r w:rsidRPr="5829DC8D" w:rsidR="005E650F">
        <w:rPr>
          <w:b w:val="1"/>
          <w:bCs w:val="1"/>
          <w:lang w:val="en-US"/>
        </w:rPr>
        <w:t xml:space="preserve"> </w:t>
      </w:r>
      <w:r w:rsidRPr="5829DC8D" w:rsidR="005E650F">
        <w:rPr>
          <w:b w:val="1"/>
          <w:bCs w:val="1"/>
          <w:lang w:val="en-US"/>
        </w:rPr>
        <w:t xml:space="preserve">please detail </w:t>
      </w:r>
      <w:r w:rsidRPr="5829DC8D" w:rsidR="005E650F">
        <w:rPr>
          <w:b w:val="1"/>
          <w:bCs w:val="1"/>
        </w:rPr>
        <w:t xml:space="preserve">why </w:t>
      </w:r>
      <w:r w:rsidRPr="5829DC8D" w:rsidR="005E650F">
        <w:rPr>
          <w:b w:val="1"/>
          <w:bCs w:val="1"/>
        </w:rPr>
        <w:t>you are</w:t>
      </w:r>
      <w:r w:rsidRPr="5829DC8D" w:rsidR="005E650F">
        <w:rPr>
          <w:b w:val="1"/>
          <w:bCs w:val="1"/>
        </w:rPr>
        <w:t xml:space="preserve"> applying for IPT Supervis</w:t>
      </w:r>
      <w:r w:rsidRPr="5829DC8D" w:rsidR="005E650F">
        <w:rPr>
          <w:b w:val="1"/>
          <w:bCs w:val="1"/>
        </w:rPr>
        <w:t>ing the Supervisor T</w:t>
      </w:r>
      <w:r w:rsidRPr="5829DC8D" w:rsidR="005E650F">
        <w:rPr>
          <w:b w:val="1"/>
          <w:bCs w:val="1"/>
        </w:rPr>
        <w:t>raining (minimum 300 words)</w:t>
      </w:r>
    </w:p>
    <w:p w:rsidR="00271E72" w:rsidP="001B47A9" w:rsidRDefault="00271E72" w14:paraId="7762C42C" w14:textId="284E4C05">
      <w:pPr/>
      <w:r w:rsidR="1732E095">
        <mc:AlternateContent>
          <mc:Choice Requires="wps">
            <w:drawing>
              <wp:inline wp14:editId="28E28162" wp14:anchorId="19A72F85">
                <wp:extent cx="6102350" cy="1438631"/>
                <wp:effectExtent l="0" t="0" r="0" b="0"/>
                <wp:docPr id="11052097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 rot="0">
                          <a:off x="0" y="0"/>
                          <a:ext cx="6102350" cy="1438631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lt1"/>
                        </a:solidFill>
                        <a:ln xmlns:a="http://schemas.openxmlformats.org/drawingml/2006/main"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480.5pt;height:1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3E978E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">
                <w10:anchorlock xmlns:w10="urn:schemas-microsoft-com:office:word"/>
              </v:rect>
            </w:pict>
          </mc:Fallback>
        </mc:AlternateContent>
      </w:r>
    </w:p>
    <w:p w:rsidR="0081705B" w:rsidP="1732E095" w:rsidRDefault="0081705B" w14:paraId="743316DC" w14:textId="7C15176B">
      <w:pPr>
        <w:pStyle w:val="Normal"/>
        <w:rPr>
          <w:b w:val="1"/>
          <w:bCs w:val="1"/>
        </w:rPr>
      </w:pPr>
      <w:r w:rsidRPr="1732E095" w:rsidR="0081705B">
        <w:rPr>
          <w:b w:val="1"/>
          <w:bCs w:val="1"/>
        </w:rPr>
        <w:t xml:space="preserve">This </w:t>
      </w:r>
      <w:r w:rsidRPr="1732E095" w:rsidR="0081705B">
        <w:rPr>
          <w:b w:val="1"/>
          <w:bCs w:val="1"/>
        </w:rPr>
        <w:t xml:space="preserve">free training place is subject to </w:t>
      </w:r>
      <w:r w:rsidRPr="1732E095" w:rsidR="0081705B">
        <w:rPr>
          <w:b w:val="1"/>
          <w:bCs w:val="1"/>
        </w:rPr>
        <w:t>your agreement to</w:t>
      </w:r>
      <w:r w:rsidRPr="1732E095" w:rsidR="0081705B">
        <w:rPr>
          <w:b w:val="1"/>
          <w:bCs w:val="1"/>
        </w:rPr>
        <w:t xml:space="preserve"> supervise a pair of supervisor trainees from our March 2026 </w:t>
      </w:r>
      <w:r w:rsidRPr="1732E095" w:rsidR="0081705B">
        <w:rPr>
          <w:b w:val="1"/>
          <w:bCs w:val="1"/>
        </w:rPr>
        <w:t>cohort</w:t>
      </w:r>
      <w:r w:rsidRPr="1732E095" w:rsidR="0081705B">
        <w:rPr>
          <w:b w:val="1"/>
          <w:bCs w:val="1"/>
        </w:rPr>
        <w:t>,</w:t>
      </w:r>
      <w:r w:rsidRPr="1732E095" w:rsidR="0081705B">
        <w:rPr>
          <w:b w:val="1"/>
          <w:bCs w:val="1"/>
        </w:rPr>
        <w:t xml:space="preserve"> please confirm you understand thi</w:t>
      </w:r>
      <w:r w:rsidRPr="1732E095" w:rsidR="4014E5A4">
        <w:rPr>
          <w:b w:val="1"/>
          <w:bCs w:val="1"/>
        </w:rPr>
        <w:t>s by circling below:</w:t>
      </w:r>
    </w:p>
    <w:p w:rsidR="4014E5A4" w:rsidP="006788E7" w:rsidRDefault="4014E5A4" w14:paraId="4A9CD1BB" w14:noSpellErr="1" w14:textId="1CB1DEA0">
      <w:pPr>
        <w:pStyle w:val="Normal"/>
        <w:rPr>
          <w:b w:val="1"/>
          <w:bCs w:val="1"/>
        </w:rPr>
      </w:pPr>
      <w:r w:rsidRPr="5829DC8D" w:rsidR="4014E5A4">
        <w:rPr>
          <w:b w:val="1"/>
          <w:bCs w:val="1"/>
        </w:rPr>
        <w:t>YES       NO</w:t>
      </w:r>
    </w:p>
    <w:p w:rsidRPr="0081705B" w:rsidR="005E650F" w:rsidP="005E650F" w:rsidRDefault="0081705B" w14:paraId="66060B9A" w14:textId="60CD24DC">
      <w:r w:rsidRPr="005E650F">
        <w:t>Sign: .................................... Date: .......................................</w:t>
      </w:r>
    </w:p>
    <w:sectPr w:rsidRPr="0081705B" w:rsidR="005E650F" w:rsidSect="0098679E">
      <w:footerReference w:type="default" r:id="rId9"/>
      <w:headerReference w:type="first" r:id="rId10"/>
      <w:footerReference w:type="first" r:id="rId11"/>
      <w:pgSz w:w="11906" w:h="16838" w:orient="portrait"/>
      <w:pgMar w:top="1418" w:right="1440" w:bottom="1440" w:left="1440" w:header="709" w:footer="709" w:gutter="0"/>
      <w:cols w:space="708"/>
      <w:titlePg/>
      <w:docGrid w:linePitch="360"/>
      <w:headerReference w:type="default" r:id="Rb01bef3648694d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318F" w:rsidP="00E20C1A" w:rsidRDefault="002F318F" w14:paraId="07216C51" w14:textId="77777777">
      <w:pPr>
        <w:spacing w:after="0" w:line="240" w:lineRule="auto"/>
      </w:pPr>
      <w:r>
        <w:separator/>
      </w:r>
    </w:p>
  </w:endnote>
  <w:endnote w:type="continuationSeparator" w:id="0">
    <w:p w:rsidR="002F318F" w:rsidP="00E20C1A" w:rsidRDefault="002F318F" w14:paraId="7C07443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D7" w:rsidRDefault="002F318F" w14:paraId="6AF20386" w14:textId="7B776687">
    <w:pPr>
      <w:pStyle w:val="Footer"/>
    </w:pPr>
    <w:sdt>
      <w:sdtPr>
        <w:alias w:val="Title"/>
        <w:tag w:val=""/>
        <w:id w:val="-155723292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E650F">
          <w:t>IPT Supervising the Supervisor Training</w:t>
        </w:r>
      </w:sdtContent>
    </w:sdt>
    <w:r w:rsidR="00B95DD7">
      <w:tab/>
    </w:r>
    <w:r w:rsidR="00B95DD7">
      <w:tab/>
    </w:r>
    <w:r w:rsidR="00B95DD7">
      <w:fldChar w:fldCharType="begin"/>
    </w:r>
    <w:r w:rsidR="00B95DD7">
      <w:instrText xml:space="preserve"> PAGE   \* MERGEFORMAT </w:instrText>
    </w:r>
    <w:r w:rsidR="00B95DD7">
      <w:fldChar w:fldCharType="separate"/>
    </w:r>
    <w:r w:rsidR="00B95DD7">
      <w:rPr>
        <w:noProof/>
      </w:rPr>
      <w:t>1</w:t>
    </w:r>
    <w:r w:rsidR="00B95DD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679E" w:rsidRDefault="002F318F" w14:paraId="27F2CB8D" w14:textId="163FA454">
    <w:pPr>
      <w:pStyle w:val="Footer"/>
    </w:pPr>
    <w:sdt>
      <w:sdtPr>
        <w:alias w:val="Title"/>
        <w:tag w:val=""/>
        <w:id w:val="-20997822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E650F">
          <w:t>IPT Supervising the Supervisor Training</w:t>
        </w:r>
      </w:sdtContent>
    </w:sdt>
    <w:r w:rsidR="0098679E">
      <w:tab/>
    </w:r>
    <w:r w:rsidR="0098679E">
      <w:tab/>
    </w:r>
    <w:r w:rsidR="0098679E">
      <w:fldChar w:fldCharType="begin"/>
    </w:r>
    <w:r w:rsidR="0098679E">
      <w:instrText xml:space="preserve"> PAGE   \* MERGEFORMAT </w:instrText>
    </w:r>
    <w:r w:rsidR="0098679E">
      <w:fldChar w:fldCharType="separate"/>
    </w:r>
    <w:r w:rsidR="0098679E">
      <w:t>2</w:t>
    </w:r>
    <w:r w:rsidR="0098679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318F" w:rsidP="00E20C1A" w:rsidRDefault="002F318F" w14:paraId="759F047C" w14:textId="77777777">
      <w:pPr>
        <w:spacing w:after="0" w:line="240" w:lineRule="auto"/>
      </w:pPr>
      <w:r>
        <w:separator/>
      </w:r>
    </w:p>
  </w:footnote>
  <w:footnote w:type="continuationSeparator" w:id="0">
    <w:p w:rsidR="002F318F" w:rsidP="00E20C1A" w:rsidRDefault="002F318F" w14:paraId="611432A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noProof/>
      </w:rPr>
      <w:id w:val="275383751"/>
      <w:picture/>
    </w:sdtPr>
    <w:sdtEndPr/>
    <w:sdtContent>
      <w:p w:rsidR="0081735F" w:rsidP="0081735F" w:rsidRDefault="0081735F" w14:paraId="3C13A0B7" w14:textId="77777777">
        <w:pPr>
          <w:pStyle w:val="Header"/>
          <w:ind w:right="-784"/>
          <w:jc w:val="right"/>
        </w:pPr>
        <w:r>
          <w:rPr>
            <w:noProof/>
          </w:rPr>
          <w:drawing>
            <wp:inline distT="0" distB="0" distL="0" distR="0" wp14:anchorId="7F6AF5DB" wp14:editId="4566CF3D">
              <wp:extent cx="1095264" cy="1407000"/>
              <wp:effectExtent l="0" t="0" r="0" b="3175"/>
              <wp:docPr id="2" name="Picture 2" descr="A colorful shapes on a black background&#10;&#10;Description automatically generated with low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A colorful shapes on a black background&#10;&#10;Description automatically generated with low confidenc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10233" cy="1426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81735F" w:rsidRDefault="0081735F" w14:paraId="58095B27" w14:textId="77777777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32E095" w:rsidTr="1732E095" w14:paraId="6FA71842">
      <w:trPr>
        <w:trHeight w:val="300"/>
      </w:trPr>
      <w:tc>
        <w:tcPr>
          <w:tcW w:w="3005" w:type="dxa"/>
          <w:tcMar/>
        </w:tcPr>
        <w:p w:rsidR="1732E095" w:rsidP="1732E095" w:rsidRDefault="1732E095" w14:paraId="20575401" w14:textId="1B75C1A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732E095" w:rsidP="1732E095" w:rsidRDefault="1732E095" w14:paraId="4F062929" w14:textId="303ADD7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732E095" w:rsidP="1732E095" w:rsidRDefault="1732E095" w14:paraId="2E14C77A" w14:textId="38A83468">
          <w:pPr>
            <w:pStyle w:val="Header"/>
            <w:bidi w:val="0"/>
            <w:ind w:right="-115"/>
            <w:jc w:val="right"/>
          </w:pPr>
        </w:p>
      </w:tc>
    </w:tr>
  </w:tbl>
  <w:p w:rsidR="1732E095" w:rsidP="1732E095" w:rsidRDefault="1732E095" w14:paraId="1823BAFF" w14:textId="022EC58C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0F"/>
    <w:rsid w:val="0000715A"/>
    <w:rsid w:val="000F7980"/>
    <w:rsid w:val="00106A60"/>
    <w:rsid w:val="0013048E"/>
    <w:rsid w:val="00177EA9"/>
    <w:rsid w:val="001B47A9"/>
    <w:rsid w:val="001C5F41"/>
    <w:rsid w:val="001F5132"/>
    <w:rsid w:val="0024185A"/>
    <w:rsid w:val="00243E3E"/>
    <w:rsid w:val="00271E72"/>
    <w:rsid w:val="00294706"/>
    <w:rsid w:val="002F318F"/>
    <w:rsid w:val="003408B7"/>
    <w:rsid w:val="00361F3D"/>
    <w:rsid w:val="00375427"/>
    <w:rsid w:val="003A0582"/>
    <w:rsid w:val="003D27C4"/>
    <w:rsid w:val="003D7C24"/>
    <w:rsid w:val="003F6900"/>
    <w:rsid w:val="005272A7"/>
    <w:rsid w:val="005D488A"/>
    <w:rsid w:val="005E650F"/>
    <w:rsid w:val="006788E7"/>
    <w:rsid w:val="00715574"/>
    <w:rsid w:val="007E1020"/>
    <w:rsid w:val="007E775D"/>
    <w:rsid w:val="0081705B"/>
    <w:rsid w:val="0081735F"/>
    <w:rsid w:val="00857DB4"/>
    <w:rsid w:val="0090374C"/>
    <w:rsid w:val="00905781"/>
    <w:rsid w:val="0096505F"/>
    <w:rsid w:val="009702F5"/>
    <w:rsid w:val="0098679E"/>
    <w:rsid w:val="0098738E"/>
    <w:rsid w:val="009C3EB2"/>
    <w:rsid w:val="009C4317"/>
    <w:rsid w:val="009D12BD"/>
    <w:rsid w:val="00A12B99"/>
    <w:rsid w:val="00A1638D"/>
    <w:rsid w:val="00A16741"/>
    <w:rsid w:val="00A73F2D"/>
    <w:rsid w:val="00AA21D6"/>
    <w:rsid w:val="00AC56CB"/>
    <w:rsid w:val="00AD210F"/>
    <w:rsid w:val="00B200E4"/>
    <w:rsid w:val="00B336BA"/>
    <w:rsid w:val="00B40FE3"/>
    <w:rsid w:val="00B55129"/>
    <w:rsid w:val="00B64573"/>
    <w:rsid w:val="00B95DD7"/>
    <w:rsid w:val="00B96964"/>
    <w:rsid w:val="00BA204E"/>
    <w:rsid w:val="00BE50FB"/>
    <w:rsid w:val="00C062A2"/>
    <w:rsid w:val="00C227C4"/>
    <w:rsid w:val="00C411C5"/>
    <w:rsid w:val="00CE7576"/>
    <w:rsid w:val="00E20C1A"/>
    <w:rsid w:val="00E318B0"/>
    <w:rsid w:val="00E34F42"/>
    <w:rsid w:val="00E55C1F"/>
    <w:rsid w:val="00E56F42"/>
    <w:rsid w:val="00ED0652"/>
    <w:rsid w:val="00ED5AF1"/>
    <w:rsid w:val="00EE3CCB"/>
    <w:rsid w:val="00F22914"/>
    <w:rsid w:val="00F43808"/>
    <w:rsid w:val="00F55C98"/>
    <w:rsid w:val="1732E095"/>
    <w:rsid w:val="179605C5"/>
    <w:rsid w:val="179605C5"/>
    <w:rsid w:val="4014E5A4"/>
    <w:rsid w:val="4FFD55A7"/>
    <w:rsid w:val="5829D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B4A8D"/>
  <w15:chartTrackingRefBased/>
  <w15:docId w15:val="{316D7550-6227-4E1D-936B-657AF4A3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hAnsi="Trebuchet MS" w:eastAsiaTheme="minorHAnsi" w:cstheme="minorBidi"/>
        <w:color w:val="232D5A" w:themeColor="text1"/>
        <w:sz w:val="24"/>
        <w:szCs w:val="24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0FE3"/>
  </w:style>
  <w:style w:type="paragraph" w:styleId="Heading1">
    <w:name w:val="heading 1"/>
    <w:basedOn w:val="Normal"/>
    <w:next w:val="Normal"/>
    <w:link w:val="Heading1Char"/>
    <w:uiPriority w:val="9"/>
    <w:qFormat/>
    <w:rsid w:val="0090374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74C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3EB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3EB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374C"/>
    <w:rPr>
      <w:rFonts w:asciiTheme="majorHAnsi" w:hAnsiTheme="majorHAnsi" w:eastAsiaTheme="majorEastAsia" w:cstheme="majorBidi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0374C"/>
    <w:rPr>
      <w:rFonts w:asciiTheme="majorHAnsi" w:hAnsiTheme="majorHAnsi" w:eastAsiaTheme="majorEastAsia" w:cstheme="majorBidi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C3EB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C3E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EB2"/>
    <w:pPr>
      <w:numPr>
        <w:ilvl w:val="1"/>
      </w:numPr>
      <w:spacing w:after="160"/>
    </w:pPr>
    <w:rPr>
      <w:rFonts w:asciiTheme="minorHAnsi" w:hAnsiTheme="minorHAnsi" w:eastAsiaTheme="minorEastAsia"/>
      <w:spacing w:val="15"/>
      <w:sz w:val="3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9C3EB2"/>
    <w:rPr>
      <w:rFonts w:asciiTheme="minorHAnsi" w:hAnsiTheme="minorHAnsi" w:eastAsiaTheme="minorEastAsia"/>
      <w:spacing w:val="15"/>
      <w:sz w:val="32"/>
      <w:szCs w:val="22"/>
    </w:rPr>
  </w:style>
  <w:style w:type="character" w:styleId="SubtleEmphasis">
    <w:name w:val="Subtle Emphasis"/>
    <w:basedOn w:val="DefaultParagraphFont"/>
    <w:uiPriority w:val="19"/>
    <w:qFormat/>
    <w:rsid w:val="009C3EB2"/>
    <w:rPr>
      <w:rFonts w:asciiTheme="minorHAnsi" w:hAnsiTheme="minorHAnsi"/>
      <w:i/>
      <w:iCs/>
      <w:color w:val="232D5A" w:themeColor="text1"/>
      <w:sz w:val="32"/>
    </w:rPr>
  </w:style>
  <w:style w:type="character" w:styleId="IntenseEmphasis">
    <w:name w:val="Intense Emphasis"/>
    <w:basedOn w:val="DefaultParagraphFont"/>
    <w:uiPriority w:val="21"/>
    <w:qFormat/>
    <w:rsid w:val="009C3EB2"/>
    <w:rPr>
      <w:rFonts w:asciiTheme="minorHAnsi" w:hAnsiTheme="minorHAnsi"/>
      <w:i/>
      <w:iCs/>
      <w:color w:val="64C3D7" w:themeColor="accent1"/>
      <w:sz w:val="28"/>
    </w:rPr>
  </w:style>
  <w:style w:type="character" w:styleId="Emphasis">
    <w:name w:val="Emphasis"/>
    <w:basedOn w:val="DefaultParagraphFont"/>
    <w:uiPriority w:val="20"/>
    <w:qFormat/>
    <w:rsid w:val="009C3EB2"/>
    <w:rPr>
      <w:rFonts w:asciiTheme="minorHAnsi" w:hAnsiTheme="minorHAnsi"/>
      <w:i/>
      <w:iCs/>
      <w:sz w:val="28"/>
    </w:rPr>
  </w:style>
  <w:style w:type="character" w:styleId="Strong">
    <w:name w:val="Strong"/>
    <w:basedOn w:val="DefaultParagraphFont"/>
    <w:uiPriority w:val="22"/>
    <w:qFormat/>
    <w:rsid w:val="009C3EB2"/>
    <w:rPr>
      <w:rFonts w:asciiTheme="minorHAnsi" w:hAnsiTheme="minorHAnsi"/>
      <w:b/>
      <w:bCs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EB2"/>
    <w:pPr>
      <w:spacing w:before="200" w:after="160"/>
      <w:ind w:left="864" w:right="864"/>
      <w:jc w:val="center"/>
    </w:pPr>
    <w:rPr>
      <w:rFonts w:asciiTheme="minorHAnsi" w:hAnsiTheme="minorHAnsi"/>
      <w:i/>
      <w:iCs/>
      <w:color w:val="645FA5" w:themeColor="accent2"/>
      <w:sz w:val="28"/>
    </w:rPr>
  </w:style>
  <w:style w:type="character" w:styleId="QuoteChar" w:customStyle="1">
    <w:name w:val="Quote Char"/>
    <w:basedOn w:val="DefaultParagraphFont"/>
    <w:link w:val="Quote"/>
    <w:uiPriority w:val="29"/>
    <w:rsid w:val="009C3EB2"/>
    <w:rPr>
      <w:rFonts w:asciiTheme="minorHAnsi" w:hAnsiTheme="minorHAnsi"/>
      <w:i/>
      <w:iCs/>
      <w:color w:val="645FA5" w:themeColor="accent2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EB2"/>
    <w:pPr>
      <w:pBdr>
        <w:top w:val="single" w:color="64C3D7" w:themeColor="accent1" w:sz="4" w:space="10"/>
        <w:bottom w:val="single" w:color="64C3D7" w:themeColor="accent1" w:sz="4" w:space="10"/>
      </w:pBdr>
      <w:spacing w:before="360" w:after="360"/>
      <w:ind w:left="864" w:right="864"/>
      <w:jc w:val="center"/>
    </w:pPr>
    <w:rPr>
      <w:i/>
      <w:iCs/>
      <w:color w:val="64C3D7" w:themeColor="accent1"/>
      <w:sz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C3EB2"/>
    <w:rPr>
      <w:i/>
      <w:iCs/>
      <w:color w:val="64C3D7" w:themeColor="accent1"/>
      <w:sz w:val="32"/>
    </w:rPr>
  </w:style>
  <w:style w:type="character" w:styleId="SubtleReference">
    <w:name w:val="Subtle Reference"/>
    <w:basedOn w:val="DefaultParagraphFont"/>
    <w:uiPriority w:val="31"/>
    <w:qFormat/>
    <w:rsid w:val="009C3EB2"/>
    <w:rPr>
      <w:rFonts w:asciiTheme="minorHAnsi" w:hAnsiTheme="minorHAnsi"/>
      <w:smallCaps/>
      <w:color w:val="232D5A" w:themeColor="text1"/>
      <w:sz w:val="24"/>
    </w:rPr>
  </w:style>
  <w:style w:type="character" w:styleId="IntenseReference">
    <w:name w:val="Intense Reference"/>
    <w:basedOn w:val="DefaultParagraphFont"/>
    <w:uiPriority w:val="32"/>
    <w:qFormat/>
    <w:rsid w:val="009C3EB2"/>
    <w:rPr>
      <w:rFonts w:asciiTheme="minorHAnsi" w:hAnsiTheme="minorHAnsi"/>
      <w:b/>
      <w:bCs/>
      <w:smallCaps/>
      <w:color w:val="64C3D7" w:themeColor="accent1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9C3EB2"/>
    <w:rPr>
      <w:rFonts w:asciiTheme="minorHAnsi" w:hAnsiTheme="minorHAnsi"/>
      <w:b/>
      <w:bCs/>
      <w:i/>
      <w:iCs/>
      <w:spacing w:val="5"/>
      <w:sz w:val="24"/>
    </w:rPr>
  </w:style>
  <w:style w:type="paragraph" w:styleId="ListParagraph">
    <w:name w:val="List Paragraph"/>
    <w:basedOn w:val="Normal"/>
    <w:uiPriority w:val="34"/>
    <w:qFormat/>
    <w:rsid w:val="009C3EB2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9C3EB2"/>
    <w:rPr>
      <w:rFonts w:asciiTheme="majorHAnsi" w:hAnsiTheme="majorHAnsi" w:eastAsiaTheme="majorEastAsia" w:cstheme="majorBidi"/>
      <w:sz w:val="32"/>
    </w:rPr>
  </w:style>
  <w:style w:type="character" w:styleId="Heading4Char" w:customStyle="1">
    <w:name w:val="Heading 4 Char"/>
    <w:basedOn w:val="DefaultParagraphFont"/>
    <w:link w:val="Heading4"/>
    <w:uiPriority w:val="9"/>
    <w:rsid w:val="009C3EB2"/>
    <w:rPr>
      <w:rFonts w:asciiTheme="majorHAnsi" w:hAnsiTheme="majorHAnsi" w:eastAsiaTheme="majorEastAsia" w:cstheme="majorBidi"/>
      <w:i/>
      <w:iCs/>
      <w:sz w:val="28"/>
    </w:rPr>
  </w:style>
  <w:style w:type="paragraph" w:styleId="Header">
    <w:name w:val="header"/>
    <w:basedOn w:val="Normal"/>
    <w:link w:val="HeaderChar"/>
    <w:uiPriority w:val="99"/>
    <w:unhideWhenUsed/>
    <w:rsid w:val="0013048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048E"/>
  </w:style>
  <w:style w:type="paragraph" w:styleId="Footer">
    <w:name w:val="footer"/>
    <w:basedOn w:val="Normal"/>
    <w:link w:val="FooterChar"/>
    <w:uiPriority w:val="99"/>
    <w:unhideWhenUsed/>
    <w:rsid w:val="0013048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048E"/>
  </w:style>
  <w:style w:type="character" w:styleId="Hyperlink">
    <w:name w:val="Hyperlink"/>
    <w:basedOn w:val="DefaultParagraphFont"/>
    <w:uiPriority w:val="99"/>
    <w:unhideWhenUsed/>
    <w:rsid w:val="00AD210F"/>
    <w:rPr>
      <w:color w:val="645FA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10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B47A9"/>
    <w:rPr>
      <w:color w:val="808080"/>
    </w:rPr>
  </w:style>
  <w:style w:type="table" w:styleId="TableGrid">
    <w:name w:val="Table Grid"/>
    <w:basedOn w:val="TableNormal"/>
    <w:uiPriority w:val="39"/>
    <w:rsid w:val="005E65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header" Target="header2.xml" Id="Rb01bef3648694d2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~1.HAN\AppData\Local\Temp\MicrosoftEdgeDownloads\dc051fc1-bc7b-4e0f-8d1a-0988e5a6a073\Simple%20Word%20template%20A4%20portrai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0B6BE74CE94CF7832FEC2516B80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092CF-158A-4E82-BF61-0F858384B29F}"/>
      </w:docPartPr>
      <w:docPartBody>
        <w:p w:rsidR="002C2201" w:rsidRDefault="009C4317">
          <w:pPr>
            <w:pStyle w:val="1C0B6BE74CE94CF7832FEC2516B8049F"/>
          </w:pPr>
          <w:r w:rsidRPr="001B47A9"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E7"/>
    <w:rsid w:val="002C2201"/>
    <w:rsid w:val="003710E7"/>
    <w:rsid w:val="00905781"/>
    <w:rsid w:val="009C4317"/>
    <w:rsid w:val="00B9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0B6BE74CE94CF7832FEC2516B8049F">
    <w:name w:val="1C0B6BE74CE94CF7832FEC2516B804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Anna Freud brand">
      <a:dk1>
        <a:srgbClr val="232D5A"/>
      </a:dk1>
      <a:lt1>
        <a:sysClr val="window" lastClr="FFFFFF"/>
      </a:lt1>
      <a:dk2>
        <a:srgbClr val="3C3C3C"/>
      </a:dk2>
      <a:lt2>
        <a:srgbClr val="FFFFFF"/>
      </a:lt2>
      <a:accent1>
        <a:srgbClr val="64C3D7"/>
      </a:accent1>
      <a:accent2>
        <a:srgbClr val="645FA5"/>
      </a:accent2>
      <a:accent3>
        <a:srgbClr val="ED73AA"/>
      </a:accent3>
      <a:accent4>
        <a:srgbClr val="FFE516"/>
      </a:accent4>
      <a:accent5>
        <a:srgbClr val="73BE6E"/>
      </a:accent5>
      <a:accent6>
        <a:srgbClr val="FFFFFF"/>
      </a:accent6>
      <a:hlink>
        <a:srgbClr val="645FA5"/>
      </a:hlink>
      <a:folHlink>
        <a:srgbClr val="AAA0CD"/>
      </a:folHlink>
    </a:clrScheme>
    <a:fontScheme name="Anna Freud_system default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d30ac-453c-4811-bf11-45e3020625b5">
      <Terms xmlns="http://schemas.microsoft.com/office/infopath/2007/PartnerControls"/>
    </lcf76f155ced4ddcb4097134ff3c332f>
    <TaxCatchAll xmlns="65228591-dc7f-46d8-a690-870929f733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57F13D2F66646B6ABAF75E9721B18" ma:contentTypeVersion="20" ma:contentTypeDescription="Create a new document." ma:contentTypeScope="" ma:versionID="2b537c98805ce0fb044214c4336137c4">
  <xsd:schema xmlns:xsd="http://www.w3.org/2001/XMLSchema" xmlns:xs="http://www.w3.org/2001/XMLSchema" xmlns:p="http://schemas.microsoft.com/office/2006/metadata/properties" xmlns:ns2="0aed30ac-453c-4811-bf11-45e3020625b5" xmlns:ns3="65228591-dc7f-46d8-a690-870929f7330a" targetNamespace="http://schemas.microsoft.com/office/2006/metadata/properties" ma:root="true" ma:fieldsID="fdfb031c004df73ec816b47eae1d304d" ns2:_="" ns3:_="">
    <xsd:import namespace="0aed30ac-453c-4811-bf11-45e3020625b5"/>
    <xsd:import namespace="65228591-dc7f-46d8-a690-870929f73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d30ac-453c-4811-bf11-45e30206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d5bd79-c466-43fe-87a5-975665a5f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28591-dc7f-46d8-a690-870929f73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a3f51a-2fd0-4aaf-80e8-29c017514110}" ma:internalName="TaxCatchAll" ma:showField="CatchAllData" ma:web="65228591-dc7f-46d8-a690-870929f73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D64F0F-C61B-450C-BAE0-CDCFE3EAED2A}">
  <ds:schemaRefs>
    <ds:schemaRef ds:uri="http://schemas.microsoft.com/office/2006/metadata/properties"/>
    <ds:schemaRef ds:uri="http://schemas.microsoft.com/office/infopath/2007/PartnerControls"/>
    <ds:schemaRef ds:uri="0aed30ac-453c-4811-bf11-45e3020625b5"/>
    <ds:schemaRef ds:uri="65228591-dc7f-46d8-a690-870929f7330a"/>
  </ds:schemaRefs>
</ds:datastoreItem>
</file>

<file path=customXml/itemProps2.xml><?xml version="1.0" encoding="utf-8"?>
<ds:datastoreItem xmlns:ds="http://schemas.openxmlformats.org/officeDocument/2006/customXml" ds:itemID="{F48D12D5-37D8-4568-99C8-E80EBF045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8E99B-7C6A-4F3D-9AA8-DB889BFF3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d30ac-453c-4811-bf11-45e3020625b5"/>
    <ds:schemaRef ds:uri="65228591-dc7f-46d8-a690-870929f73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Simple%20Word%20template%20A4%20portrait.dotx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IPT Supervising the Supervisor Training</dc:title>
  <dc:subject/>
  <dc:creator>Kate Hanton</dc:creator>
  <keywords/>
  <dc:description/>
  <lastModifiedBy>Kate Hanton</lastModifiedBy>
  <revision>4</revision>
  <dcterms:created xsi:type="dcterms:W3CDTF">2025-11-10T15:42:00.0000000Z</dcterms:created>
  <dcterms:modified xsi:type="dcterms:W3CDTF">2025-11-10T15:50:04.6800119Z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0x0101008E657F13D2F66646B6ABAF75E9721B18</vt:lpwstr>
  </property>
  <property fmtid="{D5CDD505-2E9C-101B-9397-08002B2CF9AE}" pid="3" name="MediaServiceImageTags">
    <vt:lpwstr/>
  </property>
</Properties>
</file>