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17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021"/>
        <w:gridCol w:w="144"/>
        <w:gridCol w:w="3456"/>
      </w:tblGrid>
      <w:tr w:rsidR="00A6408A" w:rsidRPr="003C0F24" w14:paraId="27639A25" w14:textId="77777777" w:rsidTr="002165BF">
        <w:trPr>
          <w:trHeight w:hRule="exact" w:val="14400"/>
          <w:jc w:val="center"/>
        </w:trPr>
        <w:tc>
          <w:tcPr>
            <w:tcW w:w="702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021"/>
            </w:tblGrid>
            <w:tr w:rsidR="00A6408A" w14:paraId="29E7D7DB" w14:textId="77777777">
              <w:trPr>
                <w:trHeight w:hRule="exact" w:val="7200"/>
              </w:trPr>
              <w:tc>
                <w:tcPr>
                  <w:tcW w:w="7200" w:type="dxa"/>
                </w:tcPr>
                <w:p w14:paraId="7E5EE67F" w14:textId="3BF449C5" w:rsidR="00A9088C" w:rsidRPr="008C5FE5" w:rsidRDefault="008C5FE5" w:rsidP="00FB5FFD">
                  <w:pPr>
                    <w:pStyle w:val="Subtitle"/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</w:pPr>
                  <w:r w:rsidRPr="008C5FE5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 xml:space="preserve">Trip to </w:t>
                  </w:r>
                  <w:r w:rsidR="00FB5FFD" w:rsidRPr="00642CB6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 xml:space="preserve">Price </w:t>
                  </w:r>
                  <w:r w:rsidRPr="00642CB6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>CHOPPER</w:t>
                  </w:r>
                  <w:r w:rsidRPr="008C5FE5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 xml:space="preserve"> WITH</w:t>
                  </w:r>
                  <w:r w:rsidR="00FB5FFD" w:rsidRPr="008C5FE5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 xml:space="preserve"> </w:t>
                  </w:r>
                  <w:r w:rsidR="00FB5FFD" w:rsidRPr="00642CB6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  <w:u w:val="single"/>
                    </w:rPr>
                    <w:t>Madison Transit</w:t>
                  </w:r>
                </w:p>
                <w:p w14:paraId="56E77072" w14:textId="399A99D3" w:rsidR="00FB5FFD" w:rsidRPr="00FF7A6D" w:rsidRDefault="00FB5FFD" w:rsidP="00FB5FFD">
                  <w:pPr>
                    <w:pStyle w:val="Subtitle"/>
                    <w:rPr>
                      <w:rFonts w:ascii="Times New Roman" w:hAnsi="Times New Roman" w:cs="Times New Roman"/>
                      <w:b/>
                      <w:bCs/>
                      <w:color w:val="262608" w:themeColor="background2" w:themeShade="1A"/>
                      <w:sz w:val="48"/>
                      <w:szCs w:val="48"/>
                    </w:rPr>
                  </w:pPr>
                  <w:r w:rsidRPr="00FF7A6D">
                    <w:rPr>
                      <w:rFonts w:ascii="Times New Roman" w:hAnsi="Times New Roman" w:cs="Times New Roman"/>
                      <w:b/>
                      <w:bCs/>
                      <w:color w:val="262608" w:themeColor="background2" w:themeShade="1A"/>
                      <w:sz w:val="48"/>
                      <w:szCs w:val="48"/>
                    </w:rPr>
                    <w:t>Monday - Thursday</w:t>
                  </w:r>
                </w:p>
                <w:p w14:paraId="4FC3E9A9" w14:textId="7C2C3AD6" w:rsidR="002165BF" w:rsidRPr="002165BF" w:rsidRDefault="00A9088C" w:rsidP="002165B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="00FB5FFD">
                    <w:rPr>
                      <w:noProof/>
                    </w:rPr>
                    <w:drawing>
                      <wp:inline distT="0" distB="0" distL="0" distR="0" wp14:anchorId="47DA2A03" wp14:editId="68FF6DF6">
                        <wp:extent cx="3817395" cy="2232660"/>
                        <wp:effectExtent l="0" t="0" r="0" b="0"/>
                        <wp:docPr id="2" name="Picture 2" descr="A bus parked on the side of a roa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irnie Bus 4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2789" cy="2235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3E1B4089" w14:textId="77777777">
              <w:trPr>
                <w:trHeight w:hRule="exact" w:val="5760"/>
              </w:trPr>
              <w:tc>
                <w:tcPr>
                  <w:tcW w:w="7200" w:type="dxa"/>
                </w:tcPr>
                <w:p w14:paraId="4F840C6D" w14:textId="53ACCFA0" w:rsidR="004D379D" w:rsidRPr="008C5FE5" w:rsidRDefault="004D379D" w:rsidP="004D379D">
                  <w:pPr>
                    <w:pStyle w:val="Heading1"/>
                    <w:rPr>
                      <w:rFonts w:ascii="Times New Roman" w:hAnsi="Times New Roman" w:cs="Times New Roman"/>
                      <w:color w:val="00524D" w:themeColor="accent2" w:themeShade="80"/>
                      <w:sz w:val="32"/>
                      <w:szCs w:val="32"/>
                      <w:u w:val="single"/>
                    </w:rPr>
                  </w:pPr>
                  <w:bookmarkStart w:id="0" w:name="_Hlk11410704"/>
                  <w:r w:rsidRPr="008C5FE5">
                    <w:rPr>
                      <w:rFonts w:ascii="Times New Roman" w:hAnsi="Times New Roman" w:cs="Times New Roman"/>
                      <w:color w:val="00524D" w:themeColor="accent2" w:themeShade="80"/>
                      <w:sz w:val="32"/>
                      <w:szCs w:val="32"/>
                      <w:u w:val="single"/>
                    </w:rPr>
                    <w:t xml:space="preserve">Trip Details </w:t>
                  </w:r>
                </w:p>
                <w:p w14:paraId="15558668" w14:textId="0E95793C" w:rsidR="002165BF" w:rsidRPr="002165BF" w:rsidRDefault="00DF286E" w:rsidP="00DF28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C5FE5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Pickup</w:t>
                  </w:r>
                  <w:r w:rsidR="00A9088C" w:rsidRPr="008C5FE5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:</w:t>
                  </w:r>
                  <w:r w:rsidR="00FB5FFD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 xml:space="preserve"> 10:00am </w:t>
                  </w:r>
                </w:p>
                <w:p w14:paraId="7CB3B03F" w14:textId="45EF44A4" w:rsidR="00DF286E" w:rsidRPr="00FB5FFD" w:rsidRDefault="00697159" w:rsidP="00DF28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8C5FE5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Dropoff</w:t>
                  </w:r>
                  <w:r w:rsidR="00A9088C" w:rsidRPr="008C5FE5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:</w:t>
                  </w:r>
                  <w:r w:rsidR="00A9088C">
                    <w:rPr>
                      <w:sz w:val="28"/>
                      <w:szCs w:val="28"/>
                    </w:rPr>
                    <w:t xml:space="preserve"> </w:t>
                  </w:r>
                  <w:r w:rsidR="00FB5FFD" w:rsidRPr="00FB5FFD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10:</w:t>
                  </w:r>
                  <w:r w:rsidR="00870B9F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10</w:t>
                  </w:r>
                  <w:r w:rsidR="00FB5FFD" w:rsidRPr="00FB5FFD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 xml:space="preserve">am </w:t>
                  </w:r>
                </w:p>
                <w:p w14:paraId="78BCA198" w14:textId="77777777" w:rsidR="002165BF" w:rsidRPr="00FB5FFD" w:rsidRDefault="002165BF" w:rsidP="00DF28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</w:p>
                <w:p w14:paraId="12A90231" w14:textId="3AE1726B" w:rsidR="002165BF" w:rsidRPr="00FF7A6D" w:rsidRDefault="00870B9F" w:rsidP="00DF28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262626" w:themeColor="text1" w:themeTint="D9"/>
                      <w:sz w:val="44"/>
                      <w:szCs w:val="44"/>
                      <w:u w:val="single"/>
                    </w:rPr>
                  </w:pPr>
                  <w:r w:rsidRPr="00FF7A6D">
                    <w:rPr>
                      <w:rFonts w:ascii="Times New Roman" w:hAnsi="Times New Roman" w:cs="Times New Roman"/>
                      <w:b/>
                      <w:bCs/>
                      <w:color w:val="262626" w:themeColor="text1" w:themeTint="D9"/>
                      <w:sz w:val="44"/>
                      <w:szCs w:val="44"/>
                      <w:u w:val="single"/>
                    </w:rPr>
                    <w:t xml:space="preserve">Grocery Shopping / Pick </w:t>
                  </w:r>
                  <w:r w:rsidR="008C5FE5" w:rsidRPr="00FF7A6D">
                    <w:rPr>
                      <w:rFonts w:ascii="Times New Roman" w:hAnsi="Times New Roman" w:cs="Times New Roman"/>
                      <w:b/>
                      <w:bCs/>
                      <w:color w:val="262626" w:themeColor="text1" w:themeTint="D9"/>
                      <w:sz w:val="44"/>
                      <w:szCs w:val="44"/>
                      <w:u w:val="single"/>
                    </w:rPr>
                    <w:t>Up</w:t>
                  </w:r>
                  <w:r w:rsidRPr="00FF7A6D">
                    <w:rPr>
                      <w:rFonts w:ascii="Times New Roman" w:hAnsi="Times New Roman" w:cs="Times New Roman"/>
                      <w:b/>
                      <w:bCs/>
                      <w:color w:val="262626" w:themeColor="text1" w:themeTint="D9"/>
                      <w:sz w:val="44"/>
                      <w:szCs w:val="44"/>
                      <w:u w:val="single"/>
                    </w:rPr>
                    <w:t xml:space="preserve"> Medications at Walgreens</w:t>
                  </w:r>
                </w:p>
                <w:p w14:paraId="5ABBEB58" w14:textId="77777777" w:rsidR="00C141F3" w:rsidRPr="00FF7A6D" w:rsidRDefault="00C141F3" w:rsidP="00DF28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u w:val="single"/>
                    </w:rPr>
                  </w:pPr>
                </w:p>
                <w:p w14:paraId="04BE57C0" w14:textId="0DDE373B" w:rsidR="00A9088C" w:rsidRDefault="00697159" w:rsidP="00DF286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8C5FE5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Pickup:</w:t>
                  </w:r>
                  <w:r w:rsidR="00642CB6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0B9F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 xml:space="preserve">12:05pm </w:t>
                  </w:r>
                </w:p>
                <w:p w14:paraId="7915F286" w14:textId="77777777" w:rsidR="00870B9F" w:rsidRPr="002165BF" w:rsidRDefault="00870B9F" w:rsidP="00DF28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4AEF30D4" w14:textId="28B3FAAD" w:rsidR="00AF6FF1" w:rsidRPr="002165BF" w:rsidRDefault="00DF286E" w:rsidP="00870B9F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8C5FE5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Dropoff</w:t>
                  </w:r>
                  <w:r w:rsidR="00A9088C" w:rsidRPr="008C5FE5"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  <w:t>:</w:t>
                  </w:r>
                  <w:r w:rsidR="00642CB6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="00870B9F" w:rsidRPr="00870B9F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 xml:space="preserve">12:55pm </w:t>
                  </w:r>
                  <w:r w:rsidR="00E62E05" w:rsidRPr="00870B9F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 xml:space="preserve">                                                           </w:t>
                  </w:r>
                  <w:bookmarkEnd w:id="0"/>
                </w:p>
                <w:p w14:paraId="5C8AF7A5" w14:textId="1D6886A9" w:rsidR="00AF6FF1" w:rsidRPr="00AF6FF1" w:rsidRDefault="00975E01" w:rsidP="00DF286E">
                  <w:pPr>
                    <w:spacing w:after="0" w:line="240" w:lineRule="auto"/>
                    <w:rPr>
                      <w:color w:val="007B73" w:themeColor="accent2" w:themeShade="BF"/>
                      <w:sz w:val="32"/>
                      <w:szCs w:val="32"/>
                    </w:rPr>
                  </w:pPr>
                  <w:r w:rsidRPr="00F51FA7">
                    <w:rPr>
                      <w:color w:val="007B73" w:themeColor="accent2" w:themeShade="BF"/>
                      <w:sz w:val="32"/>
                      <w:szCs w:val="32"/>
                    </w:rPr>
                    <w:t xml:space="preserve"> </w:t>
                  </w:r>
                </w:p>
                <w:p w14:paraId="2492C8CC" w14:textId="77777777" w:rsidR="00DF286E" w:rsidRDefault="00DF286E" w:rsidP="00DF286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3E77DBB1" w14:textId="3327F675" w:rsidR="00DF286E" w:rsidRPr="00C141F3" w:rsidRDefault="00C141F3" w:rsidP="00DF286E">
                  <w:pP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C141F3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For more information contact:</w:t>
                  </w:r>
                </w:p>
                <w:p w14:paraId="055A60AD" w14:textId="2BC41B44" w:rsidR="00DF286E" w:rsidRPr="00787207" w:rsidRDefault="00DF286E" w:rsidP="00DF286E">
                  <w:pPr>
                    <w:rPr>
                      <w:sz w:val="24"/>
                      <w:szCs w:val="24"/>
                    </w:rPr>
                  </w:pPr>
                </w:p>
                <w:p w14:paraId="12CC2E5C" w14:textId="583C869E" w:rsidR="004D379D" w:rsidRPr="004D379D" w:rsidRDefault="004D379D" w:rsidP="004D379D"/>
              </w:tc>
            </w:tr>
            <w:tr w:rsidR="00A6408A" w14:paraId="0B6C9990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36879BB1" w14:textId="3A7F7E66" w:rsidR="00C7795B" w:rsidRPr="008C5FE5" w:rsidRDefault="00F51FA7" w:rsidP="002165BF">
                  <w:pPr>
                    <w:rPr>
                      <w:rFonts w:ascii="Times New Roman" w:hAnsi="Times New Roman" w:cs="Times New Roman"/>
                      <w:color w:val="007B73" w:themeColor="accent2" w:themeShade="BF"/>
                      <w:sz w:val="28"/>
                      <w:szCs w:val="28"/>
                    </w:rPr>
                  </w:pPr>
                  <w:r w:rsidRPr="008C5FE5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1" locked="0" layoutInCell="1" allowOverlap="1" wp14:anchorId="7DB174D4" wp14:editId="0A92EC7C">
                        <wp:simplePos x="0" y="0"/>
                        <wp:positionH relativeFrom="column">
                          <wp:posOffset>3200400</wp:posOffset>
                        </wp:positionH>
                        <wp:positionV relativeFrom="paragraph">
                          <wp:posOffset>-104775</wp:posOffset>
                        </wp:positionV>
                        <wp:extent cx="1657350" cy="354330"/>
                        <wp:effectExtent l="0" t="0" r="0" b="7620"/>
                        <wp:wrapThrough wrapText="bothSides">
                          <wp:wrapPolygon edited="0">
                            <wp:start x="0" y="0"/>
                            <wp:lineTo x="0" y="20903"/>
                            <wp:lineTo x="21352" y="20903"/>
                            <wp:lineTo x="21352" y="0"/>
                            <wp:lineTo x="0" y="0"/>
                          </wp:wrapPolygon>
                        </wp:wrapThrough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354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F6FF1" w:rsidRPr="008C5FE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Donny Ybarra</w:t>
                  </w:r>
                  <w:r w:rsidR="00C7795B" w:rsidRPr="008C5FE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, Mobility Manager</w:t>
                  </w:r>
                  <w:r w:rsidR="002165BF" w:rsidRPr="008C5FE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AF6FF1" w:rsidRPr="008C5FE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(</w:t>
                  </w:r>
                  <w:r w:rsidR="00C7795B" w:rsidRPr="008C5FE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31</w:t>
                  </w:r>
                  <w:r w:rsidR="00FC4C58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5) 366-8190 </w:t>
                  </w:r>
                  <w:r w:rsidR="002165BF" w:rsidRPr="008C5FE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dymobility@gmail.com</w:t>
                  </w:r>
                </w:p>
              </w:tc>
            </w:tr>
          </w:tbl>
          <w:p w14:paraId="604BEEFF" w14:textId="77777777" w:rsidR="00A6408A" w:rsidRDefault="00A6408A"/>
        </w:tc>
        <w:tc>
          <w:tcPr>
            <w:tcW w:w="144" w:type="dxa"/>
          </w:tcPr>
          <w:p w14:paraId="5C1C83A1" w14:textId="77777777" w:rsidR="00A6408A" w:rsidRDefault="00A6408A"/>
        </w:tc>
        <w:tc>
          <w:tcPr>
            <w:tcW w:w="3456" w:type="dxa"/>
          </w:tcPr>
          <w:tbl>
            <w:tblPr>
              <w:tblpPr w:leftFromText="180" w:rightFromText="180" w:vertAnchor="page" w:horzAnchor="page" w:tblpX="481" w:tblpY="551"/>
              <w:tblOverlap w:val="never"/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:rsidRPr="003C0F24" w14:paraId="3D334D8D" w14:textId="77777777" w:rsidTr="00642CB6">
              <w:trPr>
                <w:trHeight w:hRule="exact" w:val="10800"/>
              </w:trPr>
              <w:tc>
                <w:tcPr>
                  <w:tcW w:w="3456" w:type="dxa"/>
                  <w:shd w:val="clear" w:color="auto" w:fill="007B73" w:themeFill="accent2" w:themeFillShade="BF"/>
                  <w:vAlign w:val="center"/>
                </w:tcPr>
                <w:p w14:paraId="427B42E0" w14:textId="77777777" w:rsidR="00642CB6" w:rsidRPr="008C5FE5" w:rsidRDefault="00642CB6" w:rsidP="00642CB6">
                  <w:pPr>
                    <w:pStyle w:val="Heading2"/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</w:pPr>
                  <w:r w:rsidRPr="008C5FE5">
                    <w:rPr>
                      <w:rFonts w:ascii="Times New Roman" w:hAnsi="Times New Roman" w:cs="Times New Roman"/>
                      <w:color w:val="000000" w:themeColor="text1"/>
                      <w:sz w:val="44"/>
                      <w:szCs w:val="44"/>
                    </w:rPr>
                    <w:t>Seneca Fields Residents</w:t>
                  </w:r>
                </w:p>
                <w:p w14:paraId="7D054446" w14:textId="2C849E86" w:rsidR="00A6408A" w:rsidRDefault="00A6408A" w:rsidP="00697159">
                  <w:pPr>
                    <w:pStyle w:val="Heading2"/>
                    <w:jc w:val="left"/>
                    <w:rPr>
                      <w:color w:val="EEEEB6" w:themeColor="background2" w:themeShade="E6"/>
                    </w:rPr>
                  </w:pPr>
                </w:p>
                <w:p w14:paraId="017BF4DF" w14:textId="77777777" w:rsidR="003C0F24" w:rsidRPr="003C0F24" w:rsidRDefault="003C0F24" w:rsidP="003C0F24">
                  <w:pPr>
                    <w:pStyle w:val="Line"/>
                  </w:pPr>
                </w:p>
                <w:p w14:paraId="4E193647" w14:textId="77777777" w:rsidR="00A6408A" w:rsidRPr="003C0F24" w:rsidRDefault="00A6408A">
                  <w:pPr>
                    <w:pStyle w:val="Line"/>
                    <w:rPr>
                      <w:color w:val="EEEEB6" w:themeColor="background2" w:themeShade="E6"/>
                    </w:rPr>
                  </w:pPr>
                </w:p>
                <w:p w14:paraId="282FA42A" w14:textId="77777777" w:rsidR="00A6408A" w:rsidRPr="003C0F24" w:rsidRDefault="00A6408A">
                  <w:pPr>
                    <w:pStyle w:val="Line"/>
                    <w:rPr>
                      <w:color w:val="EEEEB6" w:themeColor="background2" w:themeShade="E6"/>
                    </w:rPr>
                  </w:pPr>
                </w:p>
                <w:p w14:paraId="619FAC16" w14:textId="328548B6" w:rsidR="00F67E40" w:rsidRDefault="00375BF5" w:rsidP="00B30DD3">
                  <w:pPr>
                    <w:pStyle w:val="Heading2"/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</w:pPr>
                  <w:r w:rsidRPr="008C5FE5"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  <w:t>$</w:t>
                  </w:r>
                  <w:r w:rsidR="001D7034"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  <w:t>1.50</w:t>
                  </w:r>
                </w:p>
                <w:p w14:paraId="24C9623A" w14:textId="6A3AEC87" w:rsidR="00655993" w:rsidRDefault="00687F9B" w:rsidP="00B30DD3">
                  <w:pPr>
                    <w:pStyle w:val="Heading2"/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  <w:t>(</w:t>
                  </w:r>
                  <w:r w:rsidR="001D7034"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  <w:t xml:space="preserve">2 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  <w:t>tokens)</w:t>
                  </w:r>
                </w:p>
                <w:p w14:paraId="67C0C6A6" w14:textId="4F9C8310" w:rsidR="00655993" w:rsidRDefault="00655993" w:rsidP="00B30DD3">
                  <w:pPr>
                    <w:pStyle w:val="Heading2"/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  <w:t>Senior / Disabled Rate</w:t>
                  </w:r>
                </w:p>
                <w:p w14:paraId="2B1050B7" w14:textId="5F9EBCE0" w:rsidR="00B30DD3" w:rsidRDefault="00375BF5" w:rsidP="00B30DD3">
                  <w:pPr>
                    <w:pStyle w:val="Heading2"/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</w:pPr>
                  <w:r w:rsidRPr="008C5FE5">
                    <w:rPr>
                      <w:rFonts w:ascii="Times New Roman" w:hAnsi="Times New Roman" w:cs="Times New Roman"/>
                      <w:color w:val="0D0D0D" w:themeColor="text1" w:themeTint="F2"/>
                      <w:sz w:val="48"/>
                      <w:szCs w:val="48"/>
                    </w:rPr>
                    <w:t>round trip</w:t>
                  </w:r>
                </w:p>
                <w:p w14:paraId="67FE900C" w14:textId="77777777" w:rsidR="00655993" w:rsidRPr="00655993" w:rsidRDefault="00655993" w:rsidP="00655993">
                  <w:pPr>
                    <w:pStyle w:val="Line"/>
                  </w:pPr>
                </w:p>
                <w:p w14:paraId="6191281F" w14:textId="77777777" w:rsidR="00B30DD3" w:rsidRPr="003C0F24" w:rsidRDefault="00B30DD3" w:rsidP="00B30DD3">
                  <w:pPr>
                    <w:pStyle w:val="Line"/>
                    <w:rPr>
                      <w:color w:val="EEEEB6" w:themeColor="background2" w:themeShade="E6"/>
                    </w:rPr>
                  </w:pPr>
                </w:p>
                <w:p w14:paraId="595E7B09" w14:textId="77777777" w:rsidR="00A6408A" w:rsidRPr="003C0F24" w:rsidRDefault="00A6408A">
                  <w:pPr>
                    <w:pStyle w:val="Line"/>
                    <w:rPr>
                      <w:color w:val="EEEEB6" w:themeColor="background2" w:themeShade="E6"/>
                    </w:rPr>
                  </w:pPr>
                </w:p>
                <w:p w14:paraId="18A2EB8D" w14:textId="7DCB847D" w:rsidR="00642CB6" w:rsidRPr="00642CB6" w:rsidRDefault="00375BF5" w:rsidP="00642CB6">
                  <w:pPr>
                    <w:pStyle w:val="Heading2"/>
                    <w:rPr>
                      <w:rFonts w:ascii="Times New Roman" w:hAnsi="Times New Roman" w:cs="Times New Roman"/>
                      <w:color w:val="EEEEB6" w:themeColor="background2" w:themeShade="E6"/>
                      <w:sz w:val="40"/>
                      <w:szCs w:val="40"/>
                    </w:rPr>
                  </w:pPr>
                  <w:r w:rsidRPr="00642CB6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wheelchair accessible</w:t>
                  </w:r>
                  <w:r w:rsidRPr="00642CB6">
                    <w:rPr>
                      <w:rFonts w:ascii="Times New Roman" w:hAnsi="Times New Roman" w:cs="Times New Roman"/>
                      <w:color w:val="EEEEB6" w:themeColor="background2" w:themeShade="E6"/>
                      <w:sz w:val="40"/>
                      <w:szCs w:val="40"/>
                    </w:rPr>
                    <w:t xml:space="preserve"> </w:t>
                  </w:r>
                </w:p>
              </w:tc>
            </w:tr>
            <w:tr w:rsidR="00A6408A" w:rsidRPr="003C0F24" w14:paraId="5EA4FFB2" w14:textId="77777777" w:rsidTr="00642CB6">
              <w:trPr>
                <w:trHeight w:hRule="exact" w:val="80"/>
              </w:trPr>
              <w:tc>
                <w:tcPr>
                  <w:tcW w:w="3456" w:type="dxa"/>
                </w:tcPr>
                <w:p w14:paraId="7432DF14" w14:textId="77777777" w:rsidR="00A6408A" w:rsidRPr="003C0F24" w:rsidRDefault="00A6408A">
                  <w:pPr>
                    <w:rPr>
                      <w:highlight w:val="darkBlue"/>
                    </w:rPr>
                  </w:pPr>
                </w:p>
              </w:tc>
            </w:tr>
            <w:tr w:rsidR="00A6408A" w:rsidRPr="003C0F24" w14:paraId="42863514" w14:textId="77777777" w:rsidTr="00642CB6">
              <w:trPr>
                <w:trHeight w:hRule="exact" w:val="3456"/>
              </w:trPr>
              <w:tc>
                <w:tcPr>
                  <w:tcW w:w="3456" w:type="dxa"/>
                  <w:shd w:val="clear" w:color="auto" w:fill="002060"/>
                </w:tcPr>
                <w:p w14:paraId="7AF22C32" w14:textId="65DC99B9" w:rsidR="00A6408A" w:rsidRPr="003C0F24" w:rsidRDefault="00DC1FC1" w:rsidP="00DC1FC1">
                  <w:pPr>
                    <w:pStyle w:val="Heading3"/>
                    <w:jc w:val="left"/>
                    <w:rPr>
                      <w:highlight w:val="darkBlue"/>
                    </w:rPr>
                  </w:pPr>
                  <w:r w:rsidRPr="003C0F24">
                    <w:rPr>
                      <w:noProof/>
                      <w:highlight w:val="darkBlue"/>
                    </w:rPr>
                    <w:drawing>
                      <wp:inline distT="0" distB="0" distL="0" distR="0" wp14:anchorId="5B0237B4" wp14:editId="7F1FEB00">
                        <wp:extent cx="492125" cy="295275"/>
                        <wp:effectExtent l="0" t="0" r="3175" b="9525"/>
                        <wp:docPr id="3" name="Picture 3" descr="Image result for birnie bus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birnie bus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1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379D" w:rsidRPr="003C0F24">
                    <w:rPr>
                      <w:highlight w:val="darkBlue"/>
                    </w:rPr>
                    <w:t>Birnie bus</w:t>
                  </w:r>
                </w:p>
                <w:p w14:paraId="379686E1" w14:textId="1514065D" w:rsidR="00413F65" w:rsidRPr="003C0F24" w:rsidRDefault="001D7034" w:rsidP="00413F65">
                  <w:pPr>
                    <w:pStyle w:val="ContactInfo"/>
                    <w:rPr>
                      <w:sz w:val="32"/>
                      <w:szCs w:val="32"/>
                      <w:highlight w:val="darkBlue"/>
                    </w:rPr>
                  </w:pPr>
                  <w:sdt>
                    <w:sdtPr>
                      <w:rPr>
                        <w:sz w:val="32"/>
                        <w:szCs w:val="32"/>
                        <w:highlight w:val="darkBlue"/>
                      </w:rPr>
                      <w:id w:val="857003158"/>
                      <w:placeholder>
                        <w:docPart w:val="C3638B5EB55846E7B7C8CE128BC882F6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4D379D" w:rsidRPr="003C0F24">
                        <w:rPr>
                          <w:sz w:val="32"/>
                          <w:szCs w:val="32"/>
                          <w:highlight w:val="darkBlue"/>
                        </w:rPr>
                        <w:t>2486 State Route 12B</w:t>
                      </w:r>
                      <w:r w:rsidR="004D379D" w:rsidRPr="003C0F24">
                        <w:rPr>
                          <w:sz w:val="32"/>
                          <w:szCs w:val="32"/>
                          <w:highlight w:val="darkBlue"/>
                        </w:rPr>
                        <w:br/>
                        <w:t>Hamilton,</w:t>
                      </w:r>
                      <w:r w:rsidR="009140D9" w:rsidRPr="003C0F24">
                        <w:rPr>
                          <w:sz w:val="32"/>
                          <w:szCs w:val="32"/>
                          <w:highlight w:val="darkBlue"/>
                        </w:rPr>
                        <w:t xml:space="preserve"> </w:t>
                      </w:r>
                      <w:r w:rsidR="004D379D" w:rsidRPr="003C0F24">
                        <w:rPr>
                          <w:sz w:val="32"/>
                          <w:szCs w:val="32"/>
                          <w:highlight w:val="darkBlue"/>
                        </w:rPr>
                        <w:t>NY 13346</w:t>
                      </w:r>
                      <w:r w:rsidR="004D379D" w:rsidRPr="003C0F24">
                        <w:rPr>
                          <w:sz w:val="32"/>
                          <w:szCs w:val="32"/>
                          <w:highlight w:val="darkBlue"/>
                        </w:rPr>
                        <w:br/>
                        <w:t xml:space="preserve">315-824-1260 </w:t>
                      </w:r>
                    </w:sdtContent>
                  </w:sdt>
                </w:p>
                <w:p w14:paraId="24C14460" w14:textId="5C394E88" w:rsidR="00413F65" w:rsidRPr="003C0F24" w:rsidRDefault="004D379D" w:rsidP="00413F65">
                  <w:pPr>
                    <w:pStyle w:val="ContactInfo"/>
                    <w:rPr>
                      <w:sz w:val="32"/>
                      <w:szCs w:val="32"/>
                      <w:highlight w:val="darkBlue"/>
                    </w:rPr>
                  </w:pPr>
                  <w:r w:rsidRPr="003C0F24">
                    <w:rPr>
                      <w:sz w:val="32"/>
                      <w:szCs w:val="32"/>
                      <w:highlight w:val="darkBlue"/>
                    </w:rPr>
                    <w:t>www.ridemts.org</w:t>
                  </w:r>
                </w:p>
                <w:p w14:paraId="2568DA2A" w14:textId="38CC1728" w:rsidR="00A6408A" w:rsidRPr="003C0F24" w:rsidRDefault="004D379D" w:rsidP="00413F65">
                  <w:pPr>
                    <w:pStyle w:val="ContactInfo"/>
                    <w:rPr>
                      <w:highlight w:val="darkBlue"/>
                    </w:rPr>
                  </w:pPr>
                  <w:r w:rsidRPr="003C0F24">
                    <w:rPr>
                      <w:sz w:val="32"/>
                      <w:szCs w:val="32"/>
                      <w:highlight w:val="darkBlue"/>
                    </w:rPr>
                    <w:t>Madison Transit</w:t>
                  </w:r>
                </w:p>
              </w:tc>
            </w:tr>
          </w:tbl>
          <w:p w14:paraId="31AF2678" w14:textId="77777777" w:rsidR="00A6408A" w:rsidRPr="003C0F24" w:rsidRDefault="00A6408A">
            <w:pPr>
              <w:rPr>
                <w:highlight w:val="darkBlue"/>
              </w:rPr>
            </w:pPr>
          </w:p>
        </w:tc>
      </w:tr>
    </w:tbl>
    <w:p w14:paraId="331D3B09" w14:textId="77777777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F91"/>
    <w:rsid w:val="001411C0"/>
    <w:rsid w:val="001D7034"/>
    <w:rsid w:val="002165BF"/>
    <w:rsid w:val="00371034"/>
    <w:rsid w:val="00375BF5"/>
    <w:rsid w:val="003C0F24"/>
    <w:rsid w:val="00413F65"/>
    <w:rsid w:val="004815D3"/>
    <w:rsid w:val="004D379D"/>
    <w:rsid w:val="00642CB6"/>
    <w:rsid w:val="00655993"/>
    <w:rsid w:val="00682ED8"/>
    <w:rsid w:val="00687F9B"/>
    <w:rsid w:val="00697159"/>
    <w:rsid w:val="00831407"/>
    <w:rsid w:val="008432AC"/>
    <w:rsid w:val="00863F91"/>
    <w:rsid w:val="00870B9F"/>
    <w:rsid w:val="008C5FE5"/>
    <w:rsid w:val="009140D9"/>
    <w:rsid w:val="00975E01"/>
    <w:rsid w:val="00A6408A"/>
    <w:rsid w:val="00A9088C"/>
    <w:rsid w:val="00AB269C"/>
    <w:rsid w:val="00AF6FF1"/>
    <w:rsid w:val="00B30DD3"/>
    <w:rsid w:val="00B435D1"/>
    <w:rsid w:val="00C141F3"/>
    <w:rsid w:val="00C7795B"/>
    <w:rsid w:val="00DC1FC1"/>
    <w:rsid w:val="00DF286E"/>
    <w:rsid w:val="00E62E05"/>
    <w:rsid w:val="00F146F0"/>
    <w:rsid w:val="00F51FA7"/>
    <w:rsid w:val="00F67E40"/>
    <w:rsid w:val="00FB5FFD"/>
    <w:rsid w:val="00FC4C58"/>
    <w:rsid w:val="00FF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74140B"/>
  <w15:chartTrackingRefBased/>
  <w15:docId w15:val="{48A9A865-6FF7-4682-859E-E4499F30D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%20Rose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638B5EB55846E7B7C8CE128BC88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A6C42-C2EB-4D11-A038-4831E9DD0F33}"/>
      </w:docPartPr>
      <w:docPartBody>
        <w:p w:rsidR="00F551E8" w:rsidRDefault="007525B9">
          <w:pPr>
            <w:pStyle w:val="C3638B5EB55846E7B7C8CE128BC882F6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5B9"/>
    <w:rsid w:val="0004245D"/>
    <w:rsid w:val="00044E7C"/>
    <w:rsid w:val="004F5E3E"/>
    <w:rsid w:val="007525B9"/>
    <w:rsid w:val="007E45AD"/>
    <w:rsid w:val="00870F79"/>
    <w:rsid w:val="00BD6F6B"/>
    <w:rsid w:val="00F5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638B5EB55846E7B7C8CE128BC882F6">
    <w:name w:val="C3638B5EB55846E7B7C8CE128BC882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134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Rose</dc:creator>
  <cp:keywords/>
  <dc:description/>
  <cp:lastModifiedBy>Donny Ybarra</cp:lastModifiedBy>
  <cp:revision>12</cp:revision>
  <cp:lastPrinted>2020-01-09T13:20:00Z</cp:lastPrinted>
  <dcterms:created xsi:type="dcterms:W3CDTF">2020-01-08T16:15:00Z</dcterms:created>
  <dcterms:modified xsi:type="dcterms:W3CDTF">2021-06-09T17:38:00Z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