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EF9EC"/>
  <w:body>
    <w:p w14:paraId="146F31C3" w14:textId="77777777" w:rsidR="006A3BB6" w:rsidRDefault="006A3BB6" w:rsidP="006A3BB6">
      <w:pPr>
        <w:pStyle w:val="Heading1"/>
      </w:pPr>
      <w:r w:rsidRPr="007421AC">
        <w:t>CEC Data Storytelling Learning Collaborative Application</w:t>
      </w:r>
    </w:p>
    <w:p w14:paraId="08D4C7DB" w14:textId="77777777" w:rsidR="006A3BB6" w:rsidRPr="00B22F36" w:rsidRDefault="006A3BB6" w:rsidP="006A3BB6">
      <w:pPr>
        <w:rPr>
          <w:rFonts w:ascii="Montserrat" w:hAnsi="Montserrat"/>
          <w:b/>
          <w:bCs/>
        </w:rPr>
      </w:pPr>
      <w:r w:rsidRPr="00B22F36">
        <w:rPr>
          <w:rFonts w:ascii="Montserrat" w:hAnsi="Montserrat"/>
          <w:b/>
          <w:bCs/>
        </w:rPr>
        <w:t>This application will close after 11:59pm MT on February 7, 2025.</w:t>
      </w:r>
    </w:p>
    <w:p w14:paraId="6603D102" w14:textId="77777777" w:rsidR="006A3BB6" w:rsidRDefault="006A3BB6" w:rsidP="006A3BB6">
      <w:pPr>
        <w:rPr>
          <w:rFonts w:ascii="Montserrat" w:hAnsi="Montserrat"/>
        </w:rPr>
      </w:pPr>
      <w:r w:rsidRPr="00255DD0">
        <w:rPr>
          <w:rFonts w:ascii="Montserrat" w:hAnsi="Montserrat"/>
        </w:rPr>
        <w:t>The Colorado Equity Compass (CEC) is offering the Data Storytelling Learning Collaborative to help six community-based organizations develop compelling stories that can be used to educate and advocate for change. For more information, please visit: coequitycompass.org</w:t>
      </w:r>
    </w:p>
    <w:p w14:paraId="3B761943" w14:textId="77777777" w:rsidR="006A3BB6" w:rsidRDefault="006A3BB6" w:rsidP="006A3BB6">
      <w:pPr>
        <w:pStyle w:val="Heading2"/>
      </w:pPr>
      <w:r>
        <w:t>Eligibility</w:t>
      </w:r>
    </w:p>
    <w:p w14:paraId="3CB3E985" w14:textId="77777777" w:rsidR="006A3BB6" w:rsidRDefault="006A3BB6" w:rsidP="006A3BB6">
      <w:pPr>
        <w:rPr>
          <w:rFonts w:ascii="Montserrat" w:hAnsi="Montserrat"/>
        </w:rPr>
      </w:pPr>
      <w:r w:rsidRPr="00DD2F5F">
        <w:rPr>
          <w:rFonts w:ascii="Montserrat" w:hAnsi="Montserrat"/>
        </w:rPr>
        <w:t>Please answer the following questions to determine whether your organization is eligible to participate in the Learning Collaborative.</w:t>
      </w:r>
    </w:p>
    <w:p w14:paraId="5D126669" w14:textId="77777777" w:rsidR="006A3BB6" w:rsidRPr="00EB55A8" w:rsidRDefault="006A3BB6" w:rsidP="006A3BB6">
      <w:pPr>
        <w:pStyle w:val="ListParagraph"/>
        <w:numPr>
          <w:ilvl w:val="0"/>
          <w:numId w:val="7"/>
        </w:numPr>
        <w:rPr>
          <w:rFonts w:ascii="Montserrat" w:hAnsi="Montserrat"/>
          <w:b/>
          <w:bCs/>
          <w:lang w:val="en-US"/>
        </w:rPr>
      </w:pPr>
      <w:r w:rsidRPr="00EB55A8">
        <w:rPr>
          <w:rFonts w:ascii="Montserrat" w:hAnsi="Montserrat"/>
          <w:b/>
          <w:bCs/>
          <w:lang w:val="en-US"/>
        </w:rPr>
        <w:t>Is your organization a non-profit, registered as a 501(c)(3)?</w:t>
      </w:r>
      <w:r>
        <w:rPr>
          <w:rFonts w:ascii="Montserrat" w:hAnsi="Montserrat"/>
          <w:b/>
          <w:bCs/>
          <w:lang w:val="en-US"/>
        </w:rPr>
        <w:t xml:space="preserve"> </w:t>
      </w:r>
      <w:r w:rsidRPr="00AB1519">
        <w:rPr>
          <w:rFonts w:ascii="Montserrat" w:hAnsi="Montserrat"/>
          <w:b/>
          <w:bCs/>
          <w:color w:val="FF0000"/>
          <w:lang w:val="en-US"/>
        </w:rPr>
        <w:t>*</w:t>
      </w:r>
    </w:p>
    <w:p w14:paraId="25EFB4D8" w14:textId="77777777" w:rsidR="006A3BB6" w:rsidRPr="00EB55A8" w:rsidRDefault="006A3BB6" w:rsidP="006A3BB6">
      <w:pPr>
        <w:pStyle w:val="ListParagraph"/>
        <w:numPr>
          <w:ilvl w:val="1"/>
          <w:numId w:val="7"/>
        </w:numPr>
        <w:rPr>
          <w:rFonts w:ascii="Montserrat" w:hAnsi="Montserrat"/>
          <w:lang w:val="en-US"/>
        </w:rPr>
      </w:pPr>
      <w:r w:rsidRPr="00EB55A8">
        <w:rPr>
          <w:rFonts w:ascii="Montserrat" w:hAnsi="Montserrat"/>
          <w:lang w:val="en-US"/>
        </w:rPr>
        <w:t>Yes</w:t>
      </w:r>
    </w:p>
    <w:p w14:paraId="77F98F1E" w14:textId="77777777" w:rsidR="006A3BB6" w:rsidRDefault="006A3BB6" w:rsidP="006A3BB6">
      <w:pPr>
        <w:pStyle w:val="ListParagraph"/>
        <w:numPr>
          <w:ilvl w:val="1"/>
          <w:numId w:val="7"/>
        </w:numPr>
        <w:rPr>
          <w:rFonts w:ascii="Montserrat" w:hAnsi="Montserrat"/>
          <w:lang w:val="en-US"/>
        </w:rPr>
      </w:pPr>
      <w:r w:rsidRPr="00EB55A8">
        <w:rPr>
          <w:rFonts w:ascii="Montserrat" w:hAnsi="Montserrat"/>
          <w:lang w:val="en-US"/>
        </w:rPr>
        <w:t>No</w:t>
      </w:r>
    </w:p>
    <w:p w14:paraId="3BF46B22" w14:textId="77777777" w:rsidR="006A3BB6" w:rsidRPr="00DD2F5F" w:rsidRDefault="006A3BB6" w:rsidP="006A3BB6">
      <w:pPr>
        <w:pStyle w:val="ListParagraph"/>
        <w:numPr>
          <w:ilvl w:val="0"/>
          <w:numId w:val="7"/>
        </w:numPr>
        <w:rPr>
          <w:rFonts w:ascii="Montserrat" w:hAnsi="Montserrat"/>
          <w:b/>
          <w:bCs/>
          <w:lang w:val="en-US"/>
        </w:rPr>
      </w:pPr>
      <w:r w:rsidRPr="00DD2F5F">
        <w:rPr>
          <w:rFonts w:ascii="Montserrat" w:hAnsi="Montserrat"/>
          <w:b/>
          <w:bCs/>
          <w:lang w:val="en-US"/>
        </w:rPr>
        <w:t>Do you have commitment from your organization’s leadership to participate in this Learning Collaborative?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2ABECD25" w14:textId="77777777" w:rsidR="006A3BB6" w:rsidRPr="00DD2F5F" w:rsidRDefault="006A3BB6" w:rsidP="006A3BB6">
      <w:pPr>
        <w:pStyle w:val="ListParagraph"/>
        <w:numPr>
          <w:ilvl w:val="1"/>
          <w:numId w:val="7"/>
        </w:numPr>
        <w:rPr>
          <w:rFonts w:ascii="Montserrat" w:hAnsi="Montserrat"/>
          <w:lang w:val="en-US"/>
        </w:rPr>
      </w:pPr>
      <w:r w:rsidRPr="00DD2F5F">
        <w:rPr>
          <w:rFonts w:ascii="Montserrat" w:hAnsi="Montserrat"/>
          <w:lang w:val="en-US"/>
        </w:rPr>
        <w:t>Yes</w:t>
      </w:r>
    </w:p>
    <w:p w14:paraId="74D0DD74" w14:textId="77777777" w:rsidR="006A3BB6" w:rsidRPr="00DD2F5F" w:rsidRDefault="006A3BB6" w:rsidP="006A3BB6">
      <w:pPr>
        <w:pStyle w:val="ListParagraph"/>
        <w:numPr>
          <w:ilvl w:val="1"/>
          <w:numId w:val="7"/>
        </w:numPr>
        <w:rPr>
          <w:rFonts w:ascii="Montserrat" w:hAnsi="Montserrat"/>
          <w:lang w:val="en-US"/>
        </w:rPr>
      </w:pPr>
      <w:r w:rsidRPr="00DD2F5F">
        <w:rPr>
          <w:rFonts w:ascii="Montserrat" w:hAnsi="Montserrat"/>
          <w:lang w:val="en-US"/>
        </w:rPr>
        <w:t>No</w:t>
      </w:r>
    </w:p>
    <w:p w14:paraId="0BCCA341" w14:textId="77777777" w:rsidR="006A3BB6" w:rsidRDefault="006A3BB6" w:rsidP="006A3BB6">
      <w:pPr>
        <w:pStyle w:val="Heading2"/>
      </w:pPr>
      <w:r>
        <w:t>Contact Information</w:t>
      </w:r>
    </w:p>
    <w:p w14:paraId="449FAEAF" w14:textId="77777777" w:rsidR="006A3BB6" w:rsidRPr="004D1373" w:rsidRDefault="006A3BB6" w:rsidP="006A3BB6">
      <w:pPr>
        <w:pStyle w:val="ListParagraph"/>
        <w:numPr>
          <w:ilvl w:val="0"/>
          <w:numId w:val="7"/>
        </w:numPr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>Organization Name: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3CFD40A6" w14:textId="77777777" w:rsidR="006A3BB6" w:rsidRPr="004D1373" w:rsidRDefault="006A3BB6" w:rsidP="006A3BB6">
      <w:pPr>
        <w:pStyle w:val="ListParagraph"/>
        <w:numPr>
          <w:ilvl w:val="0"/>
          <w:numId w:val="7"/>
        </w:numPr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>Primary Point of Contact – First Name: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5AA5E84F" w14:textId="77777777" w:rsidR="006A3BB6" w:rsidRPr="004D1373" w:rsidRDefault="006A3BB6" w:rsidP="006A3BB6">
      <w:pPr>
        <w:pStyle w:val="ListParagraph"/>
        <w:numPr>
          <w:ilvl w:val="0"/>
          <w:numId w:val="7"/>
        </w:numPr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>Primary Point of Contact – Last Name(s):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29CE0DE5" w14:textId="77777777" w:rsidR="006A3BB6" w:rsidRPr="004D1373" w:rsidRDefault="006A3BB6" w:rsidP="006A3BB6">
      <w:pPr>
        <w:pStyle w:val="ListParagraph"/>
        <w:numPr>
          <w:ilvl w:val="0"/>
          <w:numId w:val="7"/>
        </w:numPr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>Primary Point of Contact – Email: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60F7D2F2" w14:textId="77777777" w:rsidR="006A3BB6" w:rsidRPr="004D1373" w:rsidRDefault="006A3BB6" w:rsidP="006A3BB6">
      <w:pPr>
        <w:pStyle w:val="ListParagraph"/>
        <w:numPr>
          <w:ilvl w:val="0"/>
          <w:numId w:val="7"/>
        </w:numPr>
        <w:rPr>
          <w:rFonts w:ascii="Montserrat" w:hAnsi="Montserrat"/>
          <w:b/>
          <w:bCs/>
          <w:lang w:val="en-US"/>
        </w:rPr>
      </w:pPr>
      <w:r w:rsidRPr="004D1373">
        <w:rPr>
          <w:rFonts w:ascii="Montserrat" w:hAnsi="Montserrat"/>
          <w:b/>
          <w:bCs/>
          <w:lang w:val="en-US"/>
        </w:rPr>
        <w:t>Up to two individuals from each organization can participate in the Learning Collaborative. Does your organization have another colleague interested in participating?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1E647611" w14:textId="77777777" w:rsidR="006A3BB6" w:rsidRPr="004D1373" w:rsidRDefault="006A3BB6" w:rsidP="006A3BB6">
      <w:pPr>
        <w:pStyle w:val="ListParagraph"/>
        <w:numPr>
          <w:ilvl w:val="1"/>
          <w:numId w:val="7"/>
        </w:numPr>
        <w:rPr>
          <w:rFonts w:ascii="Montserrat" w:hAnsi="Montserrat"/>
          <w:lang w:val="en-US"/>
        </w:rPr>
      </w:pPr>
      <w:r w:rsidRPr="004D1373">
        <w:rPr>
          <w:rFonts w:ascii="Montserrat" w:hAnsi="Montserrat"/>
          <w:lang w:val="en-US"/>
        </w:rPr>
        <w:t>Yes</w:t>
      </w:r>
    </w:p>
    <w:p w14:paraId="0F123016" w14:textId="77777777" w:rsidR="006A3BB6" w:rsidRPr="004D1373" w:rsidRDefault="006A3BB6" w:rsidP="006A3BB6">
      <w:pPr>
        <w:pStyle w:val="ListParagraph"/>
        <w:numPr>
          <w:ilvl w:val="1"/>
          <w:numId w:val="7"/>
        </w:numPr>
        <w:rPr>
          <w:rFonts w:ascii="Montserrat" w:hAnsi="Montserrat"/>
          <w:lang w:val="en-US"/>
        </w:rPr>
      </w:pPr>
      <w:r w:rsidRPr="004D1373">
        <w:rPr>
          <w:rFonts w:ascii="Montserrat" w:hAnsi="Montserrat"/>
          <w:lang w:val="en-US"/>
        </w:rPr>
        <w:t>No</w:t>
      </w:r>
    </w:p>
    <w:p w14:paraId="47CB8187" w14:textId="77777777" w:rsidR="006A3BB6" w:rsidRPr="004D1373" w:rsidRDefault="006A3BB6" w:rsidP="006A3BB6">
      <w:pPr>
        <w:pStyle w:val="ListParagraph"/>
        <w:numPr>
          <w:ilvl w:val="0"/>
          <w:numId w:val="7"/>
        </w:numPr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>Colleague – First Name:</w:t>
      </w:r>
    </w:p>
    <w:p w14:paraId="6534E119" w14:textId="77777777" w:rsidR="006A3BB6" w:rsidRPr="004D1373" w:rsidRDefault="006A3BB6" w:rsidP="006A3BB6">
      <w:pPr>
        <w:pStyle w:val="ListParagraph"/>
        <w:numPr>
          <w:ilvl w:val="0"/>
          <w:numId w:val="7"/>
        </w:numPr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>Colleague – Last Name(s):</w:t>
      </w:r>
    </w:p>
    <w:p w14:paraId="38AC59BE" w14:textId="77777777" w:rsidR="006A3BB6" w:rsidRPr="004D1373" w:rsidRDefault="006A3BB6" w:rsidP="006A3BB6">
      <w:pPr>
        <w:pStyle w:val="ListParagraph"/>
        <w:numPr>
          <w:ilvl w:val="0"/>
          <w:numId w:val="7"/>
        </w:numPr>
        <w:tabs>
          <w:tab w:val="clear" w:pos="1800"/>
          <w:tab w:val="left" w:pos="810"/>
        </w:tabs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>Colleague – Email:</w:t>
      </w:r>
    </w:p>
    <w:p w14:paraId="46FBA9CF" w14:textId="77777777" w:rsidR="006A3BB6" w:rsidRPr="004D1373" w:rsidRDefault="006A3BB6" w:rsidP="006A3BB6">
      <w:pPr>
        <w:pStyle w:val="ListParagraph"/>
        <w:numPr>
          <w:ilvl w:val="0"/>
          <w:numId w:val="7"/>
        </w:numPr>
        <w:tabs>
          <w:tab w:val="clear" w:pos="1800"/>
          <w:tab w:val="left" w:pos="810"/>
        </w:tabs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>Finance Director – First Name: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  <w:r w:rsidRPr="004D1373">
        <w:rPr>
          <w:rFonts w:ascii="Montserrat" w:hAnsi="Montserrat"/>
          <w:b/>
          <w:bCs/>
        </w:rPr>
        <w:t xml:space="preserve"> </w:t>
      </w:r>
      <w:r w:rsidRPr="004D1373">
        <w:rPr>
          <w:rFonts w:ascii="Montserrat" w:hAnsi="Montserrat"/>
        </w:rPr>
        <w:t>Please provide contact information for your finance director or the person who has financial authorization at your organization.</w:t>
      </w:r>
    </w:p>
    <w:p w14:paraId="3FAE5798" w14:textId="77777777" w:rsidR="006A3BB6" w:rsidRPr="004D1373" w:rsidRDefault="006A3BB6" w:rsidP="006A3BB6">
      <w:pPr>
        <w:pStyle w:val="ListParagraph"/>
        <w:numPr>
          <w:ilvl w:val="0"/>
          <w:numId w:val="7"/>
        </w:numPr>
        <w:tabs>
          <w:tab w:val="clear" w:pos="1800"/>
          <w:tab w:val="left" w:pos="810"/>
        </w:tabs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>Finance Director – Last Name(s):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1E63438E" w14:textId="77777777" w:rsidR="006A3BB6" w:rsidRPr="004D1373" w:rsidRDefault="006A3BB6" w:rsidP="006A3BB6">
      <w:pPr>
        <w:pStyle w:val="ListParagraph"/>
        <w:numPr>
          <w:ilvl w:val="0"/>
          <w:numId w:val="7"/>
        </w:numPr>
        <w:tabs>
          <w:tab w:val="clear" w:pos="1800"/>
          <w:tab w:val="left" w:pos="810"/>
        </w:tabs>
        <w:rPr>
          <w:rFonts w:ascii="Montserrat" w:hAnsi="Montserrat"/>
          <w:b/>
          <w:bCs/>
        </w:rPr>
      </w:pPr>
      <w:r w:rsidRPr="004D1373">
        <w:rPr>
          <w:rFonts w:ascii="Montserrat" w:hAnsi="Montserrat"/>
          <w:b/>
          <w:bCs/>
        </w:rPr>
        <w:t xml:space="preserve">Finance Director – Email: </w:t>
      </w:r>
      <w:r w:rsidRPr="00AB1519">
        <w:rPr>
          <w:rFonts w:ascii="Montserrat" w:hAnsi="Montserrat"/>
          <w:b/>
          <w:bCs/>
          <w:color w:val="FF0000"/>
          <w:lang w:val="en-US"/>
        </w:rPr>
        <w:t>*</w:t>
      </w:r>
    </w:p>
    <w:p w14:paraId="61235030" w14:textId="77777777" w:rsidR="006A3BB6" w:rsidRPr="00CC2EF5" w:rsidRDefault="006A3BB6" w:rsidP="006A3BB6">
      <w:pPr>
        <w:pStyle w:val="Heading2"/>
      </w:pPr>
      <w:r w:rsidRPr="00EB55A8">
        <w:lastRenderedPageBreak/>
        <w:t>Application Questions</w:t>
      </w:r>
    </w:p>
    <w:p w14:paraId="22C824B8" w14:textId="77777777" w:rsidR="006A3BB6" w:rsidRPr="002A45D7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2AF7ED7C">
        <w:rPr>
          <w:rFonts w:ascii="Montserrat" w:hAnsi="Montserrat"/>
          <w:b/>
          <w:bCs/>
          <w:lang w:val="en-US"/>
        </w:rPr>
        <w:t>In 1-2 sentences, please describe the geographic areas you serve in Colorado.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7335742B" w14:textId="77777777" w:rsidR="006A3BB6" w:rsidRPr="002A45D7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2AF7ED7C">
        <w:rPr>
          <w:rFonts w:ascii="Montserrat" w:hAnsi="Montserrat"/>
          <w:b/>
          <w:bCs/>
          <w:lang w:val="en-US"/>
        </w:rPr>
        <w:t>In 3-4 sentences, please describe how your organization’s mission supports health equity and the social determinants of health.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64B680D7" w14:textId="77777777" w:rsidR="006A3BB6" w:rsidRPr="002A45D7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EB55A8">
        <w:rPr>
          <w:rFonts w:ascii="Montserrat" w:hAnsi="Montserrat"/>
          <w:b/>
          <w:bCs/>
          <w:lang w:val="en-US"/>
        </w:rPr>
        <w:t>In 3-4 sentences, please describe the populations you primarily serve (e.g., based on income, race, ethnicity).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4879B59C" w14:textId="77777777" w:rsidR="006A3BB6" w:rsidRPr="002A45D7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2A45D7">
        <w:rPr>
          <w:rFonts w:ascii="Montserrat" w:hAnsi="Montserrat"/>
          <w:b/>
          <w:bCs/>
          <w:lang w:val="en-US"/>
        </w:rPr>
        <w:t>In 3-4 sentences, please describe your community engagement strategies.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00390508" w14:textId="77777777" w:rsidR="006A3BB6" w:rsidRPr="00CC2EF5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CC2EF5">
        <w:rPr>
          <w:rFonts w:ascii="Montserrat" w:hAnsi="Montserrat"/>
          <w:b/>
          <w:bCs/>
          <w:lang w:val="en-US"/>
        </w:rPr>
        <w:t>In 3-4 sentences, please describe your organization’s current capacity or skill level to access and interpret data.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2682B1D7" w14:textId="77777777" w:rsidR="006A3BB6" w:rsidRPr="00CC2EF5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CC2EF5">
        <w:rPr>
          <w:rFonts w:ascii="Montserrat" w:hAnsi="Montserrat"/>
          <w:b/>
          <w:bCs/>
          <w:lang w:val="en-US"/>
        </w:rPr>
        <w:t>In 3-4 sentences, please describe your organization’s current capacity or skill level related to advocacy and policy.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7EED45D7" w14:textId="77777777" w:rsidR="006A3BB6" w:rsidRPr="00CC2EF5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CC2EF5">
        <w:rPr>
          <w:rFonts w:ascii="Montserrat" w:hAnsi="Montserrat"/>
          <w:b/>
          <w:bCs/>
          <w:lang w:val="en-US"/>
        </w:rPr>
        <w:t>In 6-8 sentences, please share how participating in the Data Storytelling Learning Collaborative will advance your mission.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6F9D554B" w14:textId="77777777" w:rsidR="006A3BB6" w:rsidRPr="00CC2EF5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CC2EF5">
        <w:rPr>
          <w:rFonts w:ascii="Montserrat" w:hAnsi="Montserrat"/>
          <w:b/>
          <w:bCs/>
          <w:lang w:val="en-US"/>
        </w:rPr>
        <w:t xml:space="preserve">In 6-8 sentences, please describe how you intend to apply the skills (e.g., develop data visualizations and compelling stories, </w:t>
      </w:r>
      <w:r w:rsidRPr="00CC2EF5">
        <w:rPr>
          <w:rFonts w:ascii="Montserrat" w:eastAsia="Montserrat" w:hAnsi="Montserrat" w:cs="Montserrat"/>
          <w:b/>
          <w:bCs/>
          <w:lang w:val="en-US"/>
        </w:rPr>
        <w:t>use data and stories to advocate for change</w:t>
      </w:r>
      <w:r w:rsidRPr="00CC2EF5">
        <w:rPr>
          <w:rFonts w:ascii="Montserrat" w:hAnsi="Montserrat"/>
          <w:b/>
          <w:bCs/>
          <w:lang w:val="en-US"/>
        </w:rPr>
        <w:t>) gained through the Learning Collaborative in your work to promote equity.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01DE18C2" w14:textId="77777777" w:rsidR="006A3BB6" w:rsidRPr="00CC2EF5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CC2EF5">
        <w:rPr>
          <w:rFonts w:ascii="Montserrat" w:hAnsi="Montserrat"/>
          <w:b/>
          <w:bCs/>
          <w:lang w:val="en-US"/>
        </w:rPr>
        <w:t>In 3-4 sentences, please describe the advocacy or policy issue you would like to focus on during the Data Storytelling Learning Collaborative.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40687D5A" w14:textId="77777777" w:rsidR="006A3BB6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CC2EF5">
        <w:rPr>
          <w:rFonts w:ascii="Montserrat" w:hAnsi="Montserrat"/>
          <w:b/>
          <w:bCs/>
          <w:lang w:val="en-US"/>
        </w:rPr>
        <w:t>In 3-4 sentences, please describe how you will actively engage in meetings and build community with other Learning Collaborative members.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039DCC5A" w14:textId="77777777" w:rsidR="006A3BB6" w:rsidRPr="00EA0DF8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235280">
        <w:rPr>
          <w:rFonts w:ascii="Montserrat" w:hAnsi="Montserrat"/>
          <w:b/>
          <w:bCs/>
          <w:lang w:val="en-US"/>
        </w:rPr>
        <w:t>Are you available to attend all eight (8) virtual meetings and one (1) in-person meetings listed below?</w:t>
      </w:r>
      <w:r w:rsidRPr="00AB1519">
        <w:rPr>
          <w:rFonts w:ascii="Montserrat" w:hAnsi="Montserrat"/>
          <w:b/>
          <w:bCs/>
          <w:color w:val="FF0000"/>
          <w:lang w:val="en-US"/>
        </w:rPr>
        <w:t xml:space="preserve"> *</w:t>
      </w:r>
    </w:p>
    <w:p w14:paraId="57B55D54" w14:textId="77777777" w:rsidR="006A3BB6" w:rsidRDefault="006A3BB6" w:rsidP="006A3BB6">
      <w:pPr>
        <w:pStyle w:val="ListParagraph"/>
        <w:numPr>
          <w:ilvl w:val="0"/>
          <w:numId w:val="36"/>
        </w:numPr>
        <w:spacing w:after="0" w:line="257" w:lineRule="auto"/>
        <w:rPr>
          <w:rFonts w:ascii="Montserrat" w:hAnsi="Montserrat"/>
          <w:lang w:val="en-US"/>
        </w:rPr>
      </w:pPr>
      <w:r w:rsidRPr="0CA1D788">
        <w:rPr>
          <w:rFonts w:ascii="Montserrat" w:hAnsi="Montserrat"/>
          <w:lang w:val="en-US"/>
        </w:rPr>
        <w:t>March 20, 1 – 3pm MT (virtual session)</w:t>
      </w:r>
    </w:p>
    <w:p w14:paraId="63CA480A" w14:textId="77777777" w:rsidR="006A3BB6" w:rsidRDefault="006A3BB6" w:rsidP="006A3BB6">
      <w:pPr>
        <w:pStyle w:val="ListParagraph"/>
        <w:numPr>
          <w:ilvl w:val="0"/>
          <w:numId w:val="36"/>
        </w:numPr>
        <w:spacing w:after="0" w:line="257" w:lineRule="auto"/>
        <w:rPr>
          <w:rFonts w:ascii="Montserrat" w:hAnsi="Montserrat"/>
          <w:lang w:val="en-US"/>
        </w:rPr>
      </w:pPr>
      <w:r w:rsidRPr="0CA1D788">
        <w:rPr>
          <w:rFonts w:ascii="Montserrat" w:hAnsi="Montserrat"/>
          <w:lang w:val="en-US"/>
        </w:rPr>
        <w:t>April 30, 9am – 3pm MT (in-person meeting)</w:t>
      </w:r>
    </w:p>
    <w:p w14:paraId="623A9061" w14:textId="77777777" w:rsidR="006A3BB6" w:rsidRDefault="006A3BB6" w:rsidP="006A3BB6">
      <w:pPr>
        <w:pStyle w:val="ListParagraph"/>
        <w:numPr>
          <w:ilvl w:val="0"/>
          <w:numId w:val="36"/>
        </w:numPr>
        <w:spacing w:after="0" w:line="257" w:lineRule="auto"/>
        <w:rPr>
          <w:rFonts w:ascii="Montserrat" w:eastAsia="Montserrat" w:hAnsi="Montserrat" w:cs="Montserrat"/>
          <w:lang w:val="en-US"/>
        </w:rPr>
      </w:pPr>
      <w:r w:rsidRPr="0CA1D788">
        <w:rPr>
          <w:rFonts w:ascii="Montserrat" w:hAnsi="Montserrat"/>
          <w:lang w:val="en-US"/>
        </w:rPr>
        <w:t xml:space="preserve">May 15, </w:t>
      </w:r>
      <w:r w:rsidRPr="0CA1D788">
        <w:rPr>
          <w:rFonts w:ascii="Montserrat" w:eastAsia="Montserrat" w:hAnsi="Montserrat" w:cs="Montserrat"/>
          <w:lang w:val="en-US"/>
        </w:rPr>
        <w:t>1 – 3pm MT (virtual session)</w:t>
      </w:r>
    </w:p>
    <w:p w14:paraId="7BC1D6E4" w14:textId="77777777" w:rsidR="006A3BB6" w:rsidRDefault="006A3BB6" w:rsidP="006A3BB6">
      <w:pPr>
        <w:pStyle w:val="ListParagraph"/>
        <w:numPr>
          <w:ilvl w:val="0"/>
          <w:numId w:val="36"/>
        </w:numPr>
        <w:spacing w:after="0" w:line="257" w:lineRule="auto"/>
        <w:rPr>
          <w:rFonts w:ascii="Montserrat" w:eastAsia="Montserrat" w:hAnsi="Montserrat" w:cs="Montserrat"/>
          <w:lang w:val="en-US"/>
        </w:rPr>
      </w:pPr>
      <w:r w:rsidRPr="0CA1D788">
        <w:rPr>
          <w:rFonts w:ascii="Montserrat" w:eastAsia="Montserrat" w:hAnsi="Montserrat" w:cs="Montserrat"/>
          <w:lang w:val="en-US"/>
        </w:rPr>
        <w:t>June 1</w:t>
      </w:r>
      <w:r>
        <w:rPr>
          <w:rFonts w:ascii="Montserrat" w:eastAsia="Montserrat" w:hAnsi="Montserrat" w:cs="Montserrat"/>
          <w:lang w:val="en-US"/>
        </w:rPr>
        <w:t>2</w:t>
      </w:r>
      <w:r w:rsidRPr="0CA1D788">
        <w:rPr>
          <w:rFonts w:ascii="Montserrat" w:eastAsia="Montserrat" w:hAnsi="Montserrat" w:cs="Montserrat"/>
          <w:lang w:val="en-US"/>
        </w:rPr>
        <w:t>, 1 – 3pm MT (virtual session)</w:t>
      </w:r>
    </w:p>
    <w:p w14:paraId="565DDA1E" w14:textId="77777777" w:rsidR="006A3BB6" w:rsidRDefault="006A3BB6" w:rsidP="006A3BB6">
      <w:pPr>
        <w:pStyle w:val="ListParagraph"/>
        <w:numPr>
          <w:ilvl w:val="0"/>
          <w:numId w:val="36"/>
        </w:numPr>
        <w:spacing w:after="0" w:line="257" w:lineRule="auto"/>
        <w:rPr>
          <w:rFonts w:ascii="Montserrat" w:eastAsia="Montserrat" w:hAnsi="Montserrat" w:cs="Montserrat"/>
          <w:lang w:val="en-US"/>
        </w:rPr>
      </w:pPr>
      <w:r w:rsidRPr="0CA1D788">
        <w:rPr>
          <w:rFonts w:ascii="Montserrat" w:eastAsia="Montserrat" w:hAnsi="Montserrat" w:cs="Montserrat"/>
          <w:lang w:val="en-US"/>
        </w:rPr>
        <w:t>July 17, 1 – 3pm MT (virtual session)</w:t>
      </w:r>
    </w:p>
    <w:p w14:paraId="6985A350" w14:textId="77777777" w:rsidR="006A3BB6" w:rsidRDefault="006A3BB6" w:rsidP="006A3BB6">
      <w:pPr>
        <w:pStyle w:val="ListParagraph"/>
        <w:numPr>
          <w:ilvl w:val="0"/>
          <w:numId w:val="36"/>
        </w:numPr>
        <w:spacing w:after="0" w:line="257" w:lineRule="auto"/>
        <w:rPr>
          <w:rFonts w:ascii="Montserrat" w:eastAsia="Montserrat" w:hAnsi="Montserrat" w:cs="Montserrat"/>
          <w:lang w:val="en-US"/>
        </w:rPr>
      </w:pPr>
      <w:r w:rsidRPr="0CA1D788">
        <w:rPr>
          <w:rFonts w:ascii="Montserrat" w:eastAsia="Montserrat" w:hAnsi="Montserrat" w:cs="Montserrat"/>
          <w:lang w:val="en-US"/>
        </w:rPr>
        <w:t>August 21, 1 – 3pm MT (virtual session)</w:t>
      </w:r>
    </w:p>
    <w:p w14:paraId="46D71BEA" w14:textId="77777777" w:rsidR="006A3BB6" w:rsidRDefault="006A3BB6" w:rsidP="006A3BB6">
      <w:pPr>
        <w:pStyle w:val="ListParagraph"/>
        <w:numPr>
          <w:ilvl w:val="0"/>
          <w:numId w:val="36"/>
        </w:numPr>
        <w:spacing w:after="0" w:line="257" w:lineRule="auto"/>
        <w:rPr>
          <w:rFonts w:ascii="Montserrat" w:eastAsia="Montserrat" w:hAnsi="Montserrat" w:cs="Montserrat"/>
          <w:lang w:val="en-US"/>
        </w:rPr>
      </w:pPr>
      <w:r w:rsidRPr="0CA1D788">
        <w:rPr>
          <w:rFonts w:ascii="Montserrat" w:eastAsia="Montserrat" w:hAnsi="Montserrat" w:cs="Montserrat"/>
          <w:lang w:val="en-US"/>
        </w:rPr>
        <w:t>September 18, 1 – 3pm MT (virtual session)</w:t>
      </w:r>
    </w:p>
    <w:p w14:paraId="4556B068" w14:textId="77777777" w:rsidR="006A3BB6" w:rsidRDefault="006A3BB6" w:rsidP="006A3BB6">
      <w:pPr>
        <w:pStyle w:val="ListParagraph"/>
        <w:numPr>
          <w:ilvl w:val="0"/>
          <w:numId w:val="36"/>
        </w:numPr>
        <w:spacing w:after="0" w:line="257" w:lineRule="auto"/>
        <w:rPr>
          <w:rFonts w:ascii="Montserrat" w:eastAsia="Montserrat" w:hAnsi="Montserrat" w:cs="Montserrat"/>
          <w:lang w:val="en-US"/>
        </w:rPr>
      </w:pPr>
      <w:r w:rsidRPr="0CA1D788">
        <w:rPr>
          <w:rFonts w:ascii="Montserrat" w:eastAsia="Montserrat" w:hAnsi="Montserrat" w:cs="Montserrat"/>
          <w:lang w:val="en-US"/>
        </w:rPr>
        <w:t>October 16, 1 – 3pm MT (virtual session)</w:t>
      </w:r>
    </w:p>
    <w:p w14:paraId="6D608F07" w14:textId="4D735D97" w:rsidR="006A3BB6" w:rsidRPr="00881315" w:rsidRDefault="006A3BB6" w:rsidP="00881315">
      <w:pPr>
        <w:pStyle w:val="ListParagraph"/>
        <w:numPr>
          <w:ilvl w:val="0"/>
          <w:numId w:val="36"/>
        </w:numPr>
        <w:spacing w:after="0" w:line="257" w:lineRule="auto"/>
        <w:rPr>
          <w:rFonts w:ascii="Montserrat" w:eastAsia="Montserrat" w:hAnsi="Montserrat" w:cs="Montserrat"/>
          <w:lang w:val="en-US"/>
        </w:rPr>
      </w:pPr>
      <w:r w:rsidRPr="0CA1D788">
        <w:rPr>
          <w:rFonts w:ascii="Montserrat" w:eastAsia="Montserrat" w:hAnsi="Montserrat" w:cs="Montserrat"/>
          <w:lang w:val="en-US"/>
        </w:rPr>
        <w:t>November 20, 1 – 3pm MT (virtual session)</w:t>
      </w:r>
    </w:p>
    <w:p w14:paraId="2C5BEB4B" w14:textId="77777777" w:rsidR="006A3BB6" w:rsidRDefault="006A3BB6" w:rsidP="006A3BB6">
      <w:pPr>
        <w:pStyle w:val="ListParagraph"/>
        <w:numPr>
          <w:ilvl w:val="1"/>
          <w:numId w:val="7"/>
        </w:numPr>
        <w:spacing w:after="0"/>
        <w:rPr>
          <w:rFonts w:ascii="Montserrat" w:hAnsi="Montserrat"/>
          <w:lang w:val="en-US"/>
        </w:rPr>
      </w:pPr>
      <w:r w:rsidRPr="00235280">
        <w:rPr>
          <w:rFonts w:ascii="Montserrat" w:hAnsi="Montserrat"/>
          <w:lang w:val="en-US"/>
        </w:rPr>
        <w:t>Yes</w:t>
      </w:r>
    </w:p>
    <w:p w14:paraId="5D5E575D" w14:textId="77777777" w:rsidR="006A3BB6" w:rsidRPr="00EA0DF8" w:rsidRDefault="006A3BB6" w:rsidP="006A3BB6">
      <w:pPr>
        <w:pStyle w:val="ListParagraph"/>
        <w:numPr>
          <w:ilvl w:val="1"/>
          <w:numId w:val="7"/>
        </w:numPr>
        <w:spacing w:after="0"/>
        <w:rPr>
          <w:rFonts w:ascii="Montserrat" w:hAnsi="Montserrat"/>
          <w:lang w:val="en-US"/>
        </w:rPr>
      </w:pPr>
      <w:r w:rsidRPr="00EA0DF8">
        <w:rPr>
          <w:rFonts w:ascii="Montserrat" w:hAnsi="Montserrat"/>
          <w:lang w:val="en-US"/>
        </w:rPr>
        <w:t>No</w:t>
      </w:r>
    </w:p>
    <w:p w14:paraId="074A70B1" w14:textId="77777777" w:rsidR="006A3BB6" w:rsidRPr="00CC2EF5" w:rsidRDefault="006A3BB6" w:rsidP="006A3BB6">
      <w:pPr>
        <w:pStyle w:val="ListParagraph"/>
        <w:numPr>
          <w:ilvl w:val="0"/>
          <w:numId w:val="7"/>
        </w:numPr>
        <w:spacing w:after="0"/>
        <w:rPr>
          <w:rFonts w:ascii="Montserrat" w:hAnsi="Montserrat"/>
          <w:b/>
          <w:bCs/>
          <w:lang w:val="en-US"/>
        </w:rPr>
      </w:pPr>
      <w:r w:rsidRPr="00CC2EF5">
        <w:rPr>
          <w:rFonts w:ascii="Montserrat" w:hAnsi="Montserrat"/>
          <w:b/>
          <w:bCs/>
          <w:lang w:val="en-US"/>
        </w:rPr>
        <w:t xml:space="preserve">Are you willing to have your organization (e.g., name, photos, application information) and any products resulting from the Learning Collaborative be promoted by CEC? </w:t>
      </w:r>
      <w:r w:rsidRPr="00AB1519">
        <w:rPr>
          <w:rFonts w:ascii="Montserrat" w:hAnsi="Montserrat"/>
          <w:b/>
          <w:bCs/>
          <w:color w:val="FF0000"/>
          <w:lang w:val="en-US"/>
        </w:rPr>
        <w:t>*</w:t>
      </w:r>
    </w:p>
    <w:p w14:paraId="4DD1EAFA" w14:textId="77777777" w:rsidR="006A3BB6" w:rsidRPr="006A3BB6" w:rsidRDefault="006A3BB6" w:rsidP="006A3BB6">
      <w:pPr>
        <w:pStyle w:val="ListParagraph"/>
        <w:numPr>
          <w:ilvl w:val="1"/>
          <w:numId w:val="7"/>
        </w:numPr>
        <w:spacing w:after="0"/>
        <w:rPr>
          <w:rFonts w:ascii="Montserrat" w:hAnsi="Montserrat"/>
          <w:lang w:val="en-US"/>
        </w:rPr>
      </w:pPr>
      <w:r w:rsidRPr="00CC2EF5">
        <w:rPr>
          <w:rFonts w:ascii="Montserrat" w:hAnsi="Montserrat"/>
          <w:lang w:val="en-US"/>
        </w:rPr>
        <w:t>Yes</w:t>
      </w:r>
    </w:p>
    <w:p w14:paraId="4601387C" w14:textId="2F8B2BC8" w:rsidR="00C112C2" w:rsidRPr="004A60A6" w:rsidRDefault="006A3BB6" w:rsidP="004A60A6">
      <w:pPr>
        <w:pStyle w:val="ListParagraph"/>
        <w:numPr>
          <w:ilvl w:val="1"/>
          <w:numId w:val="7"/>
        </w:numPr>
        <w:spacing w:after="0"/>
        <w:rPr>
          <w:rFonts w:ascii="Montserrat" w:hAnsi="Montserrat"/>
          <w:lang w:val="en-US"/>
        </w:rPr>
      </w:pPr>
      <w:r w:rsidRPr="00CC2EF5">
        <w:rPr>
          <w:rFonts w:ascii="Montserrat" w:hAnsi="Montserrat"/>
          <w:lang w:val="en-US"/>
        </w:rPr>
        <w:t>No</w:t>
      </w:r>
    </w:p>
    <w:sectPr w:rsidR="00C112C2" w:rsidRPr="004A60A6" w:rsidSect="000843A5">
      <w:headerReference w:type="even" r:id="rId11"/>
      <w:headerReference w:type="default" r:id="rId12"/>
      <w:footerReference w:type="default" r:id="rId13"/>
      <w:headerReference w:type="first" r:id="rId14"/>
      <w:footnotePr>
        <w:numFmt w:val="lowerRoman"/>
      </w:footnotePr>
      <w:endnotePr>
        <w:numFmt w:val="decimal"/>
      </w:endnotePr>
      <w:pgSz w:w="12240" w:h="15840"/>
      <w:pgMar w:top="1440" w:right="1080" w:bottom="1440" w:left="1080" w:header="720" w:footer="144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DC9998" w14:textId="77777777" w:rsidR="007C04B7" w:rsidRDefault="007C04B7" w:rsidP="00F544E5">
      <w:r>
        <w:separator/>
      </w:r>
    </w:p>
    <w:p w14:paraId="6CFD1A68" w14:textId="77777777" w:rsidR="007C04B7" w:rsidRDefault="007C04B7" w:rsidP="00F544E5"/>
  </w:endnote>
  <w:endnote w:type="continuationSeparator" w:id="0">
    <w:p w14:paraId="063F7013" w14:textId="77777777" w:rsidR="007C04B7" w:rsidRDefault="007C04B7" w:rsidP="00F544E5">
      <w:r>
        <w:continuationSeparator/>
      </w:r>
    </w:p>
    <w:p w14:paraId="4ABB46F1" w14:textId="77777777" w:rsidR="007C04B7" w:rsidRDefault="007C04B7" w:rsidP="00F544E5"/>
  </w:endnote>
  <w:endnote w:type="continuationNotice" w:id="1">
    <w:p w14:paraId="6C91E49D" w14:textId="77777777" w:rsidR="007C04B7" w:rsidRDefault="007C04B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oynterOSDisp Roman">
    <w:panose1 w:val="02000803080000020004"/>
    <w:charset w:val="4D"/>
    <w:family w:val="auto"/>
    <w:notTrueType/>
    <w:pitch w:val="variable"/>
    <w:sig w:usb0="800000AF" w:usb1="5000204A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(Headings CS)">
    <w:altName w:val="Times New Roman"/>
    <w:panose1 w:val="020B0604020202020204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512C97" w14:textId="6EEF8F4B" w:rsidR="00123323" w:rsidRDefault="001760D8" w:rsidP="001760D8">
    <w:pPr>
      <w:pStyle w:val="Footer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7592A14" wp14:editId="6AFE91A1">
          <wp:simplePos x="0" y="0"/>
          <wp:positionH relativeFrom="column">
            <wp:posOffset>6130290</wp:posOffset>
          </wp:positionH>
          <wp:positionV relativeFrom="paragraph">
            <wp:posOffset>-483123</wp:posOffset>
          </wp:positionV>
          <wp:extent cx="434041" cy="430918"/>
          <wp:effectExtent l="0" t="0" r="0" b="1270"/>
          <wp:wrapNone/>
          <wp:docPr id="636939398" name="Picture 2" descr="A blue logo with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6939398" name="Picture 2" descr="A blue logo with black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4041" cy="430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93CACF" w14:textId="77777777" w:rsidR="007C04B7" w:rsidRDefault="007C04B7" w:rsidP="00F544E5">
      <w:r>
        <w:separator/>
      </w:r>
    </w:p>
    <w:p w14:paraId="40D81C53" w14:textId="77777777" w:rsidR="007C04B7" w:rsidRDefault="007C04B7" w:rsidP="00F544E5"/>
  </w:footnote>
  <w:footnote w:type="continuationSeparator" w:id="0">
    <w:p w14:paraId="0D535CC5" w14:textId="77777777" w:rsidR="007C04B7" w:rsidRDefault="007C04B7" w:rsidP="00F544E5">
      <w:r>
        <w:continuationSeparator/>
      </w:r>
    </w:p>
    <w:p w14:paraId="521A99A7" w14:textId="77777777" w:rsidR="007C04B7" w:rsidRDefault="007C04B7" w:rsidP="00F544E5"/>
  </w:footnote>
  <w:footnote w:type="continuationNotice" w:id="1">
    <w:p w14:paraId="58FF6221" w14:textId="77777777" w:rsidR="007C04B7" w:rsidRDefault="007C04B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E128D9" w14:textId="77777777" w:rsidR="00123323" w:rsidRDefault="001233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8B9A52" w14:textId="6A5A3915" w:rsidR="00C80B90" w:rsidRDefault="00C80B90" w:rsidP="00F544E5">
    <w:pPr>
      <w:pStyle w:val="Header"/>
    </w:pPr>
  </w:p>
  <w:p w14:paraId="12AC2D4F" w14:textId="77777777" w:rsidR="00A05944" w:rsidRDefault="00A05944" w:rsidP="00F544E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109451" w14:textId="77777777" w:rsidR="00123323" w:rsidRDefault="00123323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CF683A"/>
    <w:multiLevelType w:val="hybridMultilevel"/>
    <w:tmpl w:val="DD6CF174"/>
    <w:lvl w:ilvl="0" w:tplc="0409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2448" w:hanging="360"/>
      </w:pPr>
    </w:lvl>
    <w:lvl w:ilvl="2" w:tplc="FFFFFFFF">
      <w:start w:val="1"/>
      <w:numFmt w:val="lowerRoman"/>
      <w:lvlText w:val="%3."/>
      <w:lvlJc w:val="right"/>
      <w:pPr>
        <w:ind w:left="3168" w:hanging="180"/>
      </w:pPr>
    </w:lvl>
    <w:lvl w:ilvl="3" w:tplc="FFFFFFFF" w:tentative="1">
      <w:start w:val="1"/>
      <w:numFmt w:val="decimal"/>
      <w:lvlText w:val="%4."/>
      <w:lvlJc w:val="left"/>
      <w:pPr>
        <w:ind w:left="3888" w:hanging="360"/>
      </w:pPr>
    </w:lvl>
    <w:lvl w:ilvl="4" w:tplc="FFFFFFFF" w:tentative="1">
      <w:start w:val="1"/>
      <w:numFmt w:val="lowerLetter"/>
      <w:lvlText w:val="%5."/>
      <w:lvlJc w:val="left"/>
      <w:pPr>
        <w:ind w:left="4608" w:hanging="360"/>
      </w:pPr>
    </w:lvl>
    <w:lvl w:ilvl="5" w:tplc="FFFFFFFF" w:tentative="1">
      <w:start w:val="1"/>
      <w:numFmt w:val="lowerRoman"/>
      <w:lvlText w:val="%6."/>
      <w:lvlJc w:val="right"/>
      <w:pPr>
        <w:ind w:left="5328" w:hanging="180"/>
      </w:pPr>
    </w:lvl>
    <w:lvl w:ilvl="6" w:tplc="FFFFFFFF" w:tentative="1">
      <w:start w:val="1"/>
      <w:numFmt w:val="decimal"/>
      <w:lvlText w:val="%7."/>
      <w:lvlJc w:val="left"/>
      <w:pPr>
        <w:ind w:left="6048" w:hanging="360"/>
      </w:pPr>
    </w:lvl>
    <w:lvl w:ilvl="7" w:tplc="FFFFFFFF" w:tentative="1">
      <w:start w:val="1"/>
      <w:numFmt w:val="lowerLetter"/>
      <w:lvlText w:val="%8."/>
      <w:lvlJc w:val="left"/>
      <w:pPr>
        <w:ind w:left="6768" w:hanging="360"/>
      </w:pPr>
    </w:lvl>
    <w:lvl w:ilvl="8" w:tplc="FFFFFFFF" w:tentative="1">
      <w:start w:val="1"/>
      <w:numFmt w:val="lowerRoman"/>
      <w:lvlText w:val="%9."/>
      <w:lvlJc w:val="right"/>
      <w:pPr>
        <w:ind w:left="7488" w:hanging="180"/>
      </w:pPr>
    </w:lvl>
  </w:abstractNum>
  <w:abstractNum w:abstractNumId="1" w15:restartNumberingAfterBreak="0">
    <w:nsid w:val="039F2BB0"/>
    <w:multiLevelType w:val="multilevel"/>
    <w:tmpl w:val="0AFA6D52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C03B67"/>
    <w:multiLevelType w:val="multilevel"/>
    <w:tmpl w:val="9C8C43E2"/>
    <w:lvl w:ilvl="0">
      <w:start w:val="1"/>
      <w:numFmt w:val="low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3" w15:restartNumberingAfterBreak="0">
    <w:nsid w:val="0F294E33"/>
    <w:multiLevelType w:val="multilevel"/>
    <w:tmpl w:val="8A186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67F4B27"/>
    <w:multiLevelType w:val="hybridMultilevel"/>
    <w:tmpl w:val="AB0EED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A85CBC"/>
    <w:multiLevelType w:val="hybridMultilevel"/>
    <w:tmpl w:val="E376C6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DF13BE"/>
    <w:multiLevelType w:val="hybridMultilevel"/>
    <w:tmpl w:val="26CCD89C"/>
    <w:lvl w:ilvl="0" w:tplc="04090001">
      <w:start w:val="1"/>
      <w:numFmt w:val="bullet"/>
      <w:lvlText w:val=""/>
      <w:lvlJc w:val="left"/>
      <w:pPr>
        <w:ind w:left="13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7" w15:restartNumberingAfterBreak="0">
    <w:nsid w:val="1B7C1CD3"/>
    <w:multiLevelType w:val="multilevel"/>
    <w:tmpl w:val="D82EE7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8" w15:restartNumberingAfterBreak="0">
    <w:nsid w:val="21271F53"/>
    <w:multiLevelType w:val="multilevel"/>
    <w:tmpl w:val="312A90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9" w15:restartNumberingAfterBreak="0">
    <w:nsid w:val="21445E68"/>
    <w:multiLevelType w:val="multilevel"/>
    <w:tmpl w:val="1B840C5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4578BA"/>
    <w:multiLevelType w:val="multilevel"/>
    <w:tmpl w:val="0409001D"/>
    <w:styleLink w:val="CurrentList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A0A09D0"/>
    <w:multiLevelType w:val="multilevel"/>
    <w:tmpl w:val="47084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0114177"/>
    <w:multiLevelType w:val="multilevel"/>
    <w:tmpl w:val="5C70AD44"/>
    <w:styleLink w:val="CurrentList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195D09"/>
    <w:multiLevelType w:val="multilevel"/>
    <w:tmpl w:val="F9E8DB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289D85"/>
    <w:multiLevelType w:val="hybridMultilevel"/>
    <w:tmpl w:val="FFFFFFFF"/>
    <w:lvl w:ilvl="0" w:tplc="E87427D8">
      <w:start w:val="1"/>
      <w:numFmt w:val="lowerLetter"/>
      <w:lvlText w:val="%1."/>
      <w:lvlJc w:val="left"/>
      <w:pPr>
        <w:ind w:left="1368" w:hanging="360"/>
      </w:pPr>
    </w:lvl>
    <w:lvl w:ilvl="1" w:tplc="D338BBB6">
      <w:start w:val="1"/>
      <w:numFmt w:val="lowerLetter"/>
      <w:lvlText w:val="%2."/>
      <w:lvlJc w:val="left"/>
      <w:pPr>
        <w:ind w:left="2088" w:hanging="360"/>
      </w:pPr>
    </w:lvl>
    <w:lvl w:ilvl="2" w:tplc="B6B61D9E">
      <w:start w:val="1"/>
      <w:numFmt w:val="lowerRoman"/>
      <w:lvlText w:val="%3."/>
      <w:lvlJc w:val="right"/>
      <w:pPr>
        <w:ind w:left="2808" w:hanging="180"/>
      </w:pPr>
    </w:lvl>
    <w:lvl w:ilvl="3" w:tplc="C1F8F418">
      <w:start w:val="1"/>
      <w:numFmt w:val="decimal"/>
      <w:lvlText w:val="%4."/>
      <w:lvlJc w:val="left"/>
      <w:pPr>
        <w:ind w:left="3528" w:hanging="360"/>
      </w:pPr>
    </w:lvl>
    <w:lvl w:ilvl="4" w:tplc="C352A3EC">
      <w:start w:val="1"/>
      <w:numFmt w:val="lowerLetter"/>
      <w:lvlText w:val="%5."/>
      <w:lvlJc w:val="left"/>
      <w:pPr>
        <w:ind w:left="4248" w:hanging="360"/>
      </w:pPr>
    </w:lvl>
    <w:lvl w:ilvl="5" w:tplc="3BF45C70">
      <w:start w:val="1"/>
      <w:numFmt w:val="lowerRoman"/>
      <w:lvlText w:val="%6."/>
      <w:lvlJc w:val="right"/>
      <w:pPr>
        <w:ind w:left="4968" w:hanging="180"/>
      </w:pPr>
    </w:lvl>
    <w:lvl w:ilvl="6" w:tplc="8BDC212C">
      <w:start w:val="1"/>
      <w:numFmt w:val="decimal"/>
      <w:lvlText w:val="%7."/>
      <w:lvlJc w:val="left"/>
      <w:pPr>
        <w:ind w:left="5688" w:hanging="360"/>
      </w:pPr>
    </w:lvl>
    <w:lvl w:ilvl="7" w:tplc="16CAB5E4">
      <w:start w:val="1"/>
      <w:numFmt w:val="lowerLetter"/>
      <w:lvlText w:val="%8."/>
      <w:lvlJc w:val="left"/>
      <w:pPr>
        <w:ind w:left="6408" w:hanging="360"/>
      </w:pPr>
    </w:lvl>
    <w:lvl w:ilvl="8" w:tplc="809EB6E2">
      <w:start w:val="1"/>
      <w:numFmt w:val="lowerRoman"/>
      <w:lvlText w:val="%9."/>
      <w:lvlJc w:val="right"/>
      <w:pPr>
        <w:ind w:left="7128" w:hanging="180"/>
      </w:pPr>
    </w:lvl>
  </w:abstractNum>
  <w:abstractNum w:abstractNumId="15" w15:restartNumberingAfterBreak="0">
    <w:nsid w:val="317A650D"/>
    <w:multiLevelType w:val="multilevel"/>
    <w:tmpl w:val="D82EE7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16" w15:restartNumberingAfterBreak="0">
    <w:nsid w:val="39FC2D40"/>
    <w:multiLevelType w:val="multilevel"/>
    <w:tmpl w:val="D82EE7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17" w15:restartNumberingAfterBreak="0">
    <w:nsid w:val="49EB059D"/>
    <w:multiLevelType w:val="hybridMultilevel"/>
    <w:tmpl w:val="0BD89C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BB07577"/>
    <w:multiLevelType w:val="hybridMultilevel"/>
    <w:tmpl w:val="B49C57FA"/>
    <w:lvl w:ilvl="0" w:tplc="5C9434FA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D5F80C3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904070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FF169E1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B5C859AE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CF6605B6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516AA242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 w:tplc="6F80F6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 w:tplc="2D86E14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19" w15:restartNumberingAfterBreak="0">
    <w:nsid w:val="51C25417"/>
    <w:multiLevelType w:val="multilevel"/>
    <w:tmpl w:val="9716A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8E50A92"/>
    <w:multiLevelType w:val="multilevel"/>
    <w:tmpl w:val="9C8C43E2"/>
    <w:lvl w:ilvl="0">
      <w:start w:val="1"/>
      <w:numFmt w:val="low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21" w15:restartNumberingAfterBreak="0">
    <w:nsid w:val="59265C03"/>
    <w:multiLevelType w:val="hybridMultilevel"/>
    <w:tmpl w:val="3920CF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A105E1B"/>
    <w:multiLevelType w:val="hybridMultilevel"/>
    <w:tmpl w:val="B4022368"/>
    <w:lvl w:ilvl="0" w:tplc="04090001">
      <w:start w:val="1"/>
      <w:numFmt w:val="bullet"/>
      <w:lvlText w:val=""/>
      <w:lvlJc w:val="left"/>
      <w:pPr>
        <w:ind w:left="1368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2088" w:hanging="360"/>
      </w:pPr>
    </w:lvl>
    <w:lvl w:ilvl="2" w:tplc="FFFFFFFF">
      <w:start w:val="1"/>
      <w:numFmt w:val="lowerRoman"/>
      <w:lvlText w:val="%3."/>
      <w:lvlJc w:val="right"/>
      <w:pPr>
        <w:ind w:left="2808" w:hanging="180"/>
      </w:pPr>
    </w:lvl>
    <w:lvl w:ilvl="3" w:tplc="FFFFFFFF" w:tentative="1">
      <w:start w:val="1"/>
      <w:numFmt w:val="decimal"/>
      <w:lvlText w:val="%4."/>
      <w:lvlJc w:val="left"/>
      <w:pPr>
        <w:ind w:left="3528" w:hanging="360"/>
      </w:pPr>
    </w:lvl>
    <w:lvl w:ilvl="4" w:tplc="FFFFFFFF" w:tentative="1">
      <w:start w:val="1"/>
      <w:numFmt w:val="lowerLetter"/>
      <w:lvlText w:val="%5."/>
      <w:lvlJc w:val="left"/>
      <w:pPr>
        <w:ind w:left="4248" w:hanging="360"/>
      </w:pPr>
    </w:lvl>
    <w:lvl w:ilvl="5" w:tplc="FFFFFFFF" w:tentative="1">
      <w:start w:val="1"/>
      <w:numFmt w:val="lowerRoman"/>
      <w:lvlText w:val="%6."/>
      <w:lvlJc w:val="right"/>
      <w:pPr>
        <w:ind w:left="4968" w:hanging="180"/>
      </w:pPr>
    </w:lvl>
    <w:lvl w:ilvl="6" w:tplc="FFFFFFFF" w:tentative="1">
      <w:start w:val="1"/>
      <w:numFmt w:val="decimal"/>
      <w:lvlText w:val="%7."/>
      <w:lvlJc w:val="left"/>
      <w:pPr>
        <w:ind w:left="5688" w:hanging="360"/>
      </w:pPr>
    </w:lvl>
    <w:lvl w:ilvl="7" w:tplc="FFFFFFFF" w:tentative="1">
      <w:start w:val="1"/>
      <w:numFmt w:val="lowerLetter"/>
      <w:lvlText w:val="%8."/>
      <w:lvlJc w:val="left"/>
      <w:pPr>
        <w:ind w:left="6408" w:hanging="360"/>
      </w:pPr>
    </w:lvl>
    <w:lvl w:ilvl="8" w:tplc="FFFFFFFF" w:tentative="1">
      <w:start w:val="1"/>
      <w:numFmt w:val="lowerRoman"/>
      <w:lvlText w:val="%9."/>
      <w:lvlJc w:val="right"/>
      <w:pPr>
        <w:ind w:left="7128" w:hanging="180"/>
      </w:pPr>
    </w:lvl>
  </w:abstractNum>
  <w:abstractNum w:abstractNumId="23" w15:restartNumberingAfterBreak="0">
    <w:nsid w:val="5E010A7C"/>
    <w:multiLevelType w:val="multilevel"/>
    <w:tmpl w:val="B8C4E9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1440" w:hanging="360"/>
      </w:p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24" w15:restartNumberingAfterBreak="0">
    <w:nsid w:val="5ECD1B4A"/>
    <w:multiLevelType w:val="hybridMultilevel"/>
    <w:tmpl w:val="BE3A66B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F">
      <w:start w:val="1"/>
      <w:numFmt w:val="decimal"/>
      <w:lvlText w:val="%2."/>
      <w:lvlJc w:val="left"/>
      <w:pPr>
        <w:ind w:left="720" w:hanging="360"/>
      </w:pPr>
    </w:lvl>
    <w:lvl w:ilvl="2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25" w15:restartNumberingAfterBreak="0">
    <w:nsid w:val="603C7504"/>
    <w:multiLevelType w:val="hybridMultilevel"/>
    <w:tmpl w:val="FFFFFFFF"/>
    <w:lvl w:ilvl="0" w:tplc="BE740CE8">
      <w:start w:val="1"/>
      <w:numFmt w:val="lowerLetter"/>
      <w:lvlText w:val="%1."/>
      <w:lvlJc w:val="left"/>
      <w:pPr>
        <w:ind w:left="720" w:hanging="360"/>
      </w:pPr>
    </w:lvl>
    <w:lvl w:ilvl="1" w:tplc="7FAA42E6">
      <w:start w:val="1"/>
      <w:numFmt w:val="lowerLetter"/>
      <w:lvlText w:val="%2."/>
      <w:lvlJc w:val="left"/>
      <w:pPr>
        <w:ind w:left="1440" w:hanging="360"/>
      </w:pPr>
    </w:lvl>
    <w:lvl w:ilvl="2" w:tplc="F8D4891A">
      <w:start w:val="1"/>
      <w:numFmt w:val="lowerRoman"/>
      <w:lvlText w:val="%3."/>
      <w:lvlJc w:val="right"/>
      <w:pPr>
        <w:ind w:left="2160" w:hanging="180"/>
      </w:pPr>
    </w:lvl>
    <w:lvl w:ilvl="3" w:tplc="19809480">
      <w:start w:val="1"/>
      <w:numFmt w:val="decimal"/>
      <w:lvlText w:val="%4."/>
      <w:lvlJc w:val="left"/>
      <w:pPr>
        <w:ind w:left="2880" w:hanging="360"/>
      </w:pPr>
    </w:lvl>
    <w:lvl w:ilvl="4" w:tplc="75748530">
      <w:start w:val="1"/>
      <w:numFmt w:val="lowerLetter"/>
      <w:lvlText w:val="%5."/>
      <w:lvlJc w:val="left"/>
      <w:pPr>
        <w:ind w:left="3600" w:hanging="360"/>
      </w:pPr>
    </w:lvl>
    <w:lvl w:ilvl="5" w:tplc="F75620E6">
      <w:start w:val="1"/>
      <w:numFmt w:val="lowerRoman"/>
      <w:lvlText w:val="%6."/>
      <w:lvlJc w:val="right"/>
      <w:pPr>
        <w:ind w:left="4320" w:hanging="180"/>
      </w:pPr>
    </w:lvl>
    <w:lvl w:ilvl="6" w:tplc="67C43018">
      <w:start w:val="1"/>
      <w:numFmt w:val="decimal"/>
      <w:lvlText w:val="%7."/>
      <w:lvlJc w:val="left"/>
      <w:pPr>
        <w:ind w:left="5040" w:hanging="360"/>
      </w:pPr>
    </w:lvl>
    <w:lvl w:ilvl="7" w:tplc="793C500E">
      <w:start w:val="1"/>
      <w:numFmt w:val="lowerLetter"/>
      <w:lvlText w:val="%8."/>
      <w:lvlJc w:val="left"/>
      <w:pPr>
        <w:ind w:left="5760" w:hanging="360"/>
      </w:pPr>
    </w:lvl>
    <w:lvl w:ilvl="8" w:tplc="96085F1C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F60BCA"/>
    <w:multiLevelType w:val="multilevel"/>
    <w:tmpl w:val="AB0EED44"/>
    <w:styleLink w:val="CurrentList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FF711C"/>
    <w:multiLevelType w:val="multilevel"/>
    <w:tmpl w:val="9C8C43E2"/>
    <w:lvl w:ilvl="0">
      <w:start w:val="1"/>
      <w:numFmt w:val="low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28" w15:restartNumberingAfterBreak="0">
    <w:nsid w:val="69B178BA"/>
    <w:multiLevelType w:val="multilevel"/>
    <w:tmpl w:val="CCC4F9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C81594D"/>
    <w:multiLevelType w:val="hybridMultilevel"/>
    <w:tmpl w:val="6A0823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327491"/>
    <w:multiLevelType w:val="multilevel"/>
    <w:tmpl w:val="9C8C43E2"/>
    <w:lvl w:ilvl="0">
      <w:start w:val="1"/>
      <w:numFmt w:val="low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31" w15:restartNumberingAfterBreak="0">
    <w:nsid w:val="71563A7B"/>
    <w:multiLevelType w:val="hybridMultilevel"/>
    <w:tmpl w:val="40CE88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C14ACB"/>
    <w:multiLevelType w:val="hybridMultilevel"/>
    <w:tmpl w:val="398883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F907D2"/>
    <w:multiLevelType w:val="hybridMultilevel"/>
    <w:tmpl w:val="725CB20A"/>
    <w:lvl w:ilvl="0" w:tplc="04090001">
      <w:start w:val="1"/>
      <w:numFmt w:val="bullet"/>
      <w:lvlText w:val=""/>
      <w:lvlJc w:val="left"/>
      <w:pPr>
        <w:ind w:left="13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34" w15:restartNumberingAfterBreak="0">
    <w:nsid w:val="7CB04AB0"/>
    <w:multiLevelType w:val="multilevel"/>
    <w:tmpl w:val="44E217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35" w15:restartNumberingAfterBreak="0">
    <w:nsid w:val="7F355996"/>
    <w:multiLevelType w:val="multilevel"/>
    <w:tmpl w:val="670EE146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num w:numId="1" w16cid:durableId="1734427839">
    <w:abstractNumId w:val="25"/>
  </w:num>
  <w:num w:numId="2" w16cid:durableId="471676094">
    <w:abstractNumId w:val="14"/>
  </w:num>
  <w:num w:numId="3" w16cid:durableId="571699101">
    <w:abstractNumId w:val="18"/>
  </w:num>
  <w:num w:numId="4" w16cid:durableId="1194342214">
    <w:abstractNumId w:val="1"/>
  </w:num>
  <w:num w:numId="5" w16cid:durableId="588465564">
    <w:abstractNumId w:val="12"/>
  </w:num>
  <w:num w:numId="6" w16cid:durableId="1388844804">
    <w:abstractNumId w:val="10"/>
  </w:num>
  <w:num w:numId="7" w16cid:durableId="692266713">
    <w:abstractNumId w:val="31"/>
  </w:num>
  <w:num w:numId="8" w16cid:durableId="467826323">
    <w:abstractNumId w:val="17"/>
  </w:num>
  <w:num w:numId="9" w16cid:durableId="998771450">
    <w:abstractNumId w:val="3"/>
  </w:num>
  <w:num w:numId="10" w16cid:durableId="1129396766">
    <w:abstractNumId w:val="11"/>
  </w:num>
  <w:num w:numId="11" w16cid:durableId="1232816331">
    <w:abstractNumId w:val="19"/>
  </w:num>
  <w:num w:numId="12" w16cid:durableId="1820145429">
    <w:abstractNumId w:val="28"/>
  </w:num>
  <w:num w:numId="13" w16cid:durableId="1893030966">
    <w:abstractNumId w:val="13"/>
  </w:num>
  <w:num w:numId="14" w16cid:durableId="1824927810">
    <w:abstractNumId w:val="9"/>
  </w:num>
  <w:num w:numId="15" w16cid:durableId="1534032329">
    <w:abstractNumId w:val="32"/>
  </w:num>
  <w:num w:numId="16" w16cid:durableId="2127969409">
    <w:abstractNumId w:val="21"/>
  </w:num>
  <w:num w:numId="17" w16cid:durableId="1813986314">
    <w:abstractNumId w:val="33"/>
  </w:num>
  <w:num w:numId="18" w16cid:durableId="620847517">
    <w:abstractNumId w:val="6"/>
  </w:num>
  <w:num w:numId="19" w16cid:durableId="552810896">
    <w:abstractNumId w:val="16"/>
  </w:num>
  <w:num w:numId="20" w16cid:durableId="1988970838">
    <w:abstractNumId w:val="8"/>
  </w:num>
  <w:num w:numId="21" w16cid:durableId="1778284407">
    <w:abstractNumId w:val="15"/>
  </w:num>
  <w:num w:numId="22" w16cid:durableId="372659339">
    <w:abstractNumId w:val="7"/>
  </w:num>
  <w:num w:numId="23" w16cid:durableId="229315876">
    <w:abstractNumId w:val="35"/>
  </w:num>
  <w:num w:numId="24" w16cid:durableId="1637954588">
    <w:abstractNumId w:val="23"/>
  </w:num>
  <w:num w:numId="25" w16cid:durableId="2040742963">
    <w:abstractNumId w:val="34"/>
  </w:num>
  <w:num w:numId="26" w16cid:durableId="822745428">
    <w:abstractNumId w:val="20"/>
  </w:num>
  <w:num w:numId="27" w16cid:durableId="2011062601">
    <w:abstractNumId w:val="30"/>
  </w:num>
  <w:num w:numId="28" w16cid:durableId="252127728">
    <w:abstractNumId w:val="2"/>
  </w:num>
  <w:num w:numId="29" w16cid:durableId="1199050845">
    <w:abstractNumId w:val="27"/>
  </w:num>
  <w:num w:numId="30" w16cid:durableId="530341756">
    <w:abstractNumId w:val="24"/>
  </w:num>
  <w:num w:numId="31" w16cid:durableId="777145279">
    <w:abstractNumId w:val="4"/>
  </w:num>
  <w:num w:numId="32" w16cid:durableId="1858614249">
    <w:abstractNumId w:val="26"/>
  </w:num>
  <w:num w:numId="33" w16cid:durableId="733351266">
    <w:abstractNumId w:val="5"/>
  </w:num>
  <w:num w:numId="34" w16cid:durableId="896823798">
    <w:abstractNumId w:val="29"/>
  </w:num>
  <w:num w:numId="35" w16cid:durableId="128741212">
    <w:abstractNumId w:val="22"/>
  </w:num>
  <w:num w:numId="36" w16cid:durableId="986084922">
    <w:abstractNumId w:val="0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4"/>
  <w:hideSpellingErrors/>
  <w:hideGrammaticalErrors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008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numFmt w:val="lowerRoman"/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18A"/>
    <w:rsid w:val="00000295"/>
    <w:rsid w:val="00002C00"/>
    <w:rsid w:val="00007434"/>
    <w:rsid w:val="00010993"/>
    <w:rsid w:val="000118A2"/>
    <w:rsid w:val="00016364"/>
    <w:rsid w:val="00020EB1"/>
    <w:rsid w:val="000245A4"/>
    <w:rsid w:val="0002575D"/>
    <w:rsid w:val="00027E94"/>
    <w:rsid w:val="00030624"/>
    <w:rsid w:val="00031B5C"/>
    <w:rsid w:val="0003404D"/>
    <w:rsid w:val="0004018E"/>
    <w:rsid w:val="00044DB0"/>
    <w:rsid w:val="00044F65"/>
    <w:rsid w:val="000469DE"/>
    <w:rsid w:val="00051307"/>
    <w:rsid w:val="00051464"/>
    <w:rsid w:val="0005625F"/>
    <w:rsid w:val="00060079"/>
    <w:rsid w:val="00062893"/>
    <w:rsid w:val="00062B88"/>
    <w:rsid w:val="000663C1"/>
    <w:rsid w:val="00066E7E"/>
    <w:rsid w:val="000710FE"/>
    <w:rsid w:val="00071242"/>
    <w:rsid w:val="00077432"/>
    <w:rsid w:val="00082C2D"/>
    <w:rsid w:val="000843A5"/>
    <w:rsid w:val="00084E24"/>
    <w:rsid w:val="00087DB2"/>
    <w:rsid w:val="000900E9"/>
    <w:rsid w:val="000A04F7"/>
    <w:rsid w:val="000A0BDE"/>
    <w:rsid w:val="000A1035"/>
    <w:rsid w:val="000A1ABE"/>
    <w:rsid w:val="000A74B3"/>
    <w:rsid w:val="000A7E5F"/>
    <w:rsid w:val="000B09AD"/>
    <w:rsid w:val="000B2E3B"/>
    <w:rsid w:val="000B3E2F"/>
    <w:rsid w:val="000B6308"/>
    <w:rsid w:val="000C3405"/>
    <w:rsid w:val="000C5BE4"/>
    <w:rsid w:val="000C5DE3"/>
    <w:rsid w:val="000D5537"/>
    <w:rsid w:val="000E0DB5"/>
    <w:rsid w:val="000E3A6D"/>
    <w:rsid w:val="000E6FAD"/>
    <w:rsid w:val="000E76B7"/>
    <w:rsid w:val="000E7783"/>
    <w:rsid w:val="000F372C"/>
    <w:rsid w:val="000F51BA"/>
    <w:rsid w:val="000F545B"/>
    <w:rsid w:val="000F780D"/>
    <w:rsid w:val="001017F0"/>
    <w:rsid w:val="001066BC"/>
    <w:rsid w:val="001066D6"/>
    <w:rsid w:val="00106B41"/>
    <w:rsid w:val="00107060"/>
    <w:rsid w:val="00123323"/>
    <w:rsid w:val="001309DF"/>
    <w:rsid w:val="00130F8D"/>
    <w:rsid w:val="00133368"/>
    <w:rsid w:val="001337FB"/>
    <w:rsid w:val="001367BF"/>
    <w:rsid w:val="00142B38"/>
    <w:rsid w:val="0014465C"/>
    <w:rsid w:val="00145795"/>
    <w:rsid w:val="001509F3"/>
    <w:rsid w:val="001511B1"/>
    <w:rsid w:val="00153BB4"/>
    <w:rsid w:val="001603D3"/>
    <w:rsid w:val="00165F86"/>
    <w:rsid w:val="00170A46"/>
    <w:rsid w:val="00171225"/>
    <w:rsid w:val="00171A31"/>
    <w:rsid w:val="001760D8"/>
    <w:rsid w:val="00180809"/>
    <w:rsid w:val="00181789"/>
    <w:rsid w:val="00184B3D"/>
    <w:rsid w:val="0019027C"/>
    <w:rsid w:val="00190B9D"/>
    <w:rsid w:val="00191BDE"/>
    <w:rsid w:val="00192998"/>
    <w:rsid w:val="00194DE8"/>
    <w:rsid w:val="001A04E9"/>
    <w:rsid w:val="001B3A2A"/>
    <w:rsid w:val="001B5C07"/>
    <w:rsid w:val="001C1AD2"/>
    <w:rsid w:val="001C62B1"/>
    <w:rsid w:val="001D433C"/>
    <w:rsid w:val="001DC7FF"/>
    <w:rsid w:val="001E194F"/>
    <w:rsid w:val="001E7160"/>
    <w:rsid w:val="001F21A4"/>
    <w:rsid w:val="001F7155"/>
    <w:rsid w:val="001F757F"/>
    <w:rsid w:val="00202D91"/>
    <w:rsid w:val="00203E9C"/>
    <w:rsid w:val="002042F7"/>
    <w:rsid w:val="00205364"/>
    <w:rsid w:val="002129EB"/>
    <w:rsid w:val="00214B01"/>
    <w:rsid w:val="00215C52"/>
    <w:rsid w:val="00220999"/>
    <w:rsid w:val="00220C4D"/>
    <w:rsid w:val="00222D71"/>
    <w:rsid w:val="00233B37"/>
    <w:rsid w:val="0023409E"/>
    <w:rsid w:val="00235280"/>
    <w:rsid w:val="00236DE2"/>
    <w:rsid w:val="002373EE"/>
    <w:rsid w:val="002438DC"/>
    <w:rsid w:val="00244E08"/>
    <w:rsid w:val="00246840"/>
    <w:rsid w:val="002516D9"/>
    <w:rsid w:val="00252BFF"/>
    <w:rsid w:val="00255DD0"/>
    <w:rsid w:val="00261FCD"/>
    <w:rsid w:val="00267049"/>
    <w:rsid w:val="002747FF"/>
    <w:rsid w:val="00291BEA"/>
    <w:rsid w:val="00293B70"/>
    <w:rsid w:val="00294581"/>
    <w:rsid w:val="002952C3"/>
    <w:rsid w:val="002A45D7"/>
    <w:rsid w:val="002A4FC9"/>
    <w:rsid w:val="002A5D2E"/>
    <w:rsid w:val="002B464E"/>
    <w:rsid w:val="002B47AE"/>
    <w:rsid w:val="002B74DB"/>
    <w:rsid w:val="002C049C"/>
    <w:rsid w:val="002C1F4D"/>
    <w:rsid w:val="002C5120"/>
    <w:rsid w:val="002C5D43"/>
    <w:rsid w:val="002C7F9D"/>
    <w:rsid w:val="002D05BE"/>
    <w:rsid w:val="002D4120"/>
    <w:rsid w:val="002E1072"/>
    <w:rsid w:val="002F042C"/>
    <w:rsid w:val="002F1EBA"/>
    <w:rsid w:val="002F2AE5"/>
    <w:rsid w:val="0031248E"/>
    <w:rsid w:val="00320993"/>
    <w:rsid w:val="003212D1"/>
    <w:rsid w:val="00340D8F"/>
    <w:rsid w:val="003478BE"/>
    <w:rsid w:val="00357804"/>
    <w:rsid w:val="00360784"/>
    <w:rsid w:val="003620E1"/>
    <w:rsid w:val="0036438B"/>
    <w:rsid w:val="0037215A"/>
    <w:rsid w:val="00372D03"/>
    <w:rsid w:val="00376C13"/>
    <w:rsid w:val="00381750"/>
    <w:rsid w:val="003834C2"/>
    <w:rsid w:val="00383DA5"/>
    <w:rsid w:val="00384B6F"/>
    <w:rsid w:val="0038734B"/>
    <w:rsid w:val="003878F8"/>
    <w:rsid w:val="0039728C"/>
    <w:rsid w:val="003A0054"/>
    <w:rsid w:val="003A2967"/>
    <w:rsid w:val="003A4A1D"/>
    <w:rsid w:val="003B322F"/>
    <w:rsid w:val="003C44FB"/>
    <w:rsid w:val="003C5CFB"/>
    <w:rsid w:val="003D6FE8"/>
    <w:rsid w:val="003D79D0"/>
    <w:rsid w:val="003E2054"/>
    <w:rsid w:val="003F0446"/>
    <w:rsid w:val="003F2973"/>
    <w:rsid w:val="003F2A8E"/>
    <w:rsid w:val="003F41B4"/>
    <w:rsid w:val="003F58F5"/>
    <w:rsid w:val="0040044F"/>
    <w:rsid w:val="00404BB5"/>
    <w:rsid w:val="00407341"/>
    <w:rsid w:val="004103ED"/>
    <w:rsid w:val="004152F5"/>
    <w:rsid w:val="00415DD5"/>
    <w:rsid w:val="00422509"/>
    <w:rsid w:val="004251A6"/>
    <w:rsid w:val="004265CF"/>
    <w:rsid w:val="00433D66"/>
    <w:rsid w:val="00441DA4"/>
    <w:rsid w:val="00450BF5"/>
    <w:rsid w:val="004513AC"/>
    <w:rsid w:val="00464598"/>
    <w:rsid w:val="00465E63"/>
    <w:rsid w:val="00470E3E"/>
    <w:rsid w:val="00471246"/>
    <w:rsid w:val="00477AA9"/>
    <w:rsid w:val="00480C35"/>
    <w:rsid w:val="004921AB"/>
    <w:rsid w:val="0049279A"/>
    <w:rsid w:val="00495808"/>
    <w:rsid w:val="004A2FED"/>
    <w:rsid w:val="004A48A1"/>
    <w:rsid w:val="004A60A6"/>
    <w:rsid w:val="004A6B7E"/>
    <w:rsid w:val="004B6107"/>
    <w:rsid w:val="004B79CF"/>
    <w:rsid w:val="004C20DD"/>
    <w:rsid w:val="004C300E"/>
    <w:rsid w:val="004C55C7"/>
    <w:rsid w:val="004C621C"/>
    <w:rsid w:val="004C665E"/>
    <w:rsid w:val="004D1373"/>
    <w:rsid w:val="004E0D1E"/>
    <w:rsid w:val="004E57CC"/>
    <w:rsid w:val="004E77BB"/>
    <w:rsid w:val="004F01E7"/>
    <w:rsid w:val="00500014"/>
    <w:rsid w:val="00504DEB"/>
    <w:rsid w:val="00510C4C"/>
    <w:rsid w:val="0051185E"/>
    <w:rsid w:val="005166EB"/>
    <w:rsid w:val="00522177"/>
    <w:rsid w:val="00527F56"/>
    <w:rsid w:val="0053327C"/>
    <w:rsid w:val="0053515C"/>
    <w:rsid w:val="00536148"/>
    <w:rsid w:val="00536207"/>
    <w:rsid w:val="005366A2"/>
    <w:rsid w:val="0054382F"/>
    <w:rsid w:val="00545261"/>
    <w:rsid w:val="00561F40"/>
    <w:rsid w:val="0058003B"/>
    <w:rsid w:val="005825B4"/>
    <w:rsid w:val="00582E44"/>
    <w:rsid w:val="00583562"/>
    <w:rsid w:val="00594BF3"/>
    <w:rsid w:val="005975B4"/>
    <w:rsid w:val="005A24E1"/>
    <w:rsid w:val="005A3D91"/>
    <w:rsid w:val="005B5375"/>
    <w:rsid w:val="005C07C1"/>
    <w:rsid w:val="005C122D"/>
    <w:rsid w:val="005C127B"/>
    <w:rsid w:val="005C39AA"/>
    <w:rsid w:val="005C76B6"/>
    <w:rsid w:val="005D0F63"/>
    <w:rsid w:val="005D4E54"/>
    <w:rsid w:val="005D5B2C"/>
    <w:rsid w:val="005E3DC2"/>
    <w:rsid w:val="005F1377"/>
    <w:rsid w:val="005F2DA2"/>
    <w:rsid w:val="005F33FE"/>
    <w:rsid w:val="005F422A"/>
    <w:rsid w:val="005F4FF6"/>
    <w:rsid w:val="005F783B"/>
    <w:rsid w:val="005F7F8B"/>
    <w:rsid w:val="00602944"/>
    <w:rsid w:val="00605333"/>
    <w:rsid w:val="00611E70"/>
    <w:rsid w:val="006128B1"/>
    <w:rsid w:val="00613E9D"/>
    <w:rsid w:val="0061617E"/>
    <w:rsid w:val="0063023D"/>
    <w:rsid w:val="0063139F"/>
    <w:rsid w:val="00631BB9"/>
    <w:rsid w:val="0063640D"/>
    <w:rsid w:val="00642A93"/>
    <w:rsid w:val="0064470A"/>
    <w:rsid w:val="0065344C"/>
    <w:rsid w:val="00655DED"/>
    <w:rsid w:val="00657617"/>
    <w:rsid w:val="0066084D"/>
    <w:rsid w:val="0067048A"/>
    <w:rsid w:val="00671223"/>
    <w:rsid w:val="00672D6C"/>
    <w:rsid w:val="00684891"/>
    <w:rsid w:val="0069030D"/>
    <w:rsid w:val="00691D7C"/>
    <w:rsid w:val="00694DBA"/>
    <w:rsid w:val="00696920"/>
    <w:rsid w:val="006A236C"/>
    <w:rsid w:val="006A3BB6"/>
    <w:rsid w:val="006A6043"/>
    <w:rsid w:val="006B545A"/>
    <w:rsid w:val="006B553B"/>
    <w:rsid w:val="006B7FF4"/>
    <w:rsid w:val="006C17F5"/>
    <w:rsid w:val="006C6E6F"/>
    <w:rsid w:val="006C7789"/>
    <w:rsid w:val="006DC4E8"/>
    <w:rsid w:val="006E395D"/>
    <w:rsid w:val="006E52A9"/>
    <w:rsid w:val="006E5AFD"/>
    <w:rsid w:val="006E73CC"/>
    <w:rsid w:val="006E7C9F"/>
    <w:rsid w:val="006F1287"/>
    <w:rsid w:val="006F6F39"/>
    <w:rsid w:val="006F718E"/>
    <w:rsid w:val="006F7A30"/>
    <w:rsid w:val="00707937"/>
    <w:rsid w:val="0070797D"/>
    <w:rsid w:val="00717736"/>
    <w:rsid w:val="0072096F"/>
    <w:rsid w:val="007233C3"/>
    <w:rsid w:val="007250E9"/>
    <w:rsid w:val="00733955"/>
    <w:rsid w:val="0073742C"/>
    <w:rsid w:val="007416D3"/>
    <w:rsid w:val="007421AC"/>
    <w:rsid w:val="00743275"/>
    <w:rsid w:val="0074670F"/>
    <w:rsid w:val="00747D11"/>
    <w:rsid w:val="007527A2"/>
    <w:rsid w:val="00753094"/>
    <w:rsid w:val="0075568D"/>
    <w:rsid w:val="00755981"/>
    <w:rsid w:val="007593D4"/>
    <w:rsid w:val="0076012D"/>
    <w:rsid w:val="0076129C"/>
    <w:rsid w:val="007657C2"/>
    <w:rsid w:val="00766603"/>
    <w:rsid w:val="00773A50"/>
    <w:rsid w:val="00775C1E"/>
    <w:rsid w:val="00777F6A"/>
    <w:rsid w:val="0078106A"/>
    <w:rsid w:val="00785E9B"/>
    <w:rsid w:val="0078636D"/>
    <w:rsid w:val="0078650C"/>
    <w:rsid w:val="00786A67"/>
    <w:rsid w:val="007933AD"/>
    <w:rsid w:val="00797D79"/>
    <w:rsid w:val="00797DCC"/>
    <w:rsid w:val="007A037E"/>
    <w:rsid w:val="007A118A"/>
    <w:rsid w:val="007A1390"/>
    <w:rsid w:val="007A6559"/>
    <w:rsid w:val="007B5AB3"/>
    <w:rsid w:val="007B61A9"/>
    <w:rsid w:val="007C04B7"/>
    <w:rsid w:val="007C315A"/>
    <w:rsid w:val="007C3BF6"/>
    <w:rsid w:val="007C75D5"/>
    <w:rsid w:val="007D04B6"/>
    <w:rsid w:val="007D2AF1"/>
    <w:rsid w:val="007D4519"/>
    <w:rsid w:val="007E30B3"/>
    <w:rsid w:val="007E4735"/>
    <w:rsid w:val="007E7C8D"/>
    <w:rsid w:val="00800FDA"/>
    <w:rsid w:val="008045CE"/>
    <w:rsid w:val="008047AE"/>
    <w:rsid w:val="00804BC0"/>
    <w:rsid w:val="00805143"/>
    <w:rsid w:val="008077E1"/>
    <w:rsid w:val="008170B2"/>
    <w:rsid w:val="00817D6A"/>
    <w:rsid w:val="008215E2"/>
    <w:rsid w:val="00821FD6"/>
    <w:rsid w:val="00831AAE"/>
    <w:rsid w:val="008333DD"/>
    <w:rsid w:val="00833D4A"/>
    <w:rsid w:val="008353EE"/>
    <w:rsid w:val="00836506"/>
    <w:rsid w:val="00836A4F"/>
    <w:rsid w:val="00841B81"/>
    <w:rsid w:val="00846D9C"/>
    <w:rsid w:val="0085427B"/>
    <w:rsid w:val="00856865"/>
    <w:rsid w:val="00860719"/>
    <w:rsid w:val="008678BB"/>
    <w:rsid w:val="00872467"/>
    <w:rsid w:val="00877478"/>
    <w:rsid w:val="00881315"/>
    <w:rsid w:val="00881B74"/>
    <w:rsid w:val="00887718"/>
    <w:rsid w:val="00894024"/>
    <w:rsid w:val="00894601"/>
    <w:rsid w:val="008949E4"/>
    <w:rsid w:val="00896B0A"/>
    <w:rsid w:val="00897ACB"/>
    <w:rsid w:val="008A07A6"/>
    <w:rsid w:val="008A51EC"/>
    <w:rsid w:val="008B0931"/>
    <w:rsid w:val="008B179A"/>
    <w:rsid w:val="008C4936"/>
    <w:rsid w:val="008D4039"/>
    <w:rsid w:val="008E1EF9"/>
    <w:rsid w:val="008E3E45"/>
    <w:rsid w:val="008E443B"/>
    <w:rsid w:val="008E4880"/>
    <w:rsid w:val="008E6BEA"/>
    <w:rsid w:val="008E7192"/>
    <w:rsid w:val="008F0028"/>
    <w:rsid w:val="008F18CB"/>
    <w:rsid w:val="008F2A17"/>
    <w:rsid w:val="00904F99"/>
    <w:rsid w:val="0091787B"/>
    <w:rsid w:val="00917A36"/>
    <w:rsid w:val="00917E31"/>
    <w:rsid w:val="009216F8"/>
    <w:rsid w:val="00921D2F"/>
    <w:rsid w:val="009243E6"/>
    <w:rsid w:val="0092531D"/>
    <w:rsid w:val="009322ED"/>
    <w:rsid w:val="009330B9"/>
    <w:rsid w:val="00936C59"/>
    <w:rsid w:val="00940711"/>
    <w:rsid w:val="00941916"/>
    <w:rsid w:val="00942483"/>
    <w:rsid w:val="009442D6"/>
    <w:rsid w:val="00945315"/>
    <w:rsid w:val="00951686"/>
    <w:rsid w:val="00951FD8"/>
    <w:rsid w:val="00952526"/>
    <w:rsid w:val="009531A7"/>
    <w:rsid w:val="00954109"/>
    <w:rsid w:val="00957108"/>
    <w:rsid w:val="0096077F"/>
    <w:rsid w:val="00963F81"/>
    <w:rsid w:val="00970DCB"/>
    <w:rsid w:val="009710D0"/>
    <w:rsid w:val="00972E6F"/>
    <w:rsid w:val="00975DD9"/>
    <w:rsid w:val="0098157E"/>
    <w:rsid w:val="00981A77"/>
    <w:rsid w:val="00994B2E"/>
    <w:rsid w:val="009950DD"/>
    <w:rsid w:val="00995D16"/>
    <w:rsid w:val="009A0051"/>
    <w:rsid w:val="009A1013"/>
    <w:rsid w:val="009A1068"/>
    <w:rsid w:val="009A4991"/>
    <w:rsid w:val="009A4B95"/>
    <w:rsid w:val="009A54F5"/>
    <w:rsid w:val="009A6A39"/>
    <w:rsid w:val="009B0E31"/>
    <w:rsid w:val="009B3B02"/>
    <w:rsid w:val="009B5F9F"/>
    <w:rsid w:val="009C241E"/>
    <w:rsid w:val="009C6D68"/>
    <w:rsid w:val="009D1558"/>
    <w:rsid w:val="009D1FE0"/>
    <w:rsid w:val="009D3BFA"/>
    <w:rsid w:val="009D7489"/>
    <w:rsid w:val="009E07CE"/>
    <w:rsid w:val="009E0CBB"/>
    <w:rsid w:val="009E0F59"/>
    <w:rsid w:val="009F2549"/>
    <w:rsid w:val="009F60F8"/>
    <w:rsid w:val="00A032AA"/>
    <w:rsid w:val="00A04B9A"/>
    <w:rsid w:val="00A05944"/>
    <w:rsid w:val="00A05F8F"/>
    <w:rsid w:val="00A0609F"/>
    <w:rsid w:val="00A11BE2"/>
    <w:rsid w:val="00A12283"/>
    <w:rsid w:val="00A218CE"/>
    <w:rsid w:val="00A219FC"/>
    <w:rsid w:val="00A26D83"/>
    <w:rsid w:val="00A323FB"/>
    <w:rsid w:val="00A33DC3"/>
    <w:rsid w:val="00A34CB8"/>
    <w:rsid w:val="00A34F72"/>
    <w:rsid w:val="00A3514C"/>
    <w:rsid w:val="00A4077D"/>
    <w:rsid w:val="00A46079"/>
    <w:rsid w:val="00A517EE"/>
    <w:rsid w:val="00A53B30"/>
    <w:rsid w:val="00A61C4E"/>
    <w:rsid w:val="00A7502A"/>
    <w:rsid w:val="00A75634"/>
    <w:rsid w:val="00A8071C"/>
    <w:rsid w:val="00A87D82"/>
    <w:rsid w:val="00A90B6D"/>
    <w:rsid w:val="00A92EF0"/>
    <w:rsid w:val="00A94248"/>
    <w:rsid w:val="00A9477E"/>
    <w:rsid w:val="00A94F69"/>
    <w:rsid w:val="00A9782C"/>
    <w:rsid w:val="00AA1B24"/>
    <w:rsid w:val="00AB1519"/>
    <w:rsid w:val="00AB2FB1"/>
    <w:rsid w:val="00AB34EE"/>
    <w:rsid w:val="00AB36FD"/>
    <w:rsid w:val="00AB769C"/>
    <w:rsid w:val="00AC2576"/>
    <w:rsid w:val="00AC27E1"/>
    <w:rsid w:val="00AC3C8C"/>
    <w:rsid w:val="00AC3EA4"/>
    <w:rsid w:val="00AC51A2"/>
    <w:rsid w:val="00AD0B78"/>
    <w:rsid w:val="00AD230C"/>
    <w:rsid w:val="00AD2B13"/>
    <w:rsid w:val="00AE06ED"/>
    <w:rsid w:val="00AE1FC4"/>
    <w:rsid w:val="00AE24B1"/>
    <w:rsid w:val="00AE7A6C"/>
    <w:rsid w:val="00AF1F42"/>
    <w:rsid w:val="00AF31D5"/>
    <w:rsid w:val="00AF3E67"/>
    <w:rsid w:val="00AF47A6"/>
    <w:rsid w:val="00AF6477"/>
    <w:rsid w:val="00AF6E3F"/>
    <w:rsid w:val="00B00BAA"/>
    <w:rsid w:val="00B06F4E"/>
    <w:rsid w:val="00B11595"/>
    <w:rsid w:val="00B12442"/>
    <w:rsid w:val="00B1593A"/>
    <w:rsid w:val="00B22F36"/>
    <w:rsid w:val="00B25D0B"/>
    <w:rsid w:val="00B272BB"/>
    <w:rsid w:val="00B3204C"/>
    <w:rsid w:val="00B32A14"/>
    <w:rsid w:val="00B366CC"/>
    <w:rsid w:val="00B373DC"/>
    <w:rsid w:val="00B43522"/>
    <w:rsid w:val="00B43541"/>
    <w:rsid w:val="00B44733"/>
    <w:rsid w:val="00B53F52"/>
    <w:rsid w:val="00B6026A"/>
    <w:rsid w:val="00B60A12"/>
    <w:rsid w:val="00B61ADE"/>
    <w:rsid w:val="00B653F7"/>
    <w:rsid w:val="00B66FB1"/>
    <w:rsid w:val="00B709A4"/>
    <w:rsid w:val="00B746A5"/>
    <w:rsid w:val="00B749F4"/>
    <w:rsid w:val="00B7796F"/>
    <w:rsid w:val="00B84AD4"/>
    <w:rsid w:val="00B869B3"/>
    <w:rsid w:val="00B87376"/>
    <w:rsid w:val="00B87824"/>
    <w:rsid w:val="00B90967"/>
    <w:rsid w:val="00B92F68"/>
    <w:rsid w:val="00B952AE"/>
    <w:rsid w:val="00B97B87"/>
    <w:rsid w:val="00BA12E1"/>
    <w:rsid w:val="00BA2217"/>
    <w:rsid w:val="00BA2C3F"/>
    <w:rsid w:val="00BA623A"/>
    <w:rsid w:val="00BA678F"/>
    <w:rsid w:val="00BB0AB5"/>
    <w:rsid w:val="00BB0CD9"/>
    <w:rsid w:val="00BB24E0"/>
    <w:rsid w:val="00BB7FD1"/>
    <w:rsid w:val="00BC1248"/>
    <w:rsid w:val="00BD01DF"/>
    <w:rsid w:val="00BD01F8"/>
    <w:rsid w:val="00BD3019"/>
    <w:rsid w:val="00BD7B4B"/>
    <w:rsid w:val="00BE6F31"/>
    <w:rsid w:val="00BF0234"/>
    <w:rsid w:val="00BF4DFB"/>
    <w:rsid w:val="00BF7AFE"/>
    <w:rsid w:val="00C00ADB"/>
    <w:rsid w:val="00C01B4C"/>
    <w:rsid w:val="00C024E3"/>
    <w:rsid w:val="00C029DD"/>
    <w:rsid w:val="00C03EB2"/>
    <w:rsid w:val="00C112C2"/>
    <w:rsid w:val="00C1422D"/>
    <w:rsid w:val="00C23FE0"/>
    <w:rsid w:val="00C24F25"/>
    <w:rsid w:val="00C26157"/>
    <w:rsid w:val="00C26A22"/>
    <w:rsid w:val="00C26CEF"/>
    <w:rsid w:val="00C346E7"/>
    <w:rsid w:val="00C34904"/>
    <w:rsid w:val="00C361ED"/>
    <w:rsid w:val="00C36990"/>
    <w:rsid w:val="00C41808"/>
    <w:rsid w:val="00C42502"/>
    <w:rsid w:val="00C435BD"/>
    <w:rsid w:val="00C45BD9"/>
    <w:rsid w:val="00C50E2A"/>
    <w:rsid w:val="00C524BA"/>
    <w:rsid w:val="00C6256D"/>
    <w:rsid w:val="00C665B0"/>
    <w:rsid w:val="00C67483"/>
    <w:rsid w:val="00C676CC"/>
    <w:rsid w:val="00C71CF4"/>
    <w:rsid w:val="00C71E3C"/>
    <w:rsid w:val="00C7214C"/>
    <w:rsid w:val="00C724A1"/>
    <w:rsid w:val="00C725DD"/>
    <w:rsid w:val="00C74DD5"/>
    <w:rsid w:val="00C75EB8"/>
    <w:rsid w:val="00C80B90"/>
    <w:rsid w:val="00C817D5"/>
    <w:rsid w:val="00C81E07"/>
    <w:rsid w:val="00C8261C"/>
    <w:rsid w:val="00CA4E64"/>
    <w:rsid w:val="00CA8FE0"/>
    <w:rsid w:val="00CB17BC"/>
    <w:rsid w:val="00CB57D9"/>
    <w:rsid w:val="00CB7F53"/>
    <w:rsid w:val="00CC02E3"/>
    <w:rsid w:val="00CC0314"/>
    <w:rsid w:val="00CC2EF5"/>
    <w:rsid w:val="00CC6FF0"/>
    <w:rsid w:val="00CC7818"/>
    <w:rsid w:val="00CD0366"/>
    <w:rsid w:val="00CD070A"/>
    <w:rsid w:val="00CD1FB1"/>
    <w:rsid w:val="00CD5D5A"/>
    <w:rsid w:val="00CE1A98"/>
    <w:rsid w:val="00CE2C11"/>
    <w:rsid w:val="00CE537A"/>
    <w:rsid w:val="00CF1A1F"/>
    <w:rsid w:val="00CF21AA"/>
    <w:rsid w:val="00CF3067"/>
    <w:rsid w:val="00CF6D2C"/>
    <w:rsid w:val="00D01F3D"/>
    <w:rsid w:val="00D042B7"/>
    <w:rsid w:val="00D06659"/>
    <w:rsid w:val="00D06A3F"/>
    <w:rsid w:val="00D100D3"/>
    <w:rsid w:val="00D11528"/>
    <w:rsid w:val="00D1204A"/>
    <w:rsid w:val="00D17BF1"/>
    <w:rsid w:val="00D22F34"/>
    <w:rsid w:val="00D24969"/>
    <w:rsid w:val="00D25977"/>
    <w:rsid w:val="00D25FD7"/>
    <w:rsid w:val="00D26124"/>
    <w:rsid w:val="00D320B5"/>
    <w:rsid w:val="00D351A1"/>
    <w:rsid w:val="00D40193"/>
    <w:rsid w:val="00D46B05"/>
    <w:rsid w:val="00D474E2"/>
    <w:rsid w:val="00D55406"/>
    <w:rsid w:val="00D6525D"/>
    <w:rsid w:val="00D65831"/>
    <w:rsid w:val="00D66F58"/>
    <w:rsid w:val="00D74D81"/>
    <w:rsid w:val="00D8181D"/>
    <w:rsid w:val="00D8187E"/>
    <w:rsid w:val="00D906D1"/>
    <w:rsid w:val="00D94F48"/>
    <w:rsid w:val="00D9644C"/>
    <w:rsid w:val="00D974C8"/>
    <w:rsid w:val="00DA0DC3"/>
    <w:rsid w:val="00DA2522"/>
    <w:rsid w:val="00DA437E"/>
    <w:rsid w:val="00DA5019"/>
    <w:rsid w:val="00DA5ED0"/>
    <w:rsid w:val="00DA7724"/>
    <w:rsid w:val="00DB4261"/>
    <w:rsid w:val="00DC23E6"/>
    <w:rsid w:val="00DC3B2A"/>
    <w:rsid w:val="00DC4824"/>
    <w:rsid w:val="00DC4AA9"/>
    <w:rsid w:val="00DC51E0"/>
    <w:rsid w:val="00DC6E91"/>
    <w:rsid w:val="00DD0939"/>
    <w:rsid w:val="00DD18AE"/>
    <w:rsid w:val="00DD2F5F"/>
    <w:rsid w:val="00DD5811"/>
    <w:rsid w:val="00DD59B7"/>
    <w:rsid w:val="00DD73B5"/>
    <w:rsid w:val="00DE33B9"/>
    <w:rsid w:val="00DF1B14"/>
    <w:rsid w:val="00DF2C1C"/>
    <w:rsid w:val="00DF2F2A"/>
    <w:rsid w:val="00E02E95"/>
    <w:rsid w:val="00E032A4"/>
    <w:rsid w:val="00E15639"/>
    <w:rsid w:val="00E160BE"/>
    <w:rsid w:val="00E24B1B"/>
    <w:rsid w:val="00E31891"/>
    <w:rsid w:val="00E35276"/>
    <w:rsid w:val="00E412E4"/>
    <w:rsid w:val="00E41FC0"/>
    <w:rsid w:val="00E42D11"/>
    <w:rsid w:val="00E45ABC"/>
    <w:rsid w:val="00E52991"/>
    <w:rsid w:val="00E52B11"/>
    <w:rsid w:val="00E54895"/>
    <w:rsid w:val="00E57776"/>
    <w:rsid w:val="00E659AA"/>
    <w:rsid w:val="00E71BEE"/>
    <w:rsid w:val="00E7529F"/>
    <w:rsid w:val="00E75F10"/>
    <w:rsid w:val="00E81FFA"/>
    <w:rsid w:val="00E836F1"/>
    <w:rsid w:val="00E869BB"/>
    <w:rsid w:val="00E87649"/>
    <w:rsid w:val="00E903CA"/>
    <w:rsid w:val="00E9457E"/>
    <w:rsid w:val="00E9659E"/>
    <w:rsid w:val="00EA19CC"/>
    <w:rsid w:val="00EA6A51"/>
    <w:rsid w:val="00EB55A8"/>
    <w:rsid w:val="00EC00D9"/>
    <w:rsid w:val="00EC2340"/>
    <w:rsid w:val="00EC39DE"/>
    <w:rsid w:val="00EC687F"/>
    <w:rsid w:val="00EC6B92"/>
    <w:rsid w:val="00ED132B"/>
    <w:rsid w:val="00ED1EF1"/>
    <w:rsid w:val="00EE2F03"/>
    <w:rsid w:val="00EE3069"/>
    <w:rsid w:val="00EE4321"/>
    <w:rsid w:val="00EE4E30"/>
    <w:rsid w:val="00EE5CB2"/>
    <w:rsid w:val="00EE733D"/>
    <w:rsid w:val="00EF3C04"/>
    <w:rsid w:val="00F037B5"/>
    <w:rsid w:val="00F062C1"/>
    <w:rsid w:val="00F06EE9"/>
    <w:rsid w:val="00F116AF"/>
    <w:rsid w:val="00F169D8"/>
    <w:rsid w:val="00F20D52"/>
    <w:rsid w:val="00F2508B"/>
    <w:rsid w:val="00F25156"/>
    <w:rsid w:val="00F264EB"/>
    <w:rsid w:val="00F37B18"/>
    <w:rsid w:val="00F40CB8"/>
    <w:rsid w:val="00F522AD"/>
    <w:rsid w:val="00F5266C"/>
    <w:rsid w:val="00F52E91"/>
    <w:rsid w:val="00F544E5"/>
    <w:rsid w:val="00F545B9"/>
    <w:rsid w:val="00F553CB"/>
    <w:rsid w:val="00F60B30"/>
    <w:rsid w:val="00F622D5"/>
    <w:rsid w:val="00F705CA"/>
    <w:rsid w:val="00F71582"/>
    <w:rsid w:val="00F72953"/>
    <w:rsid w:val="00F762B1"/>
    <w:rsid w:val="00F80B1A"/>
    <w:rsid w:val="00F81D28"/>
    <w:rsid w:val="00F83203"/>
    <w:rsid w:val="00F84896"/>
    <w:rsid w:val="00F86B66"/>
    <w:rsid w:val="00F90B6C"/>
    <w:rsid w:val="00F90C3E"/>
    <w:rsid w:val="00F922AB"/>
    <w:rsid w:val="00F972DA"/>
    <w:rsid w:val="00F9766C"/>
    <w:rsid w:val="00FA20FC"/>
    <w:rsid w:val="00FA3C3E"/>
    <w:rsid w:val="00FA537E"/>
    <w:rsid w:val="00FA54CE"/>
    <w:rsid w:val="00FA5C25"/>
    <w:rsid w:val="00FA628B"/>
    <w:rsid w:val="00FA6404"/>
    <w:rsid w:val="00FA6DDB"/>
    <w:rsid w:val="00FB28E7"/>
    <w:rsid w:val="00FB3502"/>
    <w:rsid w:val="00FB6A7C"/>
    <w:rsid w:val="00FC1F6E"/>
    <w:rsid w:val="00FC56BA"/>
    <w:rsid w:val="00FC75B0"/>
    <w:rsid w:val="00FC7BBE"/>
    <w:rsid w:val="00FD3593"/>
    <w:rsid w:val="00FD5560"/>
    <w:rsid w:val="00FE299B"/>
    <w:rsid w:val="00FE36FC"/>
    <w:rsid w:val="00FF1C4B"/>
    <w:rsid w:val="01434096"/>
    <w:rsid w:val="018B2E88"/>
    <w:rsid w:val="0199B0ED"/>
    <w:rsid w:val="01A80AA3"/>
    <w:rsid w:val="01B98E85"/>
    <w:rsid w:val="01CAFC12"/>
    <w:rsid w:val="020141C3"/>
    <w:rsid w:val="0201D247"/>
    <w:rsid w:val="020DE169"/>
    <w:rsid w:val="020E54E5"/>
    <w:rsid w:val="02264CA0"/>
    <w:rsid w:val="025C09E9"/>
    <w:rsid w:val="026DB857"/>
    <w:rsid w:val="0279C4AE"/>
    <w:rsid w:val="02BACD75"/>
    <w:rsid w:val="02BC7163"/>
    <w:rsid w:val="02EE4CC0"/>
    <w:rsid w:val="032FB567"/>
    <w:rsid w:val="034918C1"/>
    <w:rsid w:val="034C3395"/>
    <w:rsid w:val="035045A3"/>
    <w:rsid w:val="043143A7"/>
    <w:rsid w:val="045B1E21"/>
    <w:rsid w:val="0485CBB0"/>
    <w:rsid w:val="0488D210"/>
    <w:rsid w:val="048FC39A"/>
    <w:rsid w:val="049E08F6"/>
    <w:rsid w:val="04B4AE0A"/>
    <w:rsid w:val="04F677A8"/>
    <w:rsid w:val="053B4B8A"/>
    <w:rsid w:val="054A37A9"/>
    <w:rsid w:val="054CDFB9"/>
    <w:rsid w:val="0570B6CC"/>
    <w:rsid w:val="059AE6D3"/>
    <w:rsid w:val="05B38F47"/>
    <w:rsid w:val="05D23D6E"/>
    <w:rsid w:val="05D3BC6B"/>
    <w:rsid w:val="05EA82E7"/>
    <w:rsid w:val="05ECE917"/>
    <w:rsid w:val="0606B763"/>
    <w:rsid w:val="061F3430"/>
    <w:rsid w:val="0690BA0C"/>
    <w:rsid w:val="06F07371"/>
    <w:rsid w:val="0744E0B1"/>
    <w:rsid w:val="077F2EFE"/>
    <w:rsid w:val="0788A059"/>
    <w:rsid w:val="079EA518"/>
    <w:rsid w:val="082DFA46"/>
    <w:rsid w:val="083CDDAB"/>
    <w:rsid w:val="0841862D"/>
    <w:rsid w:val="0867EE82"/>
    <w:rsid w:val="0870C5E2"/>
    <w:rsid w:val="087DABAC"/>
    <w:rsid w:val="0898DAAD"/>
    <w:rsid w:val="091CFAFF"/>
    <w:rsid w:val="09391E32"/>
    <w:rsid w:val="097C12F7"/>
    <w:rsid w:val="097F82F9"/>
    <w:rsid w:val="09895E53"/>
    <w:rsid w:val="09CBB13F"/>
    <w:rsid w:val="09E96776"/>
    <w:rsid w:val="0A256E6E"/>
    <w:rsid w:val="0A592404"/>
    <w:rsid w:val="0AE66732"/>
    <w:rsid w:val="0AEC7725"/>
    <w:rsid w:val="0B0C76E6"/>
    <w:rsid w:val="0B4DE767"/>
    <w:rsid w:val="0B53EF99"/>
    <w:rsid w:val="0B66D9F8"/>
    <w:rsid w:val="0B6A87B8"/>
    <w:rsid w:val="0B75BE4B"/>
    <w:rsid w:val="0B9D81A1"/>
    <w:rsid w:val="0C246D35"/>
    <w:rsid w:val="0C32C7BC"/>
    <w:rsid w:val="0C56EEBF"/>
    <w:rsid w:val="0C70C60B"/>
    <w:rsid w:val="0C944293"/>
    <w:rsid w:val="0CA1D788"/>
    <w:rsid w:val="0CB735D3"/>
    <w:rsid w:val="0CD2F88F"/>
    <w:rsid w:val="0CDB2371"/>
    <w:rsid w:val="0D563CCE"/>
    <w:rsid w:val="0DB15C37"/>
    <w:rsid w:val="0DC15552"/>
    <w:rsid w:val="0DF261F2"/>
    <w:rsid w:val="0E2ED28E"/>
    <w:rsid w:val="0E4E83DB"/>
    <w:rsid w:val="0E7BB64F"/>
    <w:rsid w:val="0E927E82"/>
    <w:rsid w:val="0EC10F8A"/>
    <w:rsid w:val="0EF6EBEE"/>
    <w:rsid w:val="0F084E4C"/>
    <w:rsid w:val="0F28FF41"/>
    <w:rsid w:val="0F2FEFEA"/>
    <w:rsid w:val="0F81F730"/>
    <w:rsid w:val="0FDC18F6"/>
    <w:rsid w:val="0FF477B2"/>
    <w:rsid w:val="108D2439"/>
    <w:rsid w:val="10931988"/>
    <w:rsid w:val="10B591D9"/>
    <w:rsid w:val="10DEC11D"/>
    <w:rsid w:val="111FFD83"/>
    <w:rsid w:val="11BF863F"/>
    <w:rsid w:val="11F282A8"/>
    <w:rsid w:val="11F55487"/>
    <w:rsid w:val="120B6FCD"/>
    <w:rsid w:val="12177350"/>
    <w:rsid w:val="1270C742"/>
    <w:rsid w:val="128AF6BD"/>
    <w:rsid w:val="12DC2E52"/>
    <w:rsid w:val="12E06F68"/>
    <w:rsid w:val="130A8E42"/>
    <w:rsid w:val="13585012"/>
    <w:rsid w:val="1378B180"/>
    <w:rsid w:val="1398B992"/>
    <w:rsid w:val="13E3189F"/>
    <w:rsid w:val="145EFDEE"/>
    <w:rsid w:val="146E97AA"/>
    <w:rsid w:val="1474C4F1"/>
    <w:rsid w:val="148849FF"/>
    <w:rsid w:val="14B725AE"/>
    <w:rsid w:val="157402B2"/>
    <w:rsid w:val="159286EB"/>
    <w:rsid w:val="1596AA06"/>
    <w:rsid w:val="15C7F0FA"/>
    <w:rsid w:val="15D76225"/>
    <w:rsid w:val="1619C04F"/>
    <w:rsid w:val="1661400A"/>
    <w:rsid w:val="16718F26"/>
    <w:rsid w:val="1677C37B"/>
    <w:rsid w:val="16EB182E"/>
    <w:rsid w:val="171BE503"/>
    <w:rsid w:val="17429CD1"/>
    <w:rsid w:val="1756B0EC"/>
    <w:rsid w:val="178656D8"/>
    <w:rsid w:val="17D37FB5"/>
    <w:rsid w:val="17F3E57C"/>
    <w:rsid w:val="1816DFA2"/>
    <w:rsid w:val="18340271"/>
    <w:rsid w:val="18499505"/>
    <w:rsid w:val="1868508A"/>
    <w:rsid w:val="186EE356"/>
    <w:rsid w:val="1886BEAB"/>
    <w:rsid w:val="18ACFA8F"/>
    <w:rsid w:val="18BF3592"/>
    <w:rsid w:val="18C49BCD"/>
    <w:rsid w:val="19119293"/>
    <w:rsid w:val="195AFFEC"/>
    <w:rsid w:val="1971F812"/>
    <w:rsid w:val="1A1D11E5"/>
    <w:rsid w:val="1A2F5C0D"/>
    <w:rsid w:val="1A3632C2"/>
    <w:rsid w:val="1A5E047C"/>
    <w:rsid w:val="1AADBB2F"/>
    <w:rsid w:val="1AB3B5BE"/>
    <w:rsid w:val="1ABA588F"/>
    <w:rsid w:val="1B38A5C7"/>
    <w:rsid w:val="1B590AC1"/>
    <w:rsid w:val="1B7F3CD4"/>
    <w:rsid w:val="1BB1F8A7"/>
    <w:rsid w:val="1BCE5029"/>
    <w:rsid w:val="1BF94CE0"/>
    <w:rsid w:val="1C52CD0C"/>
    <w:rsid w:val="1C590C32"/>
    <w:rsid w:val="1D093D55"/>
    <w:rsid w:val="1D40FEDF"/>
    <w:rsid w:val="1D44E527"/>
    <w:rsid w:val="1D452849"/>
    <w:rsid w:val="1D5448CF"/>
    <w:rsid w:val="1D8DD993"/>
    <w:rsid w:val="1DA4AE50"/>
    <w:rsid w:val="1DBFCB51"/>
    <w:rsid w:val="1DFEAED9"/>
    <w:rsid w:val="1E03B22B"/>
    <w:rsid w:val="1E242E0D"/>
    <w:rsid w:val="1E5B5CD9"/>
    <w:rsid w:val="1E7521D6"/>
    <w:rsid w:val="1EA2C506"/>
    <w:rsid w:val="1F383058"/>
    <w:rsid w:val="1F44D51D"/>
    <w:rsid w:val="1F50D443"/>
    <w:rsid w:val="1FBC8E0E"/>
    <w:rsid w:val="20229C9D"/>
    <w:rsid w:val="2031A1AC"/>
    <w:rsid w:val="20465A27"/>
    <w:rsid w:val="20A12266"/>
    <w:rsid w:val="20C91804"/>
    <w:rsid w:val="20E90525"/>
    <w:rsid w:val="20EC7985"/>
    <w:rsid w:val="21291D05"/>
    <w:rsid w:val="2157866E"/>
    <w:rsid w:val="2165CF36"/>
    <w:rsid w:val="2171C3BD"/>
    <w:rsid w:val="21722CC0"/>
    <w:rsid w:val="21AEF7B4"/>
    <w:rsid w:val="21DA6AB6"/>
    <w:rsid w:val="21F2A5F3"/>
    <w:rsid w:val="21F5910C"/>
    <w:rsid w:val="2241358C"/>
    <w:rsid w:val="224F3E1E"/>
    <w:rsid w:val="226E110A"/>
    <w:rsid w:val="227C31F8"/>
    <w:rsid w:val="22D3E04D"/>
    <w:rsid w:val="22F0B453"/>
    <w:rsid w:val="234624F8"/>
    <w:rsid w:val="23545E06"/>
    <w:rsid w:val="23647092"/>
    <w:rsid w:val="236B393A"/>
    <w:rsid w:val="23792141"/>
    <w:rsid w:val="239469A3"/>
    <w:rsid w:val="23F19A70"/>
    <w:rsid w:val="23F54604"/>
    <w:rsid w:val="240890BD"/>
    <w:rsid w:val="2410B1F6"/>
    <w:rsid w:val="2472C0E0"/>
    <w:rsid w:val="248321B9"/>
    <w:rsid w:val="24A35C5F"/>
    <w:rsid w:val="24CB24B5"/>
    <w:rsid w:val="24D94AF5"/>
    <w:rsid w:val="24E2BA67"/>
    <w:rsid w:val="24FAB7D2"/>
    <w:rsid w:val="25197F20"/>
    <w:rsid w:val="2566364A"/>
    <w:rsid w:val="258F15A9"/>
    <w:rsid w:val="25AE8107"/>
    <w:rsid w:val="25BE45EF"/>
    <w:rsid w:val="25C1B5C2"/>
    <w:rsid w:val="25ED19BC"/>
    <w:rsid w:val="25F54A54"/>
    <w:rsid w:val="25F5A12D"/>
    <w:rsid w:val="260053F9"/>
    <w:rsid w:val="26149F5D"/>
    <w:rsid w:val="265B114E"/>
    <w:rsid w:val="269BC3CC"/>
    <w:rsid w:val="26E51D27"/>
    <w:rsid w:val="26FCC3F9"/>
    <w:rsid w:val="27052B4B"/>
    <w:rsid w:val="275A37C1"/>
    <w:rsid w:val="278A43A9"/>
    <w:rsid w:val="279D211F"/>
    <w:rsid w:val="281F9D89"/>
    <w:rsid w:val="286A062F"/>
    <w:rsid w:val="288D5291"/>
    <w:rsid w:val="28D8CA50"/>
    <w:rsid w:val="29B3711C"/>
    <w:rsid w:val="29CB0656"/>
    <w:rsid w:val="2A0828EC"/>
    <w:rsid w:val="2A12FFCE"/>
    <w:rsid w:val="2A15DD7B"/>
    <w:rsid w:val="2A291676"/>
    <w:rsid w:val="2A2A3BB3"/>
    <w:rsid w:val="2A979E33"/>
    <w:rsid w:val="2AF7ED7C"/>
    <w:rsid w:val="2AFDAA57"/>
    <w:rsid w:val="2B0A6F12"/>
    <w:rsid w:val="2B4794A5"/>
    <w:rsid w:val="2B4CA2D6"/>
    <w:rsid w:val="2B823B66"/>
    <w:rsid w:val="2B8488E9"/>
    <w:rsid w:val="2B9BD3BB"/>
    <w:rsid w:val="2BA4AB86"/>
    <w:rsid w:val="2BC3D9CA"/>
    <w:rsid w:val="2BC8172D"/>
    <w:rsid w:val="2BD0BE69"/>
    <w:rsid w:val="2C2899E5"/>
    <w:rsid w:val="2C2DB7B4"/>
    <w:rsid w:val="2C55F1D7"/>
    <w:rsid w:val="2C814D15"/>
    <w:rsid w:val="2CC3B4DD"/>
    <w:rsid w:val="2CD0F7BC"/>
    <w:rsid w:val="2D5F469A"/>
    <w:rsid w:val="2DBD3A4A"/>
    <w:rsid w:val="2DEDA45E"/>
    <w:rsid w:val="2E0B6D9D"/>
    <w:rsid w:val="2E3480C4"/>
    <w:rsid w:val="2E4B3D7B"/>
    <w:rsid w:val="2E8404A8"/>
    <w:rsid w:val="2F232578"/>
    <w:rsid w:val="2F2E73EA"/>
    <w:rsid w:val="2F921943"/>
    <w:rsid w:val="2F94BB18"/>
    <w:rsid w:val="3048C9DE"/>
    <w:rsid w:val="30508D30"/>
    <w:rsid w:val="30A22279"/>
    <w:rsid w:val="30CFA4F7"/>
    <w:rsid w:val="31555277"/>
    <w:rsid w:val="319921AB"/>
    <w:rsid w:val="31BD5BF8"/>
    <w:rsid w:val="31DBF925"/>
    <w:rsid w:val="31E5029D"/>
    <w:rsid w:val="31E7DF62"/>
    <w:rsid w:val="32210046"/>
    <w:rsid w:val="3233DE30"/>
    <w:rsid w:val="323CE2E7"/>
    <w:rsid w:val="3283C505"/>
    <w:rsid w:val="328B2E4B"/>
    <w:rsid w:val="3293A8F1"/>
    <w:rsid w:val="33058690"/>
    <w:rsid w:val="334BB81A"/>
    <w:rsid w:val="337A2F54"/>
    <w:rsid w:val="3396C63D"/>
    <w:rsid w:val="339CD09D"/>
    <w:rsid w:val="33BDB78F"/>
    <w:rsid w:val="33EE63FC"/>
    <w:rsid w:val="34024EED"/>
    <w:rsid w:val="346AA7EB"/>
    <w:rsid w:val="3484ADC3"/>
    <w:rsid w:val="34886FAB"/>
    <w:rsid w:val="34F0B5E3"/>
    <w:rsid w:val="35980505"/>
    <w:rsid w:val="35E592F2"/>
    <w:rsid w:val="35F77ECB"/>
    <w:rsid w:val="36069A75"/>
    <w:rsid w:val="3659124F"/>
    <w:rsid w:val="366A0528"/>
    <w:rsid w:val="36992632"/>
    <w:rsid w:val="369D76F6"/>
    <w:rsid w:val="36C929ED"/>
    <w:rsid w:val="371D747B"/>
    <w:rsid w:val="372CC613"/>
    <w:rsid w:val="37A188F3"/>
    <w:rsid w:val="3805E99B"/>
    <w:rsid w:val="381DAA5C"/>
    <w:rsid w:val="3847366D"/>
    <w:rsid w:val="3854ADE5"/>
    <w:rsid w:val="388D485C"/>
    <w:rsid w:val="38D5AFFF"/>
    <w:rsid w:val="38DAD7A7"/>
    <w:rsid w:val="38FEF478"/>
    <w:rsid w:val="3931BAB5"/>
    <w:rsid w:val="39627986"/>
    <w:rsid w:val="39A7C21B"/>
    <w:rsid w:val="39C0C295"/>
    <w:rsid w:val="39CBCA9E"/>
    <w:rsid w:val="39D608B5"/>
    <w:rsid w:val="39F6C349"/>
    <w:rsid w:val="3A045988"/>
    <w:rsid w:val="3A093752"/>
    <w:rsid w:val="3A2E5738"/>
    <w:rsid w:val="3A31D4E9"/>
    <w:rsid w:val="3A408578"/>
    <w:rsid w:val="3A4E254A"/>
    <w:rsid w:val="3A4E5C4E"/>
    <w:rsid w:val="3A502A4C"/>
    <w:rsid w:val="3A8FD23F"/>
    <w:rsid w:val="3AA97EFF"/>
    <w:rsid w:val="3ABECF5D"/>
    <w:rsid w:val="3AC4A1BD"/>
    <w:rsid w:val="3B76262B"/>
    <w:rsid w:val="3B8746CA"/>
    <w:rsid w:val="3BD72E9D"/>
    <w:rsid w:val="3BED21EE"/>
    <w:rsid w:val="3C2630D9"/>
    <w:rsid w:val="3C5B37AA"/>
    <w:rsid w:val="3C731812"/>
    <w:rsid w:val="3C8E8FC3"/>
    <w:rsid w:val="3CC18763"/>
    <w:rsid w:val="3CDD9E86"/>
    <w:rsid w:val="3D077164"/>
    <w:rsid w:val="3D518EAA"/>
    <w:rsid w:val="3D5ED019"/>
    <w:rsid w:val="3D73DCEA"/>
    <w:rsid w:val="3D76ECBE"/>
    <w:rsid w:val="3D8BEE50"/>
    <w:rsid w:val="3D8F89EF"/>
    <w:rsid w:val="3DD0DB9D"/>
    <w:rsid w:val="3E0AB9EE"/>
    <w:rsid w:val="3E267498"/>
    <w:rsid w:val="3E97D4A6"/>
    <w:rsid w:val="3EB801CB"/>
    <w:rsid w:val="3EEA3828"/>
    <w:rsid w:val="3F13F962"/>
    <w:rsid w:val="3F1CC47F"/>
    <w:rsid w:val="3F406EB3"/>
    <w:rsid w:val="3F77BB85"/>
    <w:rsid w:val="3F7B7618"/>
    <w:rsid w:val="3F9B57C1"/>
    <w:rsid w:val="3FB74595"/>
    <w:rsid w:val="3FD9B57D"/>
    <w:rsid w:val="404D805E"/>
    <w:rsid w:val="405AE158"/>
    <w:rsid w:val="40778CE9"/>
    <w:rsid w:val="40A245C9"/>
    <w:rsid w:val="410304F3"/>
    <w:rsid w:val="4116EE2B"/>
    <w:rsid w:val="411C8215"/>
    <w:rsid w:val="413085A1"/>
    <w:rsid w:val="41402A8F"/>
    <w:rsid w:val="4153D171"/>
    <w:rsid w:val="415BD2FE"/>
    <w:rsid w:val="41C12346"/>
    <w:rsid w:val="42067E6D"/>
    <w:rsid w:val="42206AFE"/>
    <w:rsid w:val="422D7226"/>
    <w:rsid w:val="423DDA1F"/>
    <w:rsid w:val="42617B26"/>
    <w:rsid w:val="42875A78"/>
    <w:rsid w:val="4299D156"/>
    <w:rsid w:val="42B6D2C6"/>
    <w:rsid w:val="42B75528"/>
    <w:rsid w:val="42DA9F38"/>
    <w:rsid w:val="433F68C4"/>
    <w:rsid w:val="435BF432"/>
    <w:rsid w:val="4380FB71"/>
    <w:rsid w:val="438B9D5D"/>
    <w:rsid w:val="43C36324"/>
    <w:rsid w:val="43F54011"/>
    <w:rsid w:val="440D836C"/>
    <w:rsid w:val="44480DC9"/>
    <w:rsid w:val="44554623"/>
    <w:rsid w:val="4499B5DA"/>
    <w:rsid w:val="44F1644B"/>
    <w:rsid w:val="44F9F894"/>
    <w:rsid w:val="451CB44C"/>
    <w:rsid w:val="451E9DBE"/>
    <w:rsid w:val="4527A758"/>
    <w:rsid w:val="45851956"/>
    <w:rsid w:val="45EAF62E"/>
    <w:rsid w:val="461D0AB9"/>
    <w:rsid w:val="4647B9CB"/>
    <w:rsid w:val="46874FB5"/>
    <w:rsid w:val="46966C01"/>
    <w:rsid w:val="470EB0B9"/>
    <w:rsid w:val="474833C0"/>
    <w:rsid w:val="47880788"/>
    <w:rsid w:val="4788A167"/>
    <w:rsid w:val="479B2D3D"/>
    <w:rsid w:val="47B6EF8D"/>
    <w:rsid w:val="480909C0"/>
    <w:rsid w:val="482F79BA"/>
    <w:rsid w:val="48459942"/>
    <w:rsid w:val="4861BE27"/>
    <w:rsid w:val="4888673F"/>
    <w:rsid w:val="489D0F55"/>
    <w:rsid w:val="48C98E01"/>
    <w:rsid w:val="49037F6D"/>
    <w:rsid w:val="49120D80"/>
    <w:rsid w:val="49306242"/>
    <w:rsid w:val="49610D29"/>
    <w:rsid w:val="49DF9989"/>
    <w:rsid w:val="49ED2109"/>
    <w:rsid w:val="4A210C68"/>
    <w:rsid w:val="4A30F26B"/>
    <w:rsid w:val="4A716F90"/>
    <w:rsid w:val="4B73980B"/>
    <w:rsid w:val="4BA720C4"/>
    <w:rsid w:val="4BB557CD"/>
    <w:rsid w:val="4BD5C67C"/>
    <w:rsid w:val="4C2E1504"/>
    <w:rsid w:val="4C388FA9"/>
    <w:rsid w:val="4C6AFE5C"/>
    <w:rsid w:val="4CA50C08"/>
    <w:rsid w:val="4CC14E89"/>
    <w:rsid w:val="4CD5D1C7"/>
    <w:rsid w:val="4D18F4AF"/>
    <w:rsid w:val="4D5E7D2C"/>
    <w:rsid w:val="4D9ED92A"/>
    <w:rsid w:val="4DCDAC38"/>
    <w:rsid w:val="4E0798D1"/>
    <w:rsid w:val="4E0E287A"/>
    <w:rsid w:val="4E120EC5"/>
    <w:rsid w:val="4E13DE33"/>
    <w:rsid w:val="4E85D005"/>
    <w:rsid w:val="4E9DBB68"/>
    <w:rsid w:val="4EA3240C"/>
    <w:rsid w:val="4EB5C473"/>
    <w:rsid w:val="4EBD91D3"/>
    <w:rsid w:val="4EEA2D56"/>
    <w:rsid w:val="4F39EA63"/>
    <w:rsid w:val="4F3C8B2C"/>
    <w:rsid w:val="4F40FE84"/>
    <w:rsid w:val="4F5709D2"/>
    <w:rsid w:val="4F618FDF"/>
    <w:rsid w:val="4F75C9E8"/>
    <w:rsid w:val="4FB3E69C"/>
    <w:rsid w:val="4FC3091A"/>
    <w:rsid w:val="4FEA79C7"/>
    <w:rsid w:val="5017D3B5"/>
    <w:rsid w:val="50259719"/>
    <w:rsid w:val="50438C95"/>
    <w:rsid w:val="504A1775"/>
    <w:rsid w:val="5073DB54"/>
    <w:rsid w:val="508A5916"/>
    <w:rsid w:val="50AE18E1"/>
    <w:rsid w:val="50B1941A"/>
    <w:rsid w:val="50BDF004"/>
    <w:rsid w:val="51522D60"/>
    <w:rsid w:val="51598787"/>
    <w:rsid w:val="51664E60"/>
    <w:rsid w:val="517C3C14"/>
    <w:rsid w:val="51DF283E"/>
    <w:rsid w:val="51F187E9"/>
    <w:rsid w:val="52891B83"/>
    <w:rsid w:val="52975F5A"/>
    <w:rsid w:val="52A0244A"/>
    <w:rsid w:val="52C03A50"/>
    <w:rsid w:val="53075841"/>
    <w:rsid w:val="5309EAB0"/>
    <w:rsid w:val="531B6341"/>
    <w:rsid w:val="532576CB"/>
    <w:rsid w:val="53378124"/>
    <w:rsid w:val="533EEE08"/>
    <w:rsid w:val="5349EAD1"/>
    <w:rsid w:val="5357752E"/>
    <w:rsid w:val="53909F0D"/>
    <w:rsid w:val="539671BC"/>
    <w:rsid w:val="53B02156"/>
    <w:rsid w:val="53BF57C7"/>
    <w:rsid w:val="53CF0E47"/>
    <w:rsid w:val="53D6F7E2"/>
    <w:rsid w:val="541A5838"/>
    <w:rsid w:val="542A7F0A"/>
    <w:rsid w:val="544EA056"/>
    <w:rsid w:val="54513EE3"/>
    <w:rsid w:val="54B93BAB"/>
    <w:rsid w:val="54C5B42E"/>
    <w:rsid w:val="54C8109D"/>
    <w:rsid w:val="54CF1F6B"/>
    <w:rsid w:val="553AA0C4"/>
    <w:rsid w:val="5543C3B2"/>
    <w:rsid w:val="554ADF82"/>
    <w:rsid w:val="555271FB"/>
    <w:rsid w:val="558B9ADE"/>
    <w:rsid w:val="55C1E3D5"/>
    <w:rsid w:val="560AF7F7"/>
    <w:rsid w:val="562812F3"/>
    <w:rsid w:val="565D477A"/>
    <w:rsid w:val="5662FB03"/>
    <w:rsid w:val="567D4665"/>
    <w:rsid w:val="56857D16"/>
    <w:rsid w:val="572BAD22"/>
    <w:rsid w:val="5747C904"/>
    <w:rsid w:val="578C27AA"/>
    <w:rsid w:val="579C3F93"/>
    <w:rsid w:val="57A23F65"/>
    <w:rsid w:val="57C4E419"/>
    <w:rsid w:val="57D8FA8C"/>
    <w:rsid w:val="585FF410"/>
    <w:rsid w:val="5872A9A5"/>
    <w:rsid w:val="587C954B"/>
    <w:rsid w:val="58CB3854"/>
    <w:rsid w:val="58E0F750"/>
    <w:rsid w:val="58E898B2"/>
    <w:rsid w:val="59031A6A"/>
    <w:rsid w:val="590AB39D"/>
    <w:rsid w:val="595E6839"/>
    <w:rsid w:val="597889B8"/>
    <w:rsid w:val="59A84A15"/>
    <w:rsid w:val="59B2CEC6"/>
    <w:rsid w:val="59EB3B84"/>
    <w:rsid w:val="5A37E863"/>
    <w:rsid w:val="5A6DD074"/>
    <w:rsid w:val="5A982345"/>
    <w:rsid w:val="5ACB9678"/>
    <w:rsid w:val="5AECBDFB"/>
    <w:rsid w:val="5B339F31"/>
    <w:rsid w:val="5B4992AC"/>
    <w:rsid w:val="5BBAF124"/>
    <w:rsid w:val="5BC8A2A3"/>
    <w:rsid w:val="5C2E261B"/>
    <w:rsid w:val="5C4808B7"/>
    <w:rsid w:val="5CC103F0"/>
    <w:rsid w:val="5CC72852"/>
    <w:rsid w:val="5D0CD868"/>
    <w:rsid w:val="5D0DD8E0"/>
    <w:rsid w:val="5D835270"/>
    <w:rsid w:val="5DD79852"/>
    <w:rsid w:val="5DE14318"/>
    <w:rsid w:val="5DF93DE4"/>
    <w:rsid w:val="5E061261"/>
    <w:rsid w:val="5E75144D"/>
    <w:rsid w:val="5E7A68C4"/>
    <w:rsid w:val="5E957958"/>
    <w:rsid w:val="5EA4E03A"/>
    <w:rsid w:val="5ECD294D"/>
    <w:rsid w:val="5EF221E1"/>
    <w:rsid w:val="5F3312A1"/>
    <w:rsid w:val="5F333A25"/>
    <w:rsid w:val="5F380E2E"/>
    <w:rsid w:val="5F4DA7E0"/>
    <w:rsid w:val="5FDF1D66"/>
    <w:rsid w:val="600D27F5"/>
    <w:rsid w:val="60529E7A"/>
    <w:rsid w:val="608E25CA"/>
    <w:rsid w:val="609D10A7"/>
    <w:rsid w:val="60BFC3C4"/>
    <w:rsid w:val="60D03007"/>
    <w:rsid w:val="60D294DC"/>
    <w:rsid w:val="60D844B5"/>
    <w:rsid w:val="60E66F28"/>
    <w:rsid w:val="610CB281"/>
    <w:rsid w:val="611EC48E"/>
    <w:rsid w:val="61205CC4"/>
    <w:rsid w:val="612ED532"/>
    <w:rsid w:val="61542796"/>
    <w:rsid w:val="61841C95"/>
    <w:rsid w:val="6188877F"/>
    <w:rsid w:val="61B861CA"/>
    <w:rsid w:val="61DA7DEF"/>
    <w:rsid w:val="61E70953"/>
    <w:rsid w:val="62060A69"/>
    <w:rsid w:val="621715EE"/>
    <w:rsid w:val="622FF905"/>
    <w:rsid w:val="62467783"/>
    <w:rsid w:val="627A9CC4"/>
    <w:rsid w:val="6291349A"/>
    <w:rsid w:val="62C303EC"/>
    <w:rsid w:val="62E60F39"/>
    <w:rsid w:val="63058A3C"/>
    <w:rsid w:val="63221F4D"/>
    <w:rsid w:val="632C867C"/>
    <w:rsid w:val="63672118"/>
    <w:rsid w:val="6399989F"/>
    <w:rsid w:val="63A0C407"/>
    <w:rsid w:val="641B71CC"/>
    <w:rsid w:val="6439BA34"/>
    <w:rsid w:val="6441EFCF"/>
    <w:rsid w:val="649F0090"/>
    <w:rsid w:val="64B7DF55"/>
    <w:rsid w:val="64B8D9AF"/>
    <w:rsid w:val="64EF805B"/>
    <w:rsid w:val="6541BAEA"/>
    <w:rsid w:val="65465B36"/>
    <w:rsid w:val="655469D5"/>
    <w:rsid w:val="65B54551"/>
    <w:rsid w:val="65DFEC2B"/>
    <w:rsid w:val="66117899"/>
    <w:rsid w:val="662EA01F"/>
    <w:rsid w:val="669748E4"/>
    <w:rsid w:val="66A00709"/>
    <w:rsid w:val="66C17B6A"/>
    <w:rsid w:val="66C83297"/>
    <w:rsid w:val="670781BB"/>
    <w:rsid w:val="67103350"/>
    <w:rsid w:val="67157A5B"/>
    <w:rsid w:val="67413FDA"/>
    <w:rsid w:val="675847F2"/>
    <w:rsid w:val="6794477D"/>
    <w:rsid w:val="67966938"/>
    <w:rsid w:val="67BEB918"/>
    <w:rsid w:val="67CBA2DC"/>
    <w:rsid w:val="67D6FC95"/>
    <w:rsid w:val="67E9A8B6"/>
    <w:rsid w:val="6836AE1C"/>
    <w:rsid w:val="6857373A"/>
    <w:rsid w:val="685DFD2D"/>
    <w:rsid w:val="686C78CD"/>
    <w:rsid w:val="688771C3"/>
    <w:rsid w:val="689CC09D"/>
    <w:rsid w:val="68F6AA63"/>
    <w:rsid w:val="692A9BA1"/>
    <w:rsid w:val="6954AD55"/>
    <w:rsid w:val="69E0C604"/>
    <w:rsid w:val="69EC6990"/>
    <w:rsid w:val="6A0EDDAD"/>
    <w:rsid w:val="6A0EF548"/>
    <w:rsid w:val="6A287DBC"/>
    <w:rsid w:val="6A4B13D1"/>
    <w:rsid w:val="6A591ED1"/>
    <w:rsid w:val="6A59468C"/>
    <w:rsid w:val="6A9F288F"/>
    <w:rsid w:val="6AA38D69"/>
    <w:rsid w:val="6AA96E1B"/>
    <w:rsid w:val="6ACE7B00"/>
    <w:rsid w:val="6ACFE503"/>
    <w:rsid w:val="6AFAAB09"/>
    <w:rsid w:val="6AFDFE9F"/>
    <w:rsid w:val="6B20E85B"/>
    <w:rsid w:val="6B308134"/>
    <w:rsid w:val="6B5BFF3E"/>
    <w:rsid w:val="6B733260"/>
    <w:rsid w:val="6BABC48B"/>
    <w:rsid w:val="6BDD1C68"/>
    <w:rsid w:val="6C238387"/>
    <w:rsid w:val="6C6A5712"/>
    <w:rsid w:val="6C75F4B0"/>
    <w:rsid w:val="6C7A409B"/>
    <w:rsid w:val="6C7F00ED"/>
    <w:rsid w:val="6C8489A0"/>
    <w:rsid w:val="6CB53FC9"/>
    <w:rsid w:val="6D2A34F6"/>
    <w:rsid w:val="6D3F8874"/>
    <w:rsid w:val="6D5DA464"/>
    <w:rsid w:val="6DCB2009"/>
    <w:rsid w:val="6DF49BDA"/>
    <w:rsid w:val="6E2D023A"/>
    <w:rsid w:val="6E77A7C3"/>
    <w:rsid w:val="6E81AA68"/>
    <w:rsid w:val="6EF65F0B"/>
    <w:rsid w:val="6EF9DCD1"/>
    <w:rsid w:val="6EFAEE8E"/>
    <w:rsid w:val="6EFDA8D4"/>
    <w:rsid w:val="6F00E8CE"/>
    <w:rsid w:val="6F26CB7B"/>
    <w:rsid w:val="6F39818B"/>
    <w:rsid w:val="6F64ECD5"/>
    <w:rsid w:val="7058A70F"/>
    <w:rsid w:val="706A54D9"/>
    <w:rsid w:val="70F1CD2A"/>
    <w:rsid w:val="710ADF54"/>
    <w:rsid w:val="71395E6A"/>
    <w:rsid w:val="7185BA21"/>
    <w:rsid w:val="71BCC3E8"/>
    <w:rsid w:val="720F56BD"/>
    <w:rsid w:val="723FEDFE"/>
    <w:rsid w:val="72543866"/>
    <w:rsid w:val="72D9F9E2"/>
    <w:rsid w:val="72F068CE"/>
    <w:rsid w:val="7304545F"/>
    <w:rsid w:val="73582F4F"/>
    <w:rsid w:val="7361653D"/>
    <w:rsid w:val="736AD26D"/>
    <w:rsid w:val="7377A26A"/>
    <w:rsid w:val="748AB0C5"/>
    <w:rsid w:val="74CAF5C7"/>
    <w:rsid w:val="74D2C707"/>
    <w:rsid w:val="74D42DC7"/>
    <w:rsid w:val="74FE9211"/>
    <w:rsid w:val="75040499"/>
    <w:rsid w:val="75101E34"/>
    <w:rsid w:val="7510B8D4"/>
    <w:rsid w:val="75138321"/>
    <w:rsid w:val="752D01A2"/>
    <w:rsid w:val="752E3E69"/>
    <w:rsid w:val="75534293"/>
    <w:rsid w:val="755A8832"/>
    <w:rsid w:val="756838D9"/>
    <w:rsid w:val="759964FB"/>
    <w:rsid w:val="75BA4160"/>
    <w:rsid w:val="76019C95"/>
    <w:rsid w:val="760B888F"/>
    <w:rsid w:val="767D7D76"/>
    <w:rsid w:val="76883E72"/>
    <w:rsid w:val="76A1FF1B"/>
    <w:rsid w:val="76EF06F7"/>
    <w:rsid w:val="773538CD"/>
    <w:rsid w:val="779927F2"/>
    <w:rsid w:val="77A7D1C6"/>
    <w:rsid w:val="77AEA76F"/>
    <w:rsid w:val="77CC10AB"/>
    <w:rsid w:val="77CFE4B2"/>
    <w:rsid w:val="7802B4A1"/>
    <w:rsid w:val="780656A9"/>
    <w:rsid w:val="78253BCC"/>
    <w:rsid w:val="786623F7"/>
    <w:rsid w:val="78854F9A"/>
    <w:rsid w:val="78CEEE36"/>
    <w:rsid w:val="78DE31B1"/>
    <w:rsid w:val="79730F4B"/>
    <w:rsid w:val="7A1379F4"/>
    <w:rsid w:val="7A362E36"/>
    <w:rsid w:val="7A6CDDB3"/>
    <w:rsid w:val="7A908EBD"/>
    <w:rsid w:val="7A92E7A9"/>
    <w:rsid w:val="7AC13177"/>
    <w:rsid w:val="7AE1CCBF"/>
    <w:rsid w:val="7B3132E7"/>
    <w:rsid w:val="7B333099"/>
    <w:rsid w:val="7B64794E"/>
    <w:rsid w:val="7B7B0210"/>
    <w:rsid w:val="7B8300E1"/>
    <w:rsid w:val="7BC86345"/>
    <w:rsid w:val="7BDC4D82"/>
    <w:rsid w:val="7BE8A92F"/>
    <w:rsid w:val="7BE919D6"/>
    <w:rsid w:val="7C0D3175"/>
    <w:rsid w:val="7C5D0E6B"/>
    <w:rsid w:val="7C6D374E"/>
    <w:rsid w:val="7C6F6E49"/>
    <w:rsid w:val="7CB41CD9"/>
    <w:rsid w:val="7CCD927A"/>
    <w:rsid w:val="7D4C23FA"/>
    <w:rsid w:val="7D7C3708"/>
    <w:rsid w:val="7E007386"/>
    <w:rsid w:val="7E0C0034"/>
    <w:rsid w:val="7E3CE33D"/>
    <w:rsid w:val="7E6AAED5"/>
    <w:rsid w:val="7E8BC395"/>
    <w:rsid w:val="7E8DDD8B"/>
    <w:rsid w:val="7EFF90D8"/>
    <w:rsid w:val="7F237B43"/>
    <w:rsid w:val="7F79B9D8"/>
    <w:rsid w:val="7F82396E"/>
    <w:rsid w:val="7FBDECC4"/>
    <w:rsid w:val="7FDE5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E48B89"/>
  <w15:chartTrackingRefBased/>
  <w15:docId w15:val="{ECED997F-1E60-4B74-AC9D-32883D9A5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Verdana" w:eastAsiaTheme="minorHAnsi" w:hAnsi="Verdana" w:cs="Arial"/>
        <w:color w:val="262626" w:themeColor="text1" w:themeTint="D9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1B5C"/>
    <w:pPr>
      <w:spacing w:after="240" w:line="276" w:lineRule="auto"/>
    </w:pPr>
    <w:rPr>
      <w:rFonts w:eastAsia="Arial"/>
      <w:color w:val="auto"/>
      <w:lang w:val="en"/>
    </w:rPr>
  </w:style>
  <w:style w:type="paragraph" w:styleId="Heading1">
    <w:name w:val="heading 1"/>
    <w:basedOn w:val="Normal"/>
    <w:next w:val="Subheading1"/>
    <w:link w:val="Heading1Char"/>
    <w:uiPriority w:val="9"/>
    <w:qFormat/>
    <w:rsid w:val="00EB55A8"/>
    <w:pPr>
      <w:spacing w:after="120" w:line="240" w:lineRule="auto"/>
      <w:outlineLvl w:val="0"/>
    </w:pPr>
    <w:rPr>
      <w:rFonts w:ascii="PoynterOSDisp Roman" w:hAnsi="PoynterOSDisp Roman"/>
      <w:b/>
      <w:bCs/>
      <w:color w:val="343879"/>
      <w:sz w:val="40"/>
      <w:szCs w:val="9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B55A8"/>
    <w:pPr>
      <w:keepNext/>
      <w:spacing w:before="60" w:after="120"/>
      <w:outlineLvl w:val="1"/>
    </w:pPr>
    <w:rPr>
      <w:rFonts w:ascii="PoynterOSDisp Roman" w:hAnsi="PoynterOSDisp Roman"/>
      <w:b/>
      <w:color w:val="343879"/>
      <w:sz w:val="3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B55A8"/>
    <w:pPr>
      <w:tabs>
        <w:tab w:val="left" w:pos="720"/>
      </w:tabs>
      <w:spacing w:after="0"/>
      <w:outlineLvl w:val="2"/>
    </w:pPr>
    <w:rPr>
      <w:rFonts w:ascii="Montserrat" w:hAnsi="Montserrat"/>
      <w:b/>
      <w:bCs/>
      <w:sz w:val="24"/>
      <w:szCs w:val="24"/>
      <w:lang w:val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B179A"/>
    <w:pPr>
      <w:keepNext/>
      <w:spacing w:before="60" w:after="120"/>
      <w:outlineLvl w:val="3"/>
    </w:pPr>
    <w:rPr>
      <w:b/>
      <w:bCs/>
      <w:color w:val="2E6380" w:themeColor="text2"/>
      <w:sz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B179A"/>
    <w:pPr>
      <w:spacing w:before="60" w:after="120"/>
      <w:outlineLvl w:val="4"/>
    </w:pPr>
    <w:rPr>
      <w:b/>
      <w:i/>
      <w:color w:val="5F3D61" w:themeColor="accent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66FB1"/>
    <w:pPr>
      <w:spacing w:after="120" w:line="240" w:lineRule="auto"/>
      <w:outlineLvl w:val="5"/>
    </w:pPr>
    <w:rPr>
      <w:i/>
      <w:iCs/>
      <w:color w:val="5F3D61" w:themeColor="accent4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F544E5"/>
    <w:pPr>
      <w:keepNext/>
      <w:keepLines/>
      <w:spacing w:before="40" w:after="80" w:line="259" w:lineRule="auto"/>
      <w:outlineLvl w:val="6"/>
    </w:pPr>
    <w:rPr>
      <w:rFonts w:eastAsiaTheme="majorEastAsia" w:cstheme="majorBidi"/>
      <w:bCs/>
      <w:sz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F544E5"/>
    <w:pPr>
      <w:keepNext/>
      <w:keepLines/>
      <w:spacing w:before="40" w:line="259" w:lineRule="auto"/>
      <w:outlineLvl w:val="7"/>
    </w:pPr>
    <w:rPr>
      <w:rFonts w:eastAsiaTheme="majorEastAsia" w:cstheme="majorBidi"/>
      <w:bCs/>
      <w:iCs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F544E5"/>
    <w:pPr>
      <w:keepNext/>
      <w:keepLines/>
      <w:spacing w:before="40" w:line="259" w:lineRule="auto"/>
      <w:outlineLvl w:val="8"/>
    </w:pPr>
    <w:rPr>
      <w:rFonts w:asciiTheme="majorHAnsi" w:eastAsiaTheme="majorEastAsia" w:hAnsiTheme="majorHAnsi" w:cstheme="majorBidi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55A8"/>
    <w:rPr>
      <w:rFonts w:ascii="PoynterOSDisp Roman" w:eastAsia="Arial" w:hAnsi="PoynterOSDisp Roman"/>
      <w:b/>
      <w:bCs/>
      <w:color w:val="343879"/>
      <w:sz w:val="40"/>
      <w:szCs w:val="96"/>
      <w:lang w:val="en"/>
    </w:rPr>
  </w:style>
  <w:style w:type="character" w:customStyle="1" w:styleId="Heading2Char">
    <w:name w:val="Heading 2 Char"/>
    <w:basedOn w:val="DefaultParagraphFont"/>
    <w:link w:val="Heading2"/>
    <w:uiPriority w:val="9"/>
    <w:rsid w:val="00EB55A8"/>
    <w:rPr>
      <w:rFonts w:ascii="PoynterOSDisp Roman" w:eastAsia="Arial" w:hAnsi="PoynterOSDisp Roman"/>
      <w:b/>
      <w:color w:val="343879"/>
      <w:sz w:val="30"/>
      <w:lang w:val="en"/>
    </w:rPr>
  </w:style>
  <w:style w:type="character" w:customStyle="1" w:styleId="Heading3Char">
    <w:name w:val="Heading 3 Char"/>
    <w:basedOn w:val="DefaultParagraphFont"/>
    <w:link w:val="Heading3"/>
    <w:uiPriority w:val="9"/>
    <w:rsid w:val="00EB55A8"/>
    <w:rPr>
      <w:rFonts w:ascii="Montserrat" w:eastAsia="Arial" w:hAnsi="Montserrat"/>
      <w:b/>
      <w:bCs/>
      <w:color w:val="auto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B179A"/>
    <w:rPr>
      <w:rFonts w:eastAsia="Arial"/>
      <w:b/>
      <w:bCs/>
      <w:color w:val="2E6380" w:themeColor="text2"/>
      <w:sz w:val="24"/>
      <w:lang w:val="en"/>
    </w:rPr>
  </w:style>
  <w:style w:type="character" w:customStyle="1" w:styleId="Heading5Char">
    <w:name w:val="Heading 5 Char"/>
    <w:basedOn w:val="DefaultParagraphFont"/>
    <w:link w:val="Heading5"/>
    <w:uiPriority w:val="9"/>
    <w:rsid w:val="008B179A"/>
    <w:rPr>
      <w:rFonts w:eastAsia="Arial"/>
      <w:b/>
      <w:i/>
      <w:color w:val="5F3D61" w:themeColor="accent4"/>
      <w:lang w:val="en"/>
    </w:rPr>
  </w:style>
  <w:style w:type="character" w:customStyle="1" w:styleId="Heading6Char">
    <w:name w:val="Heading 6 Char"/>
    <w:basedOn w:val="DefaultParagraphFont"/>
    <w:link w:val="Heading6"/>
    <w:uiPriority w:val="9"/>
    <w:rsid w:val="00B66FB1"/>
    <w:rPr>
      <w:rFonts w:eastAsia="Arial"/>
      <w:i/>
      <w:iCs/>
      <w:color w:val="5F3D61" w:themeColor="accent4"/>
      <w:lang w:val="en"/>
    </w:rPr>
  </w:style>
  <w:style w:type="character" w:customStyle="1" w:styleId="Heading7Char">
    <w:name w:val="Heading 7 Char"/>
    <w:basedOn w:val="DefaultParagraphFont"/>
    <w:link w:val="Heading7"/>
    <w:uiPriority w:val="9"/>
    <w:rsid w:val="00F544E5"/>
    <w:rPr>
      <w:rFonts w:eastAsiaTheme="majorEastAsia" w:cstheme="majorBidi"/>
      <w:bCs/>
      <w:color w:val="auto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F544E5"/>
    <w:rPr>
      <w:rFonts w:eastAsiaTheme="majorEastAsia" w:cstheme="majorBidi"/>
      <w:bCs/>
      <w:iCs/>
      <w:color w:val="auto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F544E5"/>
    <w:rPr>
      <w:rFonts w:asciiTheme="majorHAnsi" w:eastAsiaTheme="majorEastAsia" w:hAnsiTheme="majorHAnsi" w:cstheme="majorBidi"/>
      <w:iCs/>
      <w:color w:val="auto"/>
      <w:szCs w:val="24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900E9"/>
    <w:pPr>
      <w:spacing w:line="259" w:lineRule="auto"/>
    </w:pPr>
    <w:rPr>
      <w:b/>
      <w:bCs/>
      <w:smallCaps/>
      <w:color w:val="2E6380" w:themeColor="text2"/>
    </w:rPr>
  </w:style>
  <w:style w:type="paragraph" w:styleId="Title">
    <w:name w:val="Title"/>
    <w:basedOn w:val="Normal"/>
    <w:next w:val="Normal"/>
    <w:link w:val="TitleChar"/>
    <w:uiPriority w:val="10"/>
    <w:rsid w:val="00583562"/>
    <w:pPr>
      <w:contextualSpacing/>
      <w:outlineLvl w:val="0"/>
    </w:pPr>
    <w:rPr>
      <w:rFonts w:asciiTheme="majorHAnsi" w:eastAsiaTheme="majorEastAsia" w:hAnsiTheme="majorHAnsi" w:cs="Times New Roman (Headings CS)"/>
      <w:b/>
      <w:spacing w:val="-15"/>
      <w:sz w:val="40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583562"/>
    <w:rPr>
      <w:rFonts w:asciiTheme="majorHAnsi" w:eastAsiaTheme="majorEastAsia" w:hAnsiTheme="majorHAnsi" w:cs="Times New Roman (Headings CS)"/>
      <w:b/>
      <w:color w:val="000000" w:themeColor="text1"/>
      <w:spacing w:val="-15"/>
      <w:sz w:val="40"/>
      <w:szCs w:val="72"/>
    </w:rPr>
  </w:style>
  <w:style w:type="paragraph" w:styleId="Subtitle">
    <w:name w:val="Subtitle"/>
    <w:basedOn w:val="Heading1"/>
    <w:next w:val="Normal"/>
    <w:link w:val="SubtitleChar"/>
    <w:uiPriority w:val="11"/>
    <w:rsid w:val="00583562"/>
    <w:pPr>
      <w:numPr>
        <w:ilvl w:val="1"/>
      </w:numPr>
    </w:pPr>
    <w:rPr>
      <w:rFonts w:asciiTheme="majorHAnsi" w:eastAsiaTheme="majorEastAsia" w:hAnsiTheme="majorHAnsi" w:cstheme="majorBidi"/>
      <w:b w:val="0"/>
      <w:color w:val="000000" w:themeColor="text1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3562"/>
    <w:rPr>
      <w:rFonts w:asciiTheme="majorHAnsi" w:eastAsiaTheme="majorEastAsia" w:hAnsiTheme="majorHAnsi" w:cstheme="majorBidi"/>
      <w:bCs/>
      <w:color w:val="000000" w:themeColor="text1"/>
      <w:sz w:val="28"/>
      <w:szCs w:val="28"/>
    </w:rPr>
  </w:style>
  <w:style w:type="character" w:styleId="Strong">
    <w:name w:val="Strong"/>
    <w:basedOn w:val="DefaultParagraphFont"/>
    <w:uiPriority w:val="22"/>
    <w:rsid w:val="0065344C"/>
    <w:rPr>
      <w:b/>
      <w:bCs/>
    </w:rPr>
  </w:style>
  <w:style w:type="character" w:styleId="Emphasis">
    <w:name w:val="Emphasis"/>
    <w:basedOn w:val="DefaultParagraphFont"/>
    <w:uiPriority w:val="20"/>
    <w:rsid w:val="00DC3B2A"/>
    <w:rPr>
      <w:i/>
      <w:iCs/>
      <w:color w:val="auto"/>
    </w:rPr>
  </w:style>
  <w:style w:type="paragraph" w:styleId="NoSpacing">
    <w:name w:val="No Spacing"/>
    <w:link w:val="NoSpacingChar"/>
    <w:uiPriority w:val="1"/>
    <w:rsid w:val="00DC3B2A"/>
    <w:pPr>
      <w:spacing w:after="0"/>
    </w:pPr>
  </w:style>
  <w:style w:type="paragraph" w:styleId="ListParagraph">
    <w:name w:val="List Paragraph"/>
    <w:basedOn w:val="Normal"/>
    <w:uiPriority w:val="34"/>
    <w:qFormat/>
    <w:rsid w:val="00954109"/>
    <w:pPr>
      <w:numPr>
        <w:numId w:val="3"/>
      </w:numPr>
      <w:tabs>
        <w:tab w:val="left" w:pos="1800"/>
        <w:tab w:val="left" w:pos="2160"/>
      </w:tabs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CD070A"/>
    <w:pPr>
      <w:ind w:left="360"/>
    </w:pPr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CD070A"/>
    <w:rPr>
      <w:rFonts w:eastAsiaTheme="minorEastAsia" w:cs="Times New Roman"/>
      <w:i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rsid w:val="0065344C"/>
    <w:pPr>
      <w:spacing w:before="100" w:beforeAutospacing="1" w:line="259" w:lineRule="auto"/>
      <w:ind w:left="720"/>
      <w:jc w:val="center"/>
    </w:pPr>
    <w:rPr>
      <w:rFonts w:asciiTheme="majorHAnsi" w:eastAsiaTheme="majorEastAsia" w:hAnsiTheme="majorHAnsi" w:cstheme="majorBidi"/>
      <w:color w:val="2E6380" w:themeColor="text2"/>
      <w:spacing w:val="-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344C"/>
    <w:rPr>
      <w:rFonts w:asciiTheme="majorHAnsi" w:eastAsiaTheme="majorEastAsia" w:hAnsiTheme="majorHAnsi" w:cstheme="majorBidi"/>
      <w:color w:val="2E6380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rsid w:val="00DC3B2A"/>
    <w:rPr>
      <w:i/>
      <w:iCs/>
      <w:color w:val="auto"/>
    </w:rPr>
  </w:style>
  <w:style w:type="paragraph" w:styleId="Header">
    <w:name w:val="header"/>
    <w:basedOn w:val="Normal"/>
    <w:link w:val="HeaderChar"/>
    <w:uiPriority w:val="99"/>
    <w:unhideWhenUsed/>
    <w:rsid w:val="00C80B90"/>
    <w:pPr>
      <w:tabs>
        <w:tab w:val="center" w:pos="4680"/>
        <w:tab w:val="right" w:pos="9360"/>
      </w:tabs>
      <w:spacing w:line="259" w:lineRule="auto"/>
    </w:pPr>
  </w:style>
  <w:style w:type="character" w:styleId="SubtleReference">
    <w:name w:val="Subtle Reference"/>
    <w:basedOn w:val="DefaultParagraphFont"/>
    <w:uiPriority w:val="31"/>
    <w:rsid w:val="0065344C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IntenseReference">
    <w:name w:val="Intense Reference"/>
    <w:basedOn w:val="DefaultParagraphFont"/>
    <w:uiPriority w:val="32"/>
    <w:rsid w:val="000900E9"/>
    <w:rPr>
      <w:b/>
      <w:bCs/>
      <w:smallCaps/>
      <w:color w:val="2E6380" w:themeColor="text2"/>
      <w:u w:val="single"/>
    </w:rPr>
  </w:style>
  <w:style w:type="character" w:styleId="BookTitle">
    <w:name w:val="Book Title"/>
    <w:basedOn w:val="DefaultParagraphFont"/>
    <w:uiPriority w:val="33"/>
    <w:rsid w:val="0065344C"/>
    <w:rPr>
      <w:b/>
      <w:bCs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900E9"/>
    <w:pPr>
      <w:outlineLvl w:val="9"/>
    </w:pPr>
  </w:style>
  <w:style w:type="table" w:styleId="TableGrid">
    <w:name w:val="Table Grid"/>
    <w:basedOn w:val="TableNormal"/>
    <w:uiPriority w:val="39"/>
    <w:rsid w:val="003F29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80B90"/>
  </w:style>
  <w:style w:type="paragraph" w:styleId="Footer">
    <w:name w:val="footer"/>
    <w:basedOn w:val="Normal"/>
    <w:link w:val="FooterChar"/>
    <w:uiPriority w:val="99"/>
    <w:unhideWhenUsed/>
    <w:rsid w:val="00F544E5"/>
    <w:pPr>
      <w:tabs>
        <w:tab w:val="center" w:pos="4680"/>
        <w:tab w:val="right" w:pos="9360"/>
      </w:tabs>
      <w:spacing w:after="0" w:line="259" w:lineRule="auto"/>
    </w:pPr>
    <w:rPr>
      <w:color w:val="2E6380" w:themeColor="text2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F544E5"/>
    <w:rPr>
      <w:rFonts w:eastAsiaTheme="minorEastAsia" w:cs="Times New Roman"/>
      <w:color w:val="2E6380" w:themeColor="text2"/>
      <w:sz w:val="16"/>
      <w:szCs w:val="16"/>
    </w:rPr>
  </w:style>
  <w:style w:type="paragraph" w:customStyle="1" w:styleId="Figure">
    <w:name w:val="Figure"/>
    <w:basedOn w:val="Normal"/>
    <w:next w:val="Normal"/>
    <w:link w:val="FigureChar"/>
    <w:qFormat/>
    <w:rsid w:val="00222D71"/>
    <w:pPr>
      <w:spacing w:after="60"/>
    </w:pPr>
    <w:rPr>
      <w:b/>
      <w:sz w:val="20"/>
    </w:rPr>
  </w:style>
  <w:style w:type="paragraph" w:customStyle="1" w:styleId="Source">
    <w:name w:val="Source"/>
    <w:basedOn w:val="Normal"/>
    <w:next w:val="Normal"/>
    <w:link w:val="SourceChar"/>
    <w:qFormat/>
    <w:rsid w:val="00415DD5"/>
    <w:rPr>
      <w:sz w:val="18"/>
    </w:rPr>
  </w:style>
  <w:style w:type="character" w:customStyle="1" w:styleId="FigureChar">
    <w:name w:val="Figure Char"/>
    <w:basedOn w:val="Heading6Char"/>
    <w:link w:val="Figure"/>
    <w:rsid w:val="00222D71"/>
    <w:rPr>
      <w:rFonts w:eastAsia="Arial"/>
      <w:b/>
      <w:i w:val="0"/>
      <w:iCs w:val="0"/>
      <w:color w:val="auto"/>
      <w:sz w:val="20"/>
      <w:lang w:val="en"/>
    </w:rPr>
  </w:style>
  <w:style w:type="character" w:customStyle="1" w:styleId="SourceChar">
    <w:name w:val="Source Char"/>
    <w:basedOn w:val="Heading8Char"/>
    <w:link w:val="Source"/>
    <w:rsid w:val="00415DD5"/>
    <w:rPr>
      <w:rFonts w:eastAsiaTheme="minorEastAsia" w:cs="Times New Roman"/>
      <w:bCs w:val="0"/>
      <w:iCs w:val="0"/>
      <w:color w:val="000000" w:themeColor="text1"/>
      <w:sz w:val="18"/>
      <w:szCs w:val="24"/>
    </w:rPr>
  </w:style>
  <w:style w:type="table" w:customStyle="1" w:styleId="CHITable">
    <w:name w:val="CHI Table"/>
    <w:basedOn w:val="GridTable4-Accent1"/>
    <w:uiPriority w:val="99"/>
    <w:rsid w:val="00611E70"/>
    <w:pPr>
      <w:jc w:val="center"/>
    </w:pPr>
    <w:rPr>
      <w:b/>
      <w:color w:val="auto"/>
      <w:sz w:val="20"/>
      <w:szCs w:val="20"/>
      <w:lang w:eastAsia="ja-JP"/>
    </w:rPr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115" w:type="dxa"/>
        <w:bottom w:w="115" w:type="dxa"/>
      </w:tblCellMar>
    </w:tblPr>
    <w:tcPr>
      <w:shd w:val="clear" w:color="auto" w:fill="auto"/>
      <w:vAlign w:val="center"/>
    </w:tcPr>
    <w:tblStylePr w:type="firstRow">
      <w:rPr>
        <w:rFonts w:ascii="Verdana" w:hAnsi="Verdana"/>
        <w:b w:val="0"/>
        <w:bCs/>
        <w:i w:val="0"/>
        <w:caps w:val="0"/>
        <w:smallCaps w:val="0"/>
        <w:strike w:val="0"/>
        <w:dstrike w:val="0"/>
        <w:vanish w:val="0"/>
        <w:color w:val="auto"/>
        <w:sz w:val="22"/>
        <w:u w:val="none"/>
        <w:vertAlign w:val="baseline"/>
      </w:rPr>
      <w:tblPr/>
      <w:tcPr>
        <w:tcBorders>
          <w:top w:val="single" w:sz="4" w:space="0" w:color="7AA6B9" w:themeColor="accent1"/>
          <w:left w:val="single" w:sz="4" w:space="0" w:color="7AA6B9" w:themeColor="accent1"/>
          <w:bottom w:val="single" w:sz="4" w:space="0" w:color="7AA6B9" w:themeColor="accent1"/>
          <w:right w:val="single" w:sz="4" w:space="0" w:color="7AA6B9" w:themeColor="accent1"/>
          <w:insideH w:val="nil"/>
          <w:insideV w:val="nil"/>
        </w:tcBorders>
        <w:shd w:val="clear" w:color="auto" w:fill="2E6380" w:themeFill="text2"/>
      </w:tcPr>
    </w:tblStylePr>
    <w:tblStylePr w:type="lastRow">
      <w:rPr>
        <w:b/>
        <w:bCs/>
      </w:rPr>
      <w:tblPr/>
      <w:tcPr>
        <w:tcBorders>
          <w:top w:val="double" w:sz="4" w:space="0" w:color="7AA6B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F1" w:themeFill="accent1" w:themeFillTint="33"/>
      </w:tcPr>
    </w:tblStylePr>
    <w:tblStylePr w:type="band1Horz">
      <w:rPr>
        <w:rFonts w:asciiTheme="minorHAnsi" w:hAnsiTheme="minorHAnsi"/>
        <w:b w:val="0"/>
        <w:i w:val="0"/>
        <w:color w:val="auto"/>
        <w:sz w:val="22"/>
        <w:u w:val="none"/>
      </w:rPr>
      <w:tblPr/>
      <w:tcPr>
        <w:shd w:val="clear" w:color="auto" w:fill="E4EDF1" w:themeFill="accent1" w:themeFillTint="33"/>
      </w:tcPr>
    </w:tblStylePr>
    <w:tblStylePr w:type="band2Horz">
      <w:rPr>
        <w:rFonts w:asciiTheme="minorHAnsi" w:hAnsiTheme="minorHAnsi"/>
        <w:b w:val="0"/>
        <w:i w:val="0"/>
        <w:color w:val="auto"/>
        <w:sz w:val="22"/>
      </w:rPr>
    </w:tblStylePr>
  </w:style>
  <w:style w:type="paragraph" w:customStyle="1" w:styleId="TableHeader">
    <w:name w:val="Table Header"/>
    <w:basedOn w:val="Normal"/>
    <w:next w:val="TableText"/>
    <w:qFormat/>
    <w:rsid w:val="00D25FD7"/>
    <w:pPr>
      <w:spacing w:before="40" w:after="40"/>
    </w:pPr>
    <w:rPr>
      <w:b/>
      <w:color w:val="FFFFFF" w:themeColor="background1"/>
      <w:sz w:val="20"/>
    </w:rPr>
  </w:style>
  <w:style w:type="table" w:styleId="GridTable4-Accent1">
    <w:name w:val="Grid Table 4 Accent 1"/>
    <w:basedOn w:val="TableNormal"/>
    <w:uiPriority w:val="49"/>
    <w:rsid w:val="00E02E95"/>
    <w:pPr>
      <w:spacing w:after="0" w:line="240" w:lineRule="auto"/>
    </w:pPr>
    <w:tblPr>
      <w:tblStyleRowBandSize w:val="1"/>
      <w:tblStyleColBandSize w:val="1"/>
      <w:tblBorders>
        <w:top w:val="single" w:sz="4" w:space="0" w:color="AFC9D5" w:themeColor="accent1" w:themeTint="99"/>
        <w:left w:val="single" w:sz="4" w:space="0" w:color="AFC9D5" w:themeColor="accent1" w:themeTint="99"/>
        <w:bottom w:val="single" w:sz="4" w:space="0" w:color="AFC9D5" w:themeColor="accent1" w:themeTint="99"/>
        <w:right w:val="single" w:sz="4" w:space="0" w:color="AFC9D5" w:themeColor="accent1" w:themeTint="99"/>
        <w:insideH w:val="single" w:sz="4" w:space="0" w:color="AFC9D5" w:themeColor="accent1" w:themeTint="99"/>
        <w:insideV w:val="single" w:sz="4" w:space="0" w:color="AFC9D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AA6B9" w:themeColor="accent1"/>
          <w:left w:val="single" w:sz="4" w:space="0" w:color="7AA6B9" w:themeColor="accent1"/>
          <w:bottom w:val="single" w:sz="4" w:space="0" w:color="7AA6B9" w:themeColor="accent1"/>
          <w:right w:val="single" w:sz="4" w:space="0" w:color="7AA6B9" w:themeColor="accent1"/>
          <w:insideH w:val="nil"/>
          <w:insideV w:val="nil"/>
        </w:tcBorders>
        <w:shd w:val="clear" w:color="auto" w:fill="7AA6B9" w:themeFill="accent1"/>
      </w:tcPr>
    </w:tblStylePr>
    <w:tblStylePr w:type="lastRow">
      <w:rPr>
        <w:b/>
        <w:bCs/>
      </w:rPr>
      <w:tblPr/>
      <w:tcPr>
        <w:tcBorders>
          <w:top w:val="double" w:sz="4" w:space="0" w:color="7AA6B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F1" w:themeFill="accent1" w:themeFillTint="33"/>
      </w:tcPr>
    </w:tblStylePr>
    <w:tblStylePr w:type="band1Horz">
      <w:tblPr/>
      <w:tcPr>
        <w:shd w:val="clear" w:color="auto" w:fill="E4EDF1" w:themeFill="accent1" w:themeFillTint="33"/>
      </w:tcPr>
    </w:tblStylePr>
  </w:style>
  <w:style w:type="paragraph" w:customStyle="1" w:styleId="TableText">
    <w:name w:val="Table Text"/>
    <w:basedOn w:val="Normal"/>
    <w:qFormat/>
    <w:rsid w:val="00D25FD7"/>
    <w:pPr>
      <w:spacing w:before="40" w:after="40" w:line="240" w:lineRule="auto"/>
    </w:pPr>
    <w:rPr>
      <w:sz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F6E3F"/>
    <w:pPr>
      <w:spacing w:after="12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F6E3F"/>
    <w:rPr>
      <w:rFonts w:eastAsiaTheme="minorEastAsia" w:cs="Times New Roman"/>
      <w:color w:val="auto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F6E3F"/>
    <w:rPr>
      <w:vertAlign w:val="superscript"/>
    </w:rPr>
  </w:style>
  <w:style w:type="paragraph" w:customStyle="1" w:styleId="Recommendation">
    <w:name w:val="Recommendation"/>
    <w:basedOn w:val="Normal"/>
    <w:rsid w:val="00F544E5"/>
    <w:pPr>
      <w:spacing w:after="120"/>
    </w:pPr>
    <w:rPr>
      <w:b/>
      <w:bCs/>
      <w:color w:val="2E6380" w:themeColor="text2"/>
    </w:rPr>
  </w:style>
  <w:style w:type="character" w:customStyle="1" w:styleId="NoSpacingChar">
    <w:name w:val="No Spacing Char"/>
    <w:basedOn w:val="DefaultParagraphFont"/>
    <w:link w:val="NoSpacing"/>
    <w:uiPriority w:val="1"/>
    <w:rsid w:val="00F86B66"/>
  </w:style>
  <w:style w:type="character" w:styleId="Hyperlink">
    <w:name w:val="Hyperlink"/>
    <w:basedOn w:val="DefaultParagraphFont"/>
    <w:uiPriority w:val="99"/>
    <w:unhideWhenUsed/>
    <w:rsid w:val="00107060"/>
    <w:rPr>
      <w:color w:val="1155CC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107060"/>
    <w:rPr>
      <w:color w:val="7030A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2944"/>
    <w:rPr>
      <w:color w:val="605E5C"/>
      <w:shd w:val="clear" w:color="auto" w:fill="E1DFDD"/>
    </w:rPr>
  </w:style>
  <w:style w:type="paragraph" w:customStyle="1" w:styleId="FigureSubhead">
    <w:name w:val="Figure Subhead"/>
    <w:basedOn w:val="Normal"/>
    <w:next w:val="Normal"/>
    <w:qFormat/>
    <w:rsid w:val="00222D71"/>
    <w:rPr>
      <w:i/>
      <w:sz w:val="20"/>
    </w:rPr>
  </w:style>
  <w:style w:type="paragraph" w:styleId="Date">
    <w:name w:val="Date"/>
    <w:basedOn w:val="Normal"/>
    <w:next w:val="Normal"/>
    <w:link w:val="DateChar"/>
    <w:uiPriority w:val="99"/>
    <w:unhideWhenUsed/>
    <w:rsid w:val="000B09AD"/>
    <w:rPr>
      <w:b/>
      <w:caps/>
      <w:color w:val="2E6380" w:themeColor="text2"/>
      <w:sz w:val="24"/>
    </w:rPr>
  </w:style>
  <w:style w:type="character" w:customStyle="1" w:styleId="DateChar">
    <w:name w:val="Date Char"/>
    <w:basedOn w:val="DefaultParagraphFont"/>
    <w:link w:val="Date"/>
    <w:uiPriority w:val="99"/>
    <w:rsid w:val="000B09AD"/>
    <w:rPr>
      <w:rFonts w:eastAsiaTheme="minorEastAsia" w:cs="Times New Roman"/>
      <w:b/>
      <w:caps/>
      <w:color w:val="2E6380" w:themeColor="text2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E7A6C"/>
  </w:style>
  <w:style w:type="paragraph" w:styleId="CommentText">
    <w:name w:val="annotation text"/>
    <w:basedOn w:val="Normal"/>
    <w:link w:val="CommentTextChar"/>
    <w:uiPriority w:val="99"/>
    <w:unhideWhenUsed/>
    <w:rsid w:val="00031B5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31B5C"/>
    <w:rPr>
      <w:rFonts w:eastAsia="Arial"/>
      <w:color w:val="auto"/>
      <w:sz w:val="20"/>
      <w:szCs w:val="20"/>
      <w:lang w:val="en"/>
    </w:rPr>
  </w:style>
  <w:style w:type="character" w:styleId="CommentReference">
    <w:name w:val="annotation reference"/>
    <w:basedOn w:val="DefaultParagraphFont"/>
    <w:uiPriority w:val="99"/>
    <w:semiHidden/>
    <w:unhideWhenUsed/>
    <w:rsid w:val="00031B5C"/>
    <w:rPr>
      <w:sz w:val="16"/>
      <w:szCs w:val="16"/>
    </w:rPr>
  </w:style>
  <w:style w:type="numbering" w:customStyle="1" w:styleId="CurrentList1">
    <w:name w:val="Current List1"/>
    <w:uiPriority w:val="99"/>
    <w:rsid w:val="008B179A"/>
    <w:pPr>
      <w:numPr>
        <w:numId w:val="4"/>
      </w:numPr>
    </w:pPr>
  </w:style>
  <w:style w:type="numbering" w:customStyle="1" w:styleId="CurrentList2">
    <w:name w:val="Current List2"/>
    <w:uiPriority w:val="99"/>
    <w:rsid w:val="008B179A"/>
    <w:pPr>
      <w:numPr>
        <w:numId w:val="5"/>
      </w:numPr>
    </w:pPr>
  </w:style>
  <w:style w:type="numbering" w:customStyle="1" w:styleId="CurrentList3">
    <w:name w:val="Current List3"/>
    <w:uiPriority w:val="99"/>
    <w:rsid w:val="008B179A"/>
    <w:pPr>
      <w:numPr>
        <w:numId w:val="6"/>
      </w:numPr>
    </w:pPr>
  </w:style>
  <w:style w:type="paragraph" w:customStyle="1" w:styleId="Subheading1">
    <w:name w:val="Subheading 1"/>
    <w:basedOn w:val="Normal"/>
    <w:next w:val="Normal"/>
    <w:rsid w:val="008B179A"/>
    <w:pPr>
      <w:spacing w:after="720" w:line="240" w:lineRule="auto"/>
    </w:pPr>
    <w:rPr>
      <w:i/>
      <w:iCs/>
      <w:color w:val="2E6380" w:themeColor="text2"/>
      <w:sz w:val="28"/>
      <w:szCs w:val="28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824"/>
    <w:pPr>
      <w:spacing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824"/>
    <w:rPr>
      <w:rFonts w:eastAsia="Arial"/>
      <w:b/>
      <w:bCs/>
      <w:color w:val="auto"/>
      <w:sz w:val="20"/>
      <w:szCs w:val="20"/>
      <w:lang w:val="en"/>
    </w:rPr>
  </w:style>
  <w:style w:type="paragraph" w:styleId="Revision">
    <w:name w:val="Revision"/>
    <w:hidden/>
    <w:uiPriority w:val="99"/>
    <w:semiHidden/>
    <w:rsid w:val="002516D9"/>
    <w:pPr>
      <w:spacing w:after="0" w:line="240" w:lineRule="auto"/>
    </w:pPr>
    <w:rPr>
      <w:rFonts w:eastAsia="Arial"/>
      <w:color w:val="auto"/>
      <w:lang w:val="en"/>
    </w:rPr>
  </w:style>
  <w:style w:type="numbering" w:customStyle="1" w:styleId="CurrentList4">
    <w:name w:val="Current List4"/>
    <w:uiPriority w:val="99"/>
    <w:rsid w:val="00E87649"/>
    <w:pPr>
      <w:numPr>
        <w:numId w:val="3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61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56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3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53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3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85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17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7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owyerr\Documents\Custom%20Office%20Templates\CI%20Document%202024.dotx" TargetMode="External"/></Relationships>
</file>

<file path=word/theme/theme1.xml><?xml version="1.0" encoding="utf-8"?>
<a:theme xmlns:a="http://schemas.openxmlformats.org/drawingml/2006/main" name="Office Theme">
  <a:themeElements>
    <a:clrScheme name="CHI Colors">
      <a:dk1>
        <a:sysClr val="windowText" lastClr="000000"/>
      </a:dk1>
      <a:lt1>
        <a:sysClr val="window" lastClr="FFFFFF"/>
      </a:lt1>
      <a:dk2>
        <a:srgbClr val="2E6380"/>
      </a:dk2>
      <a:lt2>
        <a:srgbClr val="E7E6E6"/>
      </a:lt2>
      <a:accent1>
        <a:srgbClr val="7AA6B9"/>
      </a:accent1>
      <a:accent2>
        <a:srgbClr val="FDB91B"/>
      </a:accent2>
      <a:accent3>
        <a:srgbClr val="7A962B"/>
      </a:accent3>
      <a:accent4>
        <a:srgbClr val="5F3D61"/>
      </a:accent4>
      <a:accent5>
        <a:srgbClr val="B42E12"/>
      </a:accent5>
      <a:accent6>
        <a:srgbClr val="D76822"/>
      </a:accent6>
      <a:hlink>
        <a:srgbClr val="0563C1"/>
      </a:hlink>
      <a:folHlink>
        <a:srgbClr val="954F72"/>
      </a:folHlink>
    </a:clrScheme>
    <a:fontScheme name="CHI Verdana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7be4e9f-2496-4168-ae98-8bb10e314342">
      <Terms xmlns="http://schemas.microsoft.com/office/infopath/2007/PartnerControls"/>
    </lcf76f155ced4ddcb4097134ff3c332f>
    <TaxCatchAll xmlns="94625f02-06d5-48a5-ad25-d0da91f5353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950211AC9D7E4AB2223CD3CCE8177E" ma:contentTypeVersion="15" ma:contentTypeDescription="Create a new document." ma:contentTypeScope="" ma:versionID="6096e630c291aefda50952db8c238b32">
  <xsd:schema xmlns:xsd="http://www.w3.org/2001/XMLSchema" xmlns:xs="http://www.w3.org/2001/XMLSchema" xmlns:p="http://schemas.microsoft.com/office/2006/metadata/properties" xmlns:ns2="c7be4e9f-2496-4168-ae98-8bb10e314342" xmlns:ns3="94625f02-06d5-48a5-ad25-d0da91f5353b" targetNamespace="http://schemas.microsoft.com/office/2006/metadata/properties" ma:root="true" ma:fieldsID="c4035d67aaae631edac3731a0420080d" ns2:_="" ns3:_="">
    <xsd:import namespace="c7be4e9f-2496-4168-ae98-8bb10e314342"/>
    <xsd:import namespace="94625f02-06d5-48a5-ad25-d0da91f535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be4e9f-2496-4168-ae98-8bb10e3143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c7e92e2-711b-48e3-8aa1-561daa1318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5f02-06d5-48a5-ad25-d0da91f5353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e812780-6737-4dd5-9d39-817fc29f1051}" ma:internalName="TaxCatchAll" ma:showField="CatchAllData" ma:web="94625f02-06d5-48a5-ad25-d0da91f535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AB9756-11B1-41DD-BE7F-9C2B17EEF6FF}">
  <ds:schemaRefs>
    <ds:schemaRef ds:uri="http://schemas.microsoft.com/office/2006/metadata/properties"/>
    <ds:schemaRef ds:uri="http://schemas.microsoft.com/office/infopath/2007/PartnerControls"/>
    <ds:schemaRef ds:uri="c7be4e9f-2496-4168-ae98-8bb10e314342"/>
    <ds:schemaRef ds:uri="94625f02-06d5-48a5-ad25-d0da91f5353b"/>
  </ds:schemaRefs>
</ds:datastoreItem>
</file>

<file path=customXml/itemProps2.xml><?xml version="1.0" encoding="utf-8"?>
<ds:datastoreItem xmlns:ds="http://schemas.openxmlformats.org/officeDocument/2006/customXml" ds:itemID="{6F772B73-21EB-4679-B1B5-1F9DA5730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FC9DF2-6F91-F74C-B16A-7F1281BB695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817A1EC-6D7A-4A0A-81A2-C400F20ECA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be4e9f-2496-4168-ae98-8bb10e314342"/>
    <ds:schemaRef ds:uri="94625f02-06d5-48a5-ad25-d0da91f535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C:\Users\bowyerr\Documents\Custom Office Templates\CI Document 2024.dotx</Template>
  <TotalTime>4</TotalTime>
  <Pages>2</Pages>
  <Words>496</Words>
  <Characters>2828</Characters>
  <Application>Microsoft Office Word</Application>
  <DocSecurity>0</DocSecurity>
  <Lines>23</Lines>
  <Paragraphs>6</Paragraphs>
  <ScaleCrop>false</ScaleCrop>
  <Company/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Bowyer</dc:creator>
  <cp:keywords/>
  <dc:description/>
  <cp:lastModifiedBy>Alina Taniuchi</cp:lastModifiedBy>
  <cp:revision>8</cp:revision>
  <dcterms:created xsi:type="dcterms:W3CDTF">2025-01-07T20:36:00Z</dcterms:created>
  <dcterms:modified xsi:type="dcterms:W3CDTF">2025-01-07T20:45:00Z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0x0101002D950211AC9D7E4AB2223CD3CCE8177E</vt:lpwstr>
  </property>
  <property fmtid="{D5CDD505-2E9C-101B-9397-08002B2CF9AE}" pid="3" name="MediaServiceImageTags">
    <vt:lpwstr/>
  </property>
</Properties>
</file>