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bookmarkStart w:id="0" w:name="_Toc236639182" w:displacedByCustomXml="next"/>
    <w:sdt>
      <w:sdtPr>
        <w:rPr>
          <w:rFonts w:ascii="Amasis MT Pro Black" w:hAnsi="Amasis MT Pro Black"/>
          <w:sz w:val="52"/>
          <w:szCs w:val="48"/>
        </w:rPr>
        <w:alias w:val="Overskrift"/>
        <w:tag w:val="Overskrift"/>
        <w:id w:val="-2058618739"/>
        <w:placeholder>
          <w:docPart w:val="D1FF0A2207334E0099D07AD8C4515CE8"/>
        </w:placeholder>
        <w:text w:multiLine="1"/>
      </w:sdtPr>
      <w:sdtEndPr>
        <w:rPr>
          <w:szCs w:val="52"/>
        </w:rPr>
      </w:sdtEndPr>
      <w:sdtContent>
        <w:p w14:paraId="6597D536" w14:textId="10F38332" w:rsidR="008F247B" w:rsidRPr="005D1ECE" w:rsidRDefault="00CB3A8C" w:rsidP="00976F89">
          <w:pPr>
            <w:pStyle w:val="Overskrift1"/>
          </w:pPr>
          <w:r>
            <w:rPr>
              <w:rFonts w:ascii="Amasis MT Pro Black" w:hAnsi="Amasis MT Pro Black"/>
              <w:sz w:val="52"/>
              <w:szCs w:val="48"/>
            </w:rPr>
            <w:t>Digital</w:t>
          </w:r>
          <w:r w:rsidR="001A47B7">
            <w:rPr>
              <w:rFonts w:ascii="Amasis MT Pro Black" w:hAnsi="Amasis MT Pro Black"/>
              <w:sz w:val="52"/>
              <w:szCs w:val="48"/>
            </w:rPr>
            <w:t xml:space="preserve"> Site Survey</w:t>
          </w:r>
        </w:p>
      </w:sdtContent>
    </w:sdt>
    <w:bookmarkEnd w:id="0" w:displacedByCustomXml="prev"/>
    <w:p w14:paraId="5BAA8939" w14:textId="77777777" w:rsidR="004C0485" w:rsidRPr="004C0485" w:rsidRDefault="004C0485" w:rsidP="004C0485">
      <w:pPr>
        <w:rPr>
          <w:lang w:eastAsia="nb-NO"/>
        </w:rPr>
      </w:pPr>
    </w:p>
    <w:p w14:paraId="197E2169" w14:textId="77777777" w:rsidR="008A7474" w:rsidRDefault="008A7474">
      <w:pPr>
        <w:spacing w:after="160" w:line="259" w:lineRule="auto"/>
      </w:pPr>
    </w:p>
    <w:tbl>
      <w:tblPr>
        <w:tblStyle w:val="Tabellrutenett"/>
        <w:tblW w:w="0" w:type="auto"/>
        <w:tblLook w:val="04A0" w:firstRow="1" w:lastRow="0" w:firstColumn="1" w:lastColumn="0" w:noHBand="0" w:noVBand="1"/>
      </w:tblPr>
      <w:tblGrid>
        <w:gridCol w:w="3865"/>
        <w:gridCol w:w="5228"/>
      </w:tblGrid>
      <w:tr w:rsidR="00477EFB" w14:paraId="668D4920" w14:textId="77777777" w:rsidTr="0056557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16"/>
        </w:trPr>
        <w:tc>
          <w:tcPr>
            <w:tcW w:w="9093" w:type="dxa"/>
            <w:gridSpan w:val="2"/>
            <w:shd w:val="clear" w:color="auto" w:fill="BFBFBF" w:themeFill="background1" w:themeFillShade="BF"/>
          </w:tcPr>
          <w:p w14:paraId="621BFB87" w14:textId="77777777" w:rsidR="00477EFB" w:rsidRPr="00565572" w:rsidRDefault="00477EFB" w:rsidP="006C39E8">
            <w:pPr>
              <w:rPr>
                <w:lang w:eastAsia="nb-NO"/>
              </w:rPr>
            </w:pPr>
            <w:r w:rsidRPr="00565572">
              <w:rPr>
                <w:lang w:eastAsia="nb-NO"/>
              </w:rPr>
              <w:t>Kontaktinfo</w:t>
            </w:r>
          </w:p>
        </w:tc>
      </w:tr>
      <w:tr w:rsidR="00477EFB" w14:paraId="261C0D36" w14:textId="77777777" w:rsidTr="00D37DCE">
        <w:tc>
          <w:tcPr>
            <w:tcW w:w="3865" w:type="dxa"/>
            <w:shd w:val="clear" w:color="auto" w:fill="F2F2F2" w:themeFill="background1" w:themeFillShade="F2"/>
          </w:tcPr>
          <w:p w14:paraId="553B3DB8" w14:textId="77777777" w:rsidR="00477EFB" w:rsidRPr="00565572" w:rsidRDefault="00477EFB" w:rsidP="006C39E8">
            <w:pPr>
              <w:rPr>
                <w:lang w:eastAsia="nb-NO"/>
              </w:rPr>
            </w:pPr>
            <w:r w:rsidRPr="00565572">
              <w:rPr>
                <w:lang w:eastAsia="nb-NO"/>
              </w:rPr>
              <w:t>Butikk:</w:t>
            </w:r>
          </w:p>
        </w:tc>
        <w:tc>
          <w:tcPr>
            <w:tcW w:w="5228" w:type="dxa"/>
          </w:tcPr>
          <w:p w14:paraId="5CBBA7AA" w14:textId="77777777" w:rsidR="00477EFB" w:rsidRPr="00565572" w:rsidRDefault="00477EFB" w:rsidP="006C39E8">
            <w:pPr>
              <w:rPr>
                <w:lang w:eastAsia="nb-NO"/>
              </w:rPr>
            </w:pPr>
          </w:p>
        </w:tc>
      </w:tr>
      <w:tr w:rsidR="00477EFB" w14:paraId="7ADCD420" w14:textId="77777777" w:rsidTr="00D37DCE">
        <w:tc>
          <w:tcPr>
            <w:tcW w:w="3865" w:type="dxa"/>
            <w:shd w:val="clear" w:color="auto" w:fill="F2F2F2" w:themeFill="background1" w:themeFillShade="F2"/>
          </w:tcPr>
          <w:p w14:paraId="1D338C0A" w14:textId="77777777" w:rsidR="00477EFB" w:rsidRPr="00565572" w:rsidRDefault="00477EFB" w:rsidP="006C39E8">
            <w:pPr>
              <w:rPr>
                <w:lang w:eastAsia="nb-NO"/>
              </w:rPr>
            </w:pPr>
            <w:r w:rsidRPr="00565572">
              <w:rPr>
                <w:lang w:eastAsia="nb-NO"/>
              </w:rPr>
              <w:t>Adresse:</w:t>
            </w:r>
          </w:p>
        </w:tc>
        <w:tc>
          <w:tcPr>
            <w:tcW w:w="5228" w:type="dxa"/>
          </w:tcPr>
          <w:p w14:paraId="5D9010AE" w14:textId="77777777" w:rsidR="00477EFB" w:rsidRPr="00565572" w:rsidRDefault="00477EFB" w:rsidP="006C39E8">
            <w:pPr>
              <w:rPr>
                <w:lang w:eastAsia="nb-NO"/>
              </w:rPr>
            </w:pPr>
          </w:p>
        </w:tc>
      </w:tr>
      <w:tr w:rsidR="00477EFB" w14:paraId="15BC530D" w14:textId="77777777" w:rsidTr="00D37DCE">
        <w:tc>
          <w:tcPr>
            <w:tcW w:w="3865" w:type="dxa"/>
            <w:shd w:val="clear" w:color="auto" w:fill="F2F2F2" w:themeFill="background1" w:themeFillShade="F2"/>
          </w:tcPr>
          <w:p w14:paraId="04C2C591" w14:textId="77777777" w:rsidR="00477EFB" w:rsidRPr="00565572" w:rsidRDefault="00477EFB" w:rsidP="006C39E8">
            <w:pPr>
              <w:rPr>
                <w:lang w:eastAsia="nb-NO"/>
              </w:rPr>
            </w:pPr>
            <w:r w:rsidRPr="00565572">
              <w:rPr>
                <w:lang w:eastAsia="nb-NO"/>
              </w:rPr>
              <w:t>Dato:</w:t>
            </w:r>
          </w:p>
        </w:tc>
        <w:tc>
          <w:tcPr>
            <w:tcW w:w="5228" w:type="dxa"/>
          </w:tcPr>
          <w:p w14:paraId="3F21FB8E" w14:textId="77777777" w:rsidR="00477EFB" w:rsidRPr="00565572" w:rsidRDefault="00477EFB" w:rsidP="006C39E8">
            <w:pPr>
              <w:rPr>
                <w:lang w:eastAsia="nb-NO"/>
              </w:rPr>
            </w:pPr>
          </w:p>
        </w:tc>
      </w:tr>
      <w:tr w:rsidR="00477EFB" w14:paraId="3AF5ECD4" w14:textId="77777777" w:rsidTr="00D37DCE">
        <w:tc>
          <w:tcPr>
            <w:tcW w:w="3865" w:type="dxa"/>
            <w:shd w:val="clear" w:color="auto" w:fill="F2F2F2" w:themeFill="background1" w:themeFillShade="F2"/>
          </w:tcPr>
          <w:p w14:paraId="74CAD2BD" w14:textId="77777777" w:rsidR="00477EFB" w:rsidRPr="00565572" w:rsidRDefault="00477EFB" w:rsidP="006C39E8">
            <w:pPr>
              <w:rPr>
                <w:lang w:eastAsia="nb-NO"/>
              </w:rPr>
            </w:pPr>
            <w:r w:rsidRPr="00565572">
              <w:rPr>
                <w:lang w:eastAsia="nb-NO"/>
              </w:rPr>
              <w:t>Kontaktperson (navn, tlf, e-post)</w:t>
            </w:r>
          </w:p>
        </w:tc>
        <w:tc>
          <w:tcPr>
            <w:tcW w:w="5228" w:type="dxa"/>
          </w:tcPr>
          <w:p w14:paraId="2403A5A2" w14:textId="77777777" w:rsidR="00477EFB" w:rsidRPr="00565572" w:rsidRDefault="00477EFB" w:rsidP="006C39E8">
            <w:pPr>
              <w:rPr>
                <w:lang w:eastAsia="nb-NO"/>
              </w:rPr>
            </w:pPr>
          </w:p>
        </w:tc>
      </w:tr>
    </w:tbl>
    <w:p w14:paraId="6DB9C88B" w14:textId="77777777" w:rsidR="008A7474" w:rsidRDefault="008A7474">
      <w:pPr>
        <w:spacing w:after="160" w:line="259" w:lineRule="auto"/>
      </w:pPr>
    </w:p>
    <w:p w14:paraId="5A0107FB" w14:textId="77777777" w:rsidR="00477EFB" w:rsidRDefault="00477EFB">
      <w:pPr>
        <w:spacing w:after="160" w:line="259" w:lineRule="auto"/>
      </w:pPr>
    </w:p>
    <w:p w14:paraId="5C6255BB" w14:textId="6DF41C09" w:rsidR="00223DF6" w:rsidRPr="00F95F91" w:rsidRDefault="00223DF6">
      <w:pPr>
        <w:spacing w:after="160" w:line="259" w:lineRule="auto"/>
        <w:rPr>
          <w:i/>
          <w:iCs/>
        </w:rPr>
      </w:pPr>
      <w:r w:rsidRPr="00F95F91">
        <w:rPr>
          <w:i/>
          <w:iCs/>
        </w:rPr>
        <w:t>Hei!</w:t>
      </w:r>
    </w:p>
    <w:p w14:paraId="4F66DB7C" w14:textId="1F2B54D6" w:rsidR="00A704A1" w:rsidRPr="00F95F91" w:rsidRDefault="00841764">
      <w:pPr>
        <w:spacing w:after="160" w:line="259" w:lineRule="auto"/>
        <w:rPr>
          <w:i/>
          <w:iCs/>
        </w:rPr>
      </w:pPr>
      <w:r w:rsidRPr="00F95F91">
        <w:rPr>
          <w:i/>
          <w:iCs/>
        </w:rPr>
        <w:t xml:space="preserve">Dette spørreskjemaet </w:t>
      </w:r>
      <w:r w:rsidR="002A740B" w:rsidRPr="00F95F91">
        <w:rPr>
          <w:i/>
          <w:iCs/>
        </w:rPr>
        <w:t xml:space="preserve">fylles ut av butikkansvarlig </w:t>
      </w:r>
      <w:r w:rsidR="00654DA5" w:rsidRPr="00F95F91">
        <w:rPr>
          <w:i/>
          <w:iCs/>
        </w:rPr>
        <w:t xml:space="preserve">etter beste evne og returneres til </w:t>
      </w:r>
      <w:r w:rsidR="00223DF6" w:rsidRPr="00F95F91">
        <w:rPr>
          <w:i/>
          <w:iCs/>
        </w:rPr>
        <w:t>meg</w:t>
      </w:r>
      <w:r w:rsidR="00A704A1" w:rsidRPr="00F95F91">
        <w:rPr>
          <w:i/>
          <w:iCs/>
        </w:rPr>
        <w:t xml:space="preserve">. </w:t>
      </w:r>
      <w:r w:rsidR="00172FD4" w:rsidRPr="00F95F91">
        <w:rPr>
          <w:i/>
          <w:iCs/>
        </w:rPr>
        <w:t xml:space="preserve">Mottatt informasjon behandles konfidensielt og benyttes utelukkende til å </w:t>
      </w:r>
      <w:r w:rsidR="006C50DF" w:rsidRPr="00F95F91">
        <w:rPr>
          <w:i/>
          <w:iCs/>
        </w:rPr>
        <w:t xml:space="preserve">gi </w:t>
      </w:r>
      <w:r w:rsidR="000D10F1" w:rsidRPr="00F95F91">
        <w:rPr>
          <w:i/>
          <w:iCs/>
        </w:rPr>
        <w:t>å skissere</w:t>
      </w:r>
      <w:r w:rsidR="006C50DF" w:rsidRPr="00F95F91">
        <w:rPr>
          <w:i/>
          <w:iCs/>
        </w:rPr>
        <w:t xml:space="preserve"> løsning</w:t>
      </w:r>
      <w:r w:rsidR="00A874FD" w:rsidRPr="00F95F91">
        <w:rPr>
          <w:i/>
          <w:iCs/>
        </w:rPr>
        <w:t xml:space="preserve"> og</w:t>
      </w:r>
      <w:r w:rsidR="002F2E57" w:rsidRPr="00F95F91">
        <w:rPr>
          <w:i/>
          <w:iCs/>
        </w:rPr>
        <w:t xml:space="preserve"> gi</w:t>
      </w:r>
      <w:r w:rsidR="00A874FD" w:rsidRPr="00F95F91">
        <w:rPr>
          <w:i/>
          <w:iCs/>
        </w:rPr>
        <w:t xml:space="preserve"> tilbud</w:t>
      </w:r>
      <w:r w:rsidR="006C50DF" w:rsidRPr="00F95F91">
        <w:rPr>
          <w:i/>
          <w:iCs/>
        </w:rPr>
        <w:t xml:space="preserve"> </w:t>
      </w:r>
      <w:r w:rsidR="00CA75A0" w:rsidRPr="00F95F91">
        <w:rPr>
          <w:i/>
          <w:iCs/>
        </w:rPr>
        <w:t>til butikk.</w:t>
      </w:r>
    </w:p>
    <w:p w14:paraId="23F0374D" w14:textId="0C63BFCE" w:rsidR="00CA75A0" w:rsidRPr="00F95F91" w:rsidRDefault="002D6AD7">
      <w:pPr>
        <w:spacing w:after="160" w:line="259" w:lineRule="auto"/>
        <w:rPr>
          <w:i/>
          <w:iCs/>
        </w:rPr>
      </w:pPr>
      <w:r w:rsidRPr="00F95F91">
        <w:rPr>
          <w:i/>
          <w:iCs/>
        </w:rPr>
        <w:t xml:space="preserve">Jo bedre </w:t>
      </w:r>
      <w:r w:rsidR="00A63D76" w:rsidRPr="00F95F91">
        <w:rPr>
          <w:i/>
          <w:iCs/>
        </w:rPr>
        <w:t>informasjon</w:t>
      </w:r>
      <w:r w:rsidR="002F2E57" w:rsidRPr="00F95F91">
        <w:rPr>
          <w:i/>
          <w:iCs/>
        </w:rPr>
        <w:t xml:space="preserve"> vi mottar</w:t>
      </w:r>
      <w:r w:rsidR="00A63D76" w:rsidRPr="00F95F91">
        <w:rPr>
          <w:i/>
          <w:iCs/>
        </w:rPr>
        <w:t>, jo enklere er det å gi et godt løsningsforslag</w:t>
      </w:r>
      <w:r w:rsidR="002F2E57" w:rsidRPr="00F95F91">
        <w:rPr>
          <w:i/>
          <w:iCs/>
        </w:rPr>
        <w:t xml:space="preserve"> og tilbud</w:t>
      </w:r>
      <w:r w:rsidR="00A63D76" w:rsidRPr="00F95F91">
        <w:rPr>
          <w:i/>
          <w:iCs/>
        </w:rPr>
        <w:t xml:space="preserve">. </w:t>
      </w:r>
      <w:r w:rsidR="00CA75A0" w:rsidRPr="00F95F91">
        <w:rPr>
          <w:i/>
          <w:iCs/>
        </w:rPr>
        <w:t xml:space="preserve">Dersom Embriq vurderer mottatt informasjon </w:t>
      </w:r>
      <w:r w:rsidRPr="00F95F91">
        <w:rPr>
          <w:i/>
          <w:iCs/>
        </w:rPr>
        <w:t>som utilstrekkelig</w:t>
      </w:r>
      <w:r w:rsidR="001365BB" w:rsidRPr="00F95F91">
        <w:rPr>
          <w:i/>
          <w:iCs/>
        </w:rPr>
        <w:t xml:space="preserve"> til å kunne skissere opp en løsning og gi et tilbud, så vil vi ta kontakt for avtale om </w:t>
      </w:r>
      <w:r w:rsidR="00223DF6" w:rsidRPr="00F95F91">
        <w:rPr>
          <w:i/>
          <w:iCs/>
        </w:rPr>
        <w:t xml:space="preserve">eventuell </w:t>
      </w:r>
      <w:r w:rsidR="001365BB" w:rsidRPr="00F95F91">
        <w:rPr>
          <w:i/>
          <w:iCs/>
        </w:rPr>
        <w:t>fysisk befaring</w:t>
      </w:r>
      <w:r w:rsidR="00223DF6" w:rsidRPr="00F95F91">
        <w:rPr>
          <w:i/>
          <w:iCs/>
        </w:rPr>
        <w:t>.</w:t>
      </w:r>
    </w:p>
    <w:p w14:paraId="4B450BCF" w14:textId="4E294F57" w:rsidR="00A704A1" w:rsidRPr="00F95F91" w:rsidRDefault="00CA0BF7">
      <w:pPr>
        <w:spacing w:after="160" w:line="259" w:lineRule="auto"/>
        <w:rPr>
          <w:i/>
          <w:iCs/>
        </w:rPr>
      </w:pPr>
      <w:r w:rsidRPr="00F95F91">
        <w:rPr>
          <w:i/>
          <w:iCs/>
        </w:rPr>
        <w:t xml:space="preserve">Dersom det er spørsmål som er vanskelig å svare på, eller du </w:t>
      </w:r>
      <w:r w:rsidR="0047538A" w:rsidRPr="00F95F91">
        <w:rPr>
          <w:i/>
          <w:iCs/>
        </w:rPr>
        <w:t xml:space="preserve">lurer på noe, </w:t>
      </w:r>
      <w:r w:rsidRPr="00F95F91">
        <w:rPr>
          <w:i/>
          <w:iCs/>
        </w:rPr>
        <w:t xml:space="preserve">skriv dette inn i skjemaet. </w:t>
      </w:r>
      <w:r w:rsidR="00080CE2" w:rsidRPr="00F95F91">
        <w:rPr>
          <w:i/>
          <w:iCs/>
        </w:rPr>
        <w:t>Vi tar så kontakt med deg for avklaring om vi ser det trengs.</w:t>
      </w:r>
    </w:p>
    <w:p w14:paraId="45B6153E" w14:textId="4A1B44AE" w:rsidR="00080CE2" w:rsidRPr="00F95F91" w:rsidRDefault="005A7EE6">
      <w:pPr>
        <w:spacing w:after="160" w:line="259" w:lineRule="auto"/>
        <w:rPr>
          <w:i/>
          <w:iCs/>
        </w:rPr>
      </w:pPr>
      <w:r w:rsidRPr="00F95F91">
        <w:rPr>
          <w:i/>
          <w:iCs/>
        </w:rPr>
        <w:t>Jo raskere du returnere</w:t>
      </w:r>
      <w:r w:rsidR="00A60395" w:rsidRPr="00F95F91">
        <w:rPr>
          <w:i/>
          <w:iCs/>
        </w:rPr>
        <w:t xml:space="preserve">r dette spørreskjemaet, </w:t>
      </w:r>
      <w:r w:rsidR="00712B4A" w:rsidRPr="00F95F91">
        <w:rPr>
          <w:i/>
          <w:iCs/>
        </w:rPr>
        <w:t xml:space="preserve">jo raskere kan vi få </w:t>
      </w:r>
      <w:r w:rsidR="00E06FAC" w:rsidRPr="00F95F91">
        <w:rPr>
          <w:i/>
          <w:iCs/>
        </w:rPr>
        <w:t>levert et løsningsforslag</w:t>
      </w:r>
      <w:r w:rsidR="0096766A" w:rsidRPr="00F95F91">
        <w:rPr>
          <w:i/>
          <w:iCs/>
        </w:rPr>
        <w:t xml:space="preserve"> med tilhørende tilbud.</w:t>
      </w:r>
    </w:p>
    <w:p w14:paraId="6B2BDA16" w14:textId="77777777" w:rsidR="0096766A" w:rsidRPr="00F95F91" w:rsidRDefault="0096766A">
      <w:pPr>
        <w:spacing w:after="160" w:line="259" w:lineRule="auto"/>
        <w:rPr>
          <w:i/>
          <w:iCs/>
        </w:rPr>
      </w:pPr>
    </w:p>
    <w:p w14:paraId="05A6D1E7" w14:textId="2B0E34BA" w:rsidR="0096766A" w:rsidRPr="00F95F91" w:rsidRDefault="0096766A">
      <w:pPr>
        <w:spacing w:after="160" w:line="259" w:lineRule="auto"/>
        <w:rPr>
          <w:i/>
          <w:iCs/>
        </w:rPr>
      </w:pPr>
      <w:r w:rsidRPr="00F95F91">
        <w:rPr>
          <w:i/>
          <w:iCs/>
        </w:rPr>
        <w:t>Med vennlig hilsen</w:t>
      </w:r>
      <w:r w:rsidR="00F46837" w:rsidRPr="00F95F91">
        <w:rPr>
          <w:i/>
          <w:iCs/>
        </w:rPr>
        <w:t>,</w:t>
      </w:r>
    </w:p>
    <w:p w14:paraId="076CAC64" w14:textId="24462454" w:rsidR="0096766A" w:rsidRPr="00F95F91" w:rsidRDefault="0096766A" w:rsidP="00F46837">
      <w:pPr>
        <w:spacing w:after="160" w:line="240" w:lineRule="auto"/>
        <w:rPr>
          <w:i/>
          <w:iCs/>
        </w:rPr>
      </w:pPr>
      <w:r w:rsidRPr="00F95F91">
        <w:rPr>
          <w:i/>
          <w:iCs/>
        </w:rPr>
        <w:t>Tommy Thorstensen</w:t>
      </w:r>
    </w:p>
    <w:p w14:paraId="573184AA" w14:textId="769E22E6" w:rsidR="0096766A" w:rsidRPr="00F95F91" w:rsidRDefault="0096766A" w:rsidP="00F46837">
      <w:pPr>
        <w:spacing w:after="160" w:line="240" w:lineRule="auto"/>
        <w:rPr>
          <w:i/>
          <w:iCs/>
        </w:rPr>
      </w:pPr>
      <w:r w:rsidRPr="00F95F91">
        <w:rPr>
          <w:i/>
          <w:iCs/>
        </w:rPr>
        <w:t>Prosjekt</w:t>
      </w:r>
      <w:r w:rsidR="004B7AD3" w:rsidRPr="00F95F91">
        <w:rPr>
          <w:i/>
          <w:iCs/>
        </w:rPr>
        <w:t>leder, Embriq AS</w:t>
      </w:r>
    </w:p>
    <w:p w14:paraId="4238C08F" w14:textId="5B321561" w:rsidR="004B7AD3" w:rsidRPr="00F95F91" w:rsidRDefault="004B7AD3" w:rsidP="00F46837">
      <w:pPr>
        <w:spacing w:after="160" w:line="240" w:lineRule="auto"/>
        <w:rPr>
          <w:i/>
          <w:iCs/>
        </w:rPr>
      </w:pPr>
      <w:r w:rsidRPr="00F95F91">
        <w:rPr>
          <w:i/>
          <w:iCs/>
        </w:rPr>
        <w:t>Tlf: +47 92 22 56 06</w:t>
      </w:r>
    </w:p>
    <w:p w14:paraId="467C42ED" w14:textId="6264A017" w:rsidR="004B7AD3" w:rsidRPr="00F95F91" w:rsidRDefault="004B7AD3" w:rsidP="00F46837">
      <w:pPr>
        <w:spacing w:after="160" w:line="240" w:lineRule="auto"/>
        <w:rPr>
          <w:i/>
          <w:iCs/>
        </w:rPr>
      </w:pPr>
      <w:r w:rsidRPr="00F95F91">
        <w:rPr>
          <w:i/>
          <w:iCs/>
        </w:rPr>
        <w:t>e-post: tommy.thorstensen@embriq.no</w:t>
      </w:r>
    </w:p>
    <w:p w14:paraId="02D757B5" w14:textId="4E0BC6EA" w:rsidR="008A7474" w:rsidRDefault="008A7474">
      <w:pPr>
        <w:spacing w:after="160" w:line="259" w:lineRule="auto"/>
      </w:pPr>
    </w:p>
    <w:p w14:paraId="33954C29" w14:textId="582FF5C2" w:rsidR="008A7474" w:rsidRDefault="008A7474" w:rsidP="00477EFB">
      <w:pPr>
        <w:spacing w:after="160" w:line="259" w:lineRule="auto"/>
        <w:ind w:left="2124" w:firstLine="708"/>
      </w:pPr>
    </w:p>
    <w:p w14:paraId="65855668" w14:textId="7F76EC78" w:rsidR="00C001F8" w:rsidRPr="005D1ECE" w:rsidRDefault="00C001F8" w:rsidP="005B6370">
      <w:pPr>
        <w:spacing w:after="160" w:line="259" w:lineRule="auto"/>
      </w:pPr>
    </w:p>
    <w:p w14:paraId="0E10453E" w14:textId="7EE70C1A" w:rsidR="00610339" w:rsidRDefault="00610339" w:rsidP="00F72E74">
      <w:pPr>
        <w:pStyle w:val="Overskrift2"/>
        <w:rPr>
          <w:lang w:eastAsia="nb-NO"/>
        </w:rPr>
      </w:pPr>
      <w:r>
        <w:rPr>
          <w:lang w:eastAsia="nb-NO"/>
        </w:rPr>
        <w:lastRenderedPageBreak/>
        <w:t>01 Vedlegg</w:t>
      </w:r>
      <w:r w:rsidR="00CF752C">
        <w:rPr>
          <w:lang w:eastAsia="nb-NO"/>
        </w:rPr>
        <w:t xml:space="preserve"> og dokumenter</w:t>
      </w:r>
    </w:p>
    <w:p w14:paraId="1AA8905E" w14:textId="60C261B7" w:rsidR="00CF752C" w:rsidRDefault="00EC3F68" w:rsidP="00F3213E">
      <w:pPr>
        <w:rPr>
          <w:lang w:eastAsia="nb-NO"/>
        </w:rPr>
      </w:pPr>
      <w:r>
        <w:rPr>
          <w:lang w:eastAsia="nb-NO"/>
        </w:rPr>
        <w:t xml:space="preserve">Tabellen under lister opp dokumentasjon vi gjerne ønsker å få tilsendt (i tillegg til å svare opp </w:t>
      </w:r>
      <w:r w:rsidR="00DD2599">
        <w:rPr>
          <w:lang w:eastAsia="nb-NO"/>
        </w:rPr>
        <w:t xml:space="preserve">spørsmålene i de </w:t>
      </w:r>
      <w:r w:rsidR="00985627">
        <w:rPr>
          <w:lang w:eastAsia="nb-NO"/>
        </w:rPr>
        <w:t>neste</w:t>
      </w:r>
      <w:r w:rsidR="00DD2599">
        <w:rPr>
          <w:lang w:eastAsia="nb-NO"/>
        </w:rPr>
        <w:t xml:space="preserve"> kapitlene). Om etterspurt dokumentasjon ikke finnes, så </w:t>
      </w:r>
      <w:r w:rsidR="008D716F">
        <w:rPr>
          <w:lang w:eastAsia="nb-NO"/>
        </w:rPr>
        <w:t xml:space="preserve">kan du bare </w:t>
      </w:r>
      <w:r w:rsidR="00985627">
        <w:rPr>
          <w:lang w:eastAsia="nb-NO"/>
        </w:rPr>
        <w:t>skrive</w:t>
      </w:r>
      <w:r w:rsidR="008D716F">
        <w:rPr>
          <w:lang w:eastAsia="nb-NO"/>
        </w:rPr>
        <w:t xml:space="preserve"> dette i</w:t>
      </w:r>
      <w:r w:rsidR="00985627">
        <w:rPr>
          <w:lang w:eastAsia="nb-NO"/>
        </w:rPr>
        <w:t xml:space="preserve"> kommentarfeltet.</w:t>
      </w:r>
    </w:p>
    <w:p w14:paraId="5C38993E" w14:textId="77777777" w:rsidR="008D716F" w:rsidRDefault="008D716F" w:rsidP="00F3213E">
      <w:pPr>
        <w:rPr>
          <w:lang w:eastAsia="nb-NO"/>
        </w:rPr>
      </w:pPr>
    </w:p>
    <w:tbl>
      <w:tblPr>
        <w:tblStyle w:val="Tabellrutenett"/>
        <w:tblW w:w="0" w:type="auto"/>
        <w:tblLook w:val="04A0" w:firstRow="1" w:lastRow="0" w:firstColumn="1" w:lastColumn="0" w:noHBand="0" w:noVBand="1"/>
      </w:tblPr>
      <w:tblGrid>
        <w:gridCol w:w="4135"/>
        <w:gridCol w:w="4950"/>
      </w:tblGrid>
      <w:tr w:rsidR="00257B3F" w:rsidRPr="00ED3E77" w14:paraId="4766B2E4" w14:textId="77777777" w:rsidTr="007D41B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4135" w:type="dxa"/>
          </w:tcPr>
          <w:p w14:paraId="0C232E43" w14:textId="65F888AF" w:rsidR="00257B3F" w:rsidRPr="00ED3E77" w:rsidRDefault="00ED3E77" w:rsidP="00F3213E">
            <w:pPr>
              <w:rPr>
                <w:lang w:eastAsia="nb-NO"/>
              </w:rPr>
            </w:pPr>
            <w:r w:rsidRPr="00ED3E77">
              <w:rPr>
                <w:lang w:eastAsia="nb-NO"/>
              </w:rPr>
              <w:t>Behov</w:t>
            </w:r>
          </w:p>
        </w:tc>
        <w:tc>
          <w:tcPr>
            <w:tcW w:w="4950" w:type="dxa"/>
          </w:tcPr>
          <w:p w14:paraId="23D898B2" w14:textId="1B881BAA" w:rsidR="00257B3F" w:rsidRPr="00ED3E77" w:rsidRDefault="00257B3F" w:rsidP="00F3213E">
            <w:pPr>
              <w:rPr>
                <w:lang w:eastAsia="nb-NO"/>
              </w:rPr>
            </w:pPr>
            <w:r w:rsidRPr="00ED3E77">
              <w:rPr>
                <w:lang w:eastAsia="nb-NO"/>
              </w:rPr>
              <w:t>Kommentar fra butikk:</w:t>
            </w:r>
          </w:p>
        </w:tc>
      </w:tr>
      <w:tr w:rsidR="00257B3F" w:rsidRPr="00ED3E77" w14:paraId="671956D1" w14:textId="77777777" w:rsidTr="00F84770">
        <w:tc>
          <w:tcPr>
            <w:tcW w:w="4135" w:type="dxa"/>
            <w:shd w:val="clear" w:color="auto" w:fill="F2F2F2" w:themeFill="background1" w:themeFillShade="F2"/>
          </w:tcPr>
          <w:p w14:paraId="2F823A2F" w14:textId="77777777" w:rsidR="00257B3F" w:rsidRPr="00565572" w:rsidRDefault="00257B3F" w:rsidP="00F3213E">
            <w:pPr>
              <w:rPr>
                <w:b/>
                <w:bCs/>
                <w:lang w:eastAsia="nb-NO"/>
              </w:rPr>
            </w:pPr>
            <w:r w:rsidRPr="00565572">
              <w:rPr>
                <w:b/>
                <w:bCs/>
                <w:lang w:eastAsia="nb-NO"/>
              </w:rPr>
              <w:t>Nettverksdokumentasjon</w:t>
            </w:r>
          </w:p>
          <w:p w14:paraId="1BD4F1E2" w14:textId="77777777" w:rsidR="00257B3F" w:rsidRPr="00ED3E77" w:rsidRDefault="00257B3F" w:rsidP="00F3213E">
            <w:pPr>
              <w:rPr>
                <w:lang w:eastAsia="nb-NO"/>
              </w:rPr>
            </w:pPr>
          </w:p>
          <w:p w14:paraId="49E9A095" w14:textId="0E96D58F" w:rsidR="00257B3F" w:rsidRPr="00565572" w:rsidRDefault="00257B3F" w:rsidP="00F3213E">
            <w:pPr>
              <w:rPr>
                <w:i/>
                <w:iCs/>
                <w:lang w:eastAsia="nb-NO"/>
              </w:rPr>
            </w:pPr>
            <w:r w:rsidRPr="00565572">
              <w:rPr>
                <w:i/>
                <w:iCs/>
                <w:lang w:eastAsia="nb-NO"/>
              </w:rPr>
              <w:t xml:space="preserve">All relevant nettverksdokumentasjon </w:t>
            </w:r>
            <w:r w:rsidR="00ED3E77" w:rsidRPr="00565572">
              <w:rPr>
                <w:i/>
                <w:iCs/>
                <w:lang w:eastAsia="nb-NO"/>
              </w:rPr>
              <w:t xml:space="preserve">du sitter på </w:t>
            </w:r>
            <w:r w:rsidRPr="00565572">
              <w:rPr>
                <w:i/>
                <w:iCs/>
                <w:lang w:eastAsia="nb-NO"/>
              </w:rPr>
              <w:t>(IP-plan, VLAN-oversikt, topologi etc.)</w:t>
            </w:r>
          </w:p>
        </w:tc>
        <w:tc>
          <w:tcPr>
            <w:tcW w:w="4950" w:type="dxa"/>
          </w:tcPr>
          <w:p w14:paraId="11222CB2" w14:textId="77777777" w:rsidR="00257B3F" w:rsidRPr="00ED3E77" w:rsidRDefault="00257B3F" w:rsidP="00F3213E">
            <w:pPr>
              <w:rPr>
                <w:lang w:eastAsia="nb-NO"/>
              </w:rPr>
            </w:pPr>
          </w:p>
        </w:tc>
      </w:tr>
      <w:tr w:rsidR="00257B3F" w:rsidRPr="00ED3E77" w14:paraId="1FFF48E4" w14:textId="77777777" w:rsidTr="00F84770">
        <w:tc>
          <w:tcPr>
            <w:tcW w:w="4135" w:type="dxa"/>
            <w:shd w:val="clear" w:color="auto" w:fill="F2F2F2" w:themeFill="background1" w:themeFillShade="F2"/>
          </w:tcPr>
          <w:p w14:paraId="0421708F" w14:textId="3BD217B3" w:rsidR="00257B3F" w:rsidRPr="00C234F4" w:rsidRDefault="00257B3F" w:rsidP="00F3213E">
            <w:pPr>
              <w:rPr>
                <w:b/>
                <w:bCs/>
                <w:lang w:eastAsia="nb-NO"/>
              </w:rPr>
            </w:pPr>
            <w:r w:rsidRPr="00C234F4">
              <w:rPr>
                <w:b/>
                <w:bCs/>
                <w:lang w:eastAsia="nb-NO"/>
              </w:rPr>
              <w:t>Byg</w:t>
            </w:r>
            <w:r w:rsidR="00C234F4" w:rsidRPr="00C234F4">
              <w:rPr>
                <w:b/>
                <w:bCs/>
                <w:lang w:eastAsia="nb-NO"/>
              </w:rPr>
              <w:t>g</w:t>
            </w:r>
            <w:r w:rsidR="00C234F4">
              <w:rPr>
                <w:b/>
                <w:bCs/>
                <w:lang w:eastAsia="nb-NO"/>
              </w:rPr>
              <w:t>e</w:t>
            </w:r>
            <w:r w:rsidRPr="00C234F4">
              <w:rPr>
                <w:b/>
                <w:bCs/>
                <w:lang w:eastAsia="nb-NO"/>
              </w:rPr>
              <w:t>tegninger</w:t>
            </w:r>
          </w:p>
          <w:p w14:paraId="04D01A7B" w14:textId="77777777" w:rsidR="00257B3F" w:rsidRPr="00ED3E77" w:rsidRDefault="00257B3F" w:rsidP="00F3213E">
            <w:pPr>
              <w:rPr>
                <w:lang w:eastAsia="nb-NO"/>
              </w:rPr>
            </w:pPr>
          </w:p>
          <w:p w14:paraId="52248BEE" w14:textId="199C5215" w:rsidR="00257B3F" w:rsidRPr="00C234F4" w:rsidRDefault="00257B3F" w:rsidP="00F3213E">
            <w:pPr>
              <w:rPr>
                <w:i/>
                <w:iCs/>
                <w:lang w:eastAsia="nb-NO"/>
              </w:rPr>
            </w:pPr>
            <w:r w:rsidRPr="00C234F4">
              <w:rPr>
                <w:i/>
                <w:iCs/>
                <w:lang w:eastAsia="nb-NO"/>
              </w:rPr>
              <w:t>Plantegninger</w:t>
            </w:r>
            <w:r w:rsidR="00C234F4">
              <w:rPr>
                <w:i/>
                <w:iCs/>
                <w:lang w:eastAsia="nb-NO"/>
              </w:rPr>
              <w:t>/</w:t>
            </w:r>
            <w:r w:rsidRPr="00C234F4">
              <w:rPr>
                <w:i/>
                <w:iCs/>
                <w:lang w:eastAsia="nb-NO"/>
              </w:rPr>
              <w:t>branntegninger</w:t>
            </w:r>
          </w:p>
        </w:tc>
        <w:tc>
          <w:tcPr>
            <w:tcW w:w="4950" w:type="dxa"/>
          </w:tcPr>
          <w:p w14:paraId="6129E9E8" w14:textId="77777777" w:rsidR="00257B3F" w:rsidRPr="00ED3E77" w:rsidRDefault="00257B3F" w:rsidP="00F3213E">
            <w:pPr>
              <w:rPr>
                <w:lang w:eastAsia="nb-NO"/>
              </w:rPr>
            </w:pPr>
          </w:p>
        </w:tc>
      </w:tr>
      <w:tr w:rsidR="00257B3F" w:rsidRPr="00ED3E77" w14:paraId="0883283B" w14:textId="77777777" w:rsidTr="00F84770">
        <w:tc>
          <w:tcPr>
            <w:tcW w:w="4135" w:type="dxa"/>
            <w:shd w:val="clear" w:color="auto" w:fill="F2F2F2" w:themeFill="background1" w:themeFillShade="F2"/>
          </w:tcPr>
          <w:p w14:paraId="01DF9121" w14:textId="77777777" w:rsidR="00257B3F" w:rsidRPr="00C234F4" w:rsidRDefault="00257B3F" w:rsidP="00F3213E">
            <w:pPr>
              <w:rPr>
                <w:b/>
                <w:bCs/>
                <w:lang w:eastAsia="nb-NO"/>
              </w:rPr>
            </w:pPr>
            <w:r w:rsidRPr="00C234F4">
              <w:rPr>
                <w:b/>
                <w:bCs/>
                <w:lang w:eastAsia="nb-NO"/>
              </w:rPr>
              <w:t>Bilder av nettverksutstyr</w:t>
            </w:r>
          </w:p>
          <w:p w14:paraId="42202D7C" w14:textId="77777777" w:rsidR="00257B3F" w:rsidRPr="00ED3E77" w:rsidRDefault="00257B3F" w:rsidP="00F3213E">
            <w:pPr>
              <w:rPr>
                <w:lang w:eastAsia="nb-NO"/>
              </w:rPr>
            </w:pPr>
          </w:p>
          <w:p w14:paraId="10035A5E" w14:textId="77777777" w:rsidR="00257B3F" w:rsidRPr="007D41BD" w:rsidRDefault="00C234F4" w:rsidP="00257B3F">
            <w:pPr>
              <w:rPr>
                <w:i/>
                <w:iCs/>
                <w:lang w:eastAsia="nb-NO"/>
              </w:rPr>
            </w:pPr>
            <w:r w:rsidRPr="007D41BD">
              <w:rPr>
                <w:i/>
                <w:iCs/>
                <w:lang w:eastAsia="nb-NO"/>
              </w:rPr>
              <w:t xml:space="preserve">Bilder av </w:t>
            </w:r>
            <w:r w:rsidR="00D94A7E" w:rsidRPr="007D41BD">
              <w:rPr>
                <w:i/>
                <w:iCs/>
                <w:lang w:eastAsia="nb-NO"/>
              </w:rPr>
              <w:t>b</w:t>
            </w:r>
            <w:r w:rsidR="00257B3F" w:rsidRPr="007D41BD">
              <w:rPr>
                <w:i/>
                <w:iCs/>
                <w:lang w:eastAsia="nb-NO"/>
              </w:rPr>
              <w:t xml:space="preserve">rannmur, ruter, mediakonverter, switch, (merkelapper fra leverandører må </w:t>
            </w:r>
            <w:r w:rsidR="007D41BD" w:rsidRPr="007D41BD">
              <w:rPr>
                <w:i/>
                <w:iCs/>
                <w:lang w:eastAsia="nb-NO"/>
              </w:rPr>
              <w:t xml:space="preserve">helst </w:t>
            </w:r>
            <w:r w:rsidR="00257B3F" w:rsidRPr="007D41BD">
              <w:rPr>
                <w:i/>
                <w:iCs/>
                <w:lang w:eastAsia="nb-NO"/>
              </w:rPr>
              <w:t>være leselige)</w:t>
            </w:r>
            <w:r w:rsidR="007D41BD" w:rsidRPr="007D41BD">
              <w:rPr>
                <w:i/>
                <w:iCs/>
                <w:lang w:eastAsia="nb-NO"/>
              </w:rPr>
              <w:t>.</w:t>
            </w:r>
          </w:p>
          <w:p w14:paraId="7E09D009" w14:textId="24CE5CEB" w:rsidR="007D41BD" w:rsidRPr="00ED3E77" w:rsidRDefault="007D41BD" w:rsidP="00257B3F">
            <w:pPr>
              <w:rPr>
                <w:lang w:eastAsia="nb-NO"/>
              </w:rPr>
            </w:pPr>
          </w:p>
        </w:tc>
        <w:tc>
          <w:tcPr>
            <w:tcW w:w="4950" w:type="dxa"/>
          </w:tcPr>
          <w:p w14:paraId="74414F11" w14:textId="77777777" w:rsidR="00257B3F" w:rsidRPr="00ED3E77" w:rsidRDefault="00257B3F" w:rsidP="00F3213E">
            <w:pPr>
              <w:rPr>
                <w:lang w:eastAsia="nb-NO"/>
              </w:rPr>
            </w:pPr>
          </w:p>
        </w:tc>
      </w:tr>
      <w:tr w:rsidR="007D41BD" w:rsidRPr="00ED3E77" w14:paraId="13B78668" w14:textId="77777777" w:rsidTr="00F84770">
        <w:tc>
          <w:tcPr>
            <w:tcW w:w="4135" w:type="dxa"/>
            <w:shd w:val="clear" w:color="auto" w:fill="F2F2F2" w:themeFill="background1" w:themeFillShade="F2"/>
          </w:tcPr>
          <w:p w14:paraId="01C9D4E1" w14:textId="756D4A47" w:rsidR="007D41BD" w:rsidRPr="007D41BD" w:rsidRDefault="007D41BD" w:rsidP="00F3213E">
            <w:pPr>
              <w:rPr>
                <w:b/>
                <w:bCs/>
                <w:lang w:eastAsia="nb-NO"/>
              </w:rPr>
            </w:pPr>
            <w:r w:rsidRPr="007D41BD">
              <w:rPr>
                <w:b/>
                <w:bCs/>
                <w:lang w:eastAsia="nb-NO"/>
              </w:rPr>
              <w:t>Bilder av teknisk rom/teknisk skap/rack</w:t>
            </w:r>
          </w:p>
          <w:p w14:paraId="5F797FBB" w14:textId="77777777" w:rsidR="007D41BD" w:rsidRDefault="007D41BD" w:rsidP="00F3213E">
            <w:pPr>
              <w:rPr>
                <w:lang w:eastAsia="nb-NO"/>
              </w:rPr>
            </w:pPr>
          </w:p>
          <w:p w14:paraId="44CC0E32" w14:textId="5947E761" w:rsidR="007D41BD" w:rsidRPr="007D41BD" w:rsidRDefault="007D41BD" w:rsidP="00F3213E">
            <w:pPr>
              <w:rPr>
                <w:b/>
                <w:bCs/>
                <w:i/>
                <w:iCs/>
                <w:lang w:eastAsia="nb-NO"/>
              </w:rPr>
            </w:pPr>
            <w:r w:rsidRPr="007D41BD">
              <w:rPr>
                <w:i/>
                <w:iCs/>
                <w:lang w:eastAsia="nb-NO"/>
              </w:rPr>
              <w:t>Dersom dere har et skap/rack hvor IT utstyr er plassert i, ta bilder av hele skapet (foran og bak)</w:t>
            </w:r>
          </w:p>
        </w:tc>
        <w:tc>
          <w:tcPr>
            <w:tcW w:w="4950" w:type="dxa"/>
          </w:tcPr>
          <w:p w14:paraId="6349726C" w14:textId="77777777" w:rsidR="007D41BD" w:rsidRPr="00ED3E77" w:rsidRDefault="007D41BD" w:rsidP="00F3213E">
            <w:pPr>
              <w:rPr>
                <w:lang w:eastAsia="nb-NO"/>
              </w:rPr>
            </w:pPr>
          </w:p>
        </w:tc>
      </w:tr>
      <w:tr w:rsidR="00D72A0D" w:rsidRPr="00D72A0D" w14:paraId="4CEFB333" w14:textId="77777777" w:rsidTr="00F84770">
        <w:tc>
          <w:tcPr>
            <w:tcW w:w="4135" w:type="dxa"/>
            <w:shd w:val="clear" w:color="auto" w:fill="F2F2F2" w:themeFill="background1" w:themeFillShade="F2"/>
          </w:tcPr>
          <w:p w14:paraId="15965E0F" w14:textId="77777777" w:rsidR="00D72A0D" w:rsidRDefault="00D72A0D" w:rsidP="00F3213E">
            <w:pPr>
              <w:rPr>
                <w:b/>
                <w:bCs/>
                <w:lang w:eastAsia="nb-NO"/>
              </w:rPr>
            </w:pPr>
            <w:r w:rsidRPr="00D72A0D">
              <w:rPr>
                <w:b/>
                <w:bCs/>
                <w:lang w:eastAsia="nb-NO"/>
              </w:rPr>
              <w:t>Kopi av faktura fra internettleve</w:t>
            </w:r>
            <w:r>
              <w:rPr>
                <w:b/>
                <w:bCs/>
                <w:lang w:eastAsia="nb-NO"/>
              </w:rPr>
              <w:t>randør</w:t>
            </w:r>
          </w:p>
          <w:p w14:paraId="4095870B" w14:textId="77777777" w:rsidR="00D72A0D" w:rsidRDefault="00D72A0D" w:rsidP="00F3213E">
            <w:pPr>
              <w:rPr>
                <w:b/>
                <w:bCs/>
                <w:lang w:eastAsia="nb-NO"/>
              </w:rPr>
            </w:pPr>
          </w:p>
          <w:p w14:paraId="4A338AE7" w14:textId="38E155FF" w:rsidR="00D72A0D" w:rsidRPr="00D12933" w:rsidRDefault="00D12933" w:rsidP="00F3213E">
            <w:pPr>
              <w:rPr>
                <w:i/>
                <w:iCs/>
                <w:lang w:eastAsia="nb-NO"/>
              </w:rPr>
            </w:pPr>
            <w:r w:rsidRPr="00D12933">
              <w:rPr>
                <w:i/>
                <w:iCs/>
                <w:lang w:eastAsia="nb-NO"/>
              </w:rPr>
              <w:t>Dette trenger vi kun dersom du er usikker på detaljene om internettlinje (ref. avsnitt 3)</w:t>
            </w:r>
          </w:p>
        </w:tc>
        <w:tc>
          <w:tcPr>
            <w:tcW w:w="4950" w:type="dxa"/>
          </w:tcPr>
          <w:p w14:paraId="36649D34" w14:textId="77777777" w:rsidR="00D72A0D" w:rsidRPr="00D72A0D" w:rsidRDefault="00D72A0D" w:rsidP="00F3213E">
            <w:pPr>
              <w:rPr>
                <w:lang w:eastAsia="nb-NO"/>
              </w:rPr>
            </w:pPr>
          </w:p>
        </w:tc>
      </w:tr>
    </w:tbl>
    <w:p w14:paraId="14E5AAD2" w14:textId="77777777" w:rsidR="008D716F" w:rsidRPr="00D72A0D" w:rsidRDefault="008D716F" w:rsidP="00F3213E">
      <w:pPr>
        <w:rPr>
          <w:lang w:eastAsia="nb-NO"/>
        </w:rPr>
      </w:pPr>
    </w:p>
    <w:p w14:paraId="4BC1068A" w14:textId="77777777" w:rsidR="000E0DCE" w:rsidRPr="00D72A0D" w:rsidRDefault="000E0DCE" w:rsidP="00F3213E">
      <w:pPr>
        <w:rPr>
          <w:lang w:eastAsia="nb-NO"/>
        </w:rPr>
      </w:pPr>
    </w:p>
    <w:p w14:paraId="73107EE1" w14:textId="77777777" w:rsidR="000E0DCE" w:rsidRPr="00D72A0D" w:rsidRDefault="000E0DCE" w:rsidP="00F3213E">
      <w:pPr>
        <w:rPr>
          <w:lang w:eastAsia="nb-NO"/>
        </w:rPr>
      </w:pPr>
    </w:p>
    <w:p w14:paraId="71B3D3A4" w14:textId="77777777" w:rsidR="000E0DCE" w:rsidRPr="00D72A0D" w:rsidRDefault="000E0DCE" w:rsidP="00F3213E">
      <w:pPr>
        <w:rPr>
          <w:lang w:eastAsia="nb-NO"/>
        </w:rPr>
      </w:pPr>
    </w:p>
    <w:p w14:paraId="7DC1C921" w14:textId="77777777" w:rsidR="00D12933" w:rsidRDefault="00D12933">
      <w:pPr>
        <w:spacing w:after="160" w:line="259" w:lineRule="auto"/>
        <w:rPr>
          <w:rFonts w:asciiTheme="majorHAnsi" w:eastAsiaTheme="majorEastAsia" w:hAnsiTheme="majorHAnsi" w:cstheme="majorBidi"/>
          <w:b/>
          <w:color w:val="212322" w:themeColor="text2"/>
          <w:sz w:val="28"/>
          <w:szCs w:val="26"/>
          <w:lang w:eastAsia="nb-NO"/>
        </w:rPr>
      </w:pPr>
      <w:r>
        <w:rPr>
          <w:lang w:eastAsia="nb-NO"/>
        </w:rPr>
        <w:br w:type="page"/>
      </w:r>
    </w:p>
    <w:p w14:paraId="7D98AAA5" w14:textId="2F1B2616" w:rsidR="000E0DCE" w:rsidRDefault="00A35D47" w:rsidP="00A35D47">
      <w:pPr>
        <w:pStyle w:val="Overskrift2"/>
        <w:rPr>
          <w:lang w:eastAsia="nb-NO"/>
        </w:rPr>
      </w:pPr>
      <w:r>
        <w:rPr>
          <w:lang w:eastAsia="nb-NO"/>
        </w:rPr>
        <w:lastRenderedPageBreak/>
        <w:t>0</w:t>
      </w:r>
      <w:r w:rsidR="00F72E74">
        <w:rPr>
          <w:lang w:eastAsia="nb-NO"/>
        </w:rPr>
        <w:t>2</w:t>
      </w:r>
      <w:r>
        <w:rPr>
          <w:lang w:eastAsia="nb-NO"/>
        </w:rPr>
        <w:t xml:space="preserve"> Bygning</w:t>
      </w:r>
      <w:r w:rsidR="00D12933">
        <w:rPr>
          <w:lang w:eastAsia="nb-NO"/>
        </w:rPr>
        <w:t>smasse</w:t>
      </w:r>
      <w:r>
        <w:rPr>
          <w:lang w:eastAsia="nb-NO"/>
        </w:rPr>
        <w:t xml:space="preserve"> og arealer</w:t>
      </w:r>
    </w:p>
    <w:p w14:paraId="65297392" w14:textId="793EBDF4" w:rsidR="00A35D47" w:rsidRDefault="00357132" w:rsidP="00A35D47">
      <w:pPr>
        <w:rPr>
          <w:lang w:eastAsia="nb-NO"/>
        </w:rPr>
      </w:pPr>
      <w:r>
        <w:rPr>
          <w:lang w:eastAsia="nb-NO"/>
        </w:rPr>
        <w:t>For å kunne designe og dimensjonere nettverk</w:t>
      </w:r>
      <w:r w:rsidR="00A93C19">
        <w:rPr>
          <w:lang w:eastAsia="nb-NO"/>
        </w:rPr>
        <w:t>sløsning, inkl. trådløs dekning, trenger vi informasjon om bygningsmassen.</w:t>
      </w:r>
    </w:p>
    <w:p w14:paraId="4D296CE3" w14:textId="77777777" w:rsidR="00A35D47" w:rsidRDefault="00A35D47" w:rsidP="00A35D47">
      <w:pPr>
        <w:rPr>
          <w:lang w:eastAsia="nb-NO"/>
        </w:rPr>
      </w:pPr>
    </w:p>
    <w:tbl>
      <w:tblPr>
        <w:tblStyle w:val="Tabellrutenett"/>
        <w:tblW w:w="9175" w:type="dxa"/>
        <w:tblLook w:val="04A0" w:firstRow="1" w:lastRow="0" w:firstColumn="1" w:lastColumn="0" w:noHBand="0" w:noVBand="1"/>
      </w:tblPr>
      <w:tblGrid>
        <w:gridCol w:w="3685"/>
        <w:gridCol w:w="5490"/>
      </w:tblGrid>
      <w:tr w:rsidR="00FD663C" w14:paraId="7FF4445D" w14:textId="77777777" w:rsidTr="000D263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3685" w:type="dxa"/>
          </w:tcPr>
          <w:p w14:paraId="6A6B87D9" w14:textId="42F91298" w:rsidR="00FD663C" w:rsidRDefault="00357132" w:rsidP="00A35D47">
            <w:pPr>
              <w:rPr>
                <w:lang w:eastAsia="nb-NO"/>
              </w:rPr>
            </w:pPr>
            <w:r>
              <w:rPr>
                <w:lang w:eastAsia="nb-NO"/>
              </w:rPr>
              <w:t>Spørsmål</w:t>
            </w:r>
          </w:p>
        </w:tc>
        <w:tc>
          <w:tcPr>
            <w:tcW w:w="5490" w:type="dxa"/>
          </w:tcPr>
          <w:p w14:paraId="62CA24D7" w14:textId="33B5B629" w:rsidR="00FD663C" w:rsidRDefault="00FD663C" w:rsidP="00A35D47">
            <w:pPr>
              <w:rPr>
                <w:lang w:eastAsia="nb-NO"/>
              </w:rPr>
            </w:pPr>
            <w:r>
              <w:rPr>
                <w:lang w:eastAsia="nb-NO"/>
              </w:rPr>
              <w:t>Svar fra butikk:</w:t>
            </w:r>
          </w:p>
        </w:tc>
      </w:tr>
      <w:tr w:rsidR="00FD663C" w14:paraId="3C41373B" w14:textId="77777777" w:rsidTr="00F84770">
        <w:tc>
          <w:tcPr>
            <w:tcW w:w="3685" w:type="dxa"/>
            <w:shd w:val="clear" w:color="auto" w:fill="F2F2F2" w:themeFill="background1" w:themeFillShade="F2"/>
            <w:vAlign w:val="top"/>
          </w:tcPr>
          <w:p w14:paraId="6A8B8C14" w14:textId="713D7313" w:rsidR="00FD663C" w:rsidRPr="006743E3" w:rsidRDefault="00F55F7D" w:rsidP="00BD21C5">
            <w:pPr>
              <w:rPr>
                <w:b/>
                <w:bCs/>
                <w:lang w:eastAsia="nb-NO"/>
              </w:rPr>
            </w:pPr>
            <w:r w:rsidRPr="006743E3">
              <w:rPr>
                <w:b/>
                <w:bCs/>
                <w:lang w:eastAsia="nb-NO"/>
              </w:rPr>
              <w:t>Beskrivelse av bygnings</w:t>
            </w:r>
            <w:r w:rsidR="006743E3" w:rsidRPr="006743E3">
              <w:rPr>
                <w:b/>
                <w:bCs/>
                <w:lang w:eastAsia="nb-NO"/>
              </w:rPr>
              <w:t>masse</w:t>
            </w:r>
          </w:p>
          <w:p w14:paraId="6D544EB3" w14:textId="77777777" w:rsidR="00FD663C" w:rsidRDefault="00FD663C" w:rsidP="00BD21C5">
            <w:pPr>
              <w:rPr>
                <w:lang w:eastAsia="nb-NO"/>
              </w:rPr>
            </w:pPr>
          </w:p>
          <w:p w14:paraId="58EF9214" w14:textId="0A5615C1" w:rsidR="00FD663C" w:rsidRPr="006743E3" w:rsidRDefault="00FD663C" w:rsidP="00BD21C5">
            <w:pPr>
              <w:rPr>
                <w:i/>
                <w:iCs/>
                <w:lang w:eastAsia="nb-NO"/>
              </w:rPr>
            </w:pPr>
            <w:r w:rsidRPr="006743E3">
              <w:rPr>
                <w:i/>
                <w:iCs/>
                <w:lang w:eastAsia="nb-NO"/>
              </w:rPr>
              <w:t>Hvor mange</w:t>
            </w:r>
            <w:r w:rsidR="000D2639" w:rsidRPr="006743E3">
              <w:rPr>
                <w:i/>
                <w:iCs/>
                <w:lang w:eastAsia="nb-NO"/>
              </w:rPr>
              <w:t xml:space="preserve"> bygninger/lokaler og etasjer</w:t>
            </w:r>
            <w:r w:rsidR="00F55F7D" w:rsidRPr="006743E3">
              <w:rPr>
                <w:i/>
                <w:iCs/>
                <w:lang w:eastAsia="nb-NO"/>
              </w:rPr>
              <w:t xml:space="preserve"> (inkl. mesanin/hems) </w:t>
            </w:r>
            <w:r w:rsidR="000D2639" w:rsidRPr="006743E3">
              <w:rPr>
                <w:i/>
                <w:iCs/>
                <w:lang w:eastAsia="nb-NO"/>
              </w:rPr>
              <w:t xml:space="preserve">består </w:t>
            </w:r>
            <w:r w:rsidR="00F55F7D" w:rsidRPr="006743E3">
              <w:rPr>
                <w:i/>
                <w:iCs/>
                <w:lang w:eastAsia="nb-NO"/>
              </w:rPr>
              <w:t>lokasjonen</w:t>
            </w:r>
            <w:r w:rsidR="000D2639" w:rsidRPr="006743E3">
              <w:rPr>
                <w:i/>
                <w:iCs/>
                <w:lang w:eastAsia="nb-NO"/>
              </w:rPr>
              <w:t xml:space="preserve"> av</w:t>
            </w:r>
            <w:r w:rsidR="00F55F7D" w:rsidRPr="006743E3">
              <w:rPr>
                <w:i/>
                <w:iCs/>
                <w:lang w:eastAsia="nb-NO"/>
              </w:rPr>
              <w:t>?</w:t>
            </w:r>
          </w:p>
        </w:tc>
        <w:tc>
          <w:tcPr>
            <w:tcW w:w="5490" w:type="dxa"/>
            <w:vAlign w:val="top"/>
          </w:tcPr>
          <w:p w14:paraId="6D143BA6" w14:textId="77777777" w:rsidR="00FD663C" w:rsidRDefault="00FD663C" w:rsidP="00BD21C5">
            <w:pPr>
              <w:rPr>
                <w:lang w:eastAsia="nb-NO"/>
              </w:rPr>
            </w:pPr>
          </w:p>
        </w:tc>
      </w:tr>
      <w:tr w:rsidR="00FD663C" w14:paraId="199F427B" w14:textId="77777777" w:rsidTr="00F84770">
        <w:tc>
          <w:tcPr>
            <w:tcW w:w="3685" w:type="dxa"/>
            <w:shd w:val="clear" w:color="auto" w:fill="F2F2F2" w:themeFill="background1" w:themeFillShade="F2"/>
            <w:vAlign w:val="top"/>
          </w:tcPr>
          <w:p w14:paraId="0EB89D9D" w14:textId="0FDDD92E" w:rsidR="00FD663C" w:rsidRPr="006743E3" w:rsidRDefault="006743E3" w:rsidP="00BD21C5">
            <w:pPr>
              <w:rPr>
                <w:b/>
                <w:bCs/>
                <w:lang w:eastAsia="nb-NO"/>
              </w:rPr>
            </w:pPr>
            <w:r w:rsidRPr="006743E3">
              <w:rPr>
                <w:b/>
                <w:bCs/>
                <w:lang w:eastAsia="nb-NO"/>
              </w:rPr>
              <w:t>Størrelse/</w:t>
            </w:r>
            <w:r w:rsidR="00744137">
              <w:rPr>
                <w:b/>
                <w:bCs/>
                <w:lang w:eastAsia="nb-NO"/>
              </w:rPr>
              <w:t>a</w:t>
            </w:r>
            <w:r w:rsidRPr="006743E3">
              <w:rPr>
                <w:b/>
                <w:bCs/>
                <w:lang w:eastAsia="nb-NO"/>
              </w:rPr>
              <w:t>real</w:t>
            </w:r>
          </w:p>
          <w:p w14:paraId="5423DCE2" w14:textId="77777777" w:rsidR="00FD663C" w:rsidRDefault="00FD663C" w:rsidP="00BD21C5">
            <w:pPr>
              <w:rPr>
                <w:lang w:eastAsia="nb-NO"/>
              </w:rPr>
            </w:pPr>
          </w:p>
          <w:p w14:paraId="2CF0A9E0" w14:textId="7EDDB578" w:rsidR="00FD663C" w:rsidRPr="006743E3" w:rsidRDefault="00FD663C" w:rsidP="00BD21C5">
            <w:pPr>
              <w:rPr>
                <w:i/>
                <w:iCs/>
                <w:lang w:eastAsia="nb-NO"/>
              </w:rPr>
            </w:pPr>
            <w:r w:rsidRPr="006743E3">
              <w:rPr>
                <w:i/>
                <w:iCs/>
                <w:lang w:eastAsia="nb-NO"/>
              </w:rPr>
              <w:t>Hva er totalt areal fordelt på salgsareal, trelast/byggevarelager og kontor?</w:t>
            </w:r>
          </w:p>
        </w:tc>
        <w:tc>
          <w:tcPr>
            <w:tcW w:w="5490" w:type="dxa"/>
            <w:vAlign w:val="top"/>
          </w:tcPr>
          <w:p w14:paraId="6B684155" w14:textId="214011AB" w:rsidR="00FD663C" w:rsidRDefault="00FD663C" w:rsidP="006743E3">
            <w:pPr>
              <w:rPr>
                <w:lang w:eastAsia="nb-NO"/>
              </w:rPr>
            </w:pPr>
          </w:p>
        </w:tc>
      </w:tr>
      <w:tr w:rsidR="00FD663C" w14:paraId="45E24B9C" w14:textId="77777777" w:rsidTr="00F84770">
        <w:tc>
          <w:tcPr>
            <w:tcW w:w="3685" w:type="dxa"/>
            <w:shd w:val="clear" w:color="auto" w:fill="F2F2F2" w:themeFill="background1" w:themeFillShade="F2"/>
            <w:vAlign w:val="top"/>
          </w:tcPr>
          <w:p w14:paraId="6138DF39" w14:textId="77777777" w:rsidR="00FD663C" w:rsidRPr="00744137" w:rsidRDefault="00FD663C" w:rsidP="00BD21C5">
            <w:pPr>
              <w:rPr>
                <w:b/>
                <w:bCs/>
                <w:lang w:eastAsia="nb-NO"/>
              </w:rPr>
            </w:pPr>
            <w:r w:rsidRPr="00744137">
              <w:rPr>
                <w:b/>
                <w:bCs/>
                <w:lang w:eastAsia="nb-NO"/>
              </w:rPr>
              <w:t>Bygningsmateriale i vegger og tak</w:t>
            </w:r>
          </w:p>
          <w:p w14:paraId="558A0F2E" w14:textId="77777777" w:rsidR="00FD663C" w:rsidRDefault="00FD663C" w:rsidP="00BD21C5">
            <w:pPr>
              <w:rPr>
                <w:lang w:eastAsia="nb-NO"/>
              </w:rPr>
            </w:pPr>
          </w:p>
          <w:p w14:paraId="0DC6320B" w14:textId="457165F4" w:rsidR="00FD663C" w:rsidRPr="00744137" w:rsidRDefault="00FD663C" w:rsidP="00BD21C5">
            <w:pPr>
              <w:rPr>
                <w:i/>
                <w:iCs/>
                <w:lang w:eastAsia="nb-NO"/>
              </w:rPr>
            </w:pPr>
            <w:r w:rsidRPr="00744137">
              <w:rPr>
                <w:i/>
                <w:iCs/>
                <w:lang w:eastAsia="nb-NO"/>
              </w:rPr>
              <w:t>Hvilket bygningsmateriale er det i vegger og tak</w:t>
            </w:r>
            <w:r w:rsidR="00B96996">
              <w:rPr>
                <w:i/>
                <w:iCs/>
                <w:lang w:eastAsia="nb-NO"/>
              </w:rPr>
              <w:t xml:space="preserve"> pr. </w:t>
            </w:r>
            <w:r w:rsidR="00B96996" w:rsidRPr="006743E3">
              <w:rPr>
                <w:i/>
                <w:iCs/>
                <w:lang w:eastAsia="nb-NO"/>
              </w:rPr>
              <w:t>salgsareal, trelast/</w:t>
            </w:r>
            <w:r w:rsidR="00B96996">
              <w:rPr>
                <w:i/>
                <w:iCs/>
                <w:lang w:eastAsia="nb-NO"/>
              </w:rPr>
              <w:t xml:space="preserve"> </w:t>
            </w:r>
            <w:r w:rsidR="00B96996" w:rsidRPr="006743E3">
              <w:rPr>
                <w:i/>
                <w:iCs/>
                <w:lang w:eastAsia="nb-NO"/>
              </w:rPr>
              <w:t>byggevarelager og kontor?</w:t>
            </w:r>
            <w:r w:rsidR="00744137" w:rsidRPr="00744137">
              <w:rPr>
                <w:i/>
                <w:iCs/>
                <w:lang w:eastAsia="nb-NO"/>
              </w:rPr>
              <w:t xml:space="preserve"> (betong</w:t>
            </w:r>
            <w:r w:rsidR="00B96996">
              <w:rPr>
                <w:i/>
                <w:iCs/>
                <w:lang w:eastAsia="nb-NO"/>
              </w:rPr>
              <w:t>/</w:t>
            </w:r>
            <w:r w:rsidR="00744137" w:rsidRPr="00744137">
              <w:rPr>
                <w:i/>
                <w:iCs/>
                <w:lang w:eastAsia="nb-NO"/>
              </w:rPr>
              <w:t>stål</w:t>
            </w:r>
            <w:r w:rsidR="00B96996">
              <w:rPr>
                <w:i/>
                <w:iCs/>
                <w:lang w:eastAsia="nb-NO"/>
              </w:rPr>
              <w:t>/</w:t>
            </w:r>
            <w:r w:rsidR="00744137" w:rsidRPr="00744137">
              <w:rPr>
                <w:i/>
                <w:iCs/>
                <w:lang w:eastAsia="nb-NO"/>
              </w:rPr>
              <w:t>bindingsverk)</w:t>
            </w:r>
          </w:p>
        </w:tc>
        <w:tc>
          <w:tcPr>
            <w:tcW w:w="5490" w:type="dxa"/>
            <w:vAlign w:val="top"/>
          </w:tcPr>
          <w:p w14:paraId="0112B625" w14:textId="389A3952" w:rsidR="00FD663C" w:rsidRDefault="00FD663C" w:rsidP="00744137">
            <w:pPr>
              <w:rPr>
                <w:lang w:eastAsia="nb-NO"/>
              </w:rPr>
            </w:pPr>
          </w:p>
        </w:tc>
      </w:tr>
      <w:tr w:rsidR="00FD663C" w14:paraId="33C674C7" w14:textId="77777777" w:rsidTr="00F84770">
        <w:tc>
          <w:tcPr>
            <w:tcW w:w="3685" w:type="dxa"/>
            <w:shd w:val="clear" w:color="auto" w:fill="F2F2F2" w:themeFill="background1" w:themeFillShade="F2"/>
            <w:vAlign w:val="top"/>
          </w:tcPr>
          <w:p w14:paraId="01BF9FE7" w14:textId="77777777" w:rsidR="00FD663C" w:rsidRPr="00744137" w:rsidRDefault="00FD663C" w:rsidP="00BD21C5">
            <w:pPr>
              <w:rPr>
                <w:b/>
                <w:bCs/>
                <w:lang w:eastAsia="nb-NO"/>
              </w:rPr>
            </w:pPr>
            <w:r w:rsidRPr="00744137">
              <w:rPr>
                <w:b/>
                <w:bCs/>
                <w:lang w:eastAsia="nb-NO"/>
              </w:rPr>
              <w:t>Takhøyder og takkonstruksjon</w:t>
            </w:r>
          </w:p>
          <w:p w14:paraId="7A29385D" w14:textId="77777777" w:rsidR="00FD663C" w:rsidRPr="00B96996" w:rsidRDefault="00FD663C" w:rsidP="00BD21C5">
            <w:pPr>
              <w:rPr>
                <w:i/>
                <w:iCs/>
                <w:lang w:eastAsia="nb-NO"/>
              </w:rPr>
            </w:pPr>
          </w:p>
          <w:p w14:paraId="2B20B2D2" w14:textId="7B17D0EE" w:rsidR="00FD663C" w:rsidRDefault="00FD663C" w:rsidP="00BD21C5">
            <w:pPr>
              <w:rPr>
                <w:lang w:eastAsia="nb-NO"/>
              </w:rPr>
            </w:pPr>
            <w:r w:rsidRPr="00B96996">
              <w:rPr>
                <w:i/>
                <w:iCs/>
                <w:lang w:eastAsia="nb-NO"/>
              </w:rPr>
              <w:t>Hvilke takhøyder og takkonstruksjoner finnes det</w:t>
            </w:r>
            <w:r w:rsidR="00B96996" w:rsidRPr="00B96996">
              <w:rPr>
                <w:i/>
                <w:iCs/>
                <w:lang w:eastAsia="nb-NO"/>
              </w:rPr>
              <w:t xml:space="preserve"> pr. salgsareal, trelast/ byggevarelager og kontor</w:t>
            </w:r>
            <w:r w:rsidRPr="00B96996">
              <w:rPr>
                <w:i/>
                <w:iCs/>
                <w:lang w:eastAsia="nb-NO"/>
              </w:rPr>
              <w:t>?</w:t>
            </w:r>
          </w:p>
        </w:tc>
        <w:tc>
          <w:tcPr>
            <w:tcW w:w="5490" w:type="dxa"/>
            <w:vAlign w:val="top"/>
          </w:tcPr>
          <w:p w14:paraId="5A45687D" w14:textId="77777777" w:rsidR="00FD663C" w:rsidRDefault="00FD663C" w:rsidP="00C8118C">
            <w:pPr>
              <w:rPr>
                <w:lang w:eastAsia="nb-NO"/>
              </w:rPr>
            </w:pPr>
          </w:p>
        </w:tc>
      </w:tr>
      <w:tr w:rsidR="00FD663C" w14:paraId="144673C3" w14:textId="77777777" w:rsidTr="00F84770">
        <w:tc>
          <w:tcPr>
            <w:tcW w:w="3685" w:type="dxa"/>
            <w:shd w:val="clear" w:color="auto" w:fill="F2F2F2" w:themeFill="background1" w:themeFillShade="F2"/>
            <w:vAlign w:val="top"/>
          </w:tcPr>
          <w:p w14:paraId="69013205" w14:textId="65D036E1" w:rsidR="00FD663C" w:rsidRPr="00357132" w:rsidRDefault="00FD663C" w:rsidP="00BD21C5">
            <w:pPr>
              <w:rPr>
                <w:b/>
                <w:bCs/>
                <w:lang w:eastAsia="nb-NO"/>
              </w:rPr>
            </w:pPr>
            <w:r w:rsidRPr="00357132">
              <w:rPr>
                <w:b/>
                <w:bCs/>
                <w:lang w:eastAsia="nb-NO"/>
              </w:rPr>
              <w:t>Anne</w:t>
            </w:r>
            <w:r w:rsidR="00B96996" w:rsidRPr="00357132">
              <w:rPr>
                <w:b/>
                <w:bCs/>
                <w:lang w:eastAsia="nb-NO"/>
              </w:rPr>
              <w:t>n relevant informasjon om bygning/lokaler</w:t>
            </w:r>
            <w:r w:rsidR="00357132" w:rsidRPr="00357132">
              <w:rPr>
                <w:b/>
                <w:bCs/>
                <w:lang w:eastAsia="nb-NO"/>
              </w:rPr>
              <w:t>:</w:t>
            </w:r>
          </w:p>
        </w:tc>
        <w:tc>
          <w:tcPr>
            <w:tcW w:w="5490" w:type="dxa"/>
            <w:vAlign w:val="top"/>
          </w:tcPr>
          <w:p w14:paraId="30BF6D19" w14:textId="77777777" w:rsidR="008850F4" w:rsidRDefault="008850F4" w:rsidP="00BD21C5">
            <w:pPr>
              <w:rPr>
                <w:lang w:eastAsia="nb-NO"/>
              </w:rPr>
            </w:pPr>
          </w:p>
          <w:p w14:paraId="19F983EA" w14:textId="77777777" w:rsidR="008850F4" w:rsidRDefault="008850F4" w:rsidP="00BD21C5">
            <w:pPr>
              <w:rPr>
                <w:lang w:eastAsia="nb-NO"/>
              </w:rPr>
            </w:pPr>
          </w:p>
        </w:tc>
      </w:tr>
    </w:tbl>
    <w:p w14:paraId="3800F198" w14:textId="77777777" w:rsidR="00A35D47" w:rsidRPr="00A35D47" w:rsidRDefault="00A35D47" w:rsidP="00A35D47">
      <w:pPr>
        <w:rPr>
          <w:lang w:eastAsia="nb-NO"/>
        </w:rPr>
      </w:pPr>
    </w:p>
    <w:p w14:paraId="60C00E26" w14:textId="4E147859" w:rsidR="006A1DFD" w:rsidRDefault="006A1DFD">
      <w:pPr>
        <w:spacing w:after="160" w:line="259" w:lineRule="auto"/>
        <w:rPr>
          <w:lang w:eastAsia="nb-NO"/>
        </w:rPr>
      </w:pPr>
      <w:r>
        <w:rPr>
          <w:lang w:eastAsia="nb-NO"/>
        </w:rPr>
        <w:br w:type="page"/>
      </w:r>
    </w:p>
    <w:p w14:paraId="0259C255" w14:textId="790BB8C4" w:rsidR="00F3213E" w:rsidRDefault="00396629" w:rsidP="006A1DFD">
      <w:pPr>
        <w:pStyle w:val="Overskrift2"/>
        <w:rPr>
          <w:lang w:eastAsia="nb-NO"/>
        </w:rPr>
      </w:pPr>
      <w:r>
        <w:rPr>
          <w:lang w:eastAsia="nb-NO"/>
        </w:rPr>
        <w:lastRenderedPageBreak/>
        <w:t>0</w:t>
      </w:r>
      <w:r w:rsidR="00F72E74">
        <w:rPr>
          <w:lang w:eastAsia="nb-NO"/>
        </w:rPr>
        <w:t>3</w:t>
      </w:r>
      <w:r>
        <w:rPr>
          <w:lang w:eastAsia="nb-NO"/>
        </w:rPr>
        <w:t xml:space="preserve"> </w:t>
      </w:r>
      <w:r w:rsidR="00961743">
        <w:rPr>
          <w:lang w:eastAsia="nb-NO"/>
        </w:rPr>
        <w:t>Internett</w:t>
      </w:r>
    </w:p>
    <w:p w14:paraId="311D4EB1" w14:textId="193CCCF5" w:rsidR="00396629" w:rsidRDefault="00BD0EFE" w:rsidP="00396629">
      <w:pPr>
        <w:rPr>
          <w:lang w:eastAsia="nb-NO"/>
        </w:rPr>
      </w:pPr>
      <w:r>
        <w:rPr>
          <w:lang w:eastAsia="nb-NO"/>
        </w:rPr>
        <w:t xml:space="preserve">Standard tjenestetilbud fra Embriq inkluderer ikke internettlinjer, men vi trenger informasjon om eksisterende </w:t>
      </w:r>
      <w:r w:rsidR="0093274A">
        <w:rPr>
          <w:lang w:eastAsia="nb-NO"/>
        </w:rPr>
        <w:t>leverandør og utstyr ifm. oppsett og design av nettverk i butikk.</w:t>
      </w:r>
    </w:p>
    <w:p w14:paraId="41D0FE7B" w14:textId="77777777" w:rsidR="00396629" w:rsidRDefault="00396629" w:rsidP="00396629">
      <w:pPr>
        <w:rPr>
          <w:lang w:eastAsia="nb-NO"/>
        </w:rPr>
      </w:pPr>
    </w:p>
    <w:tbl>
      <w:tblPr>
        <w:tblStyle w:val="Tabellrutenett"/>
        <w:tblW w:w="9265" w:type="dxa"/>
        <w:tblLook w:val="04A0" w:firstRow="1" w:lastRow="0" w:firstColumn="1" w:lastColumn="0" w:noHBand="0" w:noVBand="1"/>
      </w:tblPr>
      <w:tblGrid>
        <w:gridCol w:w="3775"/>
        <w:gridCol w:w="5490"/>
      </w:tblGrid>
      <w:tr w:rsidR="008850F4" w14:paraId="37396A8C" w14:textId="77777777" w:rsidTr="000F235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3775" w:type="dxa"/>
          </w:tcPr>
          <w:p w14:paraId="4D5AF71B" w14:textId="1986E6CA" w:rsidR="008850F4" w:rsidRDefault="0086516A" w:rsidP="00396629">
            <w:pPr>
              <w:rPr>
                <w:lang w:eastAsia="nb-NO"/>
              </w:rPr>
            </w:pPr>
            <w:r>
              <w:rPr>
                <w:lang w:eastAsia="nb-NO"/>
              </w:rPr>
              <w:t>Spørsmål</w:t>
            </w:r>
          </w:p>
        </w:tc>
        <w:tc>
          <w:tcPr>
            <w:tcW w:w="5490" w:type="dxa"/>
          </w:tcPr>
          <w:p w14:paraId="222D1989" w14:textId="79283411" w:rsidR="008850F4" w:rsidRDefault="008850F4" w:rsidP="00396629">
            <w:pPr>
              <w:rPr>
                <w:lang w:eastAsia="nb-NO"/>
              </w:rPr>
            </w:pPr>
            <w:r>
              <w:rPr>
                <w:lang w:eastAsia="nb-NO"/>
              </w:rPr>
              <w:t>Svar fra butikk:</w:t>
            </w:r>
          </w:p>
        </w:tc>
      </w:tr>
      <w:tr w:rsidR="008850F4" w14:paraId="6B4F75A6" w14:textId="77777777" w:rsidTr="00F84770">
        <w:tc>
          <w:tcPr>
            <w:tcW w:w="3775" w:type="dxa"/>
            <w:shd w:val="clear" w:color="auto" w:fill="F2F2F2" w:themeFill="background1" w:themeFillShade="F2"/>
          </w:tcPr>
          <w:p w14:paraId="04EB517D" w14:textId="77777777" w:rsidR="008850F4" w:rsidRPr="008A0412" w:rsidRDefault="00CB6C0C" w:rsidP="008850F4">
            <w:pPr>
              <w:rPr>
                <w:b/>
                <w:bCs/>
                <w:lang w:eastAsia="nb-NO"/>
              </w:rPr>
            </w:pPr>
            <w:r w:rsidRPr="008A0412">
              <w:rPr>
                <w:b/>
                <w:bCs/>
                <w:lang w:eastAsia="nb-NO"/>
              </w:rPr>
              <w:t>Hvem er din internettleverandør?</w:t>
            </w:r>
            <w:r w:rsidR="008850F4" w:rsidRPr="008A0412">
              <w:rPr>
                <w:b/>
                <w:bCs/>
                <w:lang w:eastAsia="nb-NO"/>
              </w:rPr>
              <w:t xml:space="preserve">  </w:t>
            </w:r>
          </w:p>
          <w:p w14:paraId="292C663B" w14:textId="77777777" w:rsidR="008A0412" w:rsidRDefault="008A0412" w:rsidP="008850F4">
            <w:pPr>
              <w:rPr>
                <w:lang w:eastAsia="nb-NO"/>
              </w:rPr>
            </w:pPr>
          </w:p>
          <w:p w14:paraId="30B9452B" w14:textId="251D89FC" w:rsidR="008A0412" w:rsidRPr="008A0412" w:rsidRDefault="008A0412" w:rsidP="008850F4">
            <w:pPr>
              <w:rPr>
                <w:i/>
                <w:iCs/>
                <w:lang w:eastAsia="nb-NO"/>
              </w:rPr>
            </w:pPr>
            <w:r w:rsidRPr="008A0412">
              <w:rPr>
                <w:i/>
                <w:iCs/>
                <w:lang w:eastAsia="nb-NO"/>
              </w:rPr>
              <w:t>Hvem er din internettleverandør i dag og har du planer om å endre?</w:t>
            </w:r>
          </w:p>
        </w:tc>
        <w:tc>
          <w:tcPr>
            <w:tcW w:w="5490" w:type="dxa"/>
          </w:tcPr>
          <w:p w14:paraId="4E8BFC00" w14:textId="0C33AEC9" w:rsidR="008850F4" w:rsidRDefault="008850F4" w:rsidP="00847540">
            <w:pPr>
              <w:rPr>
                <w:lang w:eastAsia="nb-NO"/>
              </w:rPr>
            </w:pPr>
          </w:p>
        </w:tc>
      </w:tr>
      <w:tr w:rsidR="00847540" w14:paraId="2D29AB0A" w14:textId="77777777" w:rsidTr="00F84770">
        <w:tc>
          <w:tcPr>
            <w:tcW w:w="3775" w:type="dxa"/>
            <w:shd w:val="clear" w:color="auto" w:fill="F2F2F2" w:themeFill="background1" w:themeFillShade="F2"/>
          </w:tcPr>
          <w:p w14:paraId="3E34F208" w14:textId="77777777" w:rsidR="00847540" w:rsidRPr="000F2355" w:rsidRDefault="00847540" w:rsidP="008850F4">
            <w:pPr>
              <w:rPr>
                <w:b/>
                <w:bCs/>
                <w:lang w:eastAsia="nb-NO"/>
              </w:rPr>
            </w:pPr>
            <w:r w:rsidRPr="000F2355">
              <w:rPr>
                <w:b/>
                <w:bCs/>
                <w:lang w:eastAsia="nb-NO"/>
              </w:rPr>
              <w:t>Hva slags internettforbindelse har du?</w:t>
            </w:r>
          </w:p>
          <w:p w14:paraId="7F39C6B9" w14:textId="77777777" w:rsidR="006D65FC" w:rsidRDefault="006D65FC" w:rsidP="008850F4">
            <w:pPr>
              <w:rPr>
                <w:lang w:eastAsia="nb-NO"/>
              </w:rPr>
            </w:pPr>
          </w:p>
          <w:p w14:paraId="3F07552A" w14:textId="6E9A93D3" w:rsidR="006821B6" w:rsidRDefault="006D65FC" w:rsidP="008850F4">
            <w:pPr>
              <w:rPr>
                <w:i/>
                <w:iCs/>
                <w:lang w:eastAsia="nb-NO"/>
              </w:rPr>
            </w:pPr>
            <w:r w:rsidRPr="000F2355">
              <w:rPr>
                <w:i/>
                <w:iCs/>
                <w:lang w:eastAsia="nb-NO"/>
              </w:rPr>
              <w:t>Type produkt (Fiber, kobber/DSL, mobilt bredbånd</w:t>
            </w:r>
            <w:r w:rsidR="006821B6" w:rsidRPr="000F2355">
              <w:rPr>
                <w:i/>
                <w:iCs/>
                <w:lang w:eastAsia="nb-NO"/>
              </w:rPr>
              <w:t>)</w:t>
            </w:r>
            <w:r w:rsidR="000F2355" w:rsidRPr="000F2355">
              <w:rPr>
                <w:i/>
                <w:iCs/>
                <w:lang w:eastAsia="nb-NO"/>
              </w:rPr>
              <w:t xml:space="preserve"> og h</w:t>
            </w:r>
            <w:r w:rsidR="006821B6" w:rsidRPr="000F2355">
              <w:rPr>
                <w:i/>
                <w:iCs/>
                <w:lang w:eastAsia="nb-NO"/>
              </w:rPr>
              <w:t>astighet på linje</w:t>
            </w:r>
            <w:r w:rsidR="00DD7278">
              <w:rPr>
                <w:i/>
                <w:iCs/>
                <w:lang w:eastAsia="nb-NO"/>
              </w:rPr>
              <w:t>.</w:t>
            </w:r>
          </w:p>
          <w:p w14:paraId="6850544D" w14:textId="77777777" w:rsidR="006821B6" w:rsidRPr="00DD7278" w:rsidRDefault="006821B6" w:rsidP="008850F4">
            <w:pPr>
              <w:rPr>
                <w:i/>
                <w:iCs/>
                <w:lang w:eastAsia="nb-NO"/>
              </w:rPr>
            </w:pPr>
          </w:p>
          <w:p w14:paraId="74CF6A11" w14:textId="2866C95D" w:rsidR="00DD7278" w:rsidRDefault="00DD7278" w:rsidP="008850F4">
            <w:pPr>
              <w:rPr>
                <w:lang w:eastAsia="nb-NO"/>
              </w:rPr>
            </w:pPr>
            <w:r w:rsidRPr="00DD7278">
              <w:rPr>
                <w:i/>
                <w:iCs/>
                <w:lang w:eastAsia="nb-NO"/>
              </w:rPr>
              <w:t>PS! Dette står typisk spesifisert på fakturaen fra leverandør</w:t>
            </w:r>
          </w:p>
        </w:tc>
        <w:tc>
          <w:tcPr>
            <w:tcW w:w="5490" w:type="dxa"/>
          </w:tcPr>
          <w:p w14:paraId="542511D3" w14:textId="77777777" w:rsidR="00847540" w:rsidRDefault="00847540" w:rsidP="000F2355">
            <w:pPr>
              <w:rPr>
                <w:lang w:eastAsia="nb-NO"/>
              </w:rPr>
            </w:pPr>
          </w:p>
        </w:tc>
      </w:tr>
      <w:tr w:rsidR="006821B6" w14:paraId="12CAEA2F" w14:textId="77777777" w:rsidTr="00F84770">
        <w:tc>
          <w:tcPr>
            <w:tcW w:w="3775" w:type="dxa"/>
            <w:shd w:val="clear" w:color="auto" w:fill="F2F2F2" w:themeFill="background1" w:themeFillShade="F2"/>
          </w:tcPr>
          <w:p w14:paraId="477DD43F" w14:textId="77777777" w:rsidR="006821B6" w:rsidRPr="00DD7278" w:rsidRDefault="000F2355" w:rsidP="008850F4">
            <w:pPr>
              <w:rPr>
                <w:b/>
                <w:bCs/>
                <w:lang w:eastAsia="nb-NO"/>
              </w:rPr>
            </w:pPr>
            <w:r w:rsidRPr="00DD7278">
              <w:rPr>
                <w:b/>
                <w:bCs/>
                <w:lang w:eastAsia="nb-NO"/>
              </w:rPr>
              <w:t>Hva er ditt s</w:t>
            </w:r>
            <w:r w:rsidR="006821B6" w:rsidRPr="00DD7278">
              <w:rPr>
                <w:b/>
                <w:bCs/>
                <w:lang w:eastAsia="nb-NO"/>
              </w:rPr>
              <w:t>ambandsnummer</w:t>
            </w:r>
            <w:r w:rsidRPr="00DD7278">
              <w:rPr>
                <w:b/>
                <w:bCs/>
                <w:lang w:eastAsia="nb-NO"/>
              </w:rPr>
              <w:t>?</w:t>
            </w:r>
          </w:p>
          <w:p w14:paraId="7727E93C" w14:textId="77777777" w:rsidR="000F2355" w:rsidRPr="00DD7278" w:rsidRDefault="000F2355" w:rsidP="008850F4">
            <w:pPr>
              <w:rPr>
                <w:i/>
                <w:iCs/>
                <w:lang w:eastAsia="nb-NO"/>
              </w:rPr>
            </w:pPr>
          </w:p>
          <w:p w14:paraId="26997569" w14:textId="2568A3AA" w:rsidR="000F2355" w:rsidRDefault="00DD7278" w:rsidP="008850F4">
            <w:pPr>
              <w:rPr>
                <w:lang w:eastAsia="nb-NO"/>
              </w:rPr>
            </w:pPr>
            <w:r w:rsidRPr="00DD7278">
              <w:rPr>
                <w:i/>
                <w:iCs/>
                <w:lang w:eastAsia="nb-NO"/>
              </w:rPr>
              <w:t>PS! Dette står typisk spesifisert på fakturaen fra leverandør</w:t>
            </w:r>
          </w:p>
        </w:tc>
        <w:tc>
          <w:tcPr>
            <w:tcW w:w="5490" w:type="dxa"/>
          </w:tcPr>
          <w:p w14:paraId="6839F723" w14:textId="77777777" w:rsidR="006821B6" w:rsidRDefault="006821B6" w:rsidP="00847540">
            <w:pPr>
              <w:rPr>
                <w:lang w:eastAsia="nb-NO"/>
              </w:rPr>
            </w:pPr>
          </w:p>
        </w:tc>
      </w:tr>
      <w:tr w:rsidR="008850F4" w14:paraId="6157E0F9" w14:textId="77777777" w:rsidTr="00F84770">
        <w:tc>
          <w:tcPr>
            <w:tcW w:w="3775" w:type="dxa"/>
            <w:shd w:val="clear" w:color="auto" w:fill="F2F2F2" w:themeFill="background1" w:themeFillShade="F2"/>
          </w:tcPr>
          <w:p w14:paraId="2A4A92CA" w14:textId="77777777" w:rsidR="0074234D" w:rsidRPr="0074234D" w:rsidRDefault="0074234D" w:rsidP="008850F4">
            <w:pPr>
              <w:rPr>
                <w:b/>
                <w:bCs/>
                <w:lang w:eastAsia="nb-NO"/>
              </w:rPr>
            </w:pPr>
            <w:r w:rsidRPr="0074234D">
              <w:rPr>
                <w:b/>
                <w:bCs/>
                <w:lang w:eastAsia="nb-NO"/>
              </w:rPr>
              <w:t>Internett-ruter</w:t>
            </w:r>
          </w:p>
          <w:p w14:paraId="0D57A7EC" w14:textId="77777777" w:rsidR="0074234D" w:rsidRDefault="0074234D" w:rsidP="008850F4">
            <w:pPr>
              <w:rPr>
                <w:lang w:eastAsia="nb-NO"/>
              </w:rPr>
            </w:pPr>
          </w:p>
          <w:p w14:paraId="62613F7D" w14:textId="0F74D9DE" w:rsidR="008850F4" w:rsidRPr="0074234D" w:rsidRDefault="0074234D" w:rsidP="008850F4">
            <w:pPr>
              <w:rPr>
                <w:i/>
                <w:iCs/>
                <w:lang w:eastAsia="nb-NO"/>
              </w:rPr>
            </w:pPr>
            <w:r w:rsidRPr="0074234D">
              <w:rPr>
                <w:i/>
                <w:iCs/>
                <w:lang w:eastAsia="nb-NO"/>
              </w:rPr>
              <w:t>H</w:t>
            </w:r>
            <w:r w:rsidR="008850F4" w:rsidRPr="0074234D">
              <w:rPr>
                <w:i/>
                <w:iCs/>
                <w:lang w:eastAsia="nb-NO"/>
              </w:rPr>
              <w:t xml:space="preserve">va slags </w:t>
            </w:r>
            <w:r w:rsidRPr="0074234D">
              <w:rPr>
                <w:i/>
                <w:iCs/>
                <w:lang w:eastAsia="nb-NO"/>
              </w:rPr>
              <w:t>internett-</w:t>
            </w:r>
            <w:r w:rsidR="008850F4" w:rsidRPr="0074234D">
              <w:rPr>
                <w:i/>
                <w:iCs/>
                <w:lang w:eastAsia="nb-NO"/>
              </w:rPr>
              <w:t>ruter finnes og hvor er denne plassert</w:t>
            </w:r>
            <w:r>
              <w:rPr>
                <w:i/>
                <w:iCs/>
                <w:lang w:eastAsia="nb-NO"/>
              </w:rPr>
              <w:t xml:space="preserve"> i lokalene</w:t>
            </w:r>
            <w:r w:rsidR="008850F4" w:rsidRPr="0074234D">
              <w:rPr>
                <w:i/>
                <w:iCs/>
                <w:lang w:eastAsia="nb-NO"/>
              </w:rPr>
              <w:t>?</w:t>
            </w:r>
            <w:r w:rsidRPr="0074234D">
              <w:rPr>
                <w:i/>
                <w:iCs/>
                <w:lang w:eastAsia="nb-NO"/>
              </w:rPr>
              <w:t xml:space="preserve"> </w:t>
            </w:r>
            <w:r w:rsidR="008850F4" w:rsidRPr="0074234D">
              <w:rPr>
                <w:i/>
                <w:iCs/>
                <w:lang w:eastAsia="nb-NO"/>
              </w:rPr>
              <w:t xml:space="preserve">Ta </w:t>
            </w:r>
            <w:r w:rsidRPr="0074234D">
              <w:rPr>
                <w:i/>
                <w:iCs/>
                <w:lang w:eastAsia="nb-NO"/>
              </w:rPr>
              <w:t>bilde.</w:t>
            </w:r>
          </w:p>
        </w:tc>
        <w:tc>
          <w:tcPr>
            <w:tcW w:w="5490" w:type="dxa"/>
          </w:tcPr>
          <w:p w14:paraId="24C8E46A" w14:textId="77777777" w:rsidR="008850F4" w:rsidRDefault="008850F4" w:rsidP="00396629">
            <w:pPr>
              <w:rPr>
                <w:lang w:eastAsia="nb-NO"/>
              </w:rPr>
            </w:pPr>
          </w:p>
          <w:p w14:paraId="32682B74" w14:textId="47B62B83" w:rsidR="008850F4" w:rsidRDefault="008850F4" w:rsidP="00396629">
            <w:pPr>
              <w:rPr>
                <w:lang w:eastAsia="nb-NO"/>
              </w:rPr>
            </w:pPr>
          </w:p>
        </w:tc>
      </w:tr>
      <w:tr w:rsidR="0074234D" w14:paraId="377D99B0" w14:textId="77777777" w:rsidTr="00F84770">
        <w:tc>
          <w:tcPr>
            <w:tcW w:w="3775" w:type="dxa"/>
            <w:shd w:val="clear" w:color="auto" w:fill="F2F2F2" w:themeFill="background1" w:themeFillShade="F2"/>
          </w:tcPr>
          <w:p w14:paraId="18F070FA" w14:textId="547F65F3" w:rsidR="0074234D" w:rsidRPr="005440D6" w:rsidRDefault="0074234D" w:rsidP="0074234D">
            <w:pPr>
              <w:rPr>
                <w:b/>
                <w:bCs/>
                <w:lang w:eastAsia="nb-NO"/>
              </w:rPr>
            </w:pPr>
            <w:r w:rsidRPr="005440D6">
              <w:rPr>
                <w:b/>
                <w:bCs/>
                <w:lang w:eastAsia="nb-NO"/>
              </w:rPr>
              <w:t>Er det mediakonverter installert?</w:t>
            </w:r>
          </w:p>
          <w:p w14:paraId="20EADD27" w14:textId="77777777" w:rsidR="007523FC" w:rsidRDefault="007523FC" w:rsidP="0074234D">
            <w:pPr>
              <w:rPr>
                <w:lang w:eastAsia="nb-NO"/>
              </w:rPr>
            </w:pPr>
          </w:p>
          <w:p w14:paraId="4DE4B8E2" w14:textId="64DDBF6D" w:rsidR="0074234D" w:rsidRPr="005440D6" w:rsidRDefault="005440D6" w:rsidP="008850F4">
            <w:pPr>
              <w:rPr>
                <w:i/>
                <w:iCs/>
                <w:lang w:eastAsia="nb-NO"/>
              </w:rPr>
            </w:pPr>
            <w:r w:rsidRPr="005440D6">
              <w:rPr>
                <w:i/>
                <w:iCs/>
                <w:lang w:eastAsia="nb-NO"/>
              </w:rPr>
              <w:t>Konvertering fra fiber til kobber</w:t>
            </w:r>
          </w:p>
        </w:tc>
        <w:tc>
          <w:tcPr>
            <w:tcW w:w="5490" w:type="dxa"/>
          </w:tcPr>
          <w:p w14:paraId="5A9594E2" w14:textId="77777777" w:rsidR="0074234D" w:rsidRDefault="0074234D" w:rsidP="00396629">
            <w:pPr>
              <w:rPr>
                <w:lang w:eastAsia="nb-NO"/>
              </w:rPr>
            </w:pPr>
          </w:p>
        </w:tc>
      </w:tr>
      <w:tr w:rsidR="008850F4" w14:paraId="694C6022" w14:textId="77777777" w:rsidTr="00F84770">
        <w:tc>
          <w:tcPr>
            <w:tcW w:w="3775" w:type="dxa"/>
            <w:shd w:val="clear" w:color="auto" w:fill="F2F2F2" w:themeFill="background1" w:themeFillShade="F2"/>
          </w:tcPr>
          <w:p w14:paraId="035E9683" w14:textId="444D25BF" w:rsidR="008850F4" w:rsidRPr="009D6DA3" w:rsidRDefault="008850F4" w:rsidP="00396629">
            <w:pPr>
              <w:rPr>
                <w:b/>
                <w:bCs/>
                <w:lang w:eastAsia="nb-NO"/>
              </w:rPr>
            </w:pPr>
            <w:r w:rsidRPr="009D6DA3">
              <w:rPr>
                <w:b/>
                <w:bCs/>
                <w:lang w:eastAsia="nb-NO"/>
              </w:rPr>
              <w:t>Finnes eksisterende VPN- / SDWAN eller fjerndriftsløsning?</w:t>
            </w:r>
          </w:p>
        </w:tc>
        <w:tc>
          <w:tcPr>
            <w:tcW w:w="5490" w:type="dxa"/>
          </w:tcPr>
          <w:p w14:paraId="28B2AABA" w14:textId="77777777" w:rsidR="008850F4" w:rsidRDefault="008850F4" w:rsidP="00396629">
            <w:pPr>
              <w:rPr>
                <w:lang w:eastAsia="nb-NO"/>
              </w:rPr>
            </w:pPr>
          </w:p>
        </w:tc>
      </w:tr>
      <w:tr w:rsidR="009D6DA3" w14:paraId="29515D58" w14:textId="77777777" w:rsidTr="00F84770">
        <w:tc>
          <w:tcPr>
            <w:tcW w:w="3775" w:type="dxa"/>
            <w:shd w:val="clear" w:color="auto" w:fill="F2F2F2" w:themeFill="background1" w:themeFillShade="F2"/>
          </w:tcPr>
          <w:p w14:paraId="4232FB83" w14:textId="3E3E19C8" w:rsidR="009D6DA3" w:rsidRPr="00315A3A" w:rsidRDefault="009D6DA3" w:rsidP="00396629">
            <w:pPr>
              <w:rPr>
                <w:b/>
                <w:bCs/>
                <w:lang w:eastAsia="nb-NO"/>
              </w:rPr>
            </w:pPr>
            <w:r w:rsidRPr="00357132">
              <w:rPr>
                <w:b/>
                <w:bCs/>
                <w:lang w:eastAsia="nb-NO"/>
              </w:rPr>
              <w:t xml:space="preserve">Annen relevant informasjon om </w:t>
            </w:r>
            <w:r>
              <w:rPr>
                <w:b/>
                <w:bCs/>
                <w:lang w:eastAsia="nb-NO"/>
              </w:rPr>
              <w:t>internett</w:t>
            </w:r>
            <w:r w:rsidRPr="00357132">
              <w:rPr>
                <w:b/>
                <w:bCs/>
                <w:lang w:eastAsia="nb-NO"/>
              </w:rPr>
              <w:t>:</w:t>
            </w:r>
          </w:p>
        </w:tc>
        <w:tc>
          <w:tcPr>
            <w:tcW w:w="5490" w:type="dxa"/>
          </w:tcPr>
          <w:p w14:paraId="318F9624" w14:textId="77777777" w:rsidR="009D6DA3" w:rsidRDefault="009D6DA3" w:rsidP="00396629">
            <w:pPr>
              <w:rPr>
                <w:lang w:eastAsia="nb-NO"/>
              </w:rPr>
            </w:pPr>
          </w:p>
          <w:p w14:paraId="77F2FDE8" w14:textId="77777777" w:rsidR="009D6DA3" w:rsidRDefault="009D6DA3" w:rsidP="00396629">
            <w:pPr>
              <w:rPr>
                <w:lang w:eastAsia="nb-NO"/>
              </w:rPr>
            </w:pPr>
          </w:p>
          <w:p w14:paraId="38E7A27D" w14:textId="77777777" w:rsidR="005A6A47" w:rsidRDefault="005A6A47" w:rsidP="00396629">
            <w:pPr>
              <w:rPr>
                <w:lang w:eastAsia="nb-NO"/>
              </w:rPr>
            </w:pPr>
          </w:p>
        </w:tc>
      </w:tr>
    </w:tbl>
    <w:p w14:paraId="5F0393C6" w14:textId="77777777" w:rsidR="00396629" w:rsidRDefault="00396629" w:rsidP="00396629">
      <w:pPr>
        <w:rPr>
          <w:lang w:eastAsia="nb-NO"/>
        </w:rPr>
      </w:pPr>
    </w:p>
    <w:p w14:paraId="249D05BD" w14:textId="77777777" w:rsidR="00CB753A" w:rsidRDefault="00CB753A" w:rsidP="00396629">
      <w:pPr>
        <w:rPr>
          <w:lang w:eastAsia="nb-NO"/>
        </w:rPr>
      </w:pPr>
    </w:p>
    <w:p w14:paraId="0E8E724B" w14:textId="77777777" w:rsidR="005A6A47" w:rsidRDefault="005A6A47">
      <w:pPr>
        <w:spacing w:after="160" w:line="259" w:lineRule="auto"/>
        <w:rPr>
          <w:rFonts w:asciiTheme="majorHAnsi" w:eastAsiaTheme="majorEastAsia" w:hAnsiTheme="majorHAnsi" w:cstheme="majorBidi"/>
          <w:b/>
          <w:color w:val="212322" w:themeColor="text2"/>
          <w:sz w:val="28"/>
          <w:szCs w:val="26"/>
          <w:lang w:eastAsia="nb-NO"/>
        </w:rPr>
      </w:pPr>
      <w:r>
        <w:rPr>
          <w:lang w:eastAsia="nb-NO"/>
        </w:rPr>
        <w:br w:type="page"/>
      </w:r>
    </w:p>
    <w:p w14:paraId="7849A231" w14:textId="45D846F8" w:rsidR="004705B7" w:rsidRDefault="00CB753A" w:rsidP="00F84770">
      <w:pPr>
        <w:pStyle w:val="Overskrift2"/>
        <w:rPr>
          <w:lang w:eastAsia="nb-NO"/>
        </w:rPr>
      </w:pPr>
      <w:r>
        <w:rPr>
          <w:lang w:eastAsia="nb-NO"/>
        </w:rPr>
        <w:lastRenderedPageBreak/>
        <w:t>0</w:t>
      </w:r>
      <w:r w:rsidR="00F72E74">
        <w:rPr>
          <w:lang w:eastAsia="nb-NO"/>
        </w:rPr>
        <w:t>4</w:t>
      </w:r>
      <w:r>
        <w:rPr>
          <w:lang w:eastAsia="nb-NO"/>
        </w:rPr>
        <w:t xml:space="preserve"> </w:t>
      </w:r>
      <w:r w:rsidR="004D3BEF">
        <w:rPr>
          <w:lang w:eastAsia="nb-NO"/>
        </w:rPr>
        <w:t>Kablet nettverk og</w:t>
      </w:r>
      <w:r w:rsidR="00A90E3F">
        <w:rPr>
          <w:lang w:eastAsia="nb-NO"/>
        </w:rPr>
        <w:t xml:space="preserve"> </w:t>
      </w:r>
      <w:r w:rsidR="004705B7">
        <w:rPr>
          <w:lang w:eastAsia="nb-NO"/>
        </w:rPr>
        <w:t xml:space="preserve">teknisk </w:t>
      </w:r>
      <w:r w:rsidR="004D3BEF">
        <w:rPr>
          <w:lang w:eastAsia="nb-NO"/>
        </w:rPr>
        <w:t>rom</w:t>
      </w:r>
    </w:p>
    <w:p w14:paraId="7B0346A2" w14:textId="77777777" w:rsidR="004705B7" w:rsidRDefault="004705B7" w:rsidP="00396629">
      <w:pPr>
        <w:rPr>
          <w:lang w:eastAsia="nb-NO"/>
        </w:rPr>
      </w:pPr>
    </w:p>
    <w:tbl>
      <w:tblPr>
        <w:tblStyle w:val="Tabellrutenett"/>
        <w:tblW w:w="9175" w:type="dxa"/>
        <w:tblLook w:val="04A0" w:firstRow="1" w:lastRow="0" w:firstColumn="1" w:lastColumn="0" w:noHBand="0" w:noVBand="1"/>
      </w:tblPr>
      <w:tblGrid>
        <w:gridCol w:w="4405"/>
        <w:gridCol w:w="4770"/>
      </w:tblGrid>
      <w:tr w:rsidR="0086516A" w14:paraId="12F4D737" w14:textId="77777777" w:rsidTr="0037746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4405" w:type="dxa"/>
          </w:tcPr>
          <w:p w14:paraId="597A22BC" w14:textId="60F9772A" w:rsidR="0086516A" w:rsidRDefault="00424744" w:rsidP="00396629">
            <w:pPr>
              <w:rPr>
                <w:lang w:eastAsia="nb-NO"/>
              </w:rPr>
            </w:pPr>
            <w:r>
              <w:rPr>
                <w:lang w:eastAsia="nb-NO"/>
              </w:rPr>
              <w:t>Spørsmål</w:t>
            </w:r>
          </w:p>
        </w:tc>
        <w:tc>
          <w:tcPr>
            <w:tcW w:w="4770" w:type="dxa"/>
          </w:tcPr>
          <w:p w14:paraId="59AB1295" w14:textId="6649DAB7" w:rsidR="0086516A" w:rsidRDefault="0086516A" w:rsidP="00396629">
            <w:pPr>
              <w:rPr>
                <w:lang w:eastAsia="nb-NO"/>
              </w:rPr>
            </w:pPr>
            <w:r>
              <w:rPr>
                <w:lang w:eastAsia="nb-NO"/>
              </w:rPr>
              <w:t>Svar fra butikk:</w:t>
            </w:r>
          </w:p>
        </w:tc>
      </w:tr>
      <w:tr w:rsidR="00327262" w14:paraId="565878E0" w14:textId="77777777" w:rsidTr="0037746E">
        <w:tc>
          <w:tcPr>
            <w:tcW w:w="4405" w:type="dxa"/>
            <w:shd w:val="clear" w:color="auto" w:fill="F2F2F2" w:themeFill="background1" w:themeFillShade="F2"/>
          </w:tcPr>
          <w:p w14:paraId="6750A0AF" w14:textId="669456DE" w:rsidR="00327262" w:rsidRPr="00A76DC3" w:rsidRDefault="00327262" w:rsidP="00396629">
            <w:pPr>
              <w:rPr>
                <w:b/>
                <w:bCs/>
                <w:lang w:eastAsia="nb-NO"/>
              </w:rPr>
            </w:pPr>
            <w:r w:rsidRPr="00A76DC3">
              <w:rPr>
                <w:b/>
                <w:bCs/>
                <w:lang w:eastAsia="nb-NO"/>
              </w:rPr>
              <w:t>Har dere et</w:t>
            </w:r>
            <w:r w:rsidR="008C2F95">
              <w:rPr>
                <w:b/>
                <w:bCs/>
                <w:lang w:eastAsia="nb-NO"/>
              </w:rPr>
              <w:t xml:space="preserve"> </w:t>
            </w:r>
            <w:r w:rsidRPr="00A76DC3">
              <w:rPr>
                <w:b/>
                <w:bCs/>
                <w:lang w:eastAsia="nb-NO"/>
              </w:rPr>
              <w:t>rom</w:t>
            </w:r>
            <w:r w:rsidR="005766A4" w:rsidRPr="00A76DC3">
              <w:rPr>
                <w:b/>
                <w:bCs/>
                <w:lang w:eastAsia="nb-NO"/>
              </w:rPr>
              <w:t xml:space="preserve">, skap eller rack </w:t>
            </w:r>
            <w:r w:rsidRPr="00A76DC3">
              <w:rPr>
                <w:b/>
                <w:bCs/>
                <w:lang w:eastAsia="nb-NO"/>
              </w:rPr>
              <w:t xml:space="preserve">for teknisk </w:t>
            </w:r>
            <w:r w:rsidR="00EB5779" w:rsidRPr="00A76DC3">
              <w:rPr>
                <w:b/>
                <w:bCs/>
                <w:lang w:eastAsia="nb-NO"/>
              </w:rPr>
              <w:t xml:space="preserve">IT </w:t>
            </w:r>
            <w:r w:rsidRPr="00A76DC3">
              <w:rPr>
                <w:b/>
                <w:bCs/>
                <w:lang w:eastAsia="nb-NO"/>
              </w:rPr>
              <w:t>utstyr</w:t>
            </w:r>
            <w:r w:rsidR="00EB5779" w:rsidRPr="00A76DC3">
              <w:rPr>
                <w:b/>
                <w:bCs/>
                <w:lang w:eastAsia="nb-NO"/>
              </w:rPr>
              <w:t>?</w:t>
            </w:r>
          </w:p>
          <w:p w14:paraId="4B5A267D" w14:textId="77777777" w:rsidR="005766A4" w:rsidRDefault="005766A4" w:rsidP="00396629">
            <w:pPr>
              <w:rPr>
                <w:lang w:eastAsia="nb-NO"/>
              </w:rPr>
            </w:pPr>
          </w:p>
          <w:p w14:paraId="0A944D40" w14:textId="77777777" w:rsidR="005766A4" w:rsidRPr="008C2F95" w:rsidRDefault="00F303A6" w:rsidP="00396629">
            <w:pPr>
              <w:rPr>
                <w:i/>
                <w:iCs/>
                <w:lang w:eastAsia="nb-NO"/>
              </w:rPr>
            </w:pPr>
            <w:r w:rsidRPr="008C2F95">
              <w:rPr>
                <w:i/>
                <w:iCs/>
                <w:lang w:eastAsia="nb-NO"/>
              </w:rPr>
              <w:t xml:space="preserve">Ta bilder av skap/rack og legg ved. </w:t>
            </w:r>
            <w:r w:rsidR="00A76DC3" w:rsidRPr="008C2F95">
              <w:rPr>
                <w:i/>
                <w:iCs/>
                <w:lang w:eastAsia="nb-NO"/>
              </w:rPr>
              <w:t>Legg til eventuell tilleggsinfo</w:t>
            </w:r>
            <w:r w:rsidR="00864AA3" w:rsidRPr="008C2F95">
              <w:rPr>
                <w:i/>
                <w:iCs/>
                <w:lang w:eastAsia="nb-NO"/>
              </w:rPr>
              <w:t>.</w:t>
            </w:r>
          </w:p>
          <w:p w14:paraId="0110D687" w14:textId="77777777" w:rsidR="00864AA3" w:rsidRPr="008C2F95" w:rsidRDefault="00864AA3" w:rsidP="00396629">
            <w:pPr>
              <w:rPr>
                <w:i/>
                <w:iCs/>
                <w:lang w:eastAsia="nb-NO"/>
              </w:rPr>
            </w:pPr>
          </w:p>
          <w:p w14:paraId="7E02B701" w14:textId="2AA7C203" w:rsidR="00864AA3" w:rsidRPr="008C2F95" w:rsidRDefault="00864AA3" w:rsidP="00864AA3">
            <w:pPr>
              <w:rPr>
                <w:i/>
                <w:iCs/>
                <w:lang w:eastAsia="nb-NO"/>
              </w:rPr>
            </w:pPr>
            <w:r w:rsidRPr="008C2F95">
              <w:rPr>
                <w:i/>
                <w:iCs/>
                <w:lang w:eastAsia="nb-NO"/>
              </w:rPr>
              <w:t>V</w:t>
            </w:r>
            <w:r w:rsidR="008C2F95" w:rsidRPr="008C2F95">
              <w:rPr>
                <w:i/>
                <w:iCs/>
                <w:lang w:eastAsia="nb-NO"/>
              </w:rPr>
              <w:t>i</w:t>
            </w:r>
            <w:r w:rsidRPr="008C2F95">
              <w:rPr>
                <w:i/>
                <w:iCs/>
                <w:lang w:eastAsia="nb-NO"/>
              </w:rPr>
              <w:t xml:space="preserve"> trenger å vite </w:t>
            </w:r>
            <w:r w:rsidR="008C2F95" w:rsidRPr="008C2F95">
              <w:rPr>
                <w:i/>
                <w:iCs/>
                <w:lang w:eastAsia="nb-NO"/>
              </w:rPr>
              <w:t xml:space="preserve">følgende </w:t>
            </w:r>
            <w:r w:rsidRPr="008C2F95">
              <w:rPr>
                <w:i/>
                <w:iCs/>
                <w:lang w:eastAsia="nb-NO"/>
              </w:rPr>
              <w:t xml:space="preserve">pr. rom/skap/rack: </w:t>
            </w:r>
          </w:p>
          <w:p w14:paraId="4933A9E2" w14:textId="77777777" w:rsidR="00864AA3" w:rsidRPr="008C2F95" w:rsidRDefault="00864AA3" w:rsidP="00864AA3">
            <w:pPr>
              <w:rPr>
                <w:i/>
                <w:iCs/>
                <w:lang w:eastAsia="nb-NO"/>
              </w:rPr>
            </w:pPr>
            <w:r w:rsidRPr="008C2F95">
              <w:rPr>
                <w:i/>
                <w:iCs/>
                <w:lang w:eastAsia="nb-NO"/>
              </w:rPr>
              <w:t>-er det ledig plass?</w:t>
            </w:r>
          </w:p>
          <w:p w14:paraId="5E092688" w14:textId="77777777" w:rsidR="00864AA3" w:rsidRPr="008C2F95" w:rsidRDefault="00864AA3" w:rsidP="00864AA3">
            <w:pPr>
              <w:rPr>
                <w:i/>
                <w:iCs/>
                <w:lang w:eastAsia="nb-NO"/>
              </w:rPr>
            </w:pPr>
            <w:r w:rsidRPr="008C2F95">
              <w:rPr>
                <w:i/>
                <w:iCs/>
                <w:lang w:eastAsia="nb-NO"/>
              </w:rPr>
              <w:t>-er det ledig strømuttak?</w:t>
            </w:r>
          </w:p>
          <w:p w14:paraId="20180AAC" w14:textId="77777777" w:rsidR="00864AA3" w:rsidRPr="008C2F95" w:rsidRDefault="00864AA3" w:rsidP="00864AA3">
            <w:pPr>
              <w:rPr>
                <w:i/>
                <w:iCs/>
                <w:lang w:eastAsia="nb-NO"/>
              </w:rPr>
            </w:pPr>
            <w:r w:rsidRPr="008C2F95">
              <w:rPr>
                <w:i/>
                <w:iCs/>
                <w:lang w:eastAsia="nb-NO"/>
              </w:rPr>
              <w:t>-er det installert kjøleløsning?</w:t>
            </w:r>
          </w:p>
          <w:p w14:paraId="49CD5302" w14:textId="555E251A" w:rsidR="00864AA3" w:rsidRPr="00F303A6" w:rsidRDefault="00864AA3" w:rsidP="00864AA3">
            <w:pPr>
              <w:rPr>
                <w:i/>
                <w:iCs/>
                <w:lang w:eastAsia="nb-NO"/>
              </w:rPr>
            </w:pPr>
            <w:r w:rsidRPr="008C2F95">
              <w:rPr>
                <w:i/>
                <w:iCs/>
                <w:lang w:eastAsia="nb-NO"/>
              </w:rPr>
              <w:t>-er det installert UPS (nødstrømløsning)?</w:t>
            </w:r>
          </w:p>
        </w:tc>
        <w:tc>
          <w:tcPr>
            <w:tcW w:w="4770" w:type="dxa"/>
          </w:tcPr>
          <w:p w14:paraId="64F64240" w14:textId="77777777" w:rsidR="00327262" w:rsidRDefault="00327262" w:rsidP="00396629">
            <w:pPr>
              <w:rPr>
                <w:lang w:eastAsia="nb-NO"/>
              </w:rPr>
            </w:pPr>
          </w:p>
        </w:tc>
      </w:tr>
      <w:tr w:rsidR="0086516A" w:rsidRPr="00BD275F" w14:paraId="01B60917" w14:textId="77777777" w:rsidTr="0037746E">
        <w:tc>
          <w:tcPr>
            <w:tcW w:w="4405" w:type="dxa"/>
            <w:shd w:val="clear" w:color="auto" w:fill="F2F2F2" w:themeFill="background1" w:themeFillShade="F2"/>
          </w:tcPr>
          <w:p w14:paraId="59ABBACA" w14:textId="77777777" w:rsidR="0086516A" w:rsidRPr="004426E8" w:rsidRDefault="0086516A" w:rsidP="00396629">
            <w:pPr>
              <w:rPr>
                <w:b/>
                <w:bCs/>
                <w:lang w:eastAsia="nb-NO"/>
              </w:rPr>
            </w:pPr>
            <w:r w:rsidRPr="004426E8">
              <w:rPr>
                <w:b/>
                <w:bCs/>
                <w:lang w:eastAsia="nb-NO"/>
              </w:rPr>
              <w:t>Intern kabling</w:t>
            </w:r>
          </w:p>
          <w:p w14:paraId="563BAC7B" w14:textId="77777777" w:rsidR="0086516A" w:rsidRDefault="0086516A" w:rsidP="00396629">
            <w:pPr>
              <w:rPr>
                <w:lang w:eastAsia="nb-NO"/>
              </w:rPr>
            </w:pPr>
          </w:p>
          <w:p w14:paraId="4A54DA40" w14:textId="77777777" w:rsidR="0086516A" w:rsidRPr="004426E8" w:rsidRDefault="0086516A" w:rsidP="0086516A">
            <w:pPr>
              <w:rPr>
                <w:i/>
                <w:iCs/>
                <w:lang w:eastAsia="nb-NO"/>
              </w:rPr>
            </w:pPr>
            <w:r w:rsidRPr="004426E8">
              <w:rPr>
                <w:i/>
                <w:iCs/>
                <w:lang w:eastAsia="nb-NO"/>
              </w:rPr>
              <w:t xml:space="preserve">Hva slags fysisk kabling finnes internt i bygningen(e)? </w:t>
            </w:r>
          </w:p>
          <w:p w14:paraId="7137BC60" w14:textId="2CAC865D" w:rsidR="0086516A" w:rsidRDefault="0086516A" w:rsidP="0086516A">
            <w:pPr>
              <w:rPr>
                <w:i/>
                <w:iCs/>
                <w:lang w:eastAsia="nb-NO"/>
              </w:rPr>
            </w:pPr>
            <w:r w:rsidRPr="004426E8">
              <w:rPr>
                <w:i/>
                <w:iCs/>
                <w:lang w:eastAsia="nb-NO"/>
              </w:rPr>
              <w:t>Hvis kobber</w:t>
            </w:r>
            <w:r w:rsidR="004426E8" w:rsidRPr="004426E8">
              <w:rPr>
                <w:i/>
                <w:iCs/>
                <w:lang w:eastAsia="nb-NO"/>
              </w:rPr>
              <w:t xml:space="preserve">, </w:t>
            </w:r>
            <w:r w:rsidR="00597ABB" w:rsidRPr="00597ABB">
              <w:rPr>
                <w:i/>
                <w:iCs/>
                <w:lang w:eastAsia="nb-NO"/>
              </w:rPr>
              <w:t>kjenner du til hvilket år det ble installert? (Evt</w:t>
            </w:r>
            <w:r w:rsidR="000B5262">
              <w:rPr>
                <w:i/>
                <w:iCs/>
                <w:lang w:eastAsia="nb-NO"/>
              </w:rPr>
              <w:t>.</w:t>
            </w:r>
            <w:r w:rsidR="00597ABB" w:rsidRPr="00597ABB">
              <w:rPr>
                <w:i/>
                <w:iCs/>
                <w:lang w:eastAsia="nb-NO"/>
              </w:rPr>
              <w:t xml:space="preserve"> kan du se om det står cat5e eller cat6" på kabelen?)</w:t>
            </w:r>
          </w:p>
          <w:p w14:paraId="1F21D1E9" w14:textId="77777777" w:rsidR="00597ABB" w:rsidRPr="004426E8" w:rsidRDefault="00597ABB" w:rsidP="0086516A">
            <w:pPr>
              <w:rPr>
                <w:i/>
                <w:iCs/>
                <w:lang w:eastAsia="nb-NO"/>
              </w:rPr>
            </w:pPr>
          </w:p>
          <w:p w14:paraId="12276196" w14:textId="56EE36E3" w:rsidR="0086516A" w:rsidRPr="00597ABB" w:rsidRDefault="0086516A" w:rsidP="00396629">
            <w:pPr>
              <w:rPr>
                <w:i/>
                <w:iCs/>
                <w:lang w:eastAsia="nb-NO"/>
              </w:rPr>
            </w:pPr>
            <w:r w:rsidRPr="004426E8">
              <w:rPr>
                <w:i/>
                <w:iCs/>
                <w:lang w:eastAsia="nb-NO"/>
              </w:rPr>
              <w:t>Hvis fiber</w:t>
            </w:r>
            <w:r w:rsidR="004426E8" w:rsidRPr="004426E8">
              <w:rPr>
                <w:i/>
                <w:iCs/>
                <w:lang w:eastAsia="nb-NO"/>
              </w:rPr>
              <w:t xml:space="preserve">, </w:t>
            </w:r>
            <w:r w:rsidR="00FF2170" w:rsidRPr="00FF2170">
              <w:rPr>
                <w:i/>
                <w:iCs/>
                <w:lang w:eastAsia="nb-NO"/>
              </w:rPr>
              <w:t>Noter farge på fiberkabler eller ta bilder</w:t>
            </w:r>
          </w:p>
        </w:tc>
        <w:tc>
          <w:tcPr>
            <w:tcW w:w="4770" w:type="dxa"/>
          </w:tcPr>
          <w:p w14:paraId="655179AF" w14:textId="77777777" w:rsidR="0086516A" w:rsidRPr="00864AA3" w:rsidRDefault="0086516A" w:rsidP="00396629">
            <w:pPr>
              <w:rPr>
                <w:lang w:eastAsia="nb-NO"/>
              </w:rPr>
            </w:pPr>
          </w:p>
        </w:tc>
      </w:tr>
      <w:tr w:rsidR="0086516A" w:rsidRPr="006C522F" w14:paraId="34ADDDDB" w14:textId="77777777" w:rsidTr="0037746E">
        <w:tc>
          <w:tcPr>
            <w:tcW w:w="4405" w:type="dxa"/>
            <w:shd w:val="clear" w:color="auto" w:fill="F2F2F2" w:themeFill="background1" w:themeFillShade="F2"/>
          </w:tcPr>
          <w:p w14:paraId="7DBABBD5" w14:textId="6C37FED1" w:rsidR="0086516A" w:rsidRDefault="0037746E" w:rsidP="00396629">
            <w:pPr>
              <w:rPr>
                <w:b/>
                <w:bCs/>
                <w:lang w:eastAsia="nb-NO"/>
              </w:rPr>
            </w:pPr>
            <w:r w:rsidRPr="0037746E">
              <w:rPr>
                <w:b/>
                <w:bCs/>
                <w:lang w:eastAsia="nb-NO"/>
              </w:rPr>
              <w:t>Fast installert nettverkskabling mellom rom og bygg</w:t>
            </w:r>
          </w:p>
          <w:p w14:paraId="328C8F5E" w14:textId="77777777" w:rsidR="0037746E" w:rsidRDefault="0037746E" w:rsidP="00396629">
            <w:pPr>
              <w:rPr>
                <w:lang w:eastAsia="nb-NO"/>
              </w:rPr>
            </w:pPr>
          </w:p>
          <w:p w14:paraId="3F877B04" w14:textId="340689F0" w:rsidR="009D38BF" w:rsidRPr="009D38BF" w:rsidRDefault="0086516A" w:rsidP="0086516A">
            <w:pPr>
              <w:rPr>
                <w:i/>
                <w:iCs/>
                <w:lang w:eastAsia="nb-NO"/>
              </w:rPr>
            </w:pPr>
            <w:r w:rsidRPr="009D38BF">
              <w:rPr>
                <w:i/>
                <w:iCs/>
                <w:lang w:eastAsia="nb-NO"/>
              </w:rPr>
              <w:t xml:space="preserve">Hva slags paneler/punkter </w:t>
            </w:r>
            <w:r w:rsidR="00613BBA" w:rsidRPr="009D38BF">
              <w:rPr>
                <w:i/>
                <w:iCs/>
                <w:lang w:eastAsia="nb-NO"/>
              </w:rPr>
              <w:t>finnes,</w:t>
            </w:r>
            <w:r w:rsidR="009D38BF" w:rsidRPr="009D38BF">
              <w:rPr>
                <w:i/>
                <w:iCs/>
                <w:lang w:eastAsia="nb-NO"/>
              </w:rPr>
              <w:t xml:space="preserve"> og hva er tilstanden til disse</w:t>
            </w:r>
            <w:r w:rsidRPr="009D38BF">
              <w:rPr>
                <w:i/>
                <w:iCs/>
                <w:lang w:eastAsia="nb-NO"/>
              </w:rPr>
              <w:t>?</w:t>
            </w:r>
            <w:r w:rsidR="009D38BF" w:rsidRPr="009D38BF">
              <w:rPr>
                <w:i/>
                <w:iCs/>
                <w:lang w:eastAsia="nb-NO"/>
              </w:rPr>
              <w:t xml:space="preserve"> Er de merket/ dokumentert? Ta gjerne bilder</w:t>
            </w:r>
          </w:p>
        </w:tc>
        <w:tc>
          <w:tcPr>
            <w:tcW w:w="4770" w:type="dxa"/>
          </w:tcPr>
          <w:p w14:paraId="1A5B1E80" w14:textId="516E9EF7" w:rsidR="0086516A" w:rsidRPr="006C522F" w:rsidRDefault="0086516A" w:rsidP="009D38BF">
            <w:pPr>
              <w:rPr>
                <w:lang w:eastAsia="nb-NO"/>
              </w:rPr>
            </w:pPr>
          </w:p>
        </w:tc>
      </w:tr>
      <w:tr w:rsidR="0086516A" w:rsidRPr="006C522F" w14:paraId="095FCF8D" w14:textId="77777777" w:rsidTr="0037746E">
        <w:tc>
          <w:tcPr>
            <w:tcW w:w="4405" w:type="dxa"/>
            <w:shd w:val="clear" w:color="auto" w:fill="F2F2F2" w:themeFill="background1" w:themeFillShade="F2"/>
          </w:tcPr>
          <w:p w14:paraId="4020BE65" w14:textId="67067E8C" w:rsidR="0086516A" w:rsidRPr="00791650" w:rsidRDefault="00613BBA" w:rsidP="00396629">
            <w:pPr>
              <w:rPr>
                <w:b/>
                <w:bCs/>
                <w:lang w:eastAsia="nb-NO"/>
              </w:rPr>
            </w:pPr>
            <w:r w:rsidRPr="00791650">
              <w:rPr>
                <w:b/>
                <w:bCs/>
                <w:lang w:eastAsia="nb-NO"/>
              </w:rPr>
              <w:t>Switcher</w:t>
            </w:r>
          </w:p>
          <w:p w14:paraId="6153483C" w14:textId="77777777" w:rsidR="0086516A" w:rsidRDefault="0086516A" w:rsidP="00396629">
            <w:pPr>
              <w:rPr>
                <w:lang w:eastAsia="nb-NO"/>
              </w:rPr>
            </w:pPr>
          </w:p>
          <w:p w14:paraId="0D24EDBC" w14:textId="5FD03178" w:rsidR="0086516A" w:rsidRPr="00791650" w:rsidRDefault="00613BBA" w:rsidP="00396629">
            <w:pPr>
              <w:rPr>
                <w:i/>
                <w:iCs/>
                <w:lang w:eastAsia="nb-NO"/>
              </w:rPr>
            </w:pPr>
            <w:r w:rsidRPr="00791650">
              <w:rPr>
                <w:i/>
                <w:iCs/>
                <w:lang w:eastAsia="nb-NO"/>
              </w:rPr>
              <w:t xml:space="preserve">Hvor mange switcher er i bruk og hvor mange </w:t>
            </w:r>
            <w:r w:rsidR="0086516A" w:rsidRPr="00791650">
              <w:rPr>
                <w:i/>
                <w:iCs/>
                <w:lang w:eastAsia="nb-NO"/>
              </w:rPr>
              <w:t>porter pr. switch</w:t>
            </w:r>
            <w:r w:rsidR="00791650" w:rsidRPr="00791650">
              <w:rPr>
                <w:i/>
                <w:iCs/>
                <w:lang w:eastAsia="nb-NO"/>
              </w:rPr>
              <w:t>?</w:t>
            </w:r>
            <w:r w:rsidR="00791650">
              <w:rPr>
                <w:i/>
                <w:iCs/>
                <w:lang w:eastAsia="nb-NO"/>
              </w:rPr>
              <w:t xml:space="preserve"> Husk bilder</w:t>
            </w:r>
          </w:p>
        </w:tc>
        <w:tc>
          <w:tcPr>
            <w:tcW w:w="4770" w:type="dxa"/>
          </w:tcPr>
          <w:p w14:paraId="5F79A765" w14:textId="335C2D92" w:rsidR="0086516A" w:rsidRDefault="0086516A" w:rsidP="00396629">
            <w:pPr>
              <w:rPr>
                <w:lang w:eastAsia="nb-NO"/>
              </w:rPr>
            </w:pPr>
          </w:p>
          <w:p w14:paraId="7DE162C9" w14:textId="77777777" w:rsidR="0086516A" w:rsidRDefault="0086516A" w:rsidP="00396629">
            <w:pPr>
              <w:rPr>
                <w:lang w:eastAsia="nb-NO"/>
              </w:rPr>
            </w:pPr>
          </w:p>
          <w:p w14:paraId="6FE6EEB0" w14:textId="2422430D" w:rsidR="0086516A" w:rsidRPr="006C522F" w:rsidRDefault="0086516A" w:rsidP="00961BC5">
            <w:pPr>
              <w:rPr>
                <w:lang w:eastAsia="nb-NO"/>
              </w:rPr>
            </w:pPr>
          </w:p>
        </w:tc>
      </w:tr>
      <w:tr w:rsidR="0086516A" w:rsidRPr="006C522F" w14:paraId="580B953F" w14:textId="77777777" w:rsidTr="0037746E">
        <w:tc>
          <w:tcPr>
            <w:tcW w:w="4405" w:type="dxa"/>
            <w:shd w:val="clear" w:color="auto" w:fill="F2F2F2" w:themeFill="background1" w:themeFillShade="F2"/>
          </w:tcPr>
          <w:p w14:paraId="07B12718" w14:textId="2971E3C4" w:rsidR="0086516A" w:rsidRDefault="00713356" w:rsidP="00396629">
            <w:pPr>
              <w:rPr>
                <w:lang w:eastAsia="nb-NO"/>
              </w:rPr>
            </w:pPr>
            <w:r w:rsidRPr="00357132">
              <w:rPr>
                <w:b/>
                <w:bCs/>
                <w:lang w:eastAsia="nb-NO"/>
              </w:rPr>
              <w:t xml:space="preserve">Annen relevant informasjon om </w:t>
            </w:r>
            <w:r>
              <w:rPr>
                <w:b/>
                <w:bCs/>
                <w:lang w:eastAsia="nb-NO"/>
              </w:rPr>
              <w:t>LAN og kabling:</w:t>
            </w:r>
          </w:p>
        </w:tc>
        <w:tc>
          <w:tcPr>
            <w:tcW w:w="4770" w:type="dxa"/>
          </w:tcPr>
          <w:p w14:paraId="49979A69" w14:textId="77777777" w:rsidR="0086516A" w:rsidRDefault="0086516A" w:rsidP="00396629">
            <w:pPr>
              <w:rPr>
                <w:lang w:eastAsia="nb-NO"/>
              </w:rPr>
            </w:pPr>
          </w:p>
        </w:tc>
      </w:tr>
    </w:tbl>
    <w:p w14:paraId="1363690C" w14:textId="77777777" w:rsidR="004705B7" w:rsidRDefault="004705B7" w:rsidP="00396629">
      <w:pPr>
        <w:rPr>
          <w:lang w:eastAsia="nb-NO"/>
        </w:rPr>
      </w:pPr>
    </w:p>
    <w:p w14:paraId="211DDB53" w14:textId="77777777" w:rsidR="00813F8D" w:rsidRDefault="00813F8D" w:rsidP="00396629">
      <w:pPr>
        <w:rPr>
          <w:lang w:eastAsia="nb-NO"/>
        </w:rPr>
      </w:pPr>
    </w:p>
    <w:p w14:paraId="4D268553" w14:textId="77777777" w:rsidR="001738BC" w:rsidRDefault="001738BC">
      <w:pPr>
        <w:spacing w:after="160" w:line="259" w:lineRule="auto"/>
        <w:rPr>
          <w:rFonts w:asciiTheme="majorHAnsi" w:eastAsiaTheme="majorEastAsia" w:hAnsiTheme="majorHAnsi" w:cstheme="majorBidi"/>
          <w:b/>
          <w:color w:val="212322" w:themeColor="text2"/>
          <w:sz w:val="28"/>
          <w:szCs w:val="26"/>
          <w:lang w:eastAsia="nb-NO"/>
        </w:rPr>
      </w:pPr>
      <w:r>
        <w:rPr>
          <w:lang w:eastAsia="nb-NO"/>
        </w:rPr>
        <w:br w:type="page"/>
      </w:r>
    </w:p>
    <w:p w14:paraId="512CE857" w14:textId="40E65A13" w:rsidR="00961BC5" w:rsidRDefault="00813F8D" w:rsidP="00F84770">
      <w:pPr>
        <w:pStyle w:val="Overskrift2"/>
        <w:rPr>
          <w:lang w:eastAsia="nb-NO"/>
        </w:rPr>
      </w:pPr>
      <w:r>
        <w:rPr>
          <w:lang w:eastAsia="nb-NO"/>
        </w:rPr>
        <w:lastRenderedPageBreak/>
        <w:t>0</w:t>
      </w:r>
      <w:r w:rsidR="00F72E74">
        <w:rPr>
          <w:lang w:eastAsia="nb-NO"/>
        </w:rPr>
        <w:t>5</w:t>
      </w:r>
      <w:r>
        <w:rPr>
          <w:lang w:eastAsia="nb-NO"/>
        </w:rPr>
        <w:t xml:space="preserve"> WIFI</w:t>
      </w:r>
      <w:r w:rsidR="00F84770">
        <w:rPr>
          <w:lang w:eastAsia="nb-NO"/>
        </w:rPr>
        <w:t xml:space="preserve"> (trådløst nett)</w:t>
      </w:r>
    </w:p>
    <w:p w14:paraId="00FA07BA" w14:textId="77777777" w:rsidR="00961BC5" w:rsidRDefault="00961BC5" w:rsidP="00396629">
      <w:pPr>
        <w:rPr>
          <w:lang w:eastAsia="nb-NO"/>
        </w:rPr>
      </w:pPr>
    </w:p>
    <w:tbl>
      <w:tblPr>
        <w:tblStyle w:val="Tabellrutenett"/>
        <w:tblW w:w="9355" w:type="dxa"/>
        <w:tblLook w:val="04A0" w:firstRow="1" w:lastRow="0" w:firstColumn="1" w:lastColumn="0" w:noHBand="0" w:noVBand="1"/>
      </w:tblPr>
      <w:tblGrid>
        <w:gridCol w:w="3685"/>
        <w:gridCol w:w="5670"/>
      </w:tblGrid>
      <w:tr w:rsidR="00BA4049" w14:paraId="58714498" w14:textId="77777777" w:rsidTr="00BA404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3685" w:type="dxa"/>
          </w:tcPr>
          <w:p w14:paraId="77A72A5D" w14:textId="171251C6" w:rsidR="00BA4049" w:rsidRDefault="00BA4049" w:rsidP="00396629">
            <w:pPr>
              <w:rPr>
                <w:lang w:eastAsia="nb-NO"/>
              </w:rPr>
            </w:pPr>
            <w:r>
              <w:rPr>
                <w:lang w:eastAsia="nb-NO"/>
              </w:rPr>
              <w:t>Spørsmål</w:t>
            </w:r>
          </w:p>
        </w:tc>
        <w:tc>
          <w:tcPr>
            <w:tcW w:w="5670" w:type="dxa"/>
          </w:tcPr>
          <w:p w14:paraId="2219F24D" w14:textId="0D45500F" w:rsidR="00BA4049" w:rsidRDefault="00BA4049" w:rsidP="00396629">
            <w:pPr>
              <w:rPr>
                <w:lang w:eastAsia="nb-NO"/>
              </w:rPr>
            </w:pPr>
            <w:r>
              <w:rPr>
                <w:lang w:eastAsia="nb-NO"/>
              </w:rPr>
              <w:t>Svar fra butikk:</w:t>
            </w:r>
          </w:p>
        </w:tc>
      </w:tr>
      <w:tr w:rsidR="00BA4049" w14:paraId="5DDC0B1F" w14:textId="77777777" w:rsidTr="00F84770">
        <w:tc>
          <w:tcPr>
            <w:tcW w:w="3685" w:type="dxa"/>
            <w:shd w:val="clear" w:color="auto" w:fill="F2F2F2" w:themeFill="background1" w:themeFillShade="F2"/>
          </w:tcPr>
          <w:p w14:paraId="1132E3BB" w14:textId="3C313A36" w:rsidR="00BA4049" w:rsidRPr="0083104A" w:rsidRDefault="0083104A" w:rsidP="00396629">
            <w:pPr>
              <w:rPr>
                <w:b/>
                <w:bCs/>
                <w:lang w:eastAsia="nb-NO"/>
              </w:rPr>
            </w:pPr>
            <w:r w:rsidRPr="0083104A">
              <w:rPr>
                <w:b/>
                <w:bCs/>
                <w:lang w:eastAsia="nb-NO"/>
              </w:rPr>
              <w:t>Trådløse aksesspunkter</w:t>
            </w:r>
          </w:p>
          <w:p w14:paraId="73566469" w14:textId="77777777" w:rsidR="00BA4049" w:rsidRDefault="00BA4049" w:rsidP="00396629">
            <w:pPr>
              <w:rPr>
                <w:lang w:eastAsia="nb-NO"/>
              </w:rPr>
            </w:pPr>
          </w:p>
          <w:p w14:paraId="5F704ED8" w14:textId="77777777" w:rsidR="0083104A" w:rsidRDefault="0083104A" w:rsidP="007C637E">
            <w:pPr>
              <w:rPr>
                <w:i/>
                <w:iCs/>
                <w:lang w:eastAsia="nb-NO"/>
              </w:rPr>
            </w:pPr>
            <w:r w:rsidRPr="007C637E">
              <w:rPr>
                <w:i/>
                <w:iCs/>
                <w:lang w:eastAsia="nb-NO"/>
              </w:rPr>
              <w:t xml:space="preserve">Hvor mange </w:t>
            </w:r>
            <w:r w:rsidR="00BA4049" w:rsidRPr="007C637E">
              <w:rPr>
                <w:i/>
                <w:iCs/>
                <w:lang w:eastAsia="nb-NO"/>
              </w:rPr>
              <w:t xml:space="preserve">trådløse aksesspunkter </w:t>
            </w:r>
            <w:r w:rsidRPr="007C637E">
              <w:rPr>
                <w:i/>
                <w:iCs/>
                <w:lang w:eastAsia="nb-NO"/>
              </w:rPr>
              <w:t>er i bruk og hvor er disse plassert.</w:t>
            </w:r>
          </w:p>
          <w:p w14:paraId="339A6690" w14:textId="77777777" w:rsidR="007C637E" w:rsidRDefault="007C637E" w:rsidP="007C637E">
            <w:pPr>
              <w:rPr>
                <w:i/>
                <w:iCs/>
                <w:lang w:eastAsia="nb-NO"/>
              </w:rPr>
            </w:pPr>
          </w:p>
          <w:p w14:paraId="0C616625" w14:textId="7FE83340" w:rsidR="007C637E" w:rsidRDefault="007C637E" w:rsidP="007C637E">
            <w:pPr>
              <w:rPr>
                <w:lang w:eastAsia="nb-NO"/>
              </w:rPr>
            </w:pPr>
            <w:r>
              <w:rPr>
                <w:i/>
                <w:iCs/>
                <w:lang w:eastAsia="nb-NO"/>
              </w:rPr>
              <w:t>Hvis mulig, markere i plantegning</w:t>
            </w:r>
          </w:p>
        </w:tc>
        <w:tc>
          <w:tcPr>
            <w:tcW w:w="5670" w:type="dxa"/>
          </w:tcPr>
          <w:p w14:paraId="61F3B7B8" w14:textId="77777777" w:rsidR="00BA4049" w:rsidRDefault="00BA4049" w:rsidP="00396629">
            <w:pPr>
              <w:rPr>
                <w:lang w:eastAsia="nb-NO"/>
              </w:rPr>
            </w:pPr>
          </w:p>
        </w:tc>
      </w:tr>
      <w:tr w:rsidR="00BA4049" w14:paraId="2FA1CB1B" w14:textId="77777777" w:rsidTr="00F84770">
        <w:tc>
          <w:tcPr>
            <w:tcW w:w="3685" w:type="dxa"/>
            <w:shd w:val="clear" w:color="auto" w:fill="F2F2F2" w:themeFill="background1" w:themeFillShade="F2"/>
          </w:tcPr>
          <w:p w14:paraId="6FA9C8AD" w14:textId="1AE3172A" w:rsidR="00BA4049" w:rsidRPr="00D214CC" w:rsidRDefault="002F0DCA" w:rsidP="00396629">
            <w:pPr>
              <w:rPr>
                <w:b/>
                <w:bCs/>
                <w:lang w:eastAsia="nb-NO"/>
              </w:rPr>
            </w:pPr>
            <w:r w:rsidRPr="00D214CC">
              <w:rPr>
                <w:b/>
                <w:bCs/>
                <w:lang w:eastAsia="nb-NO"/>
              </w:rPr>
              <w:t>Trådløst utstyr</w:t>
            </w:r>
          </w:p>
          <w:p w14:paraId="7B121428" w14:textId="77777777" w:rsidR="00BA4049" w:rsidRDefault="00BA4049" w:rsidP="00396629">
            <w:pPr>
              <w:rPr>
                <w:lang w:eastAsia="nb-NO"/>
              </w:rPr>
            </w:pPr>
          </w:p>
          <w:p w14:paraId="5DA39913" w14:textId="58CB95CC" w:rsidR="00BA4049" w:rsidRPr="0059461C" w:rsidRDefault="002F0DCA" w:rsidP="00396629">
            <w:pPr>
              <w:rPr>
                <w:i/>
                <w:iCs/>
                <w:lang w:eastAsia="nb-NO"/>
              </w:rPr>
            </w:pPr>
            <w:r w:rsidRPr="0059461C">
              <w:rPr>
                <w:i/>
                <w:iCs/>
                <w:lang w:eastAsia="nb-NO"/>
              </w:rPr>
              <w:t xml:space="preserve">List opp </w:t>
            </w:r>
            <w:r w:rsidR="00D214CC" w:rsidRPr="0059461C">
              <w:rPr>
                <w:i/>
                <w:iCs/>
                <w:lang w:eastAsia="nb-NO"/>
              </w:rPr>
              <w:t xml:space="preserve">forskjellig </w:t>
            </w:r>
            <w:r w:rsidRPr="0059461C">
              <w:rPr>
                <w:i/>
                <w:iCs/>
                <w:lang w:eastAsia="nb-NO"/>
              </w:rPr>
              <w:t>t</w:t>
            </w:r>
            <w:r w:rsidR="00BA4049" w:rsidRPr="0059461C">
              <w:rPr>
                <w:i/>
                <w:iCs/>
                <w:lang w:eastAsia="nb-NO"/>
              </w:rPr>
              <w:t>ype utstyr som skal kommunisere trådløst</w:t>
            </w:r>
            <w:r w:rsidR="00D214CC" w:rsidRPr="0059461C">
              <w:rPr>
                <w:i/>
                <w:iCs/>
                <w:lang w:eastAsia="nb-NO"/>
              </w:rPr>
              <w:t xml:space="preserve"> (PC, s</w:t>
            </w:r>
            <w:r w:rsidR="000B5262">
              <w:rPr>
                <w:i/>
                <w:iCs/>
                <w:lang w:eastAsia="nb-NO"/>
              </w:rPr>
              <w:t>k</w:t>
            </w:r>
            <w:r w:rsidR="00D214CC" w:rsidRPr="0059461C">
              <w:rPr>
                <w:i/>
                <w:iCs/>
                <w:lang w:eastAsia="nb-NO"/>
              </w:rPr>
              <w:t>annere, printere osv.)</w:t>
            </w:r>
          </w:p>
        </w:tc>
        <w:tc>
          <w:tcPr>
            <w:tcW w:w="5670" w:type="dxa"/>
          </w:tcPr>
          <w:p w14:paraId="39B6A9ED" w14:textId="77777777" w:rsidR="00BA4049" w:rsidRDefault="00BA4049" w:rsidP="00396629">
            <w:pPr>
              <w:rPr>
                <w:lang w:eastAsia="nb-NO"/>
              </w:rPr>
            </w:pPr>
          </w:p>
        </w:tc>
      </w:tr>
      <w:tr w:rsidR="00BA4049" w14:paraId="0BD73D00" w14:textId="77777777" w:rsidTr="00F84770">
        <w:tc>
          <w:tcPr>
            <w:tcW w:w="3685" w:type="dxa"/>
            <w:shd w:val="clear" w:color="auto" w:fill="F2F2F2" w:themeFill="background1" w:themeFillShade="F2"/>
          </w:tcPr>
          <w:p w14:paraId="6578C525" w14:textId="4A0D5F6A" w:rsidR="00BA4049" w:rsidRPr="0059461C" w:rsidRDefault="00BA4049" w:rsidP="00396629">
            <w:pPr>
              <w:rPr>
                <w:b/>
                <w:bCs/>
                <w:lang w:eastAsia="nb-NO"/>
              </w:rPr>
            </w:pPr>
            <w:r w:rsidRPr="0059461C">
              <w:rPr>
                <w:b/>
                <w:bCs/>
                <w:lang w:eastAsia="nb-NO"/>
              </w:rPr>
              <w:t xml:space="preserve">Antall trådløse </w:t>
            </w:r>
            <w:r w:rsidR="0059461C" w:rsidRPr="0059461C">
              <w:rPr>
                <w:b/>
                <w:bCs/>
                <w:lang w:eastAsia="nb-NO"/>
              </w:rPr>
              <w:t>enheter</w:t>
            </w:r>
          </w:p>
          <w:p w14:paraId="012F757A" w14:textId="77777777" w:rsidR="00BA4049" w:rsidRDefault="00BA4049" w:rsidP="00396629">
            <w:pPr>
              <w:rPr>
                <w:lang w:eastAsia="nb-NO"/>
              </w:rPr>
            </w:pPr>
          </w:p>
          <w:p w14:paraId="63C1C661" w14:textId="1E4CF9F3" w:rsidR="00BA4049" w:rsidRPr="0059461C" w:rsidRDefault="00BA4049" w:rsidP="00396629">
            <w:pPr>
              <w:rPr>
                <w:i/>
                <w:iCs/>
                <w:lang w:eastAsia="nb-NO"/>
              </w:rPr>
            </w:pPr>
            <w:r w:rsidRPr="0059461C">
              <w:rPr>
                <w:i/>
                <w:iCs/>
                <w:lang w:eastAsia="nb-NO"/>
              </w:rPr>
              <w:t>Omtrentlig antall samtidige trådløse klienter (ansatte, s</w:t>
            </w:r>
            <w:r w:rsidR="000B5262">
              <w:rPr>
                <w:i/>
                <w:iCs/>
                <w:lang w:eastAsia="nb-NO"/>
              </w:rPr>
              <w:t>k</w:t>
            </w:r>
            <w:r w:rsidRPr="0059461C">
              <w:rPr>
                <w:i/>
                <w:iCs/>
                <w:lang w:eastAsia="nb-NO"/>
              </w:rPr>
              <w:t xml:space="preserve">annere, evt. </w:t>
            </w:r>
            <w:r w:rsidR="0059461C">
              <w:rPr>
                <w:i/>
                <w:iCs/>
                <w:lang w:eastAsia="nb-NO"/>
              </w:rPr>
              <w:t>kunder/gjester</w:t>
            </w:r>
            <w:r w:rsidRPr="0059461C">
              <w:rPr>
                <w:i/>
                <w:iCs/>
                <w:lang w:eastAsia="nb-NO"/>
              </w:rPr>
              <w:t>)?</w:t>
            </w:r>
          </w:p>
        </w:tc>
        <w:tc>
          <w:tcPr>
            <w:tcW w:w="5670" w:type="dxa"/>
          </w:tcPr>
          <w:p w14:paraId="245FD766" w14:textId="77777777" w:rsidR="00BA4049" w:rsidRDefault="00BA4049" w:rsidP="00396629">
            <w:pPr>
              <w:rPr>
                <w:lang w:eastAsia="nb-NO"/>
              </w:rPr>
            </w:pPr>
          </w:p>
        </w:tc>
      </w:tr>
      <w:tr w:rsidR="00BA4049" w14:paraId="41547799" w14:textId="77777777" w:rsidTr="00F84770">
        <w:tc>
          <w:tcPr>
            <w:tcW w:w="3685" w:type="dxa"/>
            <w:shd w:val="clear" w:color="auto" w:fill="F2F2F2" w:themeFill="background1" w:themeFillShade="F2"/>
          </w:tcPr>
          <w:p w14:paraId="40426081" w14:textId="77777777" w:rsidR="00BA4049" w:rsidRPr="009C7B45" w:rsidRDefault="00BA4049" w:rsidP="00396629">
            <w:pPr>
              <w:rPr>
                <w:b/>
                <w:bCs/>
                <w:lang w:eastAsia="nb-NO"/>
              </w:rPr>
            </w:pPr>
            <w:r w:rsidRPr="009C7B45">
              <w:rPr>
                <w:b/>
                <w:bCs/>
                <w:lang w:eastAsia="nb-NO"/>
              </w:rPr>
              <w:t>Utendørs dekning</w:t>
            </w:r>
          </w:p>
          <w:p w14:paraId="5302D18B" w14:textId="77777777" w:rsidR="00BA4049" w:rsidRDefault="00BA4049" w:rsidP="00396629">
            <w:pPr>
              <w:rPr>
                <w:lang w:eastAsia="nb-NO"/>
              </w:rPr>
            </w:pPr>
          </w:p>
          <w:p w14:paraId="7AA0DC4F" w14:textId="77777777" w:rsidR="00BA4049" w:rsidRDefault="00BA4049" w:rsidP="00396629">
            <w:pPr>
              <w:rPr>
                <w:i/>
                <w:iCs/>
                <w:lang w:eastAsia="nb-NO"/>
              </w:rPr>
            </w:pPr>
            <w:r w:rsidRPr="009C7B45">
              <w:rPr>
                <w:i/>
                <w:iCs/>
                <w:lang w:eastAsia="nb-NO"/>
              </w:rPr>
              <w:t>Utendørs areal</w:t>
            </w:r>
            <w:r w:rsidR="009C7B45" w:rsidRPr="009C7B45">
              <w:rPr>
                <w:i/>
                <w:iCs/>
                <w:lang w:eastAsia="nb-NO"/>
              </w:rPr>
              <w:t xml:space="preserve"> og/eller kaldtlager</w:t>
            </w:r>
            <w:r w:rsidRPr="009C7B45">
              <w:rPr>
                <w:i/>
                <w:iCs/>
                <w:lang w:eastAsia="nb-NO"/>
              </w:rPr>
              <w:t xml:space="preserve"> aktuelt for Wifi dekning?</w:t>
            </w:r>
            <w:r w:rsidR="009C7B45">
              <w:rPr>
                <w:i/>
                <w:iCs/>
                <w:lang w:eastAsia="nb-NO"/>
              </w:rPr>
              <w:t xml:space="preserve"> (Ja/Nei)</w:t>
            </w:r>
          </w:p>
          <w:p w14:paraId="6CF994C3" w14:textId="7A815FCF" w:rsidR="00A858F3" w:rsidRPr="009C7B45" w:rsidRDefault="000B5262" w:rsidP="00396629">
            <w:pPr>
              <w:rPr>
                <w:i/>
                <w:iCs/>
                <w:lang w:eastAsia="nb-NO"/>
              </w:rPr>
            </w:pPr>
            <w:r>
              <w:rPr>
                <w:i/>
                <w:iCs/>
                <w:lang w:eastAsia="nb-NO"/>
              </w:rPr>
              <w:t>M</w:t>
            </w:r>
            <w:r w:rsidRPr="00A858F3">
              <w:rPr>
                <w:i/>
                <w:iCs/>
                <w:lang w:eastAsia="nb-NO"/>
              </w:rPr>
              <w:t>ark</w:t>
            </w:r>
            <w:r>
              <w:rPr>
                <w:i/>
                <w:iCs/>
                <w:lang w:eastAsia="nb-NO"/>
              </w:rPr>
              <w:t>e</w:t>
            </w:r>
            <w:r w:rsidRPr="00A858F3">
              <w:rPr>
                <w:i/>
                <w:iCs/>
                <w:lang w:eastAsia="nb-NO"/>
              </w:rPr>
              <w:t>r</w:t>
            </w:r>
            <w:r w:rsidR="00A858F3" w:rsidRPr="00A858F3">
              <w:rPr>
                <w:i/>
                <w:iCs/>
                <w:lang w:eastAsia="nb-NO"/>
              </w:rPr>
              <w:t xml:space="preserve"> på plantegning hvis mulig</w:t>
            </w:r>
          </w:p>
        </w:tc>
        <w:tc>
          <w:tcPr>
            <w:tcW w:w="5670" w:type="dxa"/>
          </w:tcPr>
          <w:p w14:paraId="77EFB089" w14:textId="2EFA3A29" w:rsidR="00BA4049" w:rsidRDefault="00BA4049" w:rsidP="00396629">
            <w:pPr>
              <w:rPr>
                <w:lang w:eastAsia="nb-NO"/>
              </w:rPr>
            </w:pPr>
          </w:p>
        </w:tc>
      </w:tr>
      <w:tr w:rsidR="00BA4049" w14:paraId="336FBA9C" w14:textId="77777777" w:rsidTr="00F84770">
        <w:tc>
          <w:tcPr>
            <w:tcW w:w="3685" w:type="dxa"/>
            <w:shd w:val="clear" w:color="auto" w:fill="F2F2F2" w:themeFill="background1" w:themeFillShade="F2"/>
          </w:tcPr>
          <w:p w14:paraId="5C67A713" w14:textId="0E5255E9" w:rsidR="00BA4049" w:rsidRPr="009F0757" w:rsidRDefault="009F0757" w:rsidP="00396629">
            <w:pPr>
              <w:rPr>
                <w:b/>
                <w:bCs/>
                <w:lang w:eastAsia="nb-NO"/>
              </w:rPr>
            </w:pPr>
            <w:r w:rsidRPr="009F0757">
              <w:rPr>
                <w:b/>
                <w:bCs/>
                <w:lang w:eastAsia="nb-NO"/>
              </w:rPr>
              <w:t xml:space="preserve">Kjente </w:t>
            </w:r>
            <w:r w:rsidR="00BA4049" w:rsidRPr="009F0757">
              <w:rPr>
                <w:b/>
                <w:bCs/>
                <w:lang w:eastAsia="nb-NO"/>
              </w:rPr>
              <w:t>WIFI utfordringer</w:t>
            </w:r>
          </w:p>
          <w:p w14:paraId="759C1E27" w14:textId="77777777" w:rsidR="00BA4049" w:rsidRDefault="00BA4049" w:rsidP="00396629">
            <w:pPr>
              <w:rPr>
                <w:lang w:eastAsia="nb-NO"/>
              </w:rPr>
            </w:pPr>
          </w:p>
          <w:p w14:paraId="047C48C9" w14:textId="77777777" w:rsidR="00BA4049" w:rsidRDefault="00BA4049" w:rsidP="00BA4049">
            <w:pPr>
              <w:rPr>
                <w:i/>
                <w:iCs/>
                <w:lang w:eastAsia="nb-NO"/>
              </w:rPr>
            </w:pPr>
            <w:r w:rsidRPr="002C3957">
              <w:rPr>
                <w:i/>
                <w:iCs/>
                <w:lang w:eastAsia="nb-NO"/>
              </w:rPr>
              <w:t>Kjenner dere til områder i dag som har WIFI-utfordringer?</w:t>
            </w:r>
          </w:p>
          <w:p w14:paraId="3FB00BDF" w14:textId="48EDBD14" w:rsidR="004E2B80" w:rsidRDefault="000B5262" w:rsidP="00BA4049">
            <w:pPr>
              <w:rPr>
                <w:lang w:eastAsia="nb-NO"/>
              </w:rPr>
            </w:pPr>
            <w:r>
              <w:rPr>
                <w:i/>
                <w:iCs/>
                <w:lang w:eastAsia="nb-NO"/>
              </w:rPr>
              <w:t>M</w:t>
            </w:r>
            <w:r w:rsidRPr="00A858F3">
              <w:rPr>
                <w:i/>
                <w:iCs/>
                <w:lang w:eastAsia="nb-NO"/>
              </w:rPr>
              <w:t>ark</w:t>
            </w:r>
            <w:r>
              <w:rPr>
                <w:i/>
                <w:iCs/>
                <w:lang w:eastAsia="nb-NO"/>
              </w:rPr>
              <w:t>e</w:t>
            </w:r>
            <w:r w:rsidRPr="00A858F3">
              <w:rPr>
                <w:i/>
                <w:iCs/>
                <w:lang w:eastAsia="nb-NO"/>
              </w:rPr>
              <w:t>r</w:t>
            </w:r>
            <w:r w:rsidR="004E2B80" w:rsidRPr="00A858F3">
              <w:rPr>
                <w:i/>
                <w:iCs/>
                <w:lang w:eastAsia="nb-NO"/>
              </w:rPr>
              <w:t xml:space="preserve"> på plantegning hvis mulig</w:t>
            </w:r>
          </w:p>
        </w:tc>
        <w:tc>
          <w:tcPr>
            <w:tcW w:w="5670" w:type="dxa"/>
          </w:tcPr>
          <w:p w14:paraId="1942EFBC" w14:textId="77777777" w:rsidR="00BA4049" w:rsidRDefault="00BA4049" w:rsidP="00396629">
            <w:pPr>
              <w:rPr>
                <w:lang w:eastAsia="nb-NO"/>
              </w:rPr>
            </w:pPr>
          </w:p>
          <w:p w14:paraId="05694B05" w14:textId="77777777" w:rsidR="002C3957" w:rsidRDefault="002C3957" w:rsidP="00396629">
            <w:pPr>
              <w:rPr>
                <w:lang w:eastAsia="nb-NO"/>
              </w:rPr>
            </w:pPr>
          </w:p>
        </w:tc>
      </w:tr>
      <w:tr w:rsidR="002C3957" w14:paraId="249A11FA" w14:textId="77777777" w:rsidTr="00F84770">
        <w:tc>
          <w:tcPr>
            <w:tcW w:w="3685" w:type="dxa"/>
            <w:shd w:val="clear" w:color="auto" w:fill="F2F2F2" w:themeFill="background1" w:themeFillShade="F2"/>
          </w:tcPr>
          <w:p w14:paraId="3D25C6D0" w14:textId="158BAD82" w:rsidR="002C3957" w:rsidRPr="009F0757" w:rsidRDefault="002C3957" w:rsidP="00396629">
            <w:pPr>
              <w:rPr>
                <w:b/>
                <w:bCs/>
                <w:lang w:eastAsia="nb-NO"/>
              </w:rPr>
            </w:pPr>
            <w:r>
              <w:rPr>
                <w:b/>
                <w:bCs/>
                <w:lang w:eastAsia="nb-NO"/>
              </w:rPr>
              <w:t>Annen relevant info om trådløst nett og dekning?</w:t>
            </w:r>
          </w:p>
        </w:tc>
        <w:tc>
          <w:tcPr>
            <w:tcW w:w="5670" w:type="dxa"/>
          </w:tcPr>
          <w:p w14:paraId="6D490036" w14:textId="77777777" w:rsidR="002C3957" w:rsidRDefault="002C3957" w:rsidP="00396629">
            <w:pPr>
              <w:rPr>
                <w:lang w:eastAsia="nb-NO"/>
              </w:rPr>
            </w:pPr>
          </w:p>
        </w:tc>
      </w:tr>
    </w:tbl>
    <w:p w14:paraId="63218B1B" w14:textId="77777777" w:rsidR="00961BC5" w:rsidRDefault="00961BC5" w:rsidP="00396629">
      <w:pPr>
        <w:rPr>
          <w:lang w:eastAsia="nb-NO"/>
        </w:rPr>
      </w:pPr>
    </w:p>
    <w:p w14:paraId="382B69E5" w14:textId="77777777" w:rsidR="00EA0024" w:rsidRDefault="00EA0024" w:rsidP="00396629">
      <w:pPr>
        <w:rPr>
          <w:lang w:eastAsia="nb-NO"/>
        </w:rPr>
      </w:pPr>
    </w:p>
    <w:p w14:paraId="03D30F2C" w14:textId="77777777" w:rsidR="00381650" w:rsidRDefault="00381650" w:rsidP="00396629">
      <w:pPr>
        <w:rPr>
          <w:lang w:eastAsia="nb-NO"/>
        </w:rPr>
      </w:pPr>
    </w:p>
    <w:p w14:paraId="595DF292" w14:textId="77777777" w:rsidR="002C3957" w:rsidRDefault="002C3957">
      <w:pPr>
        <w:spacing w:after="160" w:line="259" w:lineRule="auto"/>
        <w:rPr>
          <w:rFonts w:asciiTheme="majorHAnsi" w:eastAsiaTheme="majorEastAsia" w:hAnsiTheme="majorHAnsi" w:cstheme="majorBidi"/>
          <w:b/>
          <w:color w:val="212322" w:themeColor="text2"/>
          <w:sz w:val="28"/>
          <w:szCs w:val="26"/>
          <w:lang w:eastAsia="nb-NO"/>
        </w:rPr>
      </w:pPr>
      <w:r>
        <w:rPr>
          <w:lang w:eastAsia="nb-NO"/>
        </w:rPr>
        <w:br w:type="page"/>
      </w:r>
    </w:p>
    <w:p w14:paraId="55A01206" w14:textId="0976A1CF" w:rsidR="000F52B5" w:rsidRDefault="002E0C07" w:rsidP="00762D17">
      <w:pPr>
        <w:pStyle w:val="Overskrift2"/>
        <w:rPr>
          <w:lang w:eastAsia="nb-NO"/>
        </w:rPr>
      </w:pPr>
      <w:r>
        <w:rPr>
          <w:lang w:eastAsia="nb-NO"/>
        </w:rPr>
        <w:lastRenderedPageBreak/>
        <w:t xml:space="preserve">06 </w:t>
      </w:r>
      <w:r w:rsidR="00015A6C">
        <w:rPr>
          <w:lang w:eastAsia="nb-NO"/>
        </w:rPr>
        <w:t xml:space="preserve">Microsoft </w:t>
      </w:r>
      <w:r w:rsidR="000F52B5">
        <w:rPr>
          <w:lang w:eastAsia="nb-NO"/>
        </w:rPr>
        <w:t>365</w:t>
      </w:r>
      <w:r w:rsidR="00015A6C">
        <w:rPr>
          <w:lang w:eastAsia="nb-NO"/>
        </w:rPr>
        <w:t xml:space="preserve"> klientdrift og sikkerhet</w:t>
      </w:r>
    </w:p>
    <w:p w14:paraId="53778860" w14:textId="77777777" w:rsidR="000F3D0E" w:rsidRDefault="000F3D0E" w:rsidP="00396629">
      <w:pPr>
        <w:rPr>
          <w:lang w:eastAsia="nb-NO"/>
        </w:rPr>
      </w:pPr>
    </w:p>
    <w:tbl>
      <w:tblPr>
        <w:tblStyle w:val="Tabellrutenett"/>
        <w:tblW w:w="9265" w:type="dxa"/>
        <w:tblLook w:val="04A0" w:firstRow="1" w:lastRow="0" w:firstColumn="1" w:lastColumn="0" w:noHBand="0" w:noVBand="1"/>
      </w:tblPr>
      <w:tblGrid>
        <w:gridCol w:w="5125"/>
        <w:gridCol w:w="4140"/>
      </w:tblGrid>
      <w:tr w:rsidR="00C10469" w14:paraId="6A4DB539" w14:textId="77777777" w:rsidTr="00946DA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5125" w:type="dxa"/>
          </w:tcPr>
          <w:p w14:paraId="4D46AFCF" w14:textId="53489184" w:rsidR="00C10469" w:rsidRDefault="00C10469" w:rsidP="00396629">
            <w:pPr>
              <w:rPr>
                <w:lang w:eastAsia="nb-NO"/>
              </w:rPr>
            </w:pPr>
            <w:r>
              <w:rPr>
                <w:lang w:eastAsia="nb-NO"/>
              </w:rPr>
              <w:t>Spørsmål</w:t>
            </w:r>
          </w:p>
        </w:tc>
        <w:tc>
          <w:tcPr>
            <w:tcW w:w="4140" w:type="dxa"/>
          </w:tcPr>
          <w:p w14:paraId="6A26B72A" w14:textId="181AC5EC" w:rsidR="00C10469" w:rsidRDefault="00C10469" w:rsidP="00396629">
            <w:pPr>
              <w:rPr>
                <w:lang w:eastAsia="nb-NO"/>
              </w:rPr>
            </w:pPr>
            <w:r>
              <w:rPr>
                <w:lang w:eastAsia="nb-NO"/>
              </w:rPr>
              <w:t>Svar fra butikk:</w:t>
            </w:r>
          </w:p>
        </w:tc>
      </w:tr>
      <w:tr w:rsidR="00C10469" w14:paraId="59EB502A" w14:textId="77777777" w:rsidTr="00946DA5">
        <w:tc>
          <w:tcPr>
            <w:tcW w:w="5125" w:type="dxa"/>
            <w:shd w:val="clear" w:color="auto" w:fill="F2F2F2" w:themeFill="background1" w:themeFillShade="F2"/>
          </w:tcPr>
          <w:p w14:paraId="34515B9F" w14:textId="77777777" w:rsidR="00C10469" w:rsidRPr="00C10469" w:rsidRDefault="00C10469" w:rsidP="00396629">
            <w:pPr>
              <w:rPr>
                <w:b/>
                <w:bCs/>
                <w:lang w:eastAsia="nb-NO"/>
              </w:rPr>
            </w:pPr>
            <w:r w:rsidRPr="00C10469">
              <w:rPr>
                <w:b/>
                <w:bCs/>
                <w:lang w:eastAsia="nb-NO"/>
              </w:rPr>
              <w:t>Domene</w:t>
            </w:r>
          </w:p>
          <w:p w14:paraId="706E146F" w14:textId="77777777" w:rsidR="00C10469" w:rsidRDefault="00C10469" w:rsidP="00396629">
            <w:pPr>
              <w:rPr>
                <w:lang w:eastAsia="nb-NO"/>
              </w:rPr>
            </w:pPr>
          </w:p>
          <w:p w14:paraId="422E4C49" w14:textId="2BD11E40" w:rsidR="00C10469" w:rsidRPr="00C10469" w:rsidRDefault="00685AF9" w:rsidP="00396629">
            <w:pPr>
              <w:rPr>
                <w:i/>
                <w:iCs/>
                <w:lang w:eastAsia="nb-NO"/>
              </w:rPr>
            </w:pPr>
            <w:r>
              <w:rPr>
                <w:i/>
                <w:iCs/>
                <w:lang w:eastAsia="nb-NO"/>
              </w:rPr>
              <w:t>Hvilket domene har dere</w:t>
            </w:r>
            <w:r w:rsidR="00C10469" w:rsidRPr="00C10469">
              <w:rPr>
                <w:i/>
                <w:iCs/>
                <w:lang w:eastAsia="nb-NO"/>
              </w:rPr>
              <w:t xml:space="preserve"> (</w:t>
            </w:r>
            <w:hyperlink r:id="rId12" w:history="1">
              <w:r w:rsidRPr="00204326">
                <w:rPr>
                  <w:rStyle w:val="Hyperkobling"/>
                  <w:i/>
                  <w:iCs/>
                  <w:lang w:eastAsia="nb-NO"/>
                </w:rPr>
                <w:t>xxx@domene.no</w:t>
              </w:r>
            </w:hyperlink>
            <w:r w:rsidR="00C10469" w:rsidRPr="00C10469">
              <w:rPr>
                <w:i/>
                <w:iCs/>
                <w:lang w:eastAsia="nb-NO"/>
              </w:rPr>
              <w:t>)</w:t>
            </w:r>
            <w:r>
              <w:rPr>
                <w:i/>
                <w:iCs/>
                <w:lang w:eastAsia="nb-NO"/>
              </w:rPr>
              <w:t xml:space="preserve"> og </w:t>
            </w:r>
            <w:r w:rsidR="00946DA5">
              <w:rPr>
                <w:i/>
                <w:iCs/>
                <w:lang w:eastAsia="nb-NO"/>
              </w:rPr>
              <w:t>hvor hostes det (hvor er det kjøpt, f.eks. domeneshop)</w:t>
            </w:r>
            <w:r w:rsidR="00C10469" w:rsidRPr="00C10469">
              <w:rPr>
                <w:i/>
                <w:iCs/>
                <w:lang w:eastAsia="nb-NO"/>
              </w:rPr>
              <w:t>?</w:t>
            </w:r>
          </w:p>
        </w:tc>
        <w:tc>
          <w:tcPr>
            <w:tcW w:w="4140" w:type="dxa"/>
          </w:tcPr>
          <w:p w14:paraId="51703D45" w14:textId="77777777" w:rsidR="00C10469" w:rsidRDefault="00C10469" w:rsidP="00396629">
            <w:pPr>
              <w:rPr>
                <w:lang w:eastAsia="nb-NO"/>
              </w:rPr>
            </w:pPr>
          </w:p>
        </w:tc>
      </w:tr>
      <w:tr w:rsidR="00EB58F6" w14:paraId="1C085903" w14:textId="77777777" w:rsidTr="00946DA5">
        <w:tc>
          <w:tcPr>
            <w:tcW w:w="5125" w:type="dxa"/>
            <w:shd w:val="clear" w:color="auto" w:fill="F2F2F2" w:themeFill="background1" w:themeFillShade="F2"/>
          </w:tcPr>
          <w:p w14:paraId="70A59E3A" w14:textId="56FF0F95" w:rsidR="00ED7C93" w:rsidRDefault="0018770E" w:rsidP="00396629">
            <w:pPr>
              <w:rPr>
                <w:b/>
                <w:bCs/>
                <w:lang w:eastAsia="nb-NO"/>
              </w:rPr>
            </w:pPr>
            <w:r>
              <w:rPr>
                <w:b/>
                <w:bCs/>
                <w:lang w:eastAsia="nb-NO"/>
              </w:rPr>
              <w:t xml:space="preserve">Hvor mange ansatte er det i bedriften som </w:t>
            </w:r>
            <w:r w:rsidR="00A16D50">
              <w:rPr>
                <w:b/>
                <w:bCs/>
                <w:lang w:eastAsia="nb-NO"/>
              </w:rPr>
              <w:t>har</w:t>
            </w:r>
            <w:r>
              <w:rPr>
                <w:b/>
                <w:bCs/>
                <w:lang w:eastAsia="nb-NO"/>
              </w:rPr>
              <w:t xml:space="preserve"> egen Microsoft-konto</w:t>
            </w:r>
            <w:r w:rsidR="0057150D">
              <w:rPr>
                <w:b/>
                <w:bCs/>
                <w:lang w:eastAsia="nb-NO"/>
              </w:rPr>
              <w:t xml:space="preserve">, og hva slags </w:t>
            </w:r>
            <w:r w:rsidR="00E139BC">
              <w:rPr>
                <w:b/>
                <w:bCs/>
                <w:lang w:eastAsia="nb-NO"/>
              </w:rPr>
              <w:t xml:space="preserve">type lisenser </w:t>
            </w:r>
            <w:r w:rsidR="00483C58">
              <w:rPr>
                <w:b/>
                <w:bCs/>
                <w:lang w:eastAsia="nb-NO"/>
              </w:rPr>
              <w:t>er det</w:t>
            </w:r>
            <w:r>
              <w:rPr>
                <w:b/>
                <w:bCs/>
                <w:lang w:eastAsia="nb-NO"/>
              </w:rPr>
              <w:t>?</w:t>
            </w:r>
          </w:p>
          <w:p w14:paraId="7D77B741" w14:textId="77777777" w:rsidR="00ED7C93" w:rsidRDefault="00ED7C93" w:rsidP="00396629">
            <w:pPr>
              <w:rPr>
                <w:b/>
                <w:i/>
                <w:iCs/>
                <w:lang w:eastAsia="nb-NO"/>
              </w:rPr>
            </w:pPr>
          </w:p>
          <w:p w14:paraId="7E81D081" w14:textId="4B322956" w:rsidR="00A16D50" w:rsidRPr="00A16D50" w:rsidRDefault="00E139BC" w:rsidP="00A16D50">
            <w:pPr>
              <w:rPr>
                <w:bCs/>
                <w:i/>
                <w:iCs/>
                <w:lang w:eastAsia="nb-NO"/>
              </w:rPr>
            </w:pPr>
            <w:r>
              <w:rPr>
                <w:bCs/>
                <w:i/>
                <w:iCs/>
                <w:lang w:eastAsia="nb-NO"/>
              </w:rPr>
              <w:t xml:space="preserve">Spesifisere gjerne </w:t>
            </w:r>
            <w:r w:rsidR="00A16D50">
              <w:rPr>
                <w:bCs/>
                <w:i/>
                <w:iCs/>
                <w:lang w:eastAsia="nb-NO"/>
              </w:rPr>
              <w:t>hvor er de kjøpt</w:t>
            </w:r>
            <w:r>
              <w:rPr>
                <w:bCs/>
                <w:i/>
                <w:iCs/>
                <w:lang w:eastAsia="nb-NO"/>
              </w:rPr>
              <w:t xml:space="preserve"> også</w:t>
            </w:r>
          </w:p>
        </w:tc>
        <w:tc>
          <w:tcPr>
            <w:tcW w:w="4140" w:type="dxa"/>
          </w:tcPr>
          <w:p w14:paraId="5528DF38" w14:textId="77777777" w:rsidR="00EB58F6" w:rsidRDefault="00EB58F6" w:rsidP="00396629">
            <w:pPr>
              <w:rPr>
                <w:lang w:eastAsia="nb-NO"/>
              </w:rPr>
            </w:pPr>
          </w:p>
        </w:tc>
      </w:tr>
      <w:tr w:rsidR="00B11CE9" w14:paraId="680DEB3E" w14:textId="77777777" w:rsidTr="00946DA5">
        <w:tc>
          <w:tcPr>
            <w:tcW w:w="5125" w:type="dxa"/>
            <w:shd w:val="clear" w:color="auto" w:fill="F2F2F2" w:themeFill="background1" w:themeFillShade="F2"/>
          </w:tcPr>
          <w:p w14:paraId="0D2C34E5" w14:textId="77777777" w:rsidR="00B11CE9" w:rsidRDefault="009A1305" w:rsidP="00396629">
            <w:pPr>
              <w:rPr>
                <w:b/>
                <w:bCs/>
                <w:lang w:eastAsia="nb-NO"/>
              </w:rPr>
            </w:pPr>
            <w:r>
              <w:rPr>
                <w:b/>
                <w:bCs/>
                <w:lang w:eastAsia="nb-NO"/>
              </w:rPr>
              <w:t xml:space="preserve">Bruker dere </w:t>
            </w:r>
            <w:r w:rsidR="00993E37">
              <w:rPr>
                <w:b/>
                <w:bCs/>
                <w:lang w:eastAsia="nb-NO"/>
              </w:rPr>
              <w:t>Microsoft</w:t>
            </w:r>
            <w:r>
              <w:rPr>
                <w:b/>
                <w:bCs/>
                <w:lang w:eastAsia="nb-NO"/>
              </w:rPr>
              <w:t xml:space="preserve"> Teams/Sharepoint/OneDrive</w:t>
            </w:r>
            <w:r w:rsidR="00993E37">
              <w:rPr>
                <w:b/>
                <w:bCs/>
                <w:lang w:eastAsia="nb-NO"/>
              </w:rPr>
              <w:t xml:space="preserve"> i dag</w:t>
            </w:r>
            <w:r w:rsidR="00032038">
              <w:rPr>
                <w:b/>
                <w:bCs/>
                <w:lang w:eastAsia="nb-NO"/>
              </w:rPr>
              <w:t>?</w:t>
            </w:r>
          </w:p>
          <w:p w14:paraId="5447C672" w14:textId="77777777" w:rsidR="00032038" w:rsidRDefault="00032038" w:rsidP="00396629">
            <w:pPr>
              <w:rPr>
                <w:b/>
                <w:bCs/>
                <w:lang w:eastAsia="nb-NO"/>
              </w:rPr>
            </w:pPr>
          </w:p>
          <w:p w14:paraId="4998BD43" w14:textId="639131C8" w:rsidR="00032038" w:rsidRPr="00F866D4" w:rsidRDefault="00F866D4" w:rsidP="00396629">
            <w:pPr>
              <w:rPr>
                <w:i/>
                <w:iCs/>
                <w:lang w:eastAsia="nb-NO"/>
              </w:rPr>
            </w:pPr>
            <w:r w:rsidRPr="00F866D4">
              <w:rPr>
                <w:i/>
                <w:iCs/>
                <w:lang w:eastAsia="nb-NO"/>
              </w:rPr>
              <w:t>Ca. hvor mye data har dere lagret og hva slags type data?</w:t>
            </w:r>
          </w:p>
        </w:tc>
        <w:tc>
          <w:tcPr>
            <w:tcW w:w="4140" w:type="dxa"/>
          </w:tcPr>
          <w:p w14:paraId="03A18F95" w14:textId="77777777" w:rsidR="00B11CE9" w:rsidRDefault="00B11CE9" w:rsidP="00396629">
            <w:pPr>
              <w:rPr>
                <w:lang w:eastAsia="nb-NO"/>
              </w:rPr>
            </w:pPr>
          </w:p>
        </w:tc>
      </w:tr>
      <w:tr w:rsidR="00C10469" w14:paraId="19DAD9C4" w14:textId="77777777" w:rsidTr="00946DA5">
        <w:tc>
          <w:tcPr>
            <w:tcW w:w="5125" w:type="dxa"/>
            <w:shd w:val="clear" w:color="auto" w:fill="F2F2F2" w:themeFill="background1" w:themeFillShade="F2"/>
          </w:tcPr>
          <w:p w14:paraId="0B30241D" w14:textId="6009A517" w:rsidR="00C10469" w:rsidRPr="003C703A" w:rsidRDefault="001555A1" w:rsidP="00396629">
            <w:pPr>
              <w:rPr>
                <w:b/>
                <w:bCs/>
                <w:lang w:eastAsia="nb-NO"/>
              </w:rPr>
            </w:pPr>
            <w:r>
              <w:rPr>
                <w:b/>
                <w:bCs/>
                <w:lang w:eastAsia="nb-NO"/>
              </w:rPr>
              <w:t>PC/Laptops</w:t>
            </w:r>
            <w:r w:rsidR="0013548F">
              <w:rPr>
                <w:b/>
                <w:bCs/>
                <w:lang w:eastAsia="nb-NO"/>
              </w:rPr>
              <w:t xml:space="preserve"> (ansattmaskiner)</w:t>
            </w:r>
          </w:p>
          <w:p w14:paraId="254D5CF3" w14:textId="77777777" w:rsidR="00C10469" w:rsidRDefault="00C10469" w:rsidP="00396629">
            <w:pPr>
              <w:rPr>
                <w:lang w:eastAsia="nb-NO"/>
              </w:rPr>
            </w:pPr>
          </w:p>
          <w:p w14:paraId="23F38CAD" w14:textId="45F14BD6" w:rsidR="00C10469" w:rsidRDefault="00C10469" w:rsidP="00DE0BF8">
            <w:pPr>
              <w:rPr>
                <w:i/>
                <w:iCs/>
                <w:lang w:eastAsia="nb-NO"/>
              </w:rPr>
            </w:pPr>
            <w:r w:rsidRPr="003660C3">
              <w:rPr>
                <w:i/>
                <w:iCs/>
                <w:lang w:eastAsia="nb-NO"/>
              </w:rPr>
              <w:t xml:space="preserve">Hvor mange </w:t>
            </w:r>
            <w:r w:rsidR="001555A1">
              <w:rPr>
                <w:i/>
                <w:iCs/>
                <w:lang w:eastAsia="nb-NO"/>
              </w:rPr>
              <w:t>PC-er</w:t>
            </w:r>
            <w:r w:rsidR="00EE1971">
              <w:rPr>
                <w:i/>
                <w:iCs/>
                <w:lang w:eastAsia="nb-NO"/>
              </w:rPr>
              <w:t xml:space="preserve"> (</w:t>
            </w:r>
            <w:r w:rsidR="001555A1">
              <w:rPr>
                <w:i/>
                <w:iCs/>
                <w:lang w:eastAsia="nb-NO"/>
              </w:rPr>
              <w:t>laptops</w:t>
            </w:r>
            <w:r w:rsidR="00EE1971">
              <w:rPr>
                <w:i/>
                <w:iCs/>
                <w:lang w:eastAsia="nb-NO"/>
              </w:rPr>
              <w:t>)</w:t>
            </w:r>
            <w:r w:rsidRPr="003660C3">
              <w:rPr>
                <w:i/>
                <w:iCs/>
                <w:lang w:eastAsia="nb-NO"/>
              </w:rPr>
              <w:t xml:space="preserve"> </w:t>
            </w:r>
            <w:r w:rsidR="00CA6EDE">
              <w:rPr>
                <w:i/>
                <w:iCs/>
                <w:lang w:eastAsia="nb-NO"/>
              </w:rPr>
              <w:t xml:space="preserve">er i bruk </w:t>
            </w:r>
            <w:r w:rsidR="001555A1">
              <w:rPr>
                <w:i/>
                <w:iCs/>
                <w:lang w:eastAsia="nb-NO"/>
              </w:rPr>
              <w:t>av ansatte</w:t>
            </w:r>
            <w:r w:rsidR="00EE1971">
              <w:rPr>
                <w:i/>
                <w:iCs/>
                <w:lang w:eastAsia="nb-NO"/>
              </w:rPr>
              <w:t xml:space="preserve"> </w:t>
            </w:r>
            <w:r w:rsidRPr="003660C3">
              <w:rPr>
                <w:i/>
                <w:iCs/>
                <w:lang w:eastAsia="nb-NO"/>
              </w:rPr>
              <w:t>og hva slags type</w:t>
            </w:r>
            <w:r w:rsidR="003C703A" w:rsidRPr="003660C3">
              <w:rPr>
                <w:i/>
                <w:iCs/>
                <w:lang w:eastAsia="nb-NO"/>
              </w:rPr>
              <w:t xml:space="preserve"> er dette</w:t>
            </w:r>
            <w:r w:rsidRPr="003660C3">
              <w:rPr>
                <w:i/>
                <w:iCs/>
                <w:lang w:eastAsia="nb-NO"/>
              </w:rPr>
              <w:t xml:space="preserve"> (produsent og modell)?</w:t>
            </w:r>
          </w:p>
          <w:p w14:paraId="60CB0C06" w14:textId="77777777" w:rsidR="004607BE" w:rsidRDefault="004607BE" w:rsidP="00DE0BF8">
            <w:pPr>
              <w:rPr>
                <w:i/>
                <w:iCs/>
                <w:lang w:eastAsia="nb-NO"/>
              </w:rPr>
            </w:pPr>
          </w:p>
          <w:p w14:paraId="582D56F3" w14:textId="7AA369F0" w:rsidR="004607BE" w:rsidRDefault="004607BE" w:rsidP="00DE0BF8">
            <w:pPr>
              <w:rPr>
                <w:i/>
                <w:iCs/>
                <w:lang w:eastAsia="nb-NO"/>
              </w:rPr>
            </w:pPr>
            <w:r>
              <w:rPr>
                <w:i/>
                <w:iCs/>
                <w:lang w:eastAsia="nb-NO"/>
              </w:rPr>
              <w:t xml:space="preserve">Brukes disse utelukkende til jobb, eller </w:t>
            </w:r>
            <w:r w:rsidR="00712C2A">
              <w:rPr>
                <w:i/>
                <w:iCs/>
                <w:lang w:eastAsia="nb-NO"/>
              </w:rPr>
              <w:t>benyttes de også til private formål?</w:t>
            </w:r>
          </w:p>
          <w:p w14:paraId="6AFEC876" w14:textId="77777777" w:rsidR="00EE1971" w:rsidRPr="003660C3" w:rsidRDefault="00EE1971" w:rsidP="00DE0BF8">
            <w:pPr>
              <w:rPr>
                <w:i/>
                <w:iCs/>
                <w:lang w:eastAsia="nb-NO"/>
              </w:rPr>
            </w:pPr>
          </w:p>
          <w:p w14:paraId="017575F8" w14:textId="28EB0E3A" w:rsidR="00C10469" w:rsidRDefault="00C10469" w:rsidP="00DE0BF8">
            <w:pPr>
              <w:rPr>
                <w:lang w:eastAsia="nb-NO"/>
              </w:rPr>
            </w:pPr>
            <w:r w:rsidRPr="003660C3">
              <w:rPr>
                <w:i/>
                <w:iCs/>
                <w:lang w:eastAsia="nb-NO"/>
              </w:rPr>
              <w:t xml:space="preserve">NB! </w:t>
            </w:r>
            <w:r w:rsidR="003B57BA">
              <w:rPr>
                <w:i/>
                <w:iCs/>
                <w:lang w:eastAsia="nb-NO"/>
              </w:rPr>
              <w:t>PC-er</w:t>
            </w:r>
            <w:r w:rsidR="003C703A" w:rsidRPr="003660C3">
              <w:rPr>
                <w:i/>
                <w:iCs/>
                <w:lang w:eastAsia="nb-NO"/>
              </w:rPr>
              <w:t xml:space="preserve"> </w:t>
            </w:r>
            <w:r w:rsidRPr="003660C3">
              <w:rPr>
                <w:i/>
                <w:iCs/>
                <w:lang w:eastAsia="nb-NO"/>
              </w:rPr>
              <w:t>må ha Windows Pro lisens</w:t>
            </w:r>
            <w:r w:rsidR="003660C3" w:rsidRPr="003660C3">
              <w:rPr>
                <w:i/>
                <w:iCs/>
                <w:lang w:eastAsia="nb-NO"/>
              </w:rPr>
              <w:t xml:space="preserve"> - </w:t>
            </w:r>
            <w:r w:rsidRPr="003660C3">
              <w:rPr>
                <w:i/>
                <w:iCs/>
                <w:lang w:eastAsia="nb-NO"/>
              </w:rPr>
              <w:t>vennligst bekreft dette</w:t>
            </w:r>
            <w:r w:rsidR="003660C3" w:rsidRPr="003660C3">
              <w:rPr>
                <w:i/>
                <w:iCs/>
                <w:lang w:eastAsia="nb-NO"/>
              </w:rPr>
              <w:t>!</w:t>
            </w:r>
          </w:p>
        </w:tc>
        <w:tc>
          <w:tcPr>
            <w:tcW w:w="4140" w:type="dxa"/>
          </w:tcPr>
          <w:p w14:paraId="07B3DABB" w14:textId="77777777" w:rsidR="00C10469" w:rsidRDefault="00C10469" w:rsidP="00396629">
            <w:pPr>
              <w:rPr>
                <w:lang w:eastAsia="nb-NO"/>
              </w:rPr>
            </w:pPr>
          </w:p>
        </w:tc>
      </w:tr>
      <w:tr w:rsidR="00C10469" w14:paraId="28F90070" w14:textId="77777777" w:rsidTr="00946DA5">
        <w:tc>
          <w:tcPr>
            <w:tcW w:w="5125" w:type="dxa"/>
            <w:shd w:val="clear" w:color="auto" w:fill="F2F2F2" w:themeFill="background1" w:themeFillShade="F2"/>
          </w:tcPr>
          <w:p w14:paraId="01B38D51" w14:textId="4C3A6C39" w:rsidR="00C10469" w:rsidRPr="00CA6EDE" w:rsidRDefault="00C53B9A" w:rsidP="00396629">
            <w:pPr>
              <w:rPr>
                <w:b/>
                <w:bCs/>
                <w:lang w:eastAsia="nb-NO"/>
              </w:rPr>
            </w:pPr>
            <w:r>
              <w:rPr>
                <w:b/>
                <w:bCs/>
                <w:lang w:eastAsia="nb-NO"/>
              </w:rPr>
              <w:t>Bakroms-PC og fellesbrukere</w:t>
            </w:r>
          </w:p>
          <w:p w14:paraId="3909653D" w14:textId="77777777" w:rsidR="00C10469" w:rsidRDefault="00C10469" w:rsidP="00396629">
            <w:pPr>
              <w:rPr>
                <w:lang w:eastAsia="nb-NO"/>
              </w:rPr>
            </w:pPr>
          </w:p>
          <w:p w14:paraId="6571EF8D" w14:textId="05F04156" w:rsidR="00C53B9A" w:rsidRPr="003660C3" w:rsidRDefault="00C53B9A" w:rsidP="00C53B9A">
            <w:pPr>
              <w:rPr>
                <w:i/>
                <w:iCs/>
                <w:lang w:eastAsia="nb-NO"/>
              </w:rPr>
            </w:pPr>
            <w:r w:rsidRPr="003660C3">
              <w:rPr>
                <w:i/>
                <w:iCs/>
                <w:lang w:eastAsia="nb-NO"/>
              </w:rPr>
              <w:t xml:space="preserve">Hvor mange </w:t>
            </w:r>
            <w:r w:rsidR="002A2366">
              <w:rPr>
                <w:i/>
                <w:iCs/>
                <w:lang w:eastAsia="nb-NO"/>
              </w:rPr>
              <w:t>backoffice/</w:t>
            </w:r>
            <w:r w:rsidR="00617300">
              <w:rPr>
                <w:i/>
                <w:iCs/>
                <w:lang w:eastAsia="nb-NO"/>
              </w:rPr>
              <w:t>fellesmaskiner</w:t>
            </w:r>
            <w:r w:rsidR="002A2366">
              <w:rPr>
                <w:i/>
                <w:iCs/>
                <w:lang w:eastAsia="nb-NO"/>
              </w:rPr>
              <w:t xml:space="preserve"> </w:t>
            </w:r>
            <w:r w:rsidR="00617300">
              <w:rPr>
                <w:i/>
                <w:iCs/>
                <w:lang w:eastAsia="nb-NO"/>
              </w:rPr>
              <w:t xml:space="preserve">har dere </w:t>
            </w:r>
            <w:r w:rsidR="00B42CE0">
              <w:rPr>
                <w:i/>
                <w:iCs/>
                <w:lang w:eastAsia="nb-NO"/>
              </w:rPr>
              <w:t xml:space="preserve">(f.eks. innstemplingsmaskiner, malingsblandere osv.) </w:t>
            </w:r>
            <w:r w:rsidR="00617300">
              <w:rPr>
                <w:i/>
                <w:iCs/>
                <w:lang w:eastAsia="nb-NO"/>
              </w:rPr>
              <w:t>og</w:t>
            </w:r>
            <w:r w:rsidRPr="003660C3">
              <w:rPr>
                <w:i/>
                <w:iCs/>
                <w:lang w:eastAsia="nb-NO"/>
              </w:rPr>
              <w:t xml:space="preserve"> hva slags type er dette (produsent og modell)?</w:t>
            </w:r>
          </w:p>
          <w:p w14:paraId="65F0E444" w14:textId="77777777" w:rsidR="00C53B9A" w:rsidRDefault="00C53B9A" w:rsidP="00396629">
            <w:pPr>
              <w:rPr>
                <w:lang w:eastAsia="nb-NO"/>
              </w:rPr>
            </w:pPr>
          </w:p>
          <w:p w14:paraId="5935FD65" w14:textId="47ABB629" w:rsidR="00C10469" w:rsidRPr="00CA6EDE" w:rsidRDefault="00617300" w:rsidP="00396629">
            <w:pPr>
              <w:rPr>
                <w:i/>
                <w:iCs/>
                <w:lang w:eastAsia="nb-NO"/>
              </w:rPr>
            </w:pPr>
            <w:r>
              <w:rPr>
                <w:i/>
                <w:iCs/>
                <w:lang w:eastAsia="nb-NO"/>
              </w:rPr>
              <w:t>Er disse satt opp med</w:t>
            </w:r>
            <w:r w:rsidR="00C10469" w:rsidRPr="00CA6EDE">
              <w:rPr>
                <w:i/>
                <w:iCs/>
                <w:lang w:eastAsia="nb-NO"/>
              </w:rPr>
              <w:t xml:space="preserve"> fellesbrukere i dag</w:t>
            </w:r>
            <w:r w:rsidR="00DE2CB2">
              <w:rPr>
                <w:i/>
                <w:iCs/>
                <w:lang w:eastAsia="nb-NO"/>
              </w:rPr>
              <w:t xml:space="preserve"> eller logge</w:t>
            </w:r>
            <w:r w:rsidR="00962ABC">
              <w:rPr>
                <w:i/>
                <w:iCs/>
                <w:lang w:eastAsia="nb-NO"/>
              </w:rPr>
              <w:t>r</w:t>
            </w:r>
            <w:r w:rsidR="00DE2CB2">
              <w:rPr>
                <w:i/>
                <w:iCs/>
                <w:lang w:eastAsia="nb-NO"/>
              </w:rPr>
              <w:t xml:space="preserve"> hver person</w:t>
            </w:r>
            <w:r w:rsidR="00962ABC">
              <w:rPr>
                <w:i/>
                <w:iCs/>
                <w:lang w:eastAsia="nb-NO"/>
              </w:rPr>
              <w:t xml:space="preserve"> seg inn med egen brukerkonto</w:t>
            </w:r>
            <w:r w:rsidR="00C10469" w:rsidRPr="00CA6EDE">
              <w:rPr>
                <w:i/>
                <w:iCs/>
                <w:lang w:eastAsia="nb-NO"/>
              </w:rPr>
              <w:t xml:space="preserve">? </w:t>
            </w:r>
            <w:r w:rsidR="00962ABC">
              <w:rPr>
                <w:i/>
                <w:iCs/>
                <w:lang w:eastAsia="nb-NO"/>
              </w:rPr>
              <w:t>Beskriv gjerne</w:t>
            </w:r>
          </w:p>
        </w:tc>
        <w:tc>
          <w:tcPr>
            <w:tcW w:w="4140" w:type="dxa"/>
          </w:tcPr>
          <w:p w14:paraId="45E623D2" w14:textId="77777777" w:rsidR="00C10469" w:rsidRDefault="00C10469" w:rsidP="00396629">
            <w:pPr>
              <w:rPr>
                <w:lang w:eastAsia="nb-NO"/>
              </w:rPr>
            </w:pPr>
          </w:p>
        </w:tc>
      </w:tr>
      <w:tr w:rsidR="00C10469" w14:paraId="6B2A567E" w14:textId="77777777" w:rsidTr="00946DA5">
        <w:tc>
          <w:tcPr>
            <w:tcW w:w="5125" w:type="dxa"/>
            <w:shd w:val="clear" w:color="auto" w:fill="F2F2F2" w:themeFill="background1" w:themeFillShade="F2"/>
          </w:tcPr>
          <w:p w14:paraId="5C28BBB0" w14:textId="77777777" w:rsidR="00C10469" w:rsidRPr="0010710C" w:rsidRDefault="0010710C" w:rsidP="00396629">
            <w:pPr>
              <w:rPr>
                <w:b/>
                <w:bCs/>
                <w:lang w:eastAsia="nb-NO"/>
              </w:rPr>
            </w:pPr>
            <w:r w:rsidRPr="0010710C">
              <w:rPr>
                <w:b/>
                <w:bCs/>
                <w:lang w:eastAsia="nb-NO"/>
              </w:rPr>
              <w:t>Flytting av data</w:t>
            </w:r>
          </w:p>
          <w:p w14:paraId="3EDBA11A" w14:textId="77777777" w:rsidR="0010710C" w:rsidRDefault="0010710C" w:rsidP="00396629">
            <w:pPr>
              <w:rPr>
                <w:lang w:eastAsia="nb-NO"/>
              </w:rPr>
            </w:pPr>
          </w:p>
          <w:p w14:paraId="55A909A2" w14:textId="77777777" w:rsidR="0010710C" w:rsidRDefault="0010710C" w:rsidP="00396629">
            <w:pPr>
              <w:rPr>
                <w:i/>
                <w:iCs/>
                <w:lang w:eastAsia="nb-NO"/>
              </w:rPr>
            </w:pPr>
            <w:r w:rsidRPr="0010710C">
              <w:rPr>
                <w:i/>
                <w:iCs/>
                <w:lang w:eastAsia="nb-NO"/>
              </w:rPr>
              <w:t>Dersom dere har data lagret lokalt</w:t>
            </w:r>
            <w:r w:rsidR="001312B3">
              <w:rPr>
                <w:i/>
                <w:iCs/>
                <w:lang w:eastAsia="nb-NO"/>
              </w:rPr>
              <w:t xml:space="preserve"> på PC</w:t>
            </w:r>
            <w:r w:rsidR="009A1F7E">
              <w:rPr>
                <w:i/>
                <w:iCs/>
                <w:lang w:eastAsia="nb-NO"/>
              </w:rPr>
              <w:t>/laptops</w:t>
            </w:r>
            <w:r w:rsidRPr="0010710C">
              <w:rPr>
                <w:i/>
                <w:iCs/>
                <w:lang w:eastAsia="nb-NO"/>
              </w:rPr>
              <w:t>, ønsker dere tilbud på bistand til flytting av data?</w:t>
            </w:r>
          </w:p>
          <w:p w14:paraId="42C61AAD" w14:textId="77777777" w:rsidR="00CB27A3" w:rsidRDefault="00CB27A3" w:rsidP="00396629">
            <w:pPr>
              <w:rPr>
                <w:i/>
                <w:iCs/>
                <w:lang w:eastAsia="nb-NO"/>
              </w:rPr>
            </w:pPr>
          </w:p>
          <w:p w14:paraId="447E2A69" w14:textId="20C237B6" w:rsidR="00CB27A3" w:rsidRPr="0010710C" w:rsidRDefault="00CB27A3" w:rsidP="00396629">
            <w:pPr>
              <w:rPr>
                <w:i/>
                <w:iCs/>
                <w:lang w:eastAsia="nb-NO"/>
              </w:rPr>
            </w:pPr>
            <w:r>
              <w:rPr>
                <w:i/>
                <w:iCs/>
                <w:lang w:eastAsia="nb-NO"/>
              </w:rPr>
              <w:lastRenderedPageBreak/>
              <w:t xml:space="preserve">NB! Maskiner som Embriq </w:t>
            </w:r>
            <w:r w:rsidR="005B4908">
              <w:rPr>
                <w:i/>
                <w:iCs/>
                <w:lang w:eastAsia="nb-NO"/>
              </w:rPr>
              <w:t>skal ta over driftsansvar for, vil bli slettet og reinstallert</w:t>
            </w:r>
            <w:r w:rsidR="005766F8">
              <w:rPr>
                <w:i/>
                <w:iCs/>
                <w:lang w:eastAsia="nb-NO"/>
              </w:rPr>
              <w:t>.</w:t>
            </w:r>
          </w:p>
        </w:tc>
        <w:tc>
          <w:tcPr>
            <w:tcW w:w="4140" w:type="dxa"/>
          </w:tcPr>
          <w:p w14:paraId="733FA1AD" w14:textId="77777777" w:rsidR="00C10469" w:rsidRDefault="00C10469" w:rsidP="00396629">
            <w:pPr>
              <w:rPr>
                <w:lang w:eastAsia="nb-NO"/>
              </w:rPr>
            </w:pPr>
          </w:p>
        </w:tc>
      </w:tr>
      <w:tr w:rsidR="00762D17" w14:paraId="14B982DC" w14:textId="77777777" w:rsidTr="00946DA5">
        <w:tc>
          <w:tcPr>
            <w:tcW w:w="5125" w:type="dxa"/>
            <w:shd w:val="clear" w:color="auto" w:fill="F2F2F2" w:themeFill="background1" w:themeFillShade="F2"/>
          </w:tcPr>
          <w:p w14:paraId="11322611" w14:textId="5840EEAA" w:rsidR="00762D17" w:rsidRPr="0010710C" w:rsidRDefault="00762D17" w:rsidP="00396629">
            <w:pPr>
              <w:rPr>
                <w:b/>
                <w:bCs/>
                <w:lang w:eastAsia="nb-NO"/>
              </w:rPr>
            </w:pPr>
            <w:r>
              <w:rPr>
                <w:b/>
                <w:bCs/>
                <w:lang w:eastAsia="nb-NO"/>
              </w:rPr>
              <w:t>Annen</w:t>
            </w:r>
            <w:r w:rsidR="00BE6E37">
              <w:rPr>
                <w:b/>
                <w:bCs/>
                <w:lang w:eastAsia="nb-NO"/>
              </w:rPr>
              <w:t xml:space="preserve"> relevant informasjon:</w:t>
            </w:r>
          </w:p>
        </w:tc>
        <w:tc>
          <w:tcPr>
            <w:tcW w:w="4140" w:type="dxa"/>
          </w:tcPr>
          <w:p w14:paraId="4BEB160B" w14:textId="77777777" w:rsidR="00762D17" w:rsidRDefault="00762D17" w:rsidP="00396629">
            <w:pPr>
              <w:rPr>
                <w:lang w:eastAsia="nb-NO"/>
              </w:rPr>
            </w:pPr>
          </w:p>
        </w:tc>
      </w:tr>
    </w:tbl>
    <w:p w14:paraId="39B9082A" w14:textId="77777777" w:rsidR="000F3D0E" w:rsidRPr="00762D17" w:rsidRDefault="000F3D0E" w:rsidP="00396629">
      <w:pPr>
        <w:rPr>
          <w:lang w:eastAsia="nb-NO"/>
        </w:rPr>
      </w:pPr>
    </w:p>
    <w:p w14:paraId="271BF532" w14:textId="650D2D7D" w:rsidR="008522D7" w:rsidRDefault="0073550E" w:rsidP="00BE6E37">
      <w:pPr>
        <w:pStyle w:val="Overskrift2"/>
        <w:rPr>
          <w:lang w:eastAsia="nb-NO"/>
        </w:rPr>
      </w:pPr>
      <w:r>
        <w:rPr>
          <w:lang w:eastAsia="nb-NO"/>
        </w:rPr>
        <w:t>07</w:t>
      </w:r>
      <w:r w:rsidR="008522D7">
        <w:rPr>
          <w:lang w:eastAsia="nb-NO"/>
        </w:rPr>
        <w:t xml:space="preserve"> </w:t>
      </w:r>
      <w:r w:rsidR="00BE6E37">
        <w:rPr>
          <w:lang w:eastAsia="nb-NO"/>
        </w:rPr>
        <w:t>Diverse</w:t>
      </w:r>
    </w:p>
    <w:p w14:paraId="6C28F230" w14:textId="77777777" w:rsidR="0073550E" w:rsidRDefault="0073550E" w:rsidP="00396629">
      <w:pPr>
        <w:rPr>
          <w:lang w:eastAsia="nb-NO"/>
        </w:rPr>
      </w:pPr>
    </w:p>
    <w:tbl>
      <w:tblPr>
        <w:tblStyle w:val="Tabellrutenett"/>
        <w:tblW w:w="9265" w:type="dxa"/>
        <w:tblLook w:val="04A0" w:firstRow="1" w:lastRow="0" w:firstColumn="1" w:lastColumn="0" w:noHBand="0" w:noVBand="1"/>
      </w:tblPr>
      <w:tblGrid>
        <w:gridCol w:w="4225"/>
        <w:gridCol w:w="5040"/>
      </w:tblGrid>
      <w:tr w:rsidR="00BD3CE3" w14:paraId="11BC7EB8" w14:textId="77777777" w:rsidTr="00BE23F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4225" w:type="dxa"/>
          </w:tcPr>
          <w:p w14:paraId="1555B6A1" w14:textId="6E8BEFE7" w:rsidR="00BD3CE3" w:rsidRDefault="00BD3CE3" w:rsidP="00396629">
            <w:pPr>
              <w:rPr>
                <w:lang w:eastAsia="nb-NO"/>
              </w:rPr>
            </w:pPr>
            <w:r>
              <w:rPr>
                <w:lang w:eastAsia="nb-NO"/>
              </w:rPr>
              <w:t>Spørsmål</w:t>
            </w:r>
          </w:p>
        </w:tc>
        <w:tc>
          <w:tcPr>
            <w:tcW w:w="5040" w:type="dxa"/>
          </w:tcPr>
          <w:p w14:paraId="416318D5" w14:textId="6D800182" w:rsidR="00BD3CE3" w:rsidRDefault="00BD3CE3" w:rsidP="00396629">
            <w:pPr>
              <w:rPr>
                <w:lang w:eastAsia="nb-NO"/>
              </w:rPr>
            </w:pPr>
            <w:r>
              <w:rPr>
                <w:lang w:eastAsia="nb-NO"/>
              </w:rPr>
              <w:t>Svar fra butikk:</w:t>
            </w:r>
          </w:p>
        </w:tc>
      </w:tr>
      <w:tr w:rsidR="00BD3CE3" w14:paraId="7928E4CB" w14:textId="77777777" w:rsidTr="00F84770">
        <w:tc>
          <w:tcPr>
            <w:tcW w:w="4225" w:type="dxa"/>
            <w:shd w:val="clear" w:color="auto" w:fill="F2F2F2" w:themeFill="background1" w:themeFillShade="F2"/>
          </w:tcPr>
          <w:p w14:paraId="705610D4" w14:textId="71D684D4" w:rsidR="00BD3CE3" w:rsidRDefault="00BD3CE3" w:rsidP="00396629">
            <w:pPr>
              <w:rPr>
                <w:b/>
                <w:bCs/>
                <w:lang w:eastAsia="nb-NO"/>
              </w:rPr>
            </w:pPr>
            <w:r w:rsidRPr="003B46D6">
              <w:rPr>
                <w:b/>
                <w:bCs/>
                <w:lang w:eastAsia="nb-NO"/>
              </w:rPr>
              <w:t>Håndholdte s</w:t>
            </w:r>
            <w:r w:rsidR="00F84770">
              <w:rPr>
                <w:b/>
                <w:bCs/>
                <w:lang w:eastAsia="nb-NO"/>
              </w:rPr>
              <w:t>k</w:t>
            </w:r>
            <w:r w:rsidRPr="003B46D6">
              <w:rPr>
                <w:b/>
                <w:bCs/>
                <w:lang w:eastAsia="nb-NO"/>
              </w:rPr>
              <w:t>annere</w:t>
            </w:r>
          </w:p>
          <w:p w14:paraId="4B5B69B7" w14:textId="77777777" w:rsidR="00BD3CE3" w:rsidRDefault="00BD3CE3" w:rsidP="00396629">
            <w:pPr>
              <w:rPr>
                <w:b/>
                <w:bCs/>
                <w:lang w:eastAsia="nb-NO"/>
              </w:rPr>
            </w:pPr>
          </w:p>
          <w:p w14:paraId="0CF35D76" w14:textId="599E4BF0" w:rsidR="00BD3CE3" w:rsidRPr="00BE23F0" w:rsidRDefault="00BD3CE3" w:rsidP="00BE6E37">
            <w:pPr>
              <w:rPr>
                <w:i/>
                <w:iCs/>
                <w:lang w:eastAsia="nb-NO"/>
              </w:rPr>
            </w:pPr>
            <w:r w:rsidRPr="00BE23F0">
              <w:rPr>
                <w:i/>
                <w:iCs/>
                <w:lang w:eastAsia="nb-NO"/>
              </w:rPr>
              <w:t>Hva slags håndholdte s</w:t>
            </w:r>
            <w:r w:rsidR="00F84770">
              <w:rPr>
                <w:i/>
                <w:iCs/>
                <w:lang w:eastAsia="nb-NO"/>
              </w:rPr>
              <w:t>k</w:t>
            </w:r>
            <w:r w:rsidRPr="00BE23F0">
              <w:rPr>
                <w:i/>
                <w:iCs/>
                <w:lang w:eastAsia="nb-NO"/>
              </w:rPr>
              <w:t>annere benyttes? (Modell og leverandør)</w:t>
            </w:r>
          </w:p>
          <w:p w14:paraId="1AD6013D" w14:textId="77777777" w:rsidR="00BD3CE3" w:rsidRPr="00BE23F0" w:rsidRDefault="00BD3CE3" w:rsidP="00BE6E37">
            <w:pPr>
              <w:rPr>
                <w:i/>
                <w:iCs/>
                <w:lang w:eastAsia="nb-NO"/>
              </w:rPr>
            </w:pPr>
          </w:p>
          <w:p w14:paraId="0E49D66C" w14:textId="58B6130C" w:rsidR="00BD3CE3" w:rsidRPr="00BE23F0" w:rsidRDefault="00F84770" w:rsidP="00BD3CE3">
            <w:pPr>
              <w:rPr>
                <w:i/>
                <w:iCs/>
              </w:rPr>
            </w:pPr>
            <w:r>
              <w:rPr>
                <w:i/>
                <w:iCs/>
              </w:rPr>
              <w:t>Blir disse f</w:t>
            </w:r>
            <w:r w:rsidR="00BD3CE3" w:rsidRPr="00BE23F0">
              <w:rPr>
                <w:i/>
                <w:iCs/>
              </w:rPr>
              <w:t>orhåndskonfigurer</w:t>
            </w:r>
            <w:r>
              <w:rPr>
                <w:i/>
                <w:iCs/>
              </w:rPr>
              <w:t>t</w:t>
            </w:r>
            <w:r w:rsidR="00BD3CE3" w:rsidRPr="00BE23F0">
              <w:rPr>
                <w:i/>
                <w:iCs/>
              </w:rPr>
              <w:t xml:space="preserve"> av leverandøren? (Ja/Nei)</w:t>
            </w:r>
          </w:p>
          <w:p w14:paraId="41B3B4CB" w14:textId="77777777" w:rsidR="00BD3CE3" w:rsidRDefault="00BD3CE3" w:rsidP="00BD3CE3"/>
          <w:p w14:paraId="07561C6F" w14:textId="4BF59799" w:rsidR="00BD3CE3" w:rsidRPr="003B46D6" w:rsidRDefault="00BD3CE3" w:rsidP="00F84770">
            <w:pPr>
              <w:rPr>
                <w:b/>
                <w:bCs/>
                <w:lang w:eastAsia="nb-NO"/>
              </w:rPr>
            </w:pPr>
            <w:r w:rsidRPr="00BE23F0">
              <w:rPr>
                <w:i/>
                <w:iCs/>
              </w:rPr>
              <w:t>Skal håndholdte s</w:t>
            </w:r>
            <w:r w:rsidR="00F84770">
              <w:rPr>
                <w:i/>
                <w:iCs/>
              </w:rPr>
              <w:t>k</w:t>
            </w:r>
            <w:r w:rsidRPr="00BE23F0">
              <w:rPr>
                <w:i/>
                <w:iCs/>
              </w:rPr>
              <w:t xml:space="preserve">annere ha dekning i hele </w:t>
            </w:r>
            <w:r w:rsidR="00BE23F0" w:rsidRPr="00BE23F0">
              <w:rPr>
                <w:i/>
                <w:iCs/>
              </w:rPr>
              <w:t>arealet (inkl. utendørs)?</w:t>
            </w:r>
          </w:p>
        </w:tc>
        <w:tc>
          <w:tcPr>
            <w:tcW w:w="5040" w:type="dxa"/>
          </w:tcPr>
          <w:p w14:paraId="31DC8DEB" w14:textId="77777777" w:rsidR="00BD3CE3" w:rsidRDefault="00BD3CE3" w:rsidP="003B46D6"/>
          <w:p w14:paraId="07CDB1C1" w14:textId="77777777" w:rsidR="00BD3CE3" w:rsidRDefault="00BD3CE3" w:rsidP="00396629">
            <w:pPr>
              <w:rPr>
                <w:lang w:eastAsia="nb-NO"/>
              </w:rPr>
            </w:pPr>
          </w:p>
        </w:tc>
      </w:tr>
      <w:tr w:rsidR="00BD3CE3" w14:paraId="33838C62" w14:textId="77777777" w:rsidTr="00F84770">
        <w:tc>
          <w:tcPr>
            <w:tcW w:w="4225" w:type="dxa"/>
            <w:shd w:val="clear" w:color="auto" w:fill="F2F2F2" w:themeFill="background1" w:themeFillShade="F2"/>
          </w:tcPr>
          <w:p w14:paraId="357003FC" w14:textId="77777777" w:rsidR="00BD3CE3" w:rsidRPr="00BE23F0" w:rsidRDefault="00BD3CE3" w:rsidP="00396629">
            <w:pPr>
              <w:rPr>
                <w:b/>
                <w:bCs/>
                <w:lang w:eastAsia="nb-NO"/>
              </w:rPr>
            </w:pPr>
            <w:r w:rsidRPr="00BE23F0">
              <w:rPr>
                <w:b/>
                <w:bCs/>
                <w:lang w:eastAsia="nb-NO"/>
              </w:rPr>
              <w:t>Kassepunkt</w:t>
            </w:r>
          </w:p>
          <w:p w14:paraId="601EF7DD" w14:textId="77777777" w:rsidR="00BD3CE3" w:rsidRDefault="00BD3CE3" w:rsidP="00396629">
            <w:pPr>
              <w:rPr>
                <w:lang w:eastAsia="nb-NO"/>
              </w:rPr>
            </w:pPr>
          </w:p>
          <w:p w14:paraId="1F17CF00" w14:textId="77777777" w:rsidR="00BD3CE3" w:rsidRPr="007138DC" w:rsidRDefault="00BD3CE3" w:rsidP="00BD3CE3">
            <w:pPr>
              <w:rPr>
                <w:i/>
                <w:iCs/>
                <w:lang w:eastAsia="nb-NO"/>
              </w:rPr>
            </w:pPr>
            <w:r w:rsidRPr="007138DC">
              <w:rPr>
                <w:i/>
                <w:iCs/>
                <w:lang w:eastAsia="nb-NO"/>
              </w:rPr>
              <w:t>Hvor mange kasser/POS-terminaler har dere?</w:t>
            </w:r>
          </w:p>
          <w:p w14:paraId="30DE3BFA" w14:textId="2342D534" w:rsidR="00BD3CE3" w:rsidRDefault="00BD3CE3" w:rsidP="00396629">
            <w:pPr>
              <w:rPr>
                <w:lang w:eastAsia="nb-NO"/>
              </w:rPr>
            </w:pPr>
          </w:p>
        </w:tc>
        <w:tc>
          <w:tcPr>
            <w:tcW w:w="5040" w:type="dxa"/>
          </w:tcPr>
          <w:p w14:paraId="6A49FD33" w14:textId="77777777" w:rsidR="00BD3CE3" w:rsidRDefault="00BD3CE3" w:rsidP="00396629">
            <w:pPr>
              <w:rPr>
                <w:lang w:eastAsia="nb-NO"/>
              </w:rPr>
            </w:pPr>
          </w:p>
        </w:tc>
      </w:tr>
      <w:tr w:rsidR="00BD3CE3" w14:paraId="3073E43B" w14:textId="77777777" w:rsidTr="00F84770">
        <w:tc>
          <w:tcPr>
            <w:tcW w:w="4225" w:type="dxa"/>
            <w:shd w:val="clear" w:color="auto" w:fill="F2F2F2" w:themeFill="background1" w:themeFillShade="F2"/>
          </w:tcPr>
          <w:p w14:paraId="1077ECB8" w14:textId="7CF1B136" w:rsidR="00BD3CE3" w:rsidRPr="007138DC" w:rsidRDefault="00BD3CE3" w:rsidP="00396629">
            <w:pPr>
              <w:rPr>
                <w:b/>
                <w:bCs/>
                <w:lang w:eastAsia="nb-NO"/>
              </w:rPr>
            </w:pPr>
            <w:r w:rsidRPr="007138DC">
              <w:rPr>
                <w:b/>
                <w:bCs/>
                <w:lang w:eastAsia="nb-NO"/>
              </w:rPr>
              <w:t>Kortterminaler</w:t>
            </w:r>
          </w:p>
          <w:p w14:paraId="0090DDCC" w14:textId="77777777" w:rsidR="00BD3CE3" w:rsidRDefault="00BD3CE3" w:rsidP="00396629">
            <w:pPr>
              <w:rPr>
                <w:lang w:eastAsia="nb-NO"/>
              </w:rPr>
            </w:pPr>
          </w:p>
          <w:p w14:paraId="2AD18F18" w14:textId="159006D4" w:rsidR="00BD3CE3" w:rsidRPr="006F6A4A" w:rsidRDefault="007138DC" w:rsidP="00396629">
            <w:pPr>
              <w:rPr>
                <w:i/>
                <w:iCs/>
                <w:lang w:eastAsia="nb-NO"/>
              </w:rPr>
            </w:pPr>
            <w:r w:rsidRPr="006F6A4A">
              <w:rPr>
                <w:i/>
                <w:iCs/>
                <w:lang w:eastAsia="nb-NO"/>
              </w:rPr>
              <w:t xml:space="preserve">Hvor mange kortterminaler og </w:t>
            </w:r>
            <w:r w:rsidR="00C5417D" w:rsidRPr="006F6A4A">
              <w:rPr>
                <w:i/>
                <w:iCs/>
                <w:lang w:eastAsia="nb-NO"/>
              </w:rPr>
              <w:t>har</w:t>
            </w:r>
            <w:r w:rsidRPr="006F6A4A">
              <w:rPr>
                <w:i/>
                <w:iCs/>
                <w:lang w:eastAsia="nb-NO"/>
              </w:rPr>
              <w:t xml:space="preserve"> de </w:t>
            </w:r>
            <w:r w:rsidR="00C5417D" w:rsidRPr="006F6A4A">
              <w:rPr>
                <w:i/>
                <w:iCs/>
                <w:lang w:eastAsia="nb-NO"/>
              </w:rPr>
              <w:t>k</w:t>
            </w:r>
            <w:r w:rsidR="00BD3CE3" w:rsidRPr="006F6A4A">
              <w:rPr>
                <w:i/>
                <w:iCs/>
                <w:lang w:eastAsia="nb-NO"/>
              </w:rPr>
              <w:t xml:space="preserve">ablet </w:t>
            </w:r>
            <w:r w:rsidR="00C5417D" w:rsidRPr="006F6A4A">
              <w:rPr>
                <w:i/>
                <w:iCs/>
                <w:lang w:eastAsia="nb-NO"/>
              </w:rPr>
              <w:t>eller</w:t>
            </w:r>
            <w:r w:rsidR="00BD3CE3" w:rsidRPr="006F6A4A">
              <w:rPr>
                <w:i/>
                <w:iCs/>
                <w:lang w:eastAsia="nb-NO"/>
              </w:rPr>
              <w:t xml:space="preserve"> trådløs</w:t>
            </w:r>
            <w:r w:rsidR="00C5417D" w:rsidRPr="006F6A4A">
              <w:rPr>
                <w:i/>
                <w:iCs/>
                <w:lang w:eastAsia="nb-NO"/>
              </w:rPr>
              <w:t xml:space="preserve"> nettilgang?</w:t>
            </w:r>
          </w:p>
        </w:tc>
        <w:tc>
          <w:tcPr>
            <w:tcW w:w="5040" w:type="dxa"/>
          </w:tcPr>
          <w:p w14:paraId="62B76393" w14:textId="77777777" w:rsidR="00BD3CE3" w:rsidRDefault="00BD3CE3" w:rsidP="00396629">
            <w:pPr>
              <w:rPr>
                <w:lang w:eastAsia="nb-NO"/>
              </w:rPr>
            </w:pPr>
          </w:p>
        </w:tc>
      </w:tr>
      <w:tr w:rsidR="00BD3CE3" w14:paraId="42521CB9" w14:textId="77777777" w:rsidTr="00F84770">
        <w:tc>
          <w:tcPr>
            <w:tcW w:w="4225" w:type="dxa"/>
            <w:shd w:val="clear" w:color="auto" w:fill="F2F2F2" w:themeFill="background1" w:themeFillShade="F2"/>
          </w:tcPr>
          <w:p w14:paraId="352C5993" w14:textId="77777777" w:rsidR="00BD3CE3" w:rsidRPr="006F6A4A" w:rsidRDefault="00BD3CE3" w:rsidP="00396629">
            <w:pPr>
              <w:rPr>
                <w:b/>
                <w:bCs/>
                <w:lang w:eastAsia="nb-NO"/>
              </w:rPr>
            </w:pPr>
            <w:r w:rsidRPr="006F6A4A">
              <w:rPr>
                <w:b/>
                <w:bCs/>
                <w:lang w:eastAsia="nb-NO"/>
              </w:rPr>
              <w:t>Printere</w:t>
            </w:r>
          </w:p>
          <w:p w14:paraId="058CBE48" w14:textId="77777777" w:rsidR="00BD3CE3" w:rsidRPr="009E7BD0" w:rsidRDefault="00BD3CE3" w:rsidP="00396629">
            <w:pPr>
              <w:rPr>
                <w:i/>
                <w:iCs/>
                <w:lang w:eastAsia="nb-NO"/>
              </w:rPr>
            </w:pPr>
          </w:p>
          <w:p w14:paraId="74C65DBC" w14:textId="2F23CE4D" w:rsidR="00BD3CE3" w:rsidRPr="009E7BD0" w:rsidRDefault="006F6A4A" w:rsidP="00BD3CE3">
            <w:pPr>
              <w:rPr>
                <w:i/>
                <w:iCs/>
                <w:lang w:eastAsia="nb-NO"/>
              </w:rPr>
            </w:pPr>
            <w:r w:rsidRPr="009E7BD0">
              <w:rPr>
                <w:i/>
                <w:iCs/>
                <w:lang w:eastAsia="nb-NO"/>
              </w:rPr>
              <w:t>Antall og typer printere</w:t>
            </w:r>
            <w:r w:rsidR="009E7BD0" w:rsidRPr="009E7BD0">
              <w:rPr>
                <w:i/>
                <w:iCs/>
                <w:lang w:eastAsia="nb-NO"/>
              </w:rPr>
              <w:t xml:space="preserve"> og om de kommuniserer over kablet eller trådløst nett</w:t>
            </w:r>
          </w:p>
          <w:p w14:paraId="58AD52EF" w14:textId="38C8F8BD" w:rsidR="00BD3CE3" w:rsidRDefault="00BD3CE3" w:rsidP="00396629">
            <w:pPr>
              <w:rPr>
                <w:lang w:eastAsia="nb-NO"/>
              </w:rPr>
            </w:pPr>
          </w:p>
        </w:tc>
        <w:tc>
          <w:tcPr>
            <w:tcW w:w="5040" w:type="dxa"/>
          </w:tcPr>
          <w:p w14:paraId="783C7499" w14:textId="77777777" w:rsidR="00BD3CE3" w:rsidRDefault="00BD3CE3" w:rsidP="00396629">
            <w:pPr>
              <w:rPr>
                <w:lang w:eastAsia="nb-NO"/>
              </w:rPr>
            </w:pPr>
          </w:p>
        </w:tc>
      </w:tr>
      <w:tr w:rsidR="00BD3CE3" w14:paraId="6E78F9F7" w14:textId="77777777" w:rsidTr="00F84770">
        <w:tc>
          <w:tcPr>
            <w:tcW w:w="4225" w:type="dxa"/>
            <w:shd w:val="clear" w:color="auto" w:fill="F2F2F2" w:themeFill="background1" w:themeFillShade="F2"/>
          </w:tcPr>
          <w:p w14:paraId="641F22BA" w14:textId="184C405A" w:rsidR="00BD3CE3" w:rsidRDefault="005B2AEB" w:rsidP="00BD3CE3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Har dere </w:t>
            </w:r>
            <w:r w:rsidR="00BD3CE3" w:rsidRPr="098265BB">
              <w:rPr>
                <w:b/>
                <w:bCs/>
              </w:rPr>
              <w:t>Klimastyringssystem? (Ja/Nei):</w:t>
            </w:r>
          </w:p>
          <w:p w14:paraId="349C3D57" w14:textId="77777777" w:rsidR="00DC1B3B" w:rsidRPr="00412D62" w:rsidRDefault="00DC1B3B" w:rsidP="00BD3CE3"/>
          <w:p w14:paraId="67340420" w14:textId="71A2347C" w:rsidR="00BD3CE3" w:rsidRPr="00DC1B3B" w:rsidRDefault="00655876" w:rsidP="00DC1B3B">
            <w:pPr>
              <w:spacing w:line="259" w:lineRule="auto"/>
              <w:rPr>
                <w:i/>
                <w:iCs/>
                <w:lang w:eastAsia="nb-NO"/>
              </w:rPr>
            </w:pPr>
            <w:r w:rsidRPr="00DC1B3B">
              <w:rPr>
                <w:i/>
                <w:iCs/>
              </w:rPr>
              <w:t>Spesifisere gjerne</w:t>
            </w:r>
            <w:r w:rsidR="00BD3CE3" w:rsidRPr="00DC1B3B">
              <w:rPr>
                <w:i/>
                <w:iCs/>
              </w:rPr>
              <w:t xml:space="preserve"> leverandør</w:t>
            </w:r>
            <w:r w:rsidR="00F07A73" w:rsidRPr="00DC1B3B">
              <w:rPr>
                <w:i/>
                <w:iCs/>
              </w:rPr>
              <w:t xml:space="preserve"> og kommunikasjons</w:t>
            </w:r>
            <w:r w:rsidR="00F93D9A" w:rsidRPr="00DC1B3B">
              <w:rPr>
                <w:i/>
                <w:iCs/>
              </w:rPr>
              <w:t>metode</w:t>
            </w:r>
          </w:p>
        </w:tc>
        <w:tc>
          <w:tcPr>
            <w:tcW w:w="5040" w:type="dxa"/>
          </w:tcPr>
          <w:p w14:paraId="7F655BA0" w14:textId="77777777" w:rsidR="00BD3CE3" w:rsidRDefault="00BD3CE3" w:rsidP="00396629">
            <w:pPr>
              <w:rPr>
                <w:lang w:eastAsia="nb-NO"/>
              </w:rPr>
            </w:pPr>
          </w:p>
        </w:tc>
      </w:tr>
      <w:tr w:rsidR="00655876" w14:paraId="1D260888" w14:textId="77777777" w:rsidTr="00F84770">
        <w:tc>
          <w:tcPr>
            <w:tcW w:w="4225" w:type="dxa"/>
            <w:shd w:val="clear" w:color="auto" w:fill="F2F2F2" w:themeFill="background1" w:themeFillShade="F2"/>
          </w:tcPr>
          <w:p w14:paraId="4EA8B1D8" w14:textId="59331963" w:rsidR="00655876" w:rsidRPr="00412D62" w:rsidRDefault="00655876" w:rsidP="00655876">
            <w:r>
              <w:rPr>
                <w:b/>
                <w:bCs/>
              </w:rPr>
              <w:t xml:space="preserve">Har dere </w:t>
            </w:r>
            <w:r w:rsidRPr="098265BB">
              <w:rPr>
                <w:b/>
                <w:bCs/>
              </w:rPr>
              <w:t>Alarmsystem? (Ja/Nei):</w:t>
            </w:r>
          </w:p>
          <w:p w14:paraId="2C5AA60C" w14:textId="77777777" w:rsidR="00655876" w:rsidRDefault="00655876" w:rsidP="00F07A73">
            <w:pPr>
              <w:spacing w:line="259" w:lineRule="auto"/>
            </w:pPr>
          </w:p>
          <w:p w14:paraId="52BE3594" w14:textId="2CA0DE78" w:rsidR="00DC1B3B" w:rsidRDefault="00DC1B3B" w:rsidP="00F07A73">
            <w:pPr>
              <w:spacing w:line="259" w:lineRule="auto"/>
            </w:pPr>
            <w:r w:rsidRPr="00DC1B3B">
              <w:rPr>
                <w:i/>
                <w:iCs/>
              </w:rPr>
              <w:lastRenderedPageBreak/>
              <w:t>Spesifisere gjerne leverandør og kommunikasjonsmetode</w:t>
            </w:r>
          </w:p>
        </w:tc>
        <w:tc>
          <w:tcPr>
            <w:tcW w:w="5040" w:type="dxa"/>
          </w:tcPr>
          <w:p w14:paraId="661A61C7" w14:textId="77777777" w:rsidR="00655876" w:rsidRDefault="00655876" w:rsidP="00396629">
            <w:pPr>
              <w:rPr>
                <w:lang w:eastAsia="nb-NO"/>
              </w:rPr>
            </w:pPr>
          </w:p>
        </w:tc>
      </w:tr>
      <w:tr w:rsidR="00655876" w14:paraId="5360E49B" w14:textId="77777777" w:rsidTr="00F84770">
        <w:tc>
          <w:tcPr>
            <w:tcW w:w="4225" w:type="dxa"/>
            <w:shd w:val="clear" w:color="auto" w:fill="F2F2F2" w:themeFill="background1" w:themeFillShade="F2"/>
          </w:tcPr>
          <w:p w14:paraId="113F2FBE" w14:textId="3EBEC0EC" w:rsidR="00F93D9A" w:rsidRDefault="00F93D9A" w:rsidP="00F93D9A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Har dere </w:t>
            </w:r>
            <w:r w:rsidRPr="098265BB">
              <w:rPr>
                <w:b/>
                <w:bCs/>
              </w:rPr>
              <w:t>Kameraovervåking? (Ja/Nei)</w:t>
            </w:r>
          </w:p>
          <w:p w14:paraId="401750A8" w14:textId="7E1EF297" w:rsidR="00F93D9A" w:rsidRDefault="00F93D9A" w:rsidP="00F93D9A">
            <w:pPr>
              <w:spacing w:line="259" w:lineRule="auto"/>
            </w:pPr>
          </w:p>
          <w:p w14:paraId="7D24FFFB" w14:textId="58E710CD" w:rsidR="00655876" w:rsidRDefault="00DC1B3B" w:rsidP="00F84770">
            <w:pPr>
              <w:spacing w:line="259" w:lineRule="auto"/>
            </w:pPr>
            <w:r w:rsidRPr="00DC1B3B">
              <w:rPr>
                <w:i/>
                <w:iCs/>
              </w:rPr>
              <w:t>Spesifisere gjerne leverandør og kommunikasjonsmetode</w:t>
            </w:r>
          </w:p>
        </w:tc>
        <w:tc>
          <w:tcPr>
            <w:tcW w:w="5040" w:type="dxa"/>
          </w:tcPr>
          <w:p w14:paraId="0F7D4230" w14:textId="77777777" w:rsidR="00655876" w:rsidRDefault="00655876" w:rsidP="00396629">
            <w:pPr>
              <w:rPr>
                <w:lang w:eastAsia="nb-NO"/>
              </w:rPr>
            </w:pPr>
          </w:p>
        </w:tc>
      </w:tr>
      <w:tr w:rsidR="00655876" w14:paraId="40471676" w14:textId="77777777" w:rsidTr="00F84770">
        <w:tc>
          <w:tcPr>
            <w:tcW w:w="4225" w:type="dxa"/>
            <w:shd w:val="clear" w:color="auto" w:fill="F2F2F2" w:themeFill="background1" w:themeFillShade="F2"/>
          </w:tcPr>
          <w:p w14:paraId="27BF2CD4" w14:textId="3621CA63" w:rsidR="00DC1B3B" w:rsidRPr="00412D62" w:rsidRDefault="00DC1B3B" w:rsidP="00DC1B3B">
            <w:r>
              <w:rPr>
                <w:b/>
                <w:bCs/>
              </w:rPr>
              <w:t xml:space="preserve">Har dere </w:t>
            </w:r>
            <w:r w:rsidRPr="098265BB">
              <w:rPr>
                <w:b/>
                <w:bCs/>
              </w:rPr>
              <w:t>Adgangskontrollsystem? (Ja/Nei):</w:t>
            </w:r>
          </w:p>
          <w:p w14:paraId="6C278DD1" w14:textId="7E43D71F" w:rsidR="00DC1B3B" w:rsidRDefault="00DC1B3B" w:rsidP="00DC1B3B">
            <w:pPr>
              <w:spacing w:line="259" w:lineRule="auto"/>
            </w:pPr>
          </w:p>
          <w:p w14:paraId="31EA5CA2" w14:textId="06F07C6F" w:rsidR="00DC1B3B" w:rsidRPr="00412D62" w:rsidRDefault="00DC1B3B" w:rsidP="00DC1B3B">
            <w:pPr>
              <w:spacing w:line="259" w:lineRule="auto"/>
            </w:pPr>
            <w:r w:rsidRPr="00DC1B3B">
              <w:rPr>
                <w:i/>
                <w:iCs/>
              </w:rPr>
              <w:t>Spesifisere gjerne leverandør og kommunikasjonsmetode</w:t>
            </w:r>
          </w:p>
          <w:p w14:paraId="7451ADE7" w14:textId="77777777" w:rsidR="00655876" w:rsidRDefault="00655876" w:rsidP="00396629">
            <w:pPr>
              <w:rPr>
                <w:lang w:eastAsia="nb-NO"/>
              </w:rPr>
            </w:pPr>
          </w:p>
        </w:tc>
        <w:tc>
          <w:tcPr>
            <w:tcW w:w="5040" w:type="dxa"/>
          </w:tcPr>
          <w:p w14:paraId="7C89747F" w14:textId="77777777" w:rsidR="00655876" w:rsidRDefault="00655876" w:rsidP="00396629">
            <w:pPr>
              <w:rPr>
                <w:lang w:eastAsia="nb-NO"/>
              </w:rPr>
            </w:pPr>
          </w:p>
        </w:tc>
      </w:tr>
      <w:tr w:rsidR="00655876" w14:paraId="5BD2E7C5" w14:textId="77777777" w:rsidTr="00F84770">
        <w:tc>
          <w:tcPr>
            <w:tcW w:w="4225" w:type="dxa"/>
            <w:shd w:val="clear" w:color="auto" w:fill="F2F2F2" w:themeFill="background1" w:themeFillShade="F2"/>
          </w:tcPr>
          <w:p w14:paraId="4C710DB5" w14:textId="14189909" w:rsidR="00DC1B3B" w:rsidRDefault="00DC1B3B" w:rsidP="00DC1B3B">
            <w:pPr>
              <w:rPr>
                <w:b/>
                <w:bCs/>
              </w:rPr>
            </w:pPr>
            <w:r w:rsidRPr="098265BB">
              <w:rPr>
                <w:b/>
                <w:bCs/>
              </w:rPr>
              <w:t>I</w:t>
            </w:r>
            <w:r w:rsidR="000B5262">
              <w:rPr>
                <w:b/>
                <w:bCs/>
              </w:rPr>
              <w:t>P</w:t>
            </w:r>
            <w:r w:rsidRPr="098265BB">
              <w:rPr>
                <w:b/>
                <w:bCs/>
              </w:rPr>
              <w:t>-telefoni (Ja/Nei):</w:t>
            </w:r>
          </w:p>
          <w:p w14:paraId="04BC4986" w14:textId="77777777" w:rsidR="00F84770" w:rsidRPr="00412D62" w:rsidRDefault="00F84770" w:rsidP="00DC1B3B"/>
          <w:p w14:paraId="1CE1FBEA" w14:textId="3E0BF610" w:rsidR="00655876" w:rsidRDefault="00DC1B3B" w:rsidP="00F84770">
            <w:pPr>
              <w:spacing w:line="259" w:lineRule="auto"/>
            </w:pPr>
            <w:r>
              <w:t>Evt. leverandør</w:t>
            </w:r>
          </w:p>
        </w:tc>
        <w:tc>
          <w:tcPr>
            <w:tcW w:w="5040" w:type="dxa"/>
          </w:tcPr>
          <w:p w14:paraId="2489F6EF" w14:textId="77777777" w:rsidR="00655876" w:rsidRDefault="00655876" w:rsidP="00396629">
            <w:pPr>
              <w:rPr>
                <w:lang w:eastAsia="nb-NO"/>
              </w:rPr>
            </w:pPr>
          </w:p>
        </w:tc>
      </w:tr>
      <w:tr w:rsidR="00BD3CE3" w14:paraId="522241D7" w14:textId="77777777" w:rsidTr="00F84770">
        <w:tc>
          <w:tcPr>
            <w:tcW w:w="4225" w:type="dxa"/>
            <w:shd w:val="clear" w:color="auto" w:fill="F2F2F2" w:themeFill="background1" w:themeFillShade="F2"/>
          </w:tcPr>
          <w:p w14:paraId="7B7F22D3" w14:textId="77777777" w:rsidR="00BD3CE3" w:rsidRDefault="00DC1B3B" w:rsidP="00396629">
            <w:pPr>
              <w:rPr>
                <w:b/>
                <w:bCs/>
                <w:lang w:eastAsia="nb-NO"/>
              </w:rPr>
            </w:pPr>
            <w:r w:rsidRPr="00DC1B3B">
              <w:rPr>
                <w:b/>
                <w:bCs/>
                <w:lang w:eastAsia="nb-NO"/>
              </w:rPr>
              <w:t>Andre kommentarer og relevant informasjon</w:t>
            </w:r>
          </w:p>
          <w:p w14:paraId="49194E72" w14:textId="77777777" w:rsidR="00DC1B3B" w:rsidRDefault="00DC1B3B" w:rsidP="00396629">
            <w:pPr>
              <w:rPr>
                <w:b/>
                <w:bCs/>
                <w:lang w:eastAsia="nb-NO"/>
              </w:rPr>
            </w:pPr>
          </w:p>
          <w:p w14:paraId="61631003" w14:textId="58B85D86" w:rsidR="00DC1B3B" w:rsidRPr="00F84770" w:rsidRDefault="00DC1B3B" w:rsidP="00396629">
            <w:pPr>
              <w:rPr>
                <w:i/>
                <w:iCs/>
                <w:lang w:eastAsia="nb-NO"/>
              </w:rPr>
            </w:pPr>
            <w:r w:rsidRPr="00F84770">
              <w:rPr>
                <w:i/>
                <w:iCs/>
                <w:lang w:eastAsia="nb-NO"/>
              </w:rPr>
              <w:t>Her kan du legge til annen informasjon du mener er relevant</w:t>
            </w:r>
            <w:r w:rsidR="00F84770" w:rsidRPr="00F84770">
              <w:rPr>
                <w:i/>
                <w:iCs/>
                <w:lang w:eastAsia="nb-NO"/>
              </w:rPr>
              <w:t xml:space="preserve"> for oss.</w:t>
            </w:r>
          </w:p>
        </w:tc>
        <w:tc>
          <w:tcPr>
            <w:tcW w:w="5040" w:type="dxa"/>
          </w:tcPr>
          <w:p w14:paraId="73EFD098" w14:textId="77777777" w:rsidR="00BD3CE3" w:rsidRDefault="00BD3CE3" w:rsidP="00396629">
            <w:pPr>
              <w:rPr>
                <w:lang w:eastAsia="nb-NO"/>
              </w:rPr>
            </w:pPr>
          </w:p>
        </w:tc>
      </w:tr>
    </w:tbl>
    <w:p w14:paraId="3E4E2819" w14:textId="77777777" w:rsidR="008522D7" w:rsidRDefault="008522D7" w:rsidP="00396629">
      <w:pPr>
        <w:rPr>
          <w:lang w:eastAsia="nb-NO"/>
        </w:rPr>
      </w:pPr>
    </w:p>
    <w:p w14:paraId="245AC24B" w14:textId="77777777" w:rsidR="0073550E" w:rsidRDefault="0073550E" w:rsidP="00396629">
      <w:pPr>
        <w:rPr>
          <w:lang w:eastAsia="nb-NO"/>
        </w:rPr>
      </w:pPr>
    </w:p>
    <w:p w14:paraId="54118F9B" w14:textId="77777777" w:rsidR="00F819B9" w:rsidRDefault="00F819B9" w:rsidP="00396629">
      <w:pPr>
        <w:rPr>
          <w:lang w:eastAsia="nb-NO"/>
        </w:rPr>
      </w:pPr>
    </w:p>
    <w:p w14:paraId="4B97F890" w14:textId="77777777" w:rsidR="00593B67" w:rsidRPr="00C40FBB" w:rsidRDefault="00593B67" w:rsidP="00396629">
      <w:pPr>
        <w:rPr>
          <w:lang w:eastAsia="nb-NO"/>
        </w:rPr>
      </w:pPr>
    </w:p>
    <w:p w14:paraId="7EA12A85" w14:textId="77777777" w:rsidR="00F819B9" w:rsidRPr="00C40FBB" w:rsidRDefault="00F819B9" w:rsidP="00396629">
      <w:pPr>
        <w:rPr>
          <w:lang w:eastAsia="nb-NO"/>
        </w:rPr>
      </w:pPr>
    </w:p>
    <w:p w14:paraId="62F0FB6A" w14:textId="77777777" w:rsidR="009D6A35" w:rsidRPr="00C40FBB" w:rsidRDefault="009D6A35" w:rsidP="00396629">
      <w:pPr>
        <w:rPr>
          <w:lang w:eastAsia="nb-NO"/>
        </w:rPr>
      </w:pPr>
    </w:p>
    <w:p w14:paraId="19FE7894" w14:textId="77777777" w:rsidR="009D6A35" w:rsidRPr="00C40FBB" w:rsidRDefault="009D6A35" w:rsidP="00396629">
      <w:pPr>
        <w:rPr>
          <w:lang w:eastAsia="nb-NO"/>
        </w:rPr>
      </w:pPr>
    </w:p>
    <w:sectPr w:rsidR="009D6A35" w:rsidRPr="00C40FBB" w:rsidSect="0052513B">
      <w:headerReference w:type="default" r:id="rId13"/>
      <w:footerReference w:type="default" r:id="rId14"/>
      <w:headerReference w:type="first" r:id="rId15"/>
      <w:pgSz w:w="11906" w:h="16838"/>
      <w:pgMar w:top="2694" w:right="1417" w:bottom="1985" w:left="138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070530D" w14:textId="77777777" w:rsidR="00BE2DCC" w:rsidRDefault="00BE2DCC" w:rsidP="008F247B">
      <w:pPr>
        <w:spacing w:line="240" w:lineRule="auto"/>
      </w:pPr>
      <w:r>
        <w:separator/>
      </w:r>
    </w:p>
  </w:endnote>
  <w:endnote w:type="continuationSeparator" w:id="0">
    <w:p w14:paraId="125FC2B7" w14:textId="77777777" w:rsidR="00BE2DCC" w:rsidRDefault="00BE2DCC" w:rsidP="008F247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Hei">
    <w:panose1 w:val="02010600030101010101"/>
    <w:charset w:val="86"/>
    <w:family w:val="modern"/>
    <w:pitch w:val="fixed"/>
    <w:sig w:usb0="800002BF" w:usb1="38CF7CFA" w:usb2="00000016" w:usb3="00000000" w:csb0="00040001" w:csb1="00000000"/>
  </w:font>
  <w:font w:name="Amasis MT Pro Black">
    <w:charset w:val="00"/>
    <w:family w:val="roman"/>
    <w:pitch w:val="variable"/>
    <w:sig w:usb0="A00000AF" w:usb1="4000205B" w:usb2="00000000" w:usb3="00000000" w:csb0="00000093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ellrutenett"/>
      <w:tblpPr w:leftFromText="142" w:rightFromText="142" w:vertAnchor="text" w:horzAnchor="margin" w:tblpY="1"/>
      <w:tblOverlap w:val="never"/>
      <w:tblW w:w="9310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1498"/>
      <w:gridCol w:w="1834"/>
      <w:gridCol w:w="5341"/>
      <w:gridCol w:w="637"/>
    </w:tblGrid>
    <w:tr w:rsidR="002A7B80" w14:paraId="113956DD" w14:textId="77777777" w:rsidTr="00EF43D7">
      <w:trPr>
        <w:cnfStyle w:val="100000000000" w:firstRow="1" w:lastRow="0" w:firstColumn="0" w:lastColumn="0" w:oddVBand="0" w:evenVBand="0" w:oddHBand="0" w:evenHBand="0" w:firstRowFirstColumn="0" w:firstRowLastColumn="0" w:lastRowFirstColumn="0" w:lastRowLastColumn="0"/>
        <w:trHeight w:val="628"/>
      </w:trPr>
      <w:tc>
        <w:tcPr>
          <w:tcW w:w="1498" w:type="dxa"/>
        </w:tcPr>
        <w:p w14:paraId="4FB2CA51" w14:textId="77777777" w:rsidR="00F97A40" w:rsidRPr="004B4793" w:rsidRDefault="00F97A40" w:rsidP="00F97A40">
          <w:pPr>
            <w:pStyle w:val="Bunntekst"/>
            <w:spacing w:line="288" w:lineRule="auto"/>
            <w:rPr>
              <w:b w:val="0"/>
              <w:bCs/>
              <w:color w:val="F4163B" w:themeColor="accent1"/>
              <w:sz w:val="14"/>
              <w:szCs w:val="14"/>
            </w:rPr>
          </w:pPr>
          <w:r w:rsidRPr="004B4793">
            <w:rPr>
              <w:b w:val="0"/>
              <w:bCs/>
              <w:color w:val="F4163B" w:themeColor="accent1"/>
              <w:sz w:val="14"/>
              <w:szCs w:val="14"/>
            </w:rPr>
            <w:t>Embriq AS</w:t>
          </w:r>
        </w:p>
      </w:tc>
      <w:tc>
        <w:tcPr>
          <w:tcW w:w="1834" w:type="dxa"/>
        </w:tcPr>
        <w:p w14:paraId="1908767F" w14:textId="77777777" w:rsidR="00F97A40" w:rsidRPr="004B4793" w:rsidRDefault="00F97A40" w:rsidP="00F97A40">
          <w:pPr>
            <w:pStyle w:val="Bunntekst"/>
            <w:spacing w:line="288" w:lineRule="auto"/>
            <w:rPr>
              <w:b w:val="0"/>
              <w:bCs/>
              <w:color w:val="F4163B" w:themeColor="accent1"/>
              <w:sz w:val="14"/>
              <w:szCs w:val="14"/>
            </w:rPr>
          </w:pPr>
          <w:r w:rsidRPr="004B4793">
            <w:rPr>
              <w:b w:val="0"/>
              <w:bCs/>
              <w:color w:val="F4163B" w:themeColor="accent1"/>
              <w:sz w:val="14"/>
              <w:szCs w:val="14"/>
            </w:rPr>
            <w:t>www.embriq.no</w:t>
          </w:r>
        </w:p>
      </w:tc>
      <w:tc>
        <w:tcPr>
          <w:tcW w:w="5341" w:type="dxa"/>
        </w:tcPr>
        <w:p w14:paraId="74B69D48" w14:textId="77777777" w:rsidR="00F97A40" w:rsidRPr="004B4793" w:rsidRDefault="00F97A40" w:rsidP="00F97A40">
          <w:pPr>
            <w:pStyle w:val="Bunntekst"/>
            <w:spacing w:line="288" w:lineRule="auto"/>
            <w:rPr>
              <w:b w:val="0"/>
              <w:bCs/>
              <w:color w:val="F4163B" w:themeColor="accent1"/>
              <w:sz w:val="14"/>
              <w:szCs w:val="14"/>
            </w:rPr>
          </w:pPr>
          <w:r w:rsidRPr="004B4793">
            <w:rPr>
              <w:b w:val="0"/>
              <w:bCs/>
              <w:color w:val="F4163B" w:themeColor="accent1"/>
              <w:sz w:val="14"/>
              <w:szCs w:val="14"/>
            </w:rPr>
            <w:t>Org.nr.: 993 884 871</w:t>
          </w:r>
        </w:p>
      </w:tc>
      <w:tc>
        <w:tcPr>
          <w:tcW w:w="637" w:type="dxa"/>
        </w:tcPr>
        <w:p w14:paraId="1CBCC75F" w14:textId="77777777" w:rsidR="00C04BC2" w:rsidRPr="00C04BC2" w:rsidRDefault="00C04BC2" w:rsidP="00C04BC2">
          <w:pPr>
            <w:pStyle w:val="Bunntekst"/>
            <w:rPr>
              <w:b w:val="0"/>
              <w:bCs/>
              <w:color w:val="F4163B" w:themeColor="accent1"/>
              <w:sz w:val="14"/>
              <w:szCs w:val="14"/>
            </w:rPr>
          </w:pPr>
          <w:r>
            <w:rPr>
              <w:bCs/>
              <w:color w:val="F4163B" w:themeColor="accent1"/>
              <w:sz w:val="14"/>
              <w:szCs w:val="14"/>
            </w:rPr>
            <w:t>Side</w:t>
          </w:r>
          <w:r w:rsidR="00F97A40" w:rsidRPr="00781DEB">
            <w:rPr>
              <w:bCs/>
              <w:color w:val="F4163B" w:themeColor="accent1"/>
              <w:sz w:val="14"/>
              <w:szCs w:val="14"/>
            </w:rPr>
            <w:t xml:space="preserve"> </w:t>
          </w:r>
          <w:r w:rsidR="00F97A40" w:rsidRPr="00781DEB">
            <w:rPr>
              <w:bCs/>
              <w:color w:val="F4163B" w:themeColor="accent1"/>
              <w:sz w:val="14"/>
              <w:szCs w:val="14"/>
            </w:rPr>
            <w:fldChar w:fldCharType="begin"/>
          </w:r>
          <w:r w:rsidR="00F97A40" w:rsidRPr="00781DEB">
            <w:rPr>
              <w:bCs/>
              <w:color w:val="F4163B" w:themeColor="accent1"/>
              <w:sz w:val="14"/>
              <w:szCs w:val="14"/>
            </w:rPr>
            <w:instrText xml:space="preserve"> PAGE  \* Arabic  \* MERGEFORMAT </w:instrText>
          </w:r>
          <w:r w:rsidR="00F97A40" w:rsidRPr="00781DEB">
            <w:rPr>
              <w:bCs/>
              <w:color w:val="F4163B" w:themeColor="accent1"/>
              <w:sz w:val="14"/>
              <w:szCs w:val="14"/>
            </w:rPr>
            <w:fldChar w:fldCharType="separate"/>
          </w:r>
          <w:r w:rsidR="00F97A40" w:rsidRPr="00781DEB">
            <w:rPr>
              <w:bCs/>
              <w:noProof/>
              <w:color w:val="F4163B" w:themeColor="accent1"/>
              <w:sz w:val="14"/>
              <w:szCs w:val="14"/>
            </w:rPr>
            <w:t>1</w:t>
          </w:r>
          <w:r w:rsidR="00F97A40" w:rsidRPr="00781DEB">
            <w:rPr>
              <w:bCs/>
              <w:color w:val="F4163B" w:themeColor="accent1"/>
              <w:sz w:val="14"/>
              <w:szCs w:val="14"/>
            </w:rPr>
            <w:fldChar w:fldCharType="end"/>
          </w:r>
        </w:p>
      </w:tc>
    </w:tr>
  </w:tbl>
  <w:p w14:paraId="5FC61D79" w14:textId="77777777" w:rsidR="008F247B" w:rsidRPr="00BF7C36" w:rsidRDefault="008F247B">
    <w:pPr>
      <w:pStyle w:val="Bunntekst"/>
      <w:rPr>
        <w:sz w:val="6"/>
        <w:szCs w:val="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E53EB6D" w14:textId="77777777" w:rsidR="00BE2DCC" w:rsidRDefault="00BE2DCC" w:rsidP="008F247B">
      <w:pPr>
        <w:spacing w:line="240" w:lineRule="auto"/>
      </w:pPr>
      <w:r>
        <w:separator/>
      </w:r>
    </w:p>
  </w:footnote>
  <w:footnote w:type="continuationSeparator" w:id="0">
    <w:p w14:paraId="5CD5F843" w14:textId="77777777" w:rsidR="00BE2DCC" w:rsidRDefault="00BE2DCC" w:rsidP="008F247B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39C996" w14:textId="77777777" w:rsidR="008A1E3C" w:rsidRDefault="008A1E3C">
    <w:pPr>
      <w:pStyle w:val="Topptekst"/>
    </w:pPr>
  </w:p>
  <w:p w14:paraId="20377EF5" w14:textId="292A6C5A" w:rsidR="00F80204" w:rsidRDefault="00D43025">
    <w:pPr>
      <w:pStyle w:val="Topptekst"/>
    </w:pPr>
    <w:r>
      <w:rPr>
        <w:noProof/>
      </w:rPr>
      <w:drawing>
        <wp:inline distT="0" distB="0" distL="0" distR="0" wp14:anchorId="5B8B7FF3" wp14:editId="7FEC307E">
          <wp:extent cx="1238250" cy="927492"/>
          <wp:effectExtent l="0" t="0" r="0" b="6350"/>
          <wp:docPr id="1539977110" name="Bild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39977110" name="Bilde 1539977110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53373" cy="93882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0C16EFF8" w14:textId="77777777" w:rsidR="008A1E3C" w:rsidRDefault="008A1E3C">
    <w:pPr>
      <w:pStyle w:val="Topptekst"/>
    </w:pPr>
  </w:p>
  <w:p w14:paraId="223D4ECC" w14:textId="77777777" w:rsidR="008A1E3C" w:rsidRDefault="008A1E3C">
    <w:pPr>
      <w:pStyle w:val="Topptekst"/>
    </w:pPr>
  </w:p>
  <w:p w14:paraId="5BFD2A2C" w14:textId="2504ACAC" w:rsidR="008F247B" w:rsidRDefault="00791328">
    <w:pPr>
      <w:pStyle w:val="Topptekst"/>
    </w:pPr>
    <w:r>
      <w:rPr>
        <w:noProof/>
      </w:rPr>
      <w:drawing>
        <wp:anchor distT="0" distB="0" distL="114300" distR="114300" simplePos="0" relativeHeight="251658242" behindDoc="0" locked="0" layoutInCell="1" allowOverlap="1" wp14:anchorId="75EF948F" wp14:editId="03231E4D">
          <wp:simplePos x="0" y="0"/>
          <wp:positionH relativeFrom="page">
            <wp:posOffset>5493061</wp:posOffset>
          </wp:positionH>
          <wp:positionV relativeFrom="page">
            <wp:posOffset>842350</wp:posOffset>
          </wp:positionV>
          <wp:extent cx="1296000" cy="295200"/>
          <wp:effectExtent l="0" t="0" r="0" b="0"/>
          <wp:wrapNone/>
          <wp:docPr id="23" name="Graphic 1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3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96000" cy="2952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CC95F9" w14:textId="77777777" w:rsidR="008F247B" w:rsidRDefault="008F247B">
    <w:pPr>
      <w:pStyle w:val="Topptekst"/>
    </w:pPr>
    <w:r>
      <w:rPr>
        <w:noProof/>
      </w:rPr>
      <w:drawing>
        <wp:anchor distT="0" distB="0" distL="114300" distR="114300" simplePos="0" relativeHeight="251658241" behindDoc="0" locked="0" layoutInCell="1" allowOverlap="1" wp14:anchorId="754E1642" wp14:editId="4FB8DB36">
          <wp:simplePos x="0" y="0"/>
          <wp:positionH relativeFrom="page">
            <wp:posOffset>5508625</wp:posOffset>
          </wp:positionH>
          <wp:positionV relativeFrom="page">
            <wp:posOffset>845820</wp:posOffset>
          </wp:positionV>
          <wp:extent cx="1296000" cy="295200"/>
          <wp:effectExtent l="0" t="0" r="0" b="0"/>
          <wp:wrapNone/>
          <wp:docPr id="24" name="Graphic 1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96000" cy="2952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8240" behindDoc="1" locked="0" layoutInCell="1" allowOverlap="1" wp14:anchorId="01BE937E" wp14:editId="072CF955">
          <wp:simplePos x="0" y="0"/>
          <wp:positionH relativeFrom="page">
            <wp:align>right</wp:align>
          </wp:positionH>
          <wp:positionV relativeFrom="paragraph">
            <wp:posOffset>-437364</wp:posOffset>
          </wp:positionV>
          <wp:extent cx="7546975" cy="10672549"/>
          <wp:effectExtent l="0" t="0" r="0" b="0"/>
          <wp:wrapNone/>
          <wp:docPr id="25" name="Picture 18" descr="Graphical user interface, text, application, email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Graphical user interface, text, application, email&#10;&#10;Description automatically generated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46975" cy="10672549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D6602C"/>
    <w:multiLevelType w:val="multilevel"/>
    <w:tmpl w:val="0D000B86"/>
    <w:lvl w:ilvl="0">
      <w:start w:val="1"/>
      <w:numFmt w:val="bullet"/>
      <w:lvlText w:val=""/>
      <w:lvlJc w:val="left"/>
      <w:pPr>
        <w:ind w:left="340" w:hanging="340"/>
      </w:pPr>
      <w:rPr>
        <w:rFonts w:ascii="Symbol" w:hAnsi="Symbol" w:hint="default"/>
        <w:sz w:val="24"/>
      </w:rPr>
    </w:lvl>
    <w:lvl w:ilvl="1">
      <w:start w:val="1"/>
      <w:numFmt w:val="bullet"/>
      <w:lvlText w:val="‒"/>
      <w:lvlJc w:val="left"/>
      <w:pPr>
        <w:ind w:left="454" w:hanging="216"/>
      </w:pPr>
      <w:rPr>
        <w:rFonts w:ascii="Arial" w:hAnsi="Arial" w:hint="default"/>
      </w:rPr>
    </w:lvl>
    <w:lvl w:ilvl="2">
      <w:start w:val="1"/>
      <w:numFmt w:val="bullet"/>
      <w:lvlText w:val="●"/>
      <w:lvlJc w:val="left"/>
      <w:pPr>
        <w:ind w:left="680" w:hanging="226"/>
      </w:pPr>
      <w:rPr>
        <w:rFonts w:ascii="Arial" w:hAnsi="Arial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AF217A0"/>
    <w:multiLevelType w:val="hybridMultilevel"/>
    <w:tmpl w:val="40A454E8"/>
    <w:lvl w:ilvl="0" w:tplc="98F6A0A4">
      <w:start w:val="8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FAE3629"/>
    <w:multiLevelType w:val="multilevel"/>
    <w:tmpl w:val="6764D590"/>
    <w:lvl w:ilvl="0">
      <w:start w:val="1"/>
      <w:numFmt w:val="bullet"/>
      <w:pStyle w:val="Bulletpoint"/>
      <w:lvlText w:val=""/>
      <w:lvlJc w:val="left"/>
      <w:pPr>
        <w:ind w:left="227" w:hanging="227"/>
      </w:pPr>
      <w:rPr>
        <w:rFonts w:ascii="Symbol" w:hAnsi="Symbol" w:hint="default"/>
        <w:sz w:val="24"/>
      </w:rPr>
    </w:lvl>
    <w:lvl w:ilvl="1">
      <w:start w:val="1"/>
      <w:numFmt w:val="bullet"/>
      <w:lvlText w:val="‒"/>
      <w:lvlJc w:val="left"/>
      <w:pPr>
        <w:ind w:left="454" w:hanging="216"/>
      </w:pPr>
      <w:rPr>
        <w:rFonts w:ascii="Arial" w:hAnsi="Arial" w:hint="default"/>
      </w:rPr>
    </w:lvl>
    <w:lvl w:ilvl="2">
      <w:start w:val="1"/>
      <w:numFmt w:val="bullet"/>
      <w:lvlText w:val="●"/>
      <w:lvlJc w:val="left"/>
      <w:pPr>
        <w:ind w:left="680" w:hanging="226"/>
      </w:pPr>
      <w:rPr>
        <w:rFonts w:ascii="Arial" w:hAnsi="Arial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9586BFB"/>
    <w:multiLevelType w:val="multilevel"/>
    <w:tmpl w:val="6052A9D0"/>
    <w:lvl w:ilvl="0">
      <w:start w:val="1"/>
      <w:numFmt w:val="decimal"/>
      <w:lvlText w:val="%1"/>
      <w:lvlJc w:val="left"/>
      <w:pPr>
        <w:ind w:left="465" w:hanging="46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65" w:hanging="46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4" w15:restartNumberingAfterBreak="0">
    <w:nsid w:val="65442B84"/>
    <w:multiLevelType w:val="hybridMultilevel"/>
    <w:tmpl w:val="5D4A4CCC"/>
    <w:lvl w:ilvl="0" w:tplc="0414000F">
      <w:start w:val="1"/>
      <w:numFmt w:val="decimal"/>
      <w:lvlText w:val="%1."/>
      <w:lvlJc w:val="left"/>
      <w:pPr>
        <w:ind w:left="720" w:hanging="360"/>
      </w:pPr>
    </w:lvl>
    <w:lvl w:ilvl="1" w:tplc="04140019" w:tentative="1">
      <w:start w:val="1"/>
      <w:numFmt w:val="lowerLetter"/>
      <w:lvlText w:val="%2."/>
      <w:lvlJc w:val="left"/>
      <w:pPr>
        <w:ind w:left="1440" w:hanging="360"/>
      </w:pPr>
    </w:lvl>
    <w:lvl w:ilvl="2" w:tplc="0414001B" w:tentative="1">
      <w:start w:val="1"/>
      <w:numFmt w:val="lowerRoman"/>
      <w:lvlText w:val="%3."/>
      <w:lvlJc w:val="right"/>
      <w:pPr>
        <w:ind w:left="2160" w:hanging="180"/>
      </w:pPr>
    </w:lvl>
    <w:lvl w:ilvl="3" w:tplc="0414000F" w:tentative="1">
      <w:start w:val="1"/>
      <w:numFmt w:val="decimal"/>
      <w:lvlText w:val="%4."/>
      <w:lvlJc w:val="left"/>
      <w:pPr>
        <w:ind w:left="2880" w:hanging="360"/>
      </w:pPr>
    </w:lvl>
    <w:lvl w:ilvl="4" w:tplc="04140019" w:tentative="1">
      <w:start w:val="1"/>
      <w:numFmt w:val="lowerLetter"/>
      <w:lvlText w:val="%5."/>
      <w:lvlJc w:val="left"/>
      <w:pPr>
        <w:ind w:left="3600" w:hanging="360"/>
      </w:pPr>
    </w:lvl>
    <w:lvl w:ilvl="5" w:tplc="0414001B" w:tentative="1">
      <w:start w:val="1"/>
      <w:numFmt w:val="lowerRoman"/>
      <w:lvlText w:val="%6."/>
      <w:lvlJc w:val="right"/>
      <w:pPr>
        <w:ind w:left="4320" w:hanging="180"/>
      </w:pPr>
    </w:lvl>
    <w:lvl w:ilvl="6" w:tplc="0414000F" w:tentative="1">
      <w:start w:val="1"/>
      <w:numFmt w:val="decimal"/>
      <w:lvlText w:val="%7."/>
      <w:lvlJc w:val="left"/>
      <w:pPr>
        <w:ind w:left="5040" w:hanging="360"/>
      </w:pPr>
    </w:lvl>
    <w:lvl w:ilvl="7" w:tplc="04140019" w:tentative="1">
      <w:start w:val="1"/>
      <w:numFmt w:val="lowerLetter"/>
      <w:lvlText w:val="%8."/>
      <w:lvlJc w:val="left"/>
      <w:pPr>
        <w:ind w:left="5760" w:hanging="360"/>
      </w:pPr>
    </w:lvl>
    <w:lvl w:ilvl="8" w:tplc="0414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C541FD4"/>
    <w:multiLevelType w:val="hybridMultilevel"/>
    <w:tmpl w:val="DBF27F88"/>
    <w:lvl w:ilvl="0" w:tplc="E66A1688">
      <w:start w:val="3"/>
      <w:numFmt w:val="decimal"/>
      <w:lvlText w:val="%1"/>
      <w:lvlJc w:val="left"/>
      <w:pPr>
        <w:ind w:left="825" w:hanging="360"/>
      </w:pPr>
      <w:rPr>
        <w:rFonts w:hint="default"/>
      </w:rPr>
    </w:lvl>
    <w:lvl w:ilvl="1" w:tplc="04140019" w:tentative="1">
      <w:start w:val="1"/>
      <w:numFmt w:val="lowerLetter"/>
      <w:lvlText w:val="%2."/>
      <w:lvlJc w:val="left"/>
      <w:pPr>
        <w:ind w:left="1545" w:hanging="360"/>
      </w:pPr>
    </w:lvl>
    <w:lvl w:ilvl="2" w:tplc="0414001B" w:tentative="1">
      <w:start w:val="1"/>
      <w:numFmt w:val="lowerRoman"/>
      <w:lvlText w:val="%3."/>
      <w:lvlJc w:val="right"/>
      <w:pPr>
        <w:ind w:left="2265" w:hanging="180"/>
      </w:pPr>
    </w:lvl>
    <w:lvl w:ilvl="3" w:tplc="0414000F" w:tentative="1">
      <w:start w:val="1"/>
      <w:numFmt w:val="decimal"/>
      <w:lvlText w:val="%4."/>
      <w:lvlJc w:val="left"/>
      <w:pPr>
        <w:ind w:left="2985" w:hanging="360"/>
      </w:pPr>
    </w:lvl>
    <w:lvl w:ilvl="4" w:tplc="04140019" w:tentative="1">
      <w:start w:val="1"/>
      <w:numFmt w:val="lowerLetter"/>
      <w:lvlText w:val="%5."/>
      <w:lvlJc w:val="left"/>
      <w:pPr>
        <w:ind w:left="3705" w:hanging="360"/>
      </w:pPr>
    </w:lvl>
    <w:lvl w:ilvl="5" w:tplc="0414001B" w:tentative="1">
      <w:start w:val="1"/>
      <w:numFmt w:val="lowerRoman"/>
      <w:lvlText w:val="%6."/>
      <w:lvlJc w:val="right"/>
      <w:pPr>
        <w:ind w:left="4425" w:hanging="180"/>
      </w:pPr>
    </w:lvl>
    <w:lvl w:ilvl="6" w:tplc="0414000F" w:tentative="1">
      <w:start w:val="1"/>
      <w:numFmt w:val="decimal"/>
      <w:lvlText w:val="%7."/>
      <w:lvlJc w:val="left"/>
      <w:pPr>
        <w:ind w:left="5145" w:hanging="360"/>
      </w:pPr>
    </w:lvl>
    <w:lvl w:ilvl="7" w:tplc="04140019" w:tentative="1">
      <w:start w:val="1"/>
      <w:numFmt w:val="lowerLetter"/>
      <w:lvlText w:val="%8."/>
      <w:lvlJc w:val="left"/>
      <w:pPr>
        <w:ind w:left="5865" w:hanging="360"/>
      </w:pPr>
    </w:lvl>
    <w:lvl w:ilvl="8" w:tplc="0414001B" w:tentative="1">
      <w:start w:val="1"/>
      <w:numFmt w:val="lowerRoman"/>
      <w:lvlText w:val="%9."/>
      <w:lvlJc w:val="right"/>
      <w:pPr>
        <w:ind w:left="6585" w:hanging="180"/>
      </w:pPr>
    </w:lvl>
  </w:abstractNum>
  <w:abstractNum w:abstractNumId="6" w15:restartNumberingAfterBreak="0">
    <w:nsid w:val="784011CB"/>
    <w:multiLevelType w:val="hybridMultilevel"/>
    <w:tmpl w:val="9EE66FEC"/>
    <w:lvl w:ilvl="0" w:tplc="0414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CFD36F9"/>
    <w:multiLevelType w:val="multilevel"/>
    <w:tmpl w:val="6052A9D0"/>
    <w:lvl w:ilvl="0">
      <w:start w:val="1"/>
      <w:numFmt w:val="decimal"/>
      <w:lvlText w:val="%1"/>
      <w:lvlJc w:val="left"/>
      <w:pPr>
        <w:ind w:left="465" w:hanging="46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65" w:hanging="46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num w:numId="1" w16cid:durableId="1999771626">
    <w:abstractNumId w:val="6"/>
  </w:num>
  <w:num w:numId="2" w16cid:durableId="831020676">
    <w:abstractNumId w:val="2"/>
  </w:num>
  <w:num w:numId="3" w16cid:durableId="960456383">
    <w:abstractNumId w:val="2"/>
    <w:lvlOverride w:ilvl="0">
      <w:lvl w:ilvl="0">
        <w:start w:val="1"/>
        <w:numFmt w:val="bullet"/>
        <w:pStyle w:val="Bulletpoint"/>
        <w:lvlText w:val=""/>
        <w:lvlJc w:val="left"/>
        <w:pPr>
          <w:ind w:left="340" w:hanging="340"/>
        </w:pPr>
        <w:rPr>
          <w:rFonts w:ascii="Symbol" w:hAnsi="Symbol" w:hint="default"/>
          <w:sz w:val="24"/>
        </w:rPr>
      </w:lvl>
    </w:lvlOverride>
    <w:lvlOverride w:ilvl="1">
      <w:lvl w:ilvl="1">
        <w:start w:val="1"/>
        <w:numFmt w:val="bullet"/>
        <w:lvlText w:val="o"/>
        <w:lvlJc w:val="left"/>
        <w:pPr>
          <w:ind w:left="1191" w:hanging="111"/>
        </w:pPr>
        <w:rPr>
          <w:rFonts w:ascii="Courier New" w:hAnsi="Courier New" w:hint="default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160" w:hanging="360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2880" w:hanging="360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3600" w:hanging="360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4320" w:hanging="360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5040" w:hanging="360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5760" w:hanging="360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6480" w:hanging="360"/>
        </w:pPr>
        <w:rPr>
          <w:rFonts w:ascii="Wingdings" w:hAnsi="Wingdings" w:hint="default"/>
        </w:rPr>
      </w:lvl>
    </w:lvlOverride>
  </w:num>
  <w:num w:numId="4" w16cid:durableId="1630941405">
    <w:abstractNumId w:val="2"/>
    <w:lvlOverride w:ilvl="0">
      <w:lvl w:ilvl="0">
        <w:start w:val="1"/>
        <w:numFmt w:val="bullet"/>
        <w:pStyle w:val="Bulletpoint"/>
        <w:lvlText w:val=""/>
        <w:lvlJc w:val="left"/>
        <w:pPr>
          <w:ind w:left="340" w:hanging="340"/>
        </w:pPr>
        <w:rPr>
          <w:rFonts w:ascii="Symbol" w:hAnsi="Symbol" w:hint="default"/>
          <w:sz w:val="24"/>
        </w:rPr>
      </w:lvl>
    </w:lvlOverride>
    <w:lvlOverride w:ilvl="1">
      <w:lvl w:ilvl="1">
        <w:start w:val="1"/>
        <w:numFmt w:val="bullet"/>
        <w:lvlText w:val="o"/>
        <w:lvlJc w:val="left"/>
        <w:pPr>
          <w:ind w:left="1191" w:hanging="737"/>
        </w:pPr>
        <w:rPr>
          <w:rFonts w:ascii="Courier New" w:hAnsi="Courier New" w:hint="default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160" w:hanging="360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2880" w:hanging="360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3600" w:hanging="360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4320" w:hanging="360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5040" w:hanging="360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5760" w:hanging="360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6480" w:hanging="360"/>
        </w:pPr>
        <w:rPr>
          <w:rFonts w:ascii="Wingdings" w:hAnsi="Wingdings" w:hint="default"/>
        </w:rPr>
      </w:lvl>
    </w:lvlOverride>
  </w:num>
  <w:num w:numId="5" w16cid:durableId="659845279">
    <w:abstractNumId w:val="0"/>
  </w:num>
  <w:num w:numId="6" w16cid:durableId="469055236">
    <w:abstractNumId w:val="7"/>
  </w:num>
  <w:num w:numId="7" w16cid:durableId="1603420325">
    <w:abstractNumId w:val="3"/>
  </w:num>
  <w:num w:numId="8" w16cid:durableId="987242099">
    <w:abstractNumId w:val="1"/>
  </w:num>
  <w:num w:numId="9" w16cid:durableId="407770378">
    <w:abstractNumId w:val="4"/>
  </w:num>
  <w:num w:numId="10" w16cid:durableId="74071494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6F89"/>
    <w:rsid w:val="000002A7"/>
    <w:rsid w:val="0000041E"/>
    <w:rsid w:val="00002D2A"/>
    <w:rsid w:val="00004CFF"/>
    <w:rsid w:val="000064A2"/>
    <w:rsid w:val="00006DA0"/>
    <w:rsid w:val="00007234"/>
    <w:rsid w:val="00011368"/>
    <w:rsid w:val="000117CC"/>
    <w:rsid w:val="000118BD"/>
    <w:rsid w:val="0001215E"/>
    <w:rsid w:val="000124F2"/>
    <w:rsid w:val="000137C3"/>
    <w:rsid w:val="0001523C"/>
    <w:rsid w:val="00015A6C"/>
    <w:rsid w:val="00015EF3"/>
    <w:rsid w:val="000172BF"/>
    <w:rsid w:val="00021F40"/>
    <w:rsid w:val="00022E6E"/>
    <w:rsid w:val="00023995"/>
    <w:rsid w:val="000250C3"/>
    <w:rsid w:val="00030932"/>
    <w:rsid w:val="00032038"/>
    <w:rsid w:val="00032835"/>
    <w:rsid w:val="00032FCC"/>
    <w:rsid w:val="0003301F"/>
    <w:rsid w:val="00035C16"/>
    <w:rsid w:val="0003651D"/>
    <w:rsid w:val="000368F1"/>
    <w:rsid w:val="00037816"/>
    <w:rsid w:val="0004031B"/>
    <w:rsid w:val="00041950"/>
    <w:rsid w:val="00042D3C"/>
    <w:rsid w:val="00043EB5"/>
    <w:rsid w:val="0004438A"/>
    <w:rsid w:val="00046335"/>
    <w:rsid w:val="0005104D"/>
    <w:rsid w:val="00051F2B"/>
    <w:rsid w:val="000532C7"/>
    <w:rsid w:val="00054818"/>
    <w:rsid w:val="0005491F"/>
    <w:rsid w:val="00055A85"/>
    <w:rsid w:val="00056370"/>
    <w:rsid w:val="00060837"/>
    <w:rsid w:val="00061F4A"/>
    <w:rsid w:val="00063453"/>
    <w:rsid w:val="00063584"/>
    <w:rsid w:val="0006445A"/>
    <w:rsid w:val="00064AA2"/>
    <w:rsid w:val="00064DEA"/>
    <w:rsid w:val="000650ED"/>
    <w:rsid w:val="000676F4"/>
    <w:rsid w:val="00071316"/>
    <w:rsid w:val="00072BFF"/>
    <w:rsid w:val="00076309"/>
    <w:rsid w:val="00076E86"/>
    <w:rsid w:val="00076FF2"/>
    <w:rsid w:val="00077E52"/>
    <w:rsid w:val="0008067C"/>
    <w:rsid w:val="000809E5"/>
    <w:rsid w:val="00080CE2"/>
    <w:rsid w:val="000838D9"/>
    <w:rsid w:val="00083B3E"/>
    <w:rsid w:val="000848E5"/>
    <w:rsid w:val="00084C34"/>
    <w:rsid w:val="00085718"/>
    <w:rsid w:val="000878C8"/>
    <w:rsid w:val="000905C4"/>
    <w:rsid w:val="00090820"/>
    <w:rsid w:val="000917B7"/>
    <w:rsid w:val="00091F12"/>
    <w:rsid w:val="00092943"/>
    <w:rsid w:val="00092DDA"/>
    <w:rsid w:val="00092EEA"/>
    <w:rsid w:val="000930C6"/>
    <w:rsid w:val="000935F3"/>
    <w:rsid w:val="00094DA7"/>
    <w:rsid w:val="000954A6"/>
    <w:rsid w:val="0009607E"/>
    <w:rsid w:val="000960E5"/>
    <w:rsid w:val="00097B39"/>
    <w:rsid w:val="000A03FE"/>
    <w:rsid w:val="000A0DBE"/>
    <w:rsid w:val="000A2DBF"/>
    <w:rsid w:val="000A2F29"/>
    <w:rsid w:val="000A396E"/>
    <w:rsid w:val="000A399E"/>
    <w:rsid w:val="000A4076"/>
    <w:rsid w:val="000A45C9"/>
    <w:rsid w:val="000A591C"/>
    <w:rsid w:val="000A6651"/>
    <w:rsid w:val="000A6B2B"/>
    <w:rsid w:val="000B003F"/>
    <w:rsid w:val="000B0932"/>
    <w:rsid w:val="000B1150"/>
    <w:rsid w:val="000B1457"/>
    <w:rsid w:val="000B14CC"/>
    <w:rsid w:val="000B1B0D"/>
    <w:rsid w:val="000B462D"/>
    <w:rsid w:val="000B5262"/>
    <w:rsid w:val="000B5F9D"/>
    <w:rsid w:val="000B6075"/>
    <w:rsid w:val="000B6932"/>
    <w:rsid w:val="000C1059"/>
    <w:rsid w:val="000C18ED"/>
    <w:rsid w:val="000C2FFF"/>
    <w:rsid w:val="000C3189"/>
    <w:rsid w:val="000C4925"/>
    <w:rsid w:val="000C5713"/>
    <w:rsid w:val="000C6C1C"/>
    <w:rsid w:val="000D0A17"/>
    <w:rsid w:val="000D0C9C"/>
    <w:rsid w:val="000D0D2F"/>
    <w:rsid w:val="000D0EEE"/>
    <w:rsid w:val="000D10F1"/>
    <w:rsid w:val="000D14C3"/>
    <w:rsid w:val="000D2639"/>
    <w:rsid w:val="000D320C"/>
    <w:rsid w:val="000D3A43"/>
    <w:rsid w:val="000D5C7B"/>
    <w:rsid w:val="000D6A03"/>
    <w:rsid w:val="000E0299"/>
    <w:rsid w:val="000E06AB"/>
    <w:rsid w:val="000E0D04"/>
    <w:rsid w:val="000E0D0D"/>
    <w:rsid w:val="000E0DCE"/>
    <w:rsid w:val="000E1A3D"/>
    <w:rsid w:val="000E5BB4"/>
    <w:rsid w:val="000E6626"/>
    <w:rsid w:val="000E7604"/>
    <w:rsid w:val="000E765B"/>
    <w:rsid w:val="000F02EC"/>
    <w:rsid w:val="000F0B16"/>
    <w:rsid w:val="000F1287"/>
    <w:rsid w:val="000F2355"/>
    <w:rsid w:val="000F2BD3"/>
    <w:rsid w:val="000F39FE"/>
    <w:rsid w:val="000F3D0E"/>
    <w:rsid w:val="000F4431"/>
    <w:rsid w:val="000F4A6D"/>
    <w:rsid w:val="000F52B5"/>
    <w:rsid w:val="000F60FD"/>
    <w:rsid w:val="000F7867"/>
    <w:rsid w:val="001011C6"/>
    <w:rsid w:val="0010149C"/>
    <w:rsid w:val="00101FEB"/>
    <w:rsid w:val="00102954"/>
    <w:rsid w:val="001029DA"/>
    <w:rsid w:val="00104F1B"/>
    <w:rsid w:val="00105D55"/>
    <w:rsid w:val="00106030"/>
    <w:rsid w:val="00106886"/>
    <w:rsid w:val="00106E04"/>
    <w:rsid w:val="0010710C"/>
    <w:rsid w:val="001074D8"/>
    <w:rsid w:val="001078E5"/>
    <w:rsid w:val="00107DF2"/>
    <w:rsid w:val="00110898"/>
    <w:rsid w:val="00112B7F"/>
    <w:rsid w:val="00114F95"/>
    <w:rsid w:val="001151BB"/>
    <w:rsid w:val="0011529A"/>
    <w:rsid w:val="001166C5"/>
    <w:rsid w:val="001174A3"/>
    <w:rsid w:val="00117D71"/>
    <w:rsid w:val="00117D76"/>
    <w:rsid w:val="001207BB"/>
    <w:rsid w:val="0012107E"/>
    <w:rsid w:val="001211A7"/>
    <w:rsid w:val="00121A1D"/>
    <w:rsid w:val="00121EE2"/>
    <w:rsid w:val="00122B49"/>
    <w:rsid w:val="00124B22"/>
    <w:rsid w:val="00125756"/>
    <w:rsid w:val="00127C66"/>
    <w:rsid w:val="001312B3"/>
    <w:rsid w:val="0013140E"/>
    <w:rsid w:val="00131D9F"/>
    <w:rsid w:val="00131EFA"/>
    <w:rsid w:val="0013328B"/>
    <w:rsid w:val="001332DC"/>
    <w:rsid w:val="0013371C"/>
    <w:rsid w:val="00133D83"/>
    <w:rsid w:val="00133E82"/>
    <w:rsid w:val="0013548F"/>
    <w:rsid w:val="001356D5"/>
    <w:rsid w:val="00135900"/>
    <w:rsid w:val="001365BB"/>
    <w:rsid w:val="001378EE"/>
    <w:rsid w:val="00137AC5"/>
    <w:rsid w:val="00137B93"/>
    <w:rsid w:val="001405D5"/>
    <w:rsid w:val="0014156D"/>
    <w:rsid w:val="00142324"/>
    <w:rsid w:val="00142674"/>
    <w:rsid w:val="0014308C"/>
    <w:rsid w:val="00143990"/>
    <w:rsid w:val="00143E27"/>
    <w:rsid w:val="00144492"/>
    <w:rsid w:val="0014485E"/>
    <w:rsid w:val="00147FF7"/>
    <w:rsid w:val="00150A6B"/>
    <w:rsid w:val="00150F77"/>
    <w:rsid w:val="001555A1"/>
    <w:rsid w:val="00156567"/>
    <w:rsid w:val="00156B0B"/>
    <w:rsid w:val="0016544F"/>
    <w:rsid w:val="00166573"/>
    <w:rsid w:val="00166CC5"/>
    <w:rsid w:val="00167A01"/>
    <w:rsid w:val="001700BE"/>
    <w:rsid w:val="001711CD"/>
    <w:rsid w:val="0017172E"/>
    <w:rsid w:val="00172FD4"/>
    <w:rsid w:val="001738BC"/>
    <w:rsid w:val="00174C53"/>
    <w:rsid w:val="00176DC9"/>
    <w:rsid w:val="00176EBD"/>
    <w:rsid w:val="001803BE"/>
    <w:rsid w:val="001804A8"/>
    <w:rsid w:val="00182025"/>
    <w:rsid w:val="001823C1"/>
    <w:rsid w:val="00183B64"/>
    <w:rsid w:val="00183D17"/>
    <w:rsid w:val="00184868"/>
    <w:rsid w:val="00185DF8"/>
    <w:rsid w:val="0018770E"/>
    <w:rsid w:val="00187719"/>
    <w:rsid w:val="00190203"/>
    <w:rsid w:val="00190539"/>
    <w:rsid w:val="0019071B"/>
    <w:rsid w:val="001924F7"/>
    <w:rsid w:val="00193E53"/>
    <w:rsid w:val="00194208"/>
    <w:rsid w:val="00197717"/>
    <w:rsid w:val="001A033A"/>
    <w:rsid w:val="001A057C"/>
    <w:rsid w:val="001A312C"/>
    <w:rsid w:val="001A3291"/>
    <w:rsid w:val="001A3E04"/>
    <w:rsid w:val="001A47B7"/>
    <w:rsid w:val="001A4C53"/>
    <w:rsid w:val="001A4FA0"/>
    <w:rsid w:val="001A60E8"/>
    <w:rsid w:val="001A6CA9"/>
    <w:rsid w:val="001A6EC3"/>
    <w:rsid w:val="001A70B7"/>
    <w:rsid w:val="001A71DB"/>
    <w:rsid w:val="001A7410"/>
    <w:rsid w:val="001A788A"/>
    <w:rsid w:val="001B0E84"/>
    <w:rsid w:val="001B0F88"/>
    <w:rsid w:val="001B2115"/>
    <w:rsid w:val="001B2513"/>
    <w:rsid w:val="001B258A"/>
    <w:rsid w:val="001B310F"/>
    <w:rsid w:val="001B361D"/>
    <w:rsid w:val="001B3772"/>
    <w:rsid w:val="001B4149"/>
    <w:rsid w:val="001B4C1D"/>
    <w:rsid w:val="001B4F69"/>
    <w:rsid w:val="001B73EA"/>
    <w:rsid w:val="001B7D3C"/>
    <w:rsid w:val="001B7D49"/>
    <w:rsid w:val="001C3862"/>
    <w:rsid w:val="001C3F13"/>
    <w:rsid w:val="001C5D9B"/>
    <w:rsid w:val="001C750F"/>
    <w:rsid w:val="001C7CA1"/>
    <w:rsid w:val="001D0E16"/>
    <w:rsid w:val="001D13CE"/>
    <w:rsid w:val="001D15C3"/>
    <w:rsid w:val="001D16DE"/>
    <w:rsid w:val="001D2AFD"/>
    <w:rsid w:val="001D4669"/>
    <w:rsid w:val="001D4A8F"/>
    <w:rsid w:val="001D4B5F"/>
    <w:rsid w:val="001D57C2"/>
    <w:rsid w:val="001D6C10"/>
    <w:rsid w:val="001D6E6F"/>
    <w:rsid w:val="001D704A"/>
    <w:rsid w:val="001E0E08"/>
    <w:rsid w:val="001E1190"/>
    <w:rsid w:val="001E2BE9"/>
    <w:rsid w:val="001E38EF"/>
    <w:rsid w:val="001E400C"/>
    <w:rsid w:val="001E49FD"/>
    <w:rsid w:val="001E4CB6"/>
    <w:rsid w:val="001E555F"/>
    <w:rsid w:val="001E58E6"/>
    <w:rsid w:val="001E6359"/>
    <w:rsid w:val="001E7C71"/>
    <w:rsid w:val="001F0977"/>
    <w:rsid w:val="001F1636"/>
    <w:rsid w:val="001F2805"/>
    <w:rsid w:val="001F2C8D"/>
    <w:rsid w:val="001F4F90"/>
    <w:rsid w:val="001F5C47"/>
    <w:rsid w:val="001F758D"/>
    <w:rsid w:val="001F7D02"/>
    <w:rsid w:val="00200088"/>
    <w:rsid w:val="00201122"/>
    <w:rsid w:val="002014CF"/>
    <w:rsid w:val="00201932"/>
    <w:rsid w:val="002025F0"/>
    <w:rsid w:val="00202963"/>
    <w:rsid w:val="00203403"/>
    <w:rsid w:val="00203A28"/>
    <w:rsid w:val="00205008"/>
    <w:rsid w:val="00205B21"/>
    <w:rsid w:val="00205C94"/>
    <w:rsid w:val="00207669"/>
    <w:rsid w:val="00210436"/>
    <w:rsid w:val="0021211A"/>
    <w:rsid w:val="00212883"/>
    <w:rsid w:val="00212BC4"/>
    <w:rsid w:val="002158F3"/>
    <w:rsid w:val="00215C97"/>
    <w:rsid w:val="00215CC3"/>
    <w:rsid w:val="00215D11"/>
    <w:rsid w:val="00216346"/>
    <w:rsid w:val="0021655E"/>
    <w:rsid w:val="00216B74"/>
    <w:rsid w:val="002172D1"/>
    <w:rsid w:val="00217C06"/>
    <w:rsid w:val="002210CB"/>
    <w:rsid w:val="0022174B"/>
    <w:rsid w:val="00222919"/>
    <w:rsid w:val="0022352A"/>
    <w:rsid w:val="00223DF6"/>
    <w:rsid w:val="00225006"/>
    <w:rsid w:val="002262AA"/>
    <w:rsid w:val="00226447"/>
    <w:rsid w:val="00226611"/>
    <w:rsid w:val="0023023D"/>
    <w:rsid w:val="00230393"/>
    <w:rsid w:val="0023183F"/>
    <w:rsid w:val="00233B20"/>
    <w:rsid w:val="00236246"/>
    <w:rsid w:val="0023657F"/>
    <w:rsid w:val="00237D4D"/>
    <w:rsid w:val="00240DD6"/>
    <w:rsid w:val="00241880"/>
    <w:rsid w:val="00241915"/>
    <w:rsid w:val="00241D42"/>
    <w:rsid w:val="00242D5E"/>
    <w:rsid w:val="00244B04"/>
    <w:rsid w:val="00244BA7"/>
    <w:rsid w:val="00245452"/>
    <w:rsid w:val="00246CFB"/>
    <w:rsid w:val="002470EC"/>
    <w:rsid w:val="002477CB"/>
    <w:rsid w:val="002477F5"/>
    <w:rsid w:val="00251168"/>
    <w:rsid w:val="00252CAA"/>
    <w:rsid w:val="00254A6B"/>
    <w:rsid w:val="00255954"/>
    <w:rsid w:val="00256352"/>
    <w:rsid w:val="00256A3C"/>
    <w:rsid w:val="0025771F"/>
    <w:rsid w:val="00257B3F"/>
    <w:rsid w:val="00260AC0"/>
    <w:rsid w:val="00260C51"/>
    <w:rsid w:val="00262223"/>
    <w:rsid w:val="002623E5"/>
    <w:rsid w:val="00262849"/>
    <w:rsid w:val="002629CA"/>
    <w:rsid w:val="002640A5"/>
    <w:rsid w:val="00264D04"/>
    <w:rsid w:val="00266D9D"/>
    <w:rsid w:val="00267646"/>
    <w:rsid w:val="00267EAD"/>
    <w:rsid w:val="00270FC9"/>
    <w:rsid w:val="002719C7"/>
    <w:rsid w:val="00272DC1"/>
    <w:rsid w:val="0027483E"/>
    <w:rsid w:val="00275473"/>
    <w:rsid w:val="00276725"/>
    <w:rsid w:val="0027796A"/>
    <w:rsid w:val="00280C9A"/>
    <w:rsid w:val="00281073"/>
    <w:rsid w:val="002816C8"/>
    <w:rsid w:val="002824CD"/>
    <w:rsid w:val="00284A8F"/>
    <w:rsid w:val="00286DFE"/>
    <w:rsid w:val="00290C84"/>
    <w:rsid w:val="00290D7B"/>
    <w:rsid w:val="00291EF7"/>
    <w:rsid w:val="00293C25"/>
    <w:rsid w:val="00294B9A"/>
    <w:rsid w:val="002967AB"/>
    <w:rsid w:val="002A1F04"/>
    <w:rsid w:val="002A1FB9"/>
    <w:rsid w:val="002A2366"/>
    <w:rsid w:val="002A24CA"/>
    <w:rsid w:val="002A31C0"/>
    <w:rsid w:val="002A4347"/>
    <w:rsid w:val="002A44DC"/>
    <w:rsid w:val="002A4C82"/>
    <w:rsid w:val="002A4FDA"/>
    <w:rsid w:val="002A515C"/>
    <w:rsid w:val="002A635B"/>
    <w:rsid w:val="002A740B"/>
    <w:rsid w:val="002A79BE"/>
    <w:rsid w:val="002A7B80"/>
    <w:rsid w:val="002B01FD"/>
    <w:rsid w:val="002B0751"/>
    <w:rsid w:val="002B0A57"/>
    <w:rsid w:val="002B1385"/>
    <w:rsid w:val="002B244A"/>
    <w:rsid w:val="002B32A1"/>
    <w:rsid w:val="002B4158"/>
    <w:rsid w:val="002B57FF"/>
    <w:rsid w:val="002B627B"/>
    <w:rsid w:val="002B63BE"/>
    <w:rsid w:val="002B74EA"/>
    <w:rsid w:val="002B7C82"/>
    <w:rsid w:val="002C1629"/>
    <w:rsid w:val="002C1F71"/>
    <w:rsid w:val="002C3957"/>
    <w:rsid w:val="002C3DD7"/>
    <w:rsid w:val="002C4C97"/>
    <w:rsid w:val="002C5449"/>
    <w:rsid w:val="002C6346"/>
    <w:rsid w:val="002C6EE9"/>
    <w:rsid w:val="002C75F8"/>
    <w:rsid w:val="002C788E"/>
    <w:rsid w:val="002D2302"/>
    <w:rsid w:val="002D2D57"/>
    <w:rsid w:val="002D30AA"/>
    <w:rsid w:val="002D37C3"/>
    <w:rsid w:val="002D3919"/>
    <w:rsid w:val="002D3B96"/>
    <w:rsid w:val="002D684A"/>
    <w:rsid w:val="002D6AD7"/>
    <w:rsid w:val="002E01C1"/>
    <w:rsid w:val="002E0C07"/>
    <w:rsid w:val="002E1A71"/>
    <w:rsid w:val="002E2B98"/>
    <w:rsid w:val="002E2C28"/>
    <w:rsid w:val="002E38D5"/>
    <w:rsid w:val="002E51B5"/>
    <w:rsid w:val="002E6F97"/>
    <w:rsid w:val="002F07F3"/>
    <w:rsid w:val="002F0DCA"/>
    <w:rsid w:val="002F2464"/>
    <w:rsid w:val="002F2977"/>
    <w:rsid w:val="002F2CA3"/>
    <w:rsid w:val="002F2E57"/>
    <w:rsid w:val="002F2FD8"/>
    <w:rsid w:val="002F360B"/>
    <w:rsid w:val="002F4318"/>
    <w:rsid w:val="002F56C7"/>
    <w:rsid w:val="002F77A8"/>
    <w:rsid w:val="00301028"/>
    <w:rsid w:val="003013C8"/>
    <w:rsid w:val="0030158B"/>
    <w:rsid w:val="0030410C"/>
    <w:rsid w:val="00305A2D"/>
    <w:rsid w:val="00305A50"/>
    <w:rsid w:val="00306779"/>
    <w:rsid w:val="00310212"/>
    <w:rsid w:val="00310341"/>
    <w:rsid w:val="0031066B"/>
    <w:rsid w:val="00312FD8"/>
    <w:rsid w:val="003137C4"/>
    <w:rsid w:val="00315100"/>
    <w:rsid w:val="00315A2E"/>
    <w:rsid w:val="00315A3A"/>
    <w:rsid w:val="003177C5"/>
    <w:rsid w:val="00325403"/>
    <w:rsid w:val="00327262"/>
    <w:rsid w:val="0033153B"/>
    <w:rsid w:val="003327E5"/>
    <w:rsid w:val="003331D5"/>
    <w:rsid w:val="0033336F"/>
    <w:rsid w:val="0033455D"/>
    <w:rsid w:val="00334A72"/>
    <w:rsid w:val="00336013"/>
    <w:rsid w:val="00336F55"/>
    <w:rsid w:val="003371A3"/>
    <w:rsid w:val="00337526"/>
    <w:rsid w:val="003400DB"/>
    <w:rsid w:val="003412D8"/>
    <w:rsid w:val="0034142C"/>
    <w:rsid w:val="003417E0"/>
    <w:rsid w:val="00342554"/>
    <w:rsid w:val="0034454C"/>
    <w:rsid w:val="00345978"/>
    <w:rsid w:val="00346823"/>
    <w:rsid w:val="00346DBA"/>
    <w:rsid w:val="0034705A"/>
    <w:rsid w:val="0035094F"/>
    <w:rsid w:val="003522F6"/>
    <w:rsid w:val="00353FB9"/>
    <w:rsid w:val="00354273"/>
    <w:rsid w:val="00357132"/>
    <w:rsid w:val="0036173F"/>
    <w:rsid w:val="00361C90"/>
    <w:rsid w:val="003623EA"/>
    <w:rsid w:val="00362E9B"/>
    <w:rsid w:val="0036391A"/>
    <w:rsid w:val="00364AC7"/>
    <w:rsid w:val="00365DC3"/>
    <w:rsid w:val="003660C3"/>
    <w:rsid w:val="0036651F"/>
    <w:rsid w:val="00370DA0"/>
    <w:rsid w:val="00371208"/>
    <w:rsid w:val="00371422"/>
    <w:rsid w:val="00372882"/>
    <w:rsid w:val="00373557"/>
    <w:rsid w:val="003740F2"/>
    <w:rsid w:val="003773F5"/>
    <w:rsid w:val="0037746E"/>
    <w:rsid w:val="0038045A"/>
    <w:rsid w:val="0038053C"/>
    <w:rsid w:val="00380642"/>
    <w:rsid w:val="003807E4"/>
    <w:rsid w:val="00381650"/>
    <w:rsid w:val="0038223F"/>
    <w:rsid w:val="00383086"/>
    <w:rsid w:val="003831D8"/>
    <w:rsid w:val="00384F2A"/>
    <w:rsid w:val="00387191"/>
    <w:rsid w:val="003872B6"/>
    <w:rsid w:val="00387486"/>
    <w:rsid w:val="003876AB"/>
    <w:rsid w:val="00387819"/>
    <w:rsid w:val="00390531"/>
    <w:rsid w:val="00390867"/>
    <w:rsid w:val="00390B7B"/>
    <w:rsid w:val="00390D01"/>
    <w:rsid w:val="00391AA8"/>
    <w:rsid w:val="003927AC"/>
    <w:rsid w:val="0039362B"/>
    <w:rsid w:val="00393C4F"/>
    <w:rsid w:val="00394CF6"/>
    <w:rsid w:val="003951B5"/>
    <w:rsid w:val="0039564A"/>
    <w:rsid w:val="00396629"/>
    <w:rsid w:val="00396CED"/>
    <w:rsid w:val="00396DF8"/>
    <w:rsid w:val="0039723A"/>
    <w:rsid w:val="003A3002"/>
    <w:rsid w:val="003A60EE"/>
    <w:rsid w:val="003A6908"/>
    <w:rsid w:val="003A79E0"/>
    <w:rsid w:val="003A7BAA"/>
    <w:rsid w:val="003B0407"/>
    <w:rsid w:val="003B05A0"/>
    <w:rsid w:val="003B16FC"/>
    <w:rsid w:val="003B1FC8"/>
    <w:rsid w:val="003B2569"/>
    <w:rsid w:val="003B2B72"/>
    <w:rsid w:val="003B348C"/>
    <w:rsid w:val="003B46D6"/>
    <w:rsid w:val="003B57BA"/>
    <w:rsid w:val="003B7AAA"/>
    <w:rsid w:val="003C0B0D"/>
    <w:rsid w:val="003C0F3D"/>
    <w:rsid w:val="003C1AC8"/>
    <w:rsid w:val="003C358A"/>
    <w:rsid w:val="003C3CEB"/>
    <w:rsid w:val="003C417D"/>
    <w:rsid w:val="003C5706"/>
    <w:rsid w:val="003C703A"/>
    <w:rsid w:val="003D0210"/>
    <w:rsid w:val="003D116B"/>
    <w:rsid w:val="003D3C33"/>
    <w:rsid w:val="003D4174"/>
    <w:rsid w:val="003D4724"/>
    <w:rsid w:val="003D5286"/>
    <w:rsid w:val="003D7EF2"/>
    <w:rsid w:val="003E01A9"/>
    <w:rsid w:val="003E3D6F"/>
    <w:rsid w:val="003E4FB9"/>
    <w:rsid w:val="003E580B"/>
    <w:rsid w:val="003E673E"/>
    <w:rsid w:val="003E6DB6"/>
    <w:rsid w:val="003E7597"/>
    <w:rsid w:val="003F0147"/>
    <w:rsid w:val="003F089B"/>
    <w:rsid w:val="003F0EBC"/>
    <w:rsid w:val="003F1161"/>
    <w:rsid w:val="003F1E39"/>
    <w:rsid w:val="003F1F7C"/>
    <w:rsid w:val="003F28FF"/>
    <w:rsid w:val="003F29DE"/>
    <w:rsid w:val="003F29E1"/>
    <w:rsid w:val="003F320E"/>
    <w:rsid w:val="003F42D4"/>
    <w:rsid w:val="003F5077"/>
    <w:rsid w:val="003F513F"/>
    <w:rsid w:val="003F5C33"/>
    <w:rsid w:val="003F6967"/>
    <w:rsid w:val="003F7E9C"/>
    <w:rsid w:val="00400F5C"/>
    <w:rsid w:val="00402A9F"/>
    <w:rsid w:val="0040422A"/>
    <w:rsid w:val="00405774"/>
    <w:rsid w:val="004057E8"/>
    <w:rsid w:val="004058A8"/>
    <w:rsid w:val="00405F23"/>
    <w:rsid w:val="00406443"/>
    <w:rsid w:val="00406AEA"/>
    <w:rsid w:val="00407911"/>
    <w:rsid w:val="0041066D"/>
    <w:rsid w:val="00411603"/>
    <w:rsid w:val="00412821"/>
    <w:rsid w:val="00412FA7"/>
    <w:rsid w:val="004143DD"/>
    <w:rsid w:val="004147E8"/>
    <w:rsid w:val="004159E8"/>
    <w:rsid w:val="00416483"/>
    <w:rsid w:val="0041683F"/>
    <w:rsid w:val="004176EA"/>
    <w:rsid w:val="00417904"/>
    <w:rsid w:val="00417BAC"/>
    <w:rsid w:val="00417F08"/>
    <w:rsid w:val="00420E7E"/>
    <w:rsid w:val="0042166A"/>
    <w:rsid w:val="004218B2"/>
    <w:rsid w:val="00421DA8"/>
    <w:rsid w:val="0042277C"/>
    <w:rsid w:val="00424433"/>
    <w:rsid w:val="00424744"/>
    <w:rsid w:val="004260DB"/>
    <w:rsid w:val="00431DF3"/>
    <w:rsid w:val="004339AB"/>
    <w:rsid w:val="00434850"/>
    <w:rsid w:val="00436214"/>
    <w:rsid w:val="0044016F"/>
    <w:rsid w:val="00440D83"/>
    <w:rsid w:val="00440F49"/>
    <w:rsid w:val="0044156A"/>
    <w:rsid w:val="004426E8"/>
    <w:rsid w:val="004430EB"/>
    <w:rsid w:val="00443255"/>
    <w:rsid w:val="00445068"/>
    <w:rsid w:val="004450E8"/>
    <w:rsid w:val="00450BF8"/>
    <w:rsid w:val="00451260"/>
    <w:rsid w:val="0045262A"/>
    <w:rsid w:val="00452FE5"/>
    <w:rsid w:val="004533F1"/>
    <w:rsid w:val="004544BF"/>
    <w:rsid w:val="00454DC3"/>
    <w:rsid w:val="004558FB"/>
    <w:rsid w:val="004570BC"/>
    <w:rsid w:val="004607BE"/>
    <w:rsid w:val="00460E3A"/>
    <w:rsid w:val="004620D3"/>
    <w:rsid w:val="00463296"/>
    <w:rsid w:val="00463442"/>
    <w:rsid w:val="0046356A"/>
    <w:rsid w:val="004636D5"/>
    <w:rsid w:val="004640BF"/>
    <w:rsid w:val="0046475E"/>
    <w:rsid w:val="004654C9"/>
    <w:rsid w:val="0046550C"/>
    <w:rsid w:val="0046658E"/>
    <w:rsid w:val="004667E7"/>
    <w:rsid w:val="00466FD9"/>
    <w:rsid w:val="004671D4"/>
    <w:rsid w:val="004705B7"/>
    <w:rsid w:val="0047086A"/>
    <w:rsid w:val="00470C41"/>
    <w:rsid w:val="0047304C"/>
    <w:rsid w:val="00474767"/>
    <w:rsid w:val="004747F4"/>
    <w:rsid w:val="00474C2B"/>
    <w:rsid w:val="0047538A"/>
    <w:rsid w:val="004774E2"/>
    <w:rsid w:val="004778DD"/>
    <w:rsid w:val="00477E05"/>
    <w:rsid w:val="00477EFB"/>
    <w:rsid w:val="00481865"/>
    <w:rsid w:val="00482313"/>
    <w:rsid w:val="00483C58"/>
    <w:rsid w:val="004848D4"/>
    <w:rsid w:val="00486F02"/>
    <w:rsid w:val="00486FB6"/>
    <w:rsid w:val="00491367"/>
    <w:rsid w:val="00491E4A"/>
    <w:rsid w:val="00492890"/>
    <w:rsid w:val="00494E12"/>
    <w:rsid w:val="0049547D"/>
    <w:rsid w:val="00497A8F"/>
    <w:rsid w:val="004A023E"/>
    <w:rsid w:val="004A0AF2"/>
    <w:rsid w:val="004A240C"/>
    <w:rsid w:val="004A33B9"/>
    <w:rsid w:val="004A5AA9"/>
    <w:rsid w:val="004A76DE"/>
    <w:rsid w:val="004A7DB7"/>
    <w:rsid w:val="004B0948"/>
    <w:rsid w:val="004B1BC6"/>
    <w:rsid w:val="004B23D8"/>
    <w:rsid w:val="004B26AB"/>
    <w:rsid w:val="004B3013"/>
    <w:rsid w:val="004B3AE7"/>
    <w:rsid w:val="004B4793"/>
    <w:rsid w:val="004B5540"/>
    <w:rsid w:val="004B5BBA"/>
    <w:rsid w:val="004B6AD0"/>
    <w:rsid w:val="004B6BF1"/>
    <w:rsid w:val="004B6DD2"/>
    <w:rsid w:val="004B74DF"/>
    <w:rsid w:val="004B755D"/>
    <w:rsid w:val="004B7AD3"/>
    <w:rsid w:val="004B7D76"/>
    <w:rsid w:val="004C0485"/>
    <w:rsid w:val="004C1360"/>
    <w:rsid w:val="004C18DF"/>
    <w:rsid w:val="004C3D21"/>
    <w:rsid w:val="004C3F6C"/>
    <w:rsid w:val="004C4DFF"/>
    <w:rsid w:val="004C57CC"/>
    <w:rsid w:val="004C7CED"/>
    <w:rsid w:val="004D1D3E"/>
    <w:rsid w:val="004D3BEF"/>
    <w:rsid w:val="004D4176"/>
    <w:rsid w:val="004D646F"/>
    <w:rsid w:val="004D670D"/>
    <w:rsid w:val="004D69BC"/>
    <w:rsid w:val="004D6AE1"/>
    <w:rsid w:val="004D6E6F"/>
    <w:rsid w:val="004D7C6A"/>
    <w:rsid w:val="004E1A05"/>
    <w:rsid w:val="004E1D8C"/>
    <w:rsid w:val="004E203A"/>
    <w:rsid w:val="004E24CB"/>
    <w:rsid w:val="004E2B80"/>
    <w:rsid w:val="004E3AE8"/>
    <w:rsid w:val="004E3BE8"/>
    <w:rsid w:val="004E4D76"/>
    <w:rsid w:val="004F137A"/>
    <w:rsid w:val="004F3118"/>
    <w:rsid w:val="004F3EF0"/>
    <w:rsid w:val="004F3F01"/>
    <w:rsid w:val="004F4BE0"/>
    <w:rsid w:val="004F5637"/>
    <w:rsid w:val="004F62B4"/>
    <w:rsid w:val="004F66BB"/>
    <w:rsid w:val="004F7488"/>
    <w:rsid w:val="00500D11"/>
    <w:rsid w:val="00500DA3"/>
    <w:rsid w:val="00503505"/>
    <w:rsid w:val="0050427E"/>
    <w:rsid w:val="00505CEE"/>
    <w:rsid w:val="005072D3"/>
    <w:rsid w:val="0050776C"/>
    <w:rsid w:val="005111C1"/>
    <w:rsid w:val="00514A63"/>
    <w:rsid w:val="00515A07"/>
    <w:rsid w:val="005201E4"/>
    <w:rsid w:val="00520B9E"/>
    <w:rsid w:val="005211FC"/>
    <w:rsid w:val="00521412"/>
    <w:rsid w:val="005219DA"/>
    <w:rsid w:val="00522EFC"/>
    <w:rsid w:val="00523C5D"/>
    <w:rsid w:val="00523F81"/>
    <w:rsid w:val="0052513B"/>
    <w:rsid w:val="0052534B"/>
    <w:rsid w:val="00526506"/>
    <w:rsid w:val="00526F43"/>
    <w:rsid w:val="0053177F"/>
    <w:rsid w:val="005322D9"/>
    <w:rsid w:val="00534220"/>
    <w:rsid w:val="00535C41"/>
    <w:rsid w:val="00536A0D"/>
    <w:rsid w:val="00536AB9"/>
    <w:rsid w:val="00536F94"/>
    <w:rsid w:val="00537692"/>
    <w:rsid w:val="005404D0"/>
    <w:rsid w:val="0054138A"/>
    <w:rsid w:val="00542233"/>
    <w:rsid w:val="00542799"/>
    <w:rsid w:val="005440D6"/>
    <w:rsid w:val="00544281"/>
    <w:rsid w:val="0054454E"/>
    <w:rsid w:val="00544B5D"/>
    <w:rsid w:val="00545104"/>
    <w:rsid w:val="0054527B"/>
    <w:rsid w:val="00546F15"/>
    <w:rsid w:val="005476B9"/>
    <w:rsid w:val="00550108"/>
    <w:rsid w:val="00552846"/>
    <w:rsid w:val="005531FE"/>
    <w:rsid w:val="00553C47"/>
    <w:rsid w:val="00554D97"/>
    <w:rsid w:val="00554F5C"/>
    <w:rsid w:val="00555861"/>
    <w:rsid w:val="00555A5A"/>
    <w:rsid w:val="005565BB"/>
    <w:rsid w:val="00556CC6"/>
    <w:rsid w:val="0055786E"/>
    <w:rsid w:val="00560182"/>
    <w:rsid w:val="0056281E"/>
    <w:rsid w:val="00563AF1"/>
    <w:rsid w:val="00563DE0"/>
    <w:rsid w:val="00565572"/>
    <w:rsid w:val="005668F0"/>
    <w:rsid w:val="005676C6"/>
    <w:rsid w:val="00567F9B"/>
    <w:rsid w:val="0057041F"/>
    <w:rsid w:val="0057150D"/>
    <w:rsid w:val="00571DEF"/>
    <w:rsid w:val="00571F05"/>
    <w:rsid w:val="00571FB1"/>
    <w:rsid w:val="00572072"/>
    <w:rsid w:val="0057216F"/>
    <w:rsid w:val="005724ED"/>
    <w:rsid w:val="00572F4B"/>
    <w:rsid w:val="005745AE"/>
    <w:rsid w:val="005745B5"/>
    <w:rsid w:val="0057468F"/>
    <w:rsid w:val="00574A2B"/>
    <w:rsid w:val="005766A4"/>
    <w:rsid w:val="005766F8"/>
    <w:rsid w:val="00576797"/>
    <w:rsid w:val="00580EF0"/>
    <w:rsid w:val="00580F47"/>
    <w:rsid w:val="005827E3"/>
    <w:rsid w:val="00584C81"/>
    <w:rsid w:val="00584FB5"/>
    <w:rsid w:val="005860BC"/>
    <w:rsid w:val="005866DE"/>
    <w:rsid w:val="00590691"/>
    <w:rsid w:val="0059114E"/>
    <w:rsid w:val="0059274B"/>
    <w:rsid w:val="00593A60"/>
    <w:rsid w:val="00593B67"/>
    <w:rsid w:val="0059461C"/>
    <w:rsid w:val="005946A6"/>
    <w:rsid w:val="0059661A"/>
    <w:rsid w:val="00597ABB"/>
    <w:rsid w:val="00597CF0"/>
    <w:rsid w:val="005A0407"/>
    <w:rsid w:val="005A10F6"/>
    <w:rsid w:val="005A2F5D"/>
    <w:rsid w:val="005A4389"/>
    <w:rsid w:val="005A4548"/>
    <w:rsid w:val="005A479E"/>
    <w:rsid w:val="005A5162"/>
    <w:rsid w:val="005A5878"/>
    <w:rsid w:val="005A63A6"/>
    <w:rsid w:val="005A6A47"/>
    <w:rsid w:val="005A6E9A"/>
    <w:rsid w:val="005A7EE6"/>
    <w:rsid w:val="005B080B"/>
    <w:rsid w:val="005B0945"/>
    <w:rsid w:val="005B111D"/>
    <w:rsid w:val="005B200A"/>
    <w:rsid w:val="005B2447"/>
    <w:rsid w:val="005B2AEB"/>
    <w:rsid w:val="005B3589"/>
    <w:rsid w:val="005B4908"/>
    <w:rsid w:val="005B6370"/>
    <w:rsid w:val="005B6558"/>
    <w:rsid w:val="005B6801"/>
    <w:rsid w:val="005C06D6"/>
    <w:rsid w:val="005C1218"/>
    <w:rsid w:val="005C126C"/>
    <w:rsid w:val="005C24D7"/>
    <w:rsid w:val="005C37B1"/>
    <w:rsid w:val="005C4B2D"/>
    <w:rsid w:val="005C4ECA"/>
    <w:rsid w:val="005C554E"/>
    <w:rsid w:val="005C5916"/>
    <w:rsid w:val="005C5A8B"/>
    <w:rsid w:val="005C615C"/>
    <w:rsid w:val="005C61E8"/>
    <w:rsid w:val="005C7A42"/>
    <w:rsid w:val="005D05A7"/>
    <w:rsid w:val="005D09E5"/>
    <w:rsid w:val="005D1ECE"/>
    <w:rsid w:val="005D2EE5"/>
    <w:rsid w:val="005D4C09"/>
    <w:rsid w:val="005D68B8"/>
    <w:rsid w:val="005D7932"/>
    <w:rsid w:val="005D7C10"/>
    <w:rsid w:val="005E0BD0"/>
    <w:rsid w:val="005E2974"/>
    <w:rsid w:val="005E4A37"/>
    <w:rsid w:val="005E4C72"/>
    <w:rsid w:val="005E7A54"/>
    <w:rsid w:val="005F06F8"/>
    <w:rsid w:val="005F1627"/>
    <w:rsid w:val="005F21E5"/>
    <w:rsid w:val="005F3030"/>
    <w:rsid w:val="005F3D28"/>
    <w:rsid w:val="005F48D2"/>
    <w:rsid w:val="005F4A71"/>
    <w:rsid w:val="005F56C4"/>
    <w:rsid w:val="005F6B46"/>
    <w:rsid w:val="00600EC9"/>
    <w:rsid w:val="00601077"/>
    <w:rsid w:val="00601867"/>
    <w:rsid w:val="0060221E"/>
    <w:rsid w:val="00602383"/>
    <w:rsid w:val="00602AEB"/>
    <w:rsid w:val="00602E8D"/>
    <w:rsid w:val="00602EEE"/>
    <w:rsid w:val="006038F6"/>
    <w:rsid w:val="0060422F"/>
    <w:rsid w:val="00606576"/>
    <w:rsid w:val="00607673"/>
    <w:rsid w:val="00610339"/>
    <w:rsid w:val="00610D01"/>
    <w:rsid w:val="0061118A"/>
    <w:rsid w:val="00613BBA"/>
    <w:rsid w:val="00614073"/>
    <w:rsid w:val="006158F0"/>
    <w:rsid w:val="00615CC4"/>
    <w:rsid w:val="006170D2"/>
    <w:rsid w:val="00617300"/>
    <w:rsid w:val="00617C85"/>
    <w:rsid w:val="00623200"/>
    <w:rsid w:val="006233F2"/>
    <w:rsid w:val="006237A8"/>
    <w:rsid w:val="00624202"/>
    <w:rsid w:val="00624205"/>
    <w:rsid w:val="00624412"/>
    <w:rsid w:val="00624598"/>
    <w:rsid w:val="006251B1"/>
    <w:rsid w:val="0063027C"/>
    <w:rsid w:val="006308EA"/>
    <w:rsid w:val="0063241D"/>
    <w:rsid w:val="006326C7"/>
    <w:rsid w:val="006369BC"/>
    <w:rsid w:val="006376F3"/>
    <w:rsid w:val="00640066"/>
    <w:rsid w:val="00641175"/>
    <w:rsid w:val="00641353"/>
    <w:rsid w:val="00641E91"/>
    <w:rsid w:val="00641ED7"/>
    <w:rsid w:val="0064499B"/>
    <w:rsid w:val="00647731"/>
    <w:rsid w:val="0064784A"/>
    <w:rsid w:val="006478F0"/>
    <w:rsid w:val="00650771"/>
    <w:rsid w:val="006511CD"/>
    <w:rsid w:val="0065152E"/>
    <w:rsid w:val="006532D5"/>
    <w:rsid w:val="006538D9"/>
    <w:rsid w:val="00654793"/>
    <w:rsid w:val="00654DA5"/>
    <w:rsid w:val="00655876"/>
    <w:rsid w:val="00655FE1"/>
    <w:rsid w:val="00656F35"/>
    <w:rsid w:val="006573DE"/>
    <w:rsid w:val="00660F3D"/>
    <w:rsid w:val="00660FF9"/>
    <w:rsid w:val="006610A7"/>
    <w:rsid w:val="00661239"/>
    <w:rsid w:val="006616A4"/>
    <w:rsid w:val="00662159"/>
    <w:rsid w:val="00662807"/>
    <w:rsid w:val="00663645"/>
    <w:rsid w:val="00664216"/>
    <w:rsid w:val="00664793"/>
    <w:rsid w:val="0066507A"/>
    <w:rsid w:val="0066570F"/>
    <w:rsid w:val="0066654F"/>
    <w:rsid w:val="00666F19"/>
    <w:rsid w:val="00671B19"/>
    <w:rsid w:val="006743E3"/>
    <w:rsid w:val="00675E53"/>
    <w:rsid w:val="006763C8"/>
    <w:rsid w:val="00677214"/>
    <w:rsid w:val="00677D41"/>
    <w:rsid w:val="006808F9"/>
    <w:rsid w:val="00681904"/>
    <w:rsid w:val="006821B6"/>
    <w:rsid w:val="00685AF9"/>
    <w:rsid w:val="006863BD"/>
    <w:rsid w:val="006864EF"/>
    <w:rsid w:val="00687021"/>
    <w:rsid w:val="00687F79"/>
    <w:rsid w:val="00690DA0"/>
    <w:rsid w:val="006914F3"/>
    <w:rsid w:val="00692827"/>
    <w:rsid w:val="00693BB5"/>
    <w:rsid w:val="00693D76"/>
    <w:rsid w:val="006957A6"/>
    <w:rsid w:val="006963C4"/>
    <w:rsid w:val="006963F9"/>
    <w:rsid w:val="0069756D"/>
    <w:rsid w:val="00697575"/>
    <w:rsid w:val="00697EDC"/>
    <w:rsid w:val="006A01B3"/>
    <w:rsid w:val="006A031A"/>
    <w:rsid w:val="006A1DFD"/>
    <w:rsid w:val="006A2493"/>
    <w:rsid w:val="006A24A3"/>
    <w:rsid w:val="006A2903"/>
    <w:rsid w:val="006A4C71"/>
    <w:rsid w:val="006A6210"/>
    <w:rsid w:val="006A6467"/>
    <w:rsid w:val="006A762E"/>
    <w:rsid w:val="006B1122"/>
    <w:rsid w:val="006B22D1"/>
    <w:rsid w:val="006B3328"/>
    <w:rsid w:val="006B351D"/>
    <w:rsid w:val="006B42DF"/>
    <w:rsid w:val="006B4D6C"/>
    <w:rsid w:val="006B5234"/>
    <w:rsid w:val="006B682A"/>
    <w:rsid w:val="006B6B97"/>
    <w:rsid w:val="006C21C9"/>
    <w:rsid w:val="006C2333"/>
    <w:rsid w:val="006C3627"/>
    <w:rsid w:val="006C50DF"/>
    <w:rsid w:val="006C522F"/>
    <w:rsid w:val="006C55E5"/>
    <w:rsid w:val="006C57E8"/>
    <w:rsid w:val="006C67D5"/>
    <w:rsid w:val="006C68DE"/>
    <w:rsid w:val="006C7E6A"/>
    <w:rsid w:val="006D2277"/>
    <w:rsid w:val="006D363A"/>
    <w:rsid w:val="006D3B98"/>
    <w:rsid w:val="006D3FDD"/>
    <w:rsid w:val="006D4D7E"/>
    <w:rsid w:val="006D4FC5"/>
    <w:rsid w:val="006D5AFA"/>
    <w:rsid w:val="006D6063"/>
    <w:rsid w:val="006D62F0"/>
    <w:rsid w:val="006D65FC"/>
    <w:rsid w:val="006E0A8D"/>
    <w:rsid w:val="006E1DA5"/>
    <w:rsid w:val="006E2774"/>
    <w:rsid w:val="006E5B0F"/>
    <w:rsid w:val="006E5C41"/>
    <w:rsid w:val="006E5D13"/>
    <w:rsid w:val="006E6F79"/>
    <w:rsid w:val="006E795E"/>
    <w:rsid w:val="006E79A6"/>
    <w:rsid w:val="006F1149"/>
    <w:rsid w:val="006F1285"/>
    <w:rsid w:val="006F1F75"/>
    <w:rsid w:val="006F21BF"/>
    <w:rsid w:val="006F4304"/>
    <w:rsid w:val="006F4AE9"/>
    <w:rsid w:val="006F5586"/>
    <w:rsid w:val="006F55E5"/>
    <w:rsid w:val="006F5B84"/>
    <w:rsid w:val="006F66E4"/>
    <w:rsid w:val="006F6A4A"/>
    <w:rsid w:val="006F6B31"/>
    <w:rsid w:val="006F6FFA"/>
    <w:rsid w:val="00700301"/>
    <w:rsid w:val="007013B2"/>
    <w:rsid w:val="00701655"/>
    <w:rsid w:val="007037FD"/>
    <w:rsid w:val="0070467E"/>
    <w:rsid w:val="00705E12"/>
    <w:rsid w:val="00706F89"/>
    <w:rsid w:val="007073D9"/>
    <w:rsid w:val="007078D5"/>
    <w:rsid w:val="00710409"/>
    <w:rsid w:val="00710EC3"/>
    <w:rsid w:val="0071146F"/>
    <w:rsid w:val="00711B4A"/>
    <w:rsid w:val="00711C5D"/>
    <w:rsid w:val="00711CE1"/>
    <w:rsid w:val="00712716"/>
    <w:rsid w:val="00712A8B"/>
    <w:rsid w:val="00712B4A"/>
    <w:rsid w:val="00712C2A"/>
    <w:rsid w:val="00713356"/>
    <w:rsid w:val="007138DC"/>
    <w:rsid w:val="00713A5D"/>
    <w:rsid w:val="0071421F"/>
    <w:rsid w:val="00714225"/>
    <w:rsid w:val="00714DB1"/>
    <w:rsid w:val="0071552F"/>
    <w:rsid w:val="00715DEB"/>
    <w:rsid w:val="00716E3D"/>
    <w:rsid w:val="00717384"/>
    <w:rsid w:val="007179D6"/>
    <w:rsid w:val="00717FA1"/>
    <w:rsid w:val="00723A5E"/>
    <w:rsid w:val="00723B4C"/>
    <w:rsid w:val="00724580"/>
    <w:rsid w:val="00724E26"/>
    <w:rsid w:val="00725794"/>
    <w:rsid w:val="00726186"/>
    <w:rsid w:val="00726439"/>
    <w:rsid w:val="0072666B"/>
    <w:rsid w:val="00727C66"/>
    <w:rsid w:val="00730F16"/>
    <w:rsid w:val="00731A51"/>
    <w:rsid w:val="00732068"/>
    <w:rsid w:val="00732F36"/>
    <w:rsid w:val="007347FC"/>
    <w:rsid w:val="0073550E"/>
    <w:rsid w:val="0073578E"/>
    <w:rsid w:val="00735DE6"/>
    <w:rsid w:val="007361ED"/>
    <w:rsid w:val="00736E2A"/>
    <w:rsid w:val="007401B9"/>
    <w:rsid w:val="00740769"/>
    <w:rsid w:val="007418BD"/>
    <w:rsid w:val="00741944"/>
    <w:rsid w:val="0074234D"/>
    <w:rsid w:val="00742B74"/>
    <w:rsid w:val="00742F9F"/>
    <w:rsid w:val="00744137"/>
    <w:rsid w:val="00744FFB"/>
    <w:rsid w:val="00745E51"/>
    <w:rsid w:val="00746172"/>
    <w:rsid w:val="007476EB"/>
    <w:rsid w:val="0074770C"/>
    <w:rsid w:val="00751BF9"/>
    <w:rsid w:val="007523FC"/>
    <w:rsid w:val="00752FF6"/>
    <w:rsid w:val="00753A16"/>
    <w:rsid w:val="007540CF"/>
    <w:rsid w:val="0075463E"/>
    <w:rsid w:val="00755278"/>
    <w:rsid w:val="007558C5"/>
    <w:rsid w:val="0075730B"/>
    <w:rsid w:val="00757B98"/>
    <w:rsid w:val="007609B8"/>
    <w:rsid w:val="00760AE5"/>
    <w:rsid w:val="007610E8"/>
    <w:rsid w:val="0076197D"/>
    <w:rsid w:val="00762D17"/>
    <w:rsid w:val="00763B01"/>
    <w:rsid w:val="00764D64"/>
    <w:rsid w:val="007666DD"/>
    <w:rsid w:val="007675CD"/>
    <w:rsid w:val="00767D87"/>
    <w:rsid w:val="00770AA9"/>
    <w:rsid w:val="007719A7"/>
    <w:rsid w:val="00773605"/>
    <w:rsid w:val="00773BA4"/>
    <w:rsid w:val="00774648"/>
    <w:rsid w:val="0077470A"/>
    <w:rsid w:val="00774890"/>
    <w:rsid w:val="00776286"/>
    <w:rsid w:val="00776327"/>
    <w:rsid w:val="00776672"/>
    <w:rsid w:val="007777BF"/>
    <w:rsid w:val="007800F3"/>
    <w:rsid w:val="0078230A"/>
    <w:rsid w:val="00782E00"/>
    <w:rsid w:val="00783948"/>
    <w:rsid w:val="00784A47"/>
    <w:rsid w:val="007856B2"/>
    <w:rsid w:val="00785F5A"/>
    <w:rsid w:val="00786925"/>
    <w:rsid w:val="007869F7"/>
    <w:rsid w:val="00786AC4"/>
    <w:rsid w:val="0079041A"/>
    <w:rsid w:val="00790DDC"/>
    <w:rsid w:val="00791328"/>
    <w:rsid w:val="00791650"/>
    <w:rsid w:val="007917C5"/>
    <w:rsid w:val="00792153"/>
    <w:rsid w:val="00792356"/>
    <w:rsid w:val="007928A1"/>
    <w:rsid w:val="00792EEA"/>
    <w:rsid w:val="007938EF"/>
    <w:rsid w:val="00793F4B"/>
    <w:rsid w:val="00794249"/>
    <w:rsid w:val="007947DB"/>
    <w:rsid w:val="007969B0"/>
    <w:rsid w:val="00796CF3"/>
    <w:rsid w:val="00797D5E"/>
    <w:rsid w:val="007A3B12"/>
    <w:rsid w:val="007A3F66"/>
    <w:rsid w:val="007A4173"/>
    <w:rsid w:val="007A5967"/>
    <w:rsid w:val="007A59B4"/>
    <w:rsid w:val="007A689C"/>
    <w:rsid w:val="007A72B0"/>
    <w:rsid w:val="007A74BA"/>
    <w:rsid w:val="007A7E16"/>
    <w:rsid w:val="007B06B5"/>
    <w:rsid w:val="007B0774"/>
    <w:rsid w:val="007B162E"/>
    <w:rsid w:val="007B237B"/>
    <w:rsid w:val="007B2AE4"/>
    <w:rsid w:val="007B2B36"/>
    <w:rsid w:val="007B2C84"/>
    <w:rsid w:val="007B6E7B"/>
    <w:rsid w:val="007C0311"/>
    <w:rsid w:val="007C0FE4"/>
    <w:rsid w:val="007C11C3"/>
    <w:rsid w:val="007C1536"/>
    <w:rsid w:val="007C3A34"/>
    <w:rsid w:val="007C52BA"/>
    <w:rsid w:val="007C592A"/>
    <w:rsid w:val="007C5F82"/>
    <w:rsid w:val="007C637E"/>
    <w:rsid w:val="007D0085"/>
    <w:rsid w:val="007D0733"/>
    <w:rsid w:val="007D1202"/>
    <w:rsid w:val="007D18B9"/>
    <w:rsid w:val="007D1967"/>
    <w:rsid w:val="007D1BBA"/>
    <w:rsid w:val="007D222D"/>
    <w:rsid w:val="007D2388"/>
    <w:rsid w:val="007D2B37"/>
    <w:rsid w:val="007D41BD"/>
    <w:rsid w:val="007D436E"/>
    <w:rsid w:val="007D51AF"/>
    <w:rsid w:val="007D5739"/>
    <w:rsid w:val="007D6700"/>
    <w:rsid w:val="007D7AD0"/>
    <w:rsid w:val="007D7E32"/>
    <w:rsid w:val="007E1D1C"/>
    <w:rsid w:val="007E2118"/>
    <w:rsid w:val="007E215C"/>
    <w:rsid w:val="007E332D"/>
    <w:rsid w:val="007E4490"/>
    <w:rsid w:val="007E51B3"/>
    <w:rsid w:val="007E5304"/>
    <w:rsid w:val="007E67A5"/>
    <w:rsid w:val="007E6843"/>
    <w:rsid w:val="007E746E"/>
    <w:rsid w:val="007E7C7E"/>
    <w:rsid w:val="007F0541"/>
    <w:rsid w:val="007F2BDD"/>
    <w:rsid w:val="007F364F"/>
    <w:rsid w:val="007F4330"/>
    <w:rsid w:val="007F4436"/>
    <w:rsid w:val="007F4AA7"/>
    <w:rsid w:val="007F5827"/>
    <w:rsid w:val="007F6121"/>
    <w:rsid w:val="007F6B77"/>
    <w:rsid w:val="00801EFE"/>
    <w:rsid w:val="008022ED"/>
    <w:rsid w:val="008028D0"/>
    <w:rsid w:val="0080534D"/>
    <w:rsid w:val="008065C3"/>
    <w:rsid w:val="008067E0"/>
    <w:rsid w:val="00807C4B"/>
    <w:rsid w:val="00807F78"/>
    <w:rsid w:val="008104D3"/>
    <w:rsid w:val="00810B27"/>
    <w:rsid w:val="00813298"/>
    <w:rsid w:val="00813EBA"/>
    <w:rsid w:val="00813F8D"/>
    <w:rsid w:val="008141ED"/>
    <w:rsid w:val="00814580"/>
    <w:rsid w:val="00815A37"/>
    <w:rsid w:val="00817FAF"/>
    <w:rsid w:val="00820548"/>
    <w:rsid w:val="00820FA3"/>
    <w:rsid w:val="00821933"/>
    <w:rsid w:val="00823332"/>
    <w:rsid w:val="008240DF"/>
    <w:rsid w:val="0082498D"/>
    <w:rsid w:val="008252F0"/>
    <w:rsid w:val="00826094"/>
    <w:rsid w:val="00826481"/>
    <w:rsid w:val="00826B11"/>
    <w:rsid w:val="00827B43"/>
    <w:rsid w:val="0083104A"/>
    <w:rsid w:val="008329BF"/>
    <w:rsid w:val="00832B5D"/>
    <w:rsid w:val="00833504"/>
    <w:rsid w:val="008347F0"/>
    <w:rsid w:val="00835E01"/>
    <w:rsid w:val="00836ADA"/>
    <w:rsid w:val="008401EF"/>
    <w:rsid w:val="00840BCF"/>
    <w:rsid w:val="00841764"/>
    <w:rsid w:val="00841F34"/>
    <w:rsid w:val="00842754"/>
    <w:rsid w:val="00843237"/>
    <w:rsid w:val="0084323C"/>
    <w:rsid w:val="008438EC"/>
    <w:rsid w:val="008445A7"/>
    <w:rsid w:val="0084548B"/>
    <w:rsid w:val="00846A47"/>
    <w:rsid w:val="00847540"/>
    <w:rsid w:val="008502E9"/>
    <w:rsid w:val="00850C99"/>
    <w:rsid w:val="008522D7"/>
    <w:rsid w:val="00852454"/>
    <w:rsid w:val="0085250F"/>
    <w:rsid w:val="00852539"/>
    <w:rsid w:val="008542D8"/>
    <w:rsid w:val="008548A4"/>
    <w:rsid w:val="00854A91"/>
    <w:rsid w:val="008554B6"/>
    <w:rsid w:val="008554C8"/>
    <w:rsid w:val="00856669"/>
    <w:rsid w:val="00857450"/>
    <w:rsid w:val="008610A9"/>
    <w:rsid w:val="00861ABA"/>
    <w:rsid w:val="008623F5"/>
    <w:rsid w:val="00862471"/>
    <w:rsid w:val="008627D7"/>
    <w:rsid w:val="00863D97"/>
    <w:rsid w:val="00864932"/>
    <w:rsid w:val="00864AA3"/>
    <w:rsid w:val="00864B48"/>
    <w:rsid w:val="0086516A"/>
    <w:rsid w:val="008658A0"/>
    <w:rsid w:val="00865C54"/>
    <w:rsid w:val="008674D4"/>
    <w:rsid w:val="00867B0D"/>
    <w:rsid w:val="00867EB8"/>
    <w:rsid w:val="0087156C"/>
    <w:rsid w:val="00871CF5"/>
    <w:rsid w:val="008721B8"/>
    <w:rsid w:val="0087236C"/>
    <w:rsid w:val="00872C76"/>
    <w:rsid w:val="00873766"/>
    <w:rsid w:val="00874203"/>
    <w:rsid w:val="00875087"/>
    <w:rsid w:val="00875C01"/>
    <w:rsid w:val="0087642C"/>
    <w:rsid w:val="008827FB"/>
    <w:rsid w:val="00883341"/>
    <w:rsid w:val="008842C1"/>
    <w:rsid w:val="00884862"/>
    <w:rsid w:val="008849FA"/>
    <w:rsid w:val="00884BD2"/>
    <w:rsid w:val="00884E1C"/>
    <w:rsid w:val="0088500D"/>
    <w:rsid w:val="008850F4"/>
    <w:rsid w:val="0088699E"/>
    <w:rsid w:val="00886B10"/>
    <w:rsid w:val="00890335"/>
    <w:rsid w:val="008910AD"/>
    <w:rsid w:val="008918F4"/>
    <w:rsid w:val="00894422"/>
    <w:rsid w:val="00895622"/>
    <w:rsid w:val="00896001"/>
    <w:rsid w:val="00897170"/>
    <w:rsid w:val="00897D5B"/>
    <w:rsid w:val="00897ED0"/>
    <w:rsid w:val="00897F83"/>
    <w:rsid w:val="008A0412"/>
    <w:rsid w:val="008A1479"/>
    <w:rsid w:val="008A1948"/>
    <w:rsid w:val="008A1B44"/>
    <w:rsid w:val="008A1BE4"/>
    <w:rsid w:val="008A1C5E"/>
    <w:rsid w:val="008A1E3C"/>
    <w:rsid w:val="008A3070"/>
    <w:rsid w:val="008A3B47"/>
    <w:rsid w:val="008A5804"/>
    <w:rsid w:val="008A7474"/>
    <w:rsid w:val="008A7566"/>
    <w:rsid w:val="008B3A12"/>
    <w:rsid w:val="008B3A83"/>
    <w:rsid w:val="008B3CB8"/>
    <w:rsid w:val="008B5DDE"/>
    <w:rsid w:val="008B709F"/>
    <w:rsid w:val="008C06AF"/>
    <w:rsid w:val="008C0C3A"/>
    <w:rsid w:val="008C1542"/>
    <w:rsid w:val="008C1616"/>
    <w:rsid w:val="008C1E6D"/>
    <w:rsid w:val="008C2893"/>
    <w:rsid w:val="008C2F95"/>
    <w:rsid w:val="008C33DB"/>
    <w:rsid w:val="008C433C"/>
    <w:rsid w:val="008C5E91"/>
    <w:rsid w:val="008C7719"/>
    <w:rsid w:val="008D02E4"/>
    <w:rsid w:val="008D243B"/>
    <w:rsid w:val="008D2DD6"/>
    <w:rsid w:val="008D53EB"/>
    <w:rsid w:val="008D545D"/>
    <w:rsid w:val="008D5FE2"/>
    <w:rsid w:val="008D716F"/>
    <w:rsid w:val="008D7735"/>
    <w:rsid w:val="008E043E"/>
    <w:rsid w:val="008E09EC"/>
    <w:rsid w:val="008E0A26"/>
    <w:rsid w:val="008E1073"/>
    <w:rsid w:val="008E230F"/>
    <w:rsid w:val="008E3087"/>
    <w:rsid w:val="008E41D8"/>
    <w:rsid w:val="008E441C"/>
    <w:rsid w:val="008E4E11"/>
    <w:rsid w:val="008E54E3"/>
    <w:rsid w:val="008E6F30"/>
    <w:rsid w:val="008E7A39"/>
    <w:rsid w:val="008F0668"/>
    <w:rsid w:val="008F06EA"/>
    <w:rsid w:val="008F22FB"/>
    <w:rsid w:val="008F247B"/>
    <w:rsid w:val="008F27B0"/>
    <w:rsid w:val="008F4740"/>
    <w:rsid w:val="008F4E72"/>
    <w:rsid w:val="008F5BE0"/>
    <w:rsid w:val="008F6579"/>
    <w:rsid w:val="00900406"/>
    <w:rsid w:val="00900B02"/>
    <w:rsid w:val="00900B48"/>
    <w:rsid w:val="009010F7"/>
    <w:rsid w:val="009055A7"/>
    <w:rsid w:val="00906FD4"/>
    <w:rsid w:val="009107AB"/>
    <w:rsid w:val="0091106A"/>
    <w:rsid w:val="00911339"/>
    <w:rsid w:val="0091135F"/>
    <w:rsid w:val="009123A1"/>
    <w:rsid w:val="009125BB"/>
    <w:rsid w:val="00912A2A"/>
    <w:rsid w:val="00914A41"/>
    <w:rsid w:val="00914E32"/>
    <w:rsid w:val="00916865"/>
    <w:rsid w:val="009215FD"/>
    <w:rsid w:val="00922018"/>
    <w:rsid w:val="00922D4F"/>
    <w:rsid w:val="009248C5"/>
    <w:rsid w:val="00926016"/>
    <w:rsid w:val="00927005"/>
    <w:rsid w:val="0092727A"/>
    <w:rsid w:val="00927EC7"/>
    <w:rsid w:val="0093176F"/>
    <w:rsid w:val="0093274A"/>
    <w:rsid w:val="009337F3"/>
    <w:rsid w:val="009338FE"/>
    <w:rsid w:val="00933E5A"/>
    <w:rsid w:val="0093589A"/>
    <w:rsid w:val="009413D0"/>
    <w:rsid w:val="009414B0"/>
    <w:rsid w:val="00942095"/>
    <w:rsid w:val="00942F15"/>
    <w:rsid w:val="0094416A"/>
    <w:rsid w:val="00945059"/>
    <w:rsid w:val="00946DA5"/>
    <w:rsid w:val="00947325"/>
    <w:rsid w:val="00947953"/>
    <w:rsid w:val="00953A07"/>
    <w:rsid w:val="00955905"/>
    <w:rsid w:val="00955CE6"/>
    <w:rsid w:val="0095697A"/>
    <w:rsid w:val="009575EC"/>
    <w:rsid w:val="00960306"/>
    <w:rsid w:val="009603F1"/>
    <w:rsid w:val="0096062A"/>
    <w:rsid w:val="009606B5"/>
    <w:rsid w:val="00960E94"/>
    <w:rsid w:val="0096158E"/>
    <w:rsid w:val="00961743"/>
    <w:rsid w:val="00961BC5"/>
    <w:rsid w:val="009622B5"/>
    <w:rsid w:val="00962924"/>
    <w:rsid w:val="00962ABC"/>
    <w:rsid w:val="00966517"/>
    <w:rsid w:val="00967452"/>
    <w:rsid w:val="0096766A"/>
    <w:rsid w:val="0096794F"/>
    <w:rsid w:val="00967E62"/>
    <w:rsid w:val="009703D7"/>
    <w:rsid w:val="0097288F"/>
    <w:rsid w:val="00975236"/>
    <w:rsid w:val="00976F89"/>
    <w:rsid w:val="00981102"/>
    <w:rsid w:val="009811E0"/>
    <w:rsid w:val="00981252"/>
    <w:rsid w:val="009820CB"/>
    <w:rsid w:val="00982F23"/>
    <w:rsid w:val="00985627"/>
    <w:rsid w:val="0098573D"/>
    <w:rsid w:val="009918CC"/>
    <w:rsid w:val="00991F32"/>
    <w:rsid w:val="0099384D"/>
    <w:rsid w:val="00993E37"/>
    <w:rsid w:val="00994B9F"/>
    <w:rsid w:val="009953FF"/>
    <w:rsid w:val="00995AD4"/>
    <w:rsid w:val="0099770E"/>
    <w:rsid w:val="00997A0E"/>
    <w:rsid w:val="00997B4E"/>
    <w:rsid w:val="009A1305"/>
    <w:rsid w:val="009A13EE"/>
    <w:rsid w:val="009A1BE3"/>
    <w:rsid w:val="009A1F7E"/>
    <w:rsid w:val="009A473C"/>
    <w:rsid w:val="009A4FC1"/>
    <w:rsid w:val="009A5CBA"/>
    <w:rsid w:val="009A6694"/>
    <w:rsid w:val="009A746D"/>
    <w:rsid w:val="009A7BD3"/>
    <w:rsid w:val="009B142B"/>
    <w:rsid w:val="009B22D7"/>
    <w:rsid w:val="009B2691"/>
    <w:rsid w:val="009B2972"/>
    <w:rsid w:val="009B3C05"/>
    <w:rsid w:val="009B43EF"/>
    <w:rsid w:val="009B48A1"/>
    <w:rsid w:val="009B4B52"/>
    <w:rsid w:val="009B4CDB"/>
    <w:rsid w:val="009B6E40"/>
    <w:rsid w:val="009B7A46"/>
    <w:rsid w:val="009C08EF"/>
    <w:rsid w:val="009C1270"/>
    <w:rsid w:val="009C224E"/>
    <w:rsid w:val="009C23DE"/>
    <w:rsid w:val="009C276E"/>
    <w:rsid w:val="009C279F"/>
    <w:rsid w:val="009C4EEC"/>
    <w:rsid w:val="009C5054"/>
    <w:rsid w:val="009C59CE"/>
    <w:rsid w:val="009C7666"/>
    <w:rsid w:val="009C7B45"/>
    <w:rsid w:val="009D253C"/>
    <w:rsid w:val="009D2697"/>
    <w:rsid w:val="009D2AD8"/>
    <w:rsid w:val="009D2BE7"/>
    <w:rsid w:val="009D38BF"/>
    <w:rsid w:val="009D5092"/>
    <w:rsid w:val="009D6A35"/>
    <w:rsid w:val="009D6C49"/>
    <w:rsid w:val="009D6DA3"/>
    <w:rsid w:val="009E05C8"/>
    <w:rsid w:val="009E11FA"/>
    <w:rsid w:val="009E1EB2"/>
    <w:rsid w:val="009E4388"/>
    <w:rsid w:val="009E7BD0"/>
    <w:rsid w:val="009F0124"/>
    <w:rsid w:val="009F0757"/>
    <w:rsid w:val="009F119C"/>
    <w:rsid w:val="009F3765"/>
    <w:rsid w:val="009F411F"/>
    <w:rsid w:val="009F4493"/>
    <w:rsid w:val="009F497C"/>
    <w:rsid w:val="009F4CC8"/>
    <w:rsid w:val="009F5753"/>
    <w:rsid w:val="009F5A39"/>
    <w:rsid w:val="009F5B41"/>
    <w:rsid w:val="009F5CCC"/>
    <w:rsid w:val="009F73C4"/>
    <w:rsid w:val="009F7ACB"/>
    <w:rsid w:val="009F7EDA"/>
    <w:rsid w:val="00A00704"/>
    <w:rsid w:val="00A0287C"/>
    <w:rsid w:val="00A03280"/>
    <w:rsid w:val="00A04819"/>
    <w:rsid w:val="00A05D11"/>
    <w:rsid w:val="00A061CB"/>
    <w:rsid w:val="00A06FCF"/>
    <w:rsid w:val="00A07D8E"/>
    <w:rsid w:val="00A120C0"/>
    <w:rsid w:val="00A12682"/>
    <w:rsid w:val="00A12CA6"/>
    <w:rsid w:val="00A14A3B"/>
    <w:rsid w:val="00A14FA7"/>
    <w:rsid w:val="00A158CD"/>
    <w:rsid w:val="00A15FC8"/>
    <w:rsid w:val="00A163BE"/>
    <w:rsid w:val="00A16D50"/>
    <w:rsid w:val="00A174DB"/>
    <w:rsid w:val="00A20A49"/>
    <w:rsid w:val="00A21026"/>
    <w:rsid w:val="00A22274"/>
    <w:rsid w:val="00A22333"/>
    <w:rsid w:val="00A22AD6"/>
    <w:rsid w:val="00A242A2"/>
    <w:rsid w:val="00A242BE"/>
    <w:rsid w:val="00A25735"/>
    <w:rsid w:val="00A25946"/>
    <w:rsid w:val="00A261C5"/>
    <w:rsid w:val="00A2652D"/>
    <w:rsid w:val="00A2675D"/>
    <w:rsid w:val="00A2695F"/>
    <w:rsid w:val="00A27658"/>
    <w:rsid w:val="00A27F10"/>
    <w:rsid w:val="00A309D0"/>
    <w:rsid w:val="00A30FA4"/>
    <w:rsid w:val="00A316D5"/>
    <w:rsid w:val="00A31F04"/>
    <w:rsid w:val="00A31FC4"/>
    <w:rsid w:val="00A32059"/>
    <w:rsid w:val="00A32C5E"/>
    <w:rsid w:val="00A32DC6"/>
    <w:rsid w:val="00A353FC"/>
    <w:rsid w:val="00A35D25"/>
    <w:rsid w:val="00A35D47"/>
    <w:rsid w:val="00A460A2"/>
    <w:rsid w:val="00A501EE"/>
    <w:rsid w:val="00A5135A"/>
    <w:rsid w:val="00A535D9"/>
    <w:rsid w:val="00A55799"/>
    <w:rsid w:val="00A56306"/>
    <w:rsid w:val="00A571BE"/>
    <w:rsid w:val="00A60395"/>
    <w:rsid w:val="00A6101B"/>
    <w:rsid w:val="00A63D76"/>
    <w:rsid w:val="00A648DB"/>
    <w:rsid w:val="00A65713"/>
    <w:rsid w:val="00A65E84"/>
    <w:rsid w:val="00A67979"/>
    <w:rsid w:val="00A704A1"/>
    <w:rsid w:val="00A7294B"/>
    <w:rsid w:val="00A74705"/>
    <w:rsid w:val="00A747BB"/>
    <w:rsid w:val="00A75B95"/>
    <w:rsid w:val="00A75DDF"/>
    <w:rsid w:val="00A7696E"/>
    <w:rsid w:val="00A76DC3"/>
    <w:rsid w:val="00A80EC6"/>
    <w:rsid w:val="00A811DB"/>
    <w:rsid w:val="00A81252"/>
    <w:rsid w:val="00A81EED"/>
    <w:rsid w:val="00A81F09"/>
    <w:rsid w:val="00A84615"/>
    <w:rsid w:val="00A858F3"/>
    <w:rsid w:val="00A85AAE"/>
    <w:rsid w:val="00A8747B"/>
    <w:rsid w:val="00A874FD"/>
    <w:rsid w:val="00A90E3F"/>
    <w:rsid w:val="00A91524"/>
    <w:rsid w:val="00A9220B"/>
    <w:rsid w:val="00A9277A"/>
    <w:rsid w:val="00A92B19"/>
    <w:rsid w:val="00A93C19"/>
    <w:rsid w:val="00A94219"/>
    <w:rsid w:val="00AA01E4"/>
    <w:rsid w:val="00AA0A15"/>
    <w:rsid w:val="00AA198A"/>
    <w:rsid w:val="00AA1A07"/>
    <w:rsid w:val="00AA2231"/>
    <w:rsid w:val="00AA2C48"/>
    <w:rsid w:val="00AA316B"/>
    <w:rsid w:val="00AA3923"/>
    <w:rsid w:val="00AA47F2"/>
    <w:rsid w:val="00AA493C"/>
    <w:rsid w:val="00AA4E61"/>
    <w:rsid w:val="00AA5C47"/>
    <w:rsid w:val="00AB1291"/>
    <w:rsid w:val="00AB24CA"/>
    <w:rsid w:val="00AB276C"/>
    <w:rsid w:val="00AB2F03"/>
    <w:rsid w:val="00AB3623"/>
    <w:rsid w:val="00AB3F9C"/>
    <w:rsid w:val="00AB41B8"/>
    <w:rsid w:val="00AB4EFD"/>
    <w:rsid w:val="00AB516E"/>
    <w:rsid w:val="00AB60F5"/>
    <w:rsid w:val="00AB69C6"/>
    <w:rsid w:val="00AB716C"/>
    <w:rsid w:val="00AB7172"/>
    <w:rsid w:val="00AC01A6"/>
    <w:rsid w:val="00AC0D46"/>
    <w:rsid w:val="00AC1D80"/>
    <w:rsid w:val="00AC382E"/>
    <w:rsid w:val="00AC3D0F"/>
    <w:rsid w:val="00AC44D0"/>
    <w:rsid w:val="00AC4921"/>
    <w:rsid w:val="00AC5ECF"/>
    <w:rsid w:val="00AC6113"/>
    <w:rsid w:val="00AD01BF"/>
    <w:rsid w:val="00AD1520"/>
    <w:rsid w:val="00AD1A8B"/>
    <w:rsid w:val="00AD1D2F"/>
    <w:rsid w:val="00AD21C4"/>
    <w:rsid w:val="00AD2461"/>
    <w:rsid w:val="00AD3F17"/>
    <w:rsid w:val="00AD40CB"/>
    <w:rsid w:val="00AD44F8"/>
    <w:rsid w:val="00AD5AE7"/>
    <w:rsid w:val="00AD7A94"/>
    <w:rsid w:val="00AE000E"/>
    <w:rsid w:val="00AE0204"/>
    <w:rsid w:val="00AE07DB"/>
    <w:rsid w:val="00AE1E9F"/>
    <w:rsid w:val="00AE2753"/>
    <w:rsid w:val="00AE2D2C"/>
    <w:rsid w:val="00AE355A"/>
    <w:rsid w:val="00AE363F"/>
    <w:rsid w:val="00AE3740"/>
    <w:rsid w:val="00AE546F"/>
    <w:rsid w:val="00AE60A7"/>
    <w:rsid w:val="00AE61FC"/>
    <w:rsid w:val="00AE7757"/>
    <w:rsid w:val="00AF0941"/>
    <w:rsid w:val="00AF156A"/>
    <w:rsid w:val="00AF1A89"/>
    <w:rsid w:val="00AF3582"/>
    <w:rsid w:val="00AF36F8"/>
    <w:rsid w:val="00AF446A"/>
    <w:rsid w:val="00AF5768"/>
    <w:rsid w:val="00AF5ACF"/>
    <w:rsid w:val="00AF5B63"/>
    <w:rsid w:val="00AF65C1"/>
    <w:rsid w:val="00AF6823"/>
    <w:rsid w:val="00AF7356"/>
    <w:rsid w:val="00B002DA"/>
    <w:rsid w:val="00B01208"/>
    <w:rsid w:val="00B01A6F"/>
    <w:rsid w:val="00B032B0"/>
    <w:rsid w:val="00B036B2"/>
    <w:rsid w:val="00B040CB"/>
    <w:rsid w:val="00B050A3"/>
    <w:rsid w:val="00B0577E"/>
    <w:rsid w:val="00B05937"/>
    <w:rsid w:val="00B06192"/>
    <w:rsid w:val="00B06641"/>
    <w:rsid w:val="00B06C94"/>
    <w:rsid w:val="00B1055E"/>
    <w:rsid w:val="00B10FA8"/>
    <w:rsid w:val="00B11CE9"/>
    <w:rsid w:val="00B12734"/>
    <w:rsid w:val="00B1336A"/>
    <w:rsid w:val="00B139DF"/>
    <w:rsid w:val="00B139FE"/>
    <w:rsid w:val="00B14848"/>
    <w:rsid w:val="00B16256"/>
    <w:rsid w:val="00B164E9"/>
    <w:rsid w:val="00B1797A"/>
    <w:rsid w:val="00B17B2D"/>
    <w:rsid w:val="00B21A2A"/>
    <w:rsid w:val="00B21DC9"/>
    <w:rsid w:val="00B2265B"/>
    <w:rsid w:val="00B22BF2"/>
    <w:rsid w:val="00B2481F"/>
    <w:rsid w:val="00B24BB2"/>
    <w:rsid w:val="00B261BF"/>
    <w:rsid w:val="00B263A7"/>
    <w:rsid w:val="00B30299"/>
    <w:rsid w:val="00B30688"/>
    <w:rsid w:val="00B310A0"/>
    <w:rsid w:val="00B31CE8"/>
    <w:rsid w:val="00B32499"/>
    <w:rsid w:val="00B328DD"/>
    <w:rsid w:val="00B33945"/>
    <w:rsid w:val="00B358A8"/>
    <w:rsid w:val="00B3681B"/>
    <w:rsid w:val="00B36B68"/>
    <w:rsid w:val="00B375D8"/>
    <w:rsid w:val="00B37952"/>
    <w:rsid w:val="00B37DAF"/>
    <w:rsid w:val="00B37E1A"/>
    <w:rsid w:val="00B403DF"/>
    <w:rsid w:val="00B419C1"/>
    <w:rsid w:val="00B41E8B"/>
    <w:rsid w:val="00B426D4"/>
    <w:rsid w:val="00B42CE0"/>
    <w:rsid w:val="00B43A8D"/>
    <w:rsid w:val="00B45588"/>
    <w:rsid w:val="00B463F9"/>
    <w:rsid w:val="00B465D7"/>
    <w:rsid w:val="00B47493"/>
    <w:rsid w:val="00B476FE"/>
    <w:rsid w:val="00B52A06"/>
    <w:rsid w:val="00B53AF9"/>
    <w:rsid w:val="00B547E4"/>
    <w:rsid w:val="00B5568B"/>
    <w:rsid w:val="00B55B0B"/>
    <w:rsid w:val="00B6137C"/>
    <w:rsid w:val="00B619FD"/>
    <w:rsid w:val="00B620D2"/>
    <w:rsid w:val="00B641B6"/>
    <w:rsid w:val="00B641EA"/>
    <w:rsid w:val="00B6484A"/>
    <w:rsid w:val="00B6591D"/>
    <w:rsid w:val="00B65A01"/>
    <w:rsid w:val="00B726E1"/>
    <w:rsid w:val="00B72D63"/>
    <w:rsid w:val="00B7336A"/>
    <w:rsid w:val="00B737B8"/>
    <w:rsid w:val="00B73E77"/>
    <w:rsid w:val="00B7450E"/>
    <w:rsid w:val="00B773D9"/>
    <w:rsid w:val="00B7743A"/>
    <w:rsid w:val="00B77649"/>
    <w:rsid w:val="00B778A9"/>
    <w:rsid w:val="00B8072C"/>
    <w:rsid w:val="00B80FF4"/>
    <w:rsid w:val="00B82D71"/>
    <w:rsid w:val="00B844C2"/>
    <w:rsid w:val="00B85153"/>
    <w:rsid w:val="00B877D5"/>
    <w:rsid w:val="00B878E7"/>
    <w:rsid w:val="00B9111D"/>
    <w:rsid w:val="00B91AA6"/>
    <w:rsid w:val="00B9339F"/>
    <w:rsid w:val="00B93902"/>
    <w:rsid w:val="00B9511F"/>
    <w:rsid w:val="00B9606A"/>
    <w:rsid w:val="00B96996"/>
    <w:rsid w:val="00BA28FB"/>
    <w:rsid w:val="00BA2C5E"/>
    <w:rsid w:val="00BA2E4E"/>
    <w:rsid w:val="00BA3D91"/>
    <w:rsid w:val="00BA4049"/>
    <w:rsid w:val="00BA7FBF"/>
    <w:rsid w:val="00BB1B15"/>
    <w:rsid w:val="00BB4443"/>
    <w:rsid w:val="00BB4784"/>
    <w:rsid w:val="00BB69EF"/>
    <w:rsid w:val="00BB74B9"/>
    <w:rsid w:val="00BB7703"/>
    <w:rsid w:val="00BC056D"/>
    <w:rsid w:val="00BC1025"/>
    <w:rsid w:val="00BC1F69"/>
    <w:rsid w:val="00BC262C"/>
    <w:rsid w:val="00BC4304"/>
    <w:rsid w:val="00BC7E22"/>
    <w:rsid w:val="00BD04BB"/>
    <w:rsid w:val="00BD0A7D"/>
    <w:rsid w:val="00BD0EFE"/>
    <w:rsid w:val="00BD1CDE"/>
    <w:rsid w:val="00BD21C5"/>
    <w:rsid w:val="00BD273C"/>
    <w:rsid w:val="00BD275F"/>
    <w:rsid w:val="00BD2E7E"/>
    <w:rsid w:val="00BD306E"/>
    <w:rsid w:val="00BD3C05"/>
    <w:rsid w:val="00BD3C23"/>
    <w:rsid w:val="00BD3CE3"/>
    <w:rsid w:val="00BD48BF"/>
    <w:rsid w:val="00BD54B3"/>
    <w:rsid w:val="00BD62AE"/>
    <w:rsid w:val="00BD639D"/>
    <w:rsid w:val="00BE23F0"/>
    <w:rsid w:val="00BE2DCC"/>
    <w:rsid w:val="00BE5CC0"/>
    <w:rsid w:val="00BE6E37"/>
    <w:rsid w:val="00BE7B5E"/>
    <w:rsid w:val="00BF011B"/>
    <w:rsid w:val="00BF0339"/>
    <w:rsid w:val="00BF0E32"/>
    <w:rsid w:val="00BF14C9"/>
    <w:rsid w:val="00BF1698"/>
    <w:rsid w:val="00BF3024"/>
    <w:rsid w:val="00BF389F"/>
    <w:rsid w:val="00BF42FD"/>
    <w:rsid w:val="00BF4433"/>
    <w:rsid w:val="00BF72BC"/>
    <w:rsid w:val="00BF7C36"/>
    <w:rsid w:val="00C001F8"/>
    <w:rsid w:val="00C008D8"/>
    <w:rsid w:val="00C00C85"/>
    <w:rsid w:val="00C01256"/>
    <w:rsid w:val="00C02835"/>
    <w:rsid w:val="00C03423"/>
    <w:rsid w:val="00C03685"/>
    <w:rsid w:val="00C04592"/>
    <w:rsid w:val="00C04BC2"/>
    <w:rsid w:val="00C050F0"/>
    <w:rsid w:val="00C052D0"/>
    <w:rsid w:val="00C055DD"/>
    <w:rsid w:val="00C101CE"/>
    <w:rsid w:val="00C10255"/>
    <w:rsid w:val="00C10469"/>
    <w:rsid w:val="00C106AD"/>
    <w:rsid w:val="00C10C2A"/>
    <w:rsid w:val="00C10EEC"/>
    <w:rsid w:val="00C110C8"/>
    <w:rsid w:val="00C11534"/>
    <w:rsid w:val="00C11786"/>
    <w:rsid w:val="00C12133"/>
    <w:rsid w:val="00C13348"/>
    <w:rsid w:val="00C13AE7"/>
    <w:rsid w:val="00C15136"/>
    <w:rsid w:val="00C20FCA"/>
    <w:rsid w:val="00C22C9A"/>
    <w:rsid w:val="00C234F4"/>
    <w:rsid w:val="00C238EC"/>
    <w:rsid w:val="00C24B64"/>
    <w:rsid w:val="00C24F07"/>
    <w:rsid w:val="00C25801"/>
    <w:rsid w:val="00C25CF0"/>
    <w:rsid w:val="00C25D34"/>
    <w:rsid w:val="00C2675C"/>
    <w:rsid w:val="00C27AC7"/>
    <w:rsid w:val="00C30671"/>
    <w:rsid w:val="00C30B19"/>
    <w:rsid w:val="00C32348"/>
    <w:rsid w:val="00C32416"/>
    <w:rsid w:val="00C32A21"/>
    <w:rsid w:val="00C35726"/>
    <w:rsid w:val="00C360C8"/>
    <w:rsid w:val="00C36739"/>
    <w:rsid w:val="00C36ACC"/>
    <w:rsid w:val="00C37911"/>
    <w:rsid w:val="00C37965"/>
    <w:rsid w:val="00C40FBB"/>
    <w:rsid w:val="00C414E5"/>
    <w:rsid w:val="00C44705"/>
    <w:rsid w:val="00C4490A"/>
    <w:rsid w:val="00C44E04"/>
    <w:rsid w:val="00C458F9"/>
    <w:rsid w:val="00C45D87"/>
    <w:rsid w:val="00C46B0C"/>
    <w:rsid w:val="00C4718D"/>
    <w:rsid w:val="00C47376"/>
    <w:rsid w:val="00C473DA"/>
    <w:rsid w:val="00C51B15"/>
    <w:rsid w:val="00C5260B"/>
    <w:rsid w:val="00C52B7E"/>
    <w:rsid w:val="00C52D84"/>
    <w:rsid w:val="00C53526"/>
    <w:rsid w:val="00C53B9A"/>
    <w:rsid w:val="00C53C1D"/>
    <w:rsid w:val="00C53F97"/>
    <w:rsid w:val="00C5417D"/>
    <w:rsid w:val="00C54DE9"/>
    <w:rsid w:val="00C56041"/>
    <w:rsid w:val="00C5636C"/>
    <w:rsid w:val="00C56B00"/>
    <w:rsid w:val="00C56FE3"/>
    <w:rsid w:val="00C65787"/>
    <w:rsid w:val="00C67AE6"/>
    <w:rsid w:val="00C70106"/>
    <w:rsid w:val="00C737A7"/>
    <w:rsid w:val="00C7405A"/>
    <w:rsid w:val="00C74125"/>
    <w:rsid w:val="00C74569"/>
    <w:rsid w:val="00C76010"/>
    <w:rsid w:val="00C77C35"/>
    <w:rsid w:val="00C805AC"/>
    <w:rsid w:val="00C806A2"/>
    <w:rsid w:val="00C8089F"/>
    <w:rsid w:val="00C8118C"/>
    <w:rsid w:val="00C81843"/>
    <w:rsid w:val="00C85325"/>
    <w:rsid w:val="00C87AB0"/>
    <w:rsid w:val="00C87D23"/>
    <w:rsid w:val="00C907C3"/>
    <w:rsid w:val="00C90FCD"/>
    <w:rsid w:val="00C92209"/>
    <w:rsid w:val="00C931E4"/>
    <w:rsid w:val="00C938FF"/>
    <w:rsid w:val="00C93918"/>
    <w:rsid w:val="00C94E8E"/>
    <w:rsid w:val="00C95BE0"/>
    <w:rsid w:val="00C95C76"/>
    <w:rsid w:val="00C96717"/>
    <w:rsid w:val="00C969E3"/>
    <w:rsid w:val="00C97579"/>
    <w:rsid w:val="00CA0BF7"/>
    <w:rsid w:val="00CA2089"/>
    <w:rsid w:val="00CA36DF"/>
    <w:rsid w:val="00CA410C"/>
    <w:rsid w:val="00CA431C"/>
    <w:rsid w:val="00CA5607"/>
    <w:rsid w:val="00CA6781"/>
    <w:rsid w:val="00CA6EDE"/>
    <w:rsid w:val="00CA7306"/>
    <w:rsid w:val="00CA75A0"/>
    <w:rsid w:val="00CA7646"/>
    <w:rsid w:val="00CA7677"/>
    <w:rsid w:val="00CB0665"/>
    <w:rsid w:val="00CB16B4"/>
    <w:rsid w:val="00CB17E3"/>
    <w:rsid w:val="00CB1F6A"/>
    <w:rsid w:val="00CB20D2"/>
    <w:rsid w:val="00CB27A3"/>
    <w:rsid w:val="00CB30D7"/>
    <w:rsid w:val="00CB3A8C"/>
    <w:rsid w:val="00CB6587"/>
    <w:rsid w:val="00CB6C0C"/>
    <w:rsid w:val="00CB753A"/>
    <w:rsid w:val="00CC0D3A"/>
    <w:rsid w:val="00CC274E"/>
    <w:rsid w:val="00CC473D"/>
    <w:rsid w:val="00CC4B8F"/>
    <w:rsid w:val="00CC623D"/>
    <w:rsid w:val="00CC7734"/>
    <w:rsid w:val="00CC7757"/>
    <w:rsid w:val="00CD002D"/>
    <w:rsid w:val="00CD0A78"/>
    <w:rsid w:val="00CD2D4B"/>
    <w:rsid w:val="00CD2DC6"/>
    <w:rsid w:val="00CD31E4"/>
    <w:rsid w:val="00CD36E9"/>
    <w:rsid w:val="00CD51D5"/>
    <w:rsid w:val="00CD5980"/>
    <w:rsid w:val="00CD5C2C"/>
    <w:rsid w:val="00CD6981"/>
    <w:rsid w:val="00CE2F76"/>
    <w:rsid w:val="00CE377D"/>
    <w:rsid w:val="00CE39C1"/>
    <w:rsid w:val="00CE60A9"/>
    <w:rsid w:val="00CE645E"/>
    <w:rsid w:val="00CE6622"/>
    <w:rsid w:val="00CE67DF"/>
    <w:rsid w:val="00CF1143"/>
    <w:rsid w:val="00CF2F50"/>
    <w:rsid w:val="00CF506A"/>
    <w:rsid w:val="00CF7059"/>
    <w:rsid w:val="00CF752C"/>
    <w:rsid w:val="00CF7F2D"/>
    <w:rsid w:val="00D01C92"/>
    <w:rsid w:val="00D0236E"/>
    <w:rsid w:val="00D0294A"/>
    <w:rsid w:val="00D02EC5"/>
    <w:rsid w:val="00D03570"/>
    <w:rsid w:val="00D03A1B"/>
    <w:rsid w:val="00D03F69"/>
    <w:rsid w:val="00D04BE8"/>
    <w:rsid w:val="00D06A0B"/>
    <w:rsid w:val="00D06F0F"/>
    <w:rsid w:val="00D07175"/>
    <w:rsid w:val="00D07386"/>
    <w:rsid w:val="00D07748"/>
    <w:rsid w:val="00D10E29"/>
    <w:rsid w:val="00D11210"/>
    <w:rsid w:val="00D11595"/>
    <w:rsid w:val="00D1209C"/>
    <w:rsid w:val="00D12933"/>
    <w:rsid w:val="00D13A30"/>
    <w:rsid w:val="00D1447C"/>
    <w:rsid w:val="00D178ED"/>
    <w:rsid w:val="00D17A6E"/>
    <w:rsid w:val="00D20DB1"/>
    <w:rsid w:val="00D210F8"/>
    <w:rsid w:val="00D214CC"/>
    <w:rsid w:val="00D24228"/>
    <w:rsid w:val="00D24ABB"/>
    <w:rsid w:val="00D26644"/>
    <w:rsid w:val="00D27029"/>
    <w:rsid w:val="00D27048"/>
    <w:rsid w:val="00D308A2"/>
    <w:rsid w:val="00D315A0"/>
    <w:rsid w:val="00D325B5"/>
    <w:rsid w:val="00D325B8"/>
    <w:rsid w:val="00D347DF"/>
    <w:rsid w:val="00D34E71"/>
    <w:rsid w:val="00D34F51"/>
    <w:rsid w:val="00D353B8"/>
    <w:rsid w:val="00D372BE"/>
    <w:rsid w:val="00D37DCE"/>
    <w:rsid w:val="00D401FA"/>
    <w:rsid w:val="00D407A1"/>
    <w:rsid w:val="00D41343"/>
    <w:rsid w:val="00D42098"/>
    <w:rsid w:val="00D42AC2"/>
    <w:rsid w:val="00D43025"/>
    <w:rsid w:val="00D43CE6"/>
    <w:rsid w:val="00D44AB6"/>
    <w:rsid w:val="00D45337"/>
    <w:rsid w:val="00D4619A"/>
    <w:rsid w:val="00D472D0"/>
    <w:rsid w:val="00D475B1"/>
    <w:rsid w:val="00D47603"/>
    <w:rsid w:val="00D47EC7"/>
    <w:rsid w:val="00D52E2F"/>
    <w:rsid w:val="00D53E16"/>
    <w:rsid w:val="00D54249"/>
    <w:rsid w:val="00D55DA8"/>
    <w:rsid w:val="00D56481"/>
    <w:rsid w:val="00D56B77"/>
    <w:rsid w:val="00D56F2A"/>
    <w:rsid w:val="00D570EA"/>
    <w:rsid w:val="00D61641"/>
    <w:rsid w:val="00D62334"/>
    <w:rsid w:val="00D62D8B"/>
    <w:rsid w:val="00D64B7C"/>
    <w:rsid w:val="00D64C67"/>
    <w:rsid w:val="00D70C3E"/>
    <w:rsid w:val="00D719C8"/>
    <w:rsid w:val="00D71B55"/>
    <w:rsid w:val="00D72A0D"/>
    <w:rsid w:val="00D74205"/>
    <w:rsid w:val="00D74E93"/>
    <w:rsid w:val="00D7527F"/>
    <w:rsid w:val="00D75870"/>
    <w:rsid w:val="00D75A48"/>
    <w:rsid w:val="00D771C0"/>
    <w:rsid w:val="00D77F64"/>
    <w:rsid w:val="00D80527"/>
    <w:rsid w:val="00D81352"/>
    <w:rsid w:val="00D82D9B"/>
    <w:rsid w:val="00D84FD6"/>
    <w:rsid w:val="00D85BC8"/>
    <w:rsid w:val="00D86D70"/>
    <w:rsid w:val="00D86DBA"/>
    <w:rsid w:val="00D86F4F"/>
    <w:rsid w:val="00D8745E"/>
    <w:rsid w:val="00D87938"/>
    <w:rsid w:val="00D912AA"/>
    <w:rsid w:val="00D9190D"/>
    <w:rsid w:val="00D93667"/>
    <w:rsid w:val="00D94333"/>
    <w:rsid w:val="00D943A5"/>
    <w:rsid w:val="00D9482F"/>
    <w:rsid w:val="00D94A7E"/>
    <w:rsid w:val="00D97A61"/>
    <w:rsid w:val="00DA1123"/>
    <w:rsid w:val="00DA1B0B"/>
    <w:rsid w:val="00DA1CF1"/>
    <w:rsid w:val="00DA1D3C"/>
    <w:rsid w:val="00DA234A"/>
    <w:rsid w:val="00DA2D6E"/>
    <w:rsid w:val="00DA2EF6"/>
    <w:rsid w:val="00DA3DE9"/>
    <w:rsid w:val="00DA461F"/>
    <w:rsid w:val="00DA4A0D"/>
    <w:rsid w:val="00DA53D3"/>
    <w:rsid w:val="00DA615F"/>
    <w:rsid w:val="00DA7047"/>
    <w:rsid w:val="00DA761C"/>
    <w:rsid w:val="00DB1C12"/>
    <w:rsid w:val="00DB1D51"/>
    <w:rsid w:val="00DB4B14"/>
    <w:rsid w:val="00DB50AE"/>
    <w:rsid w:val="00DB5398"/>
    <w:rsid w:val="00DB57BA"/>
    <w:rsid w:val="00DB5885"/>
    <w:rsid w:val="00DB5DE8"/>
    <w:rsid w:val="00DB66FF"/>
    <w:rsid w:val="00DB70C1"/>
    <w:rsid w:val="00DC09BD"/>
    <w:rsid w:val="00DC1B3B"/>
    <w:rsid w:val="00DC2303"/>
    <w:rsid w:val="00DC253D"/>
    <w:rsid w:val="00DC2850"/>
    <w:rsid w:val="00DC390B"/>
    <w:rsid w:val="00DC3F1A"/>
    <w:rsid w:val="00DC47E6"/>
    <w:rsid w:val="00DC54B0"/>
    <w:rsid w:val="00DC5B24"/>
    <w:rsid w:val="00DC61E0"/>
    <w:rsid w:val="00DC72E5"/>
    <w:rsid w:val="00DC7FAE"/>
    <w:rsid w:val="00DD2383"/>
    <w:rsid w:val="00DD2599"/>
    <w:rsid w:val="00DD259D"/>
    <w:rsid w:val="00DD3157"/>
    <w:rsid w:val="00DD5BAE"/>
    <w:rsid w:val="00DD7278"/>
    <w:rsid w:val="00DE019E"/>
    <w:rsid w:val="00DE09CC"/>
    <w:rsid w:val="00DE0BF8"/>
    <w:rsid w:val="00DE127D"/>
    <w:rsid w:val="00DE24E1"/>
    <w:rsid w:val="00DE2CB2"/>
    <w:rsid w:val="00DE33AF"/>
    <w:rsid w:val="00DE3FF5"/>
    <w:rsid w:val="00DE4A6E"/>
    <w:rsid w:val="00DE566B"/>
    <w:rsid w:val="00DE6945"/>
    <w:rsid w:val="00DF23C3"/>
    <w:rsid w:val="00DF28AA"/>
    <w:rsid w:val="00DF2FD6"/>
    <w:rsid w:val="00DF5270"/>
    <w:rsid w:val="00DF56EB"/>
    <w:rsid w:val="00DF643C"/>
    <w:rsid w:val="00DF6BC7"/>
    <w:rsid w:val="00DF7B75"/>
    <w:rsid w:val="00E00A1B"/>
    <w:rsid w:val="00E0112D"/>
    <w:rsid w:val="00E018D8"/>
    <w:rsid w:val="00E0262D"/>
    <w:rsid w:val="00E06930"/>
    <w:rsid w:val="00E06A35"/>
    <w:rsid w:val="00E06FAC"/>
    <w:rsid w:val="00E10618"/>
    <w:rsid w:val="00E11A38"/>
    <w:rsid w:val="00E11D40"/>
    <w:rsid w:val="00E12F74"/>
    <w:rsid w:val="00E132C8"/>
    <w:rsid w:val="00E135D3"/>
    <w:rsid w:val="00E135FC"/>
    <w:rsid w:val="00E136B3"/>
    <w:rsid w:val="00E139BC"/>
    <w:rsid w:val="00E15303"/>
    <w:rsid w:val="00E15424"/>
    <w:rsid w:val="00E15DEF"/>
    <w:rsid w:val="00E15FF5"/>
    <w:rsid w:val="00E161E2"/>
    <w:rsid w:val="00E1621D"/>
    <w:rsid w:val="00E16EA8"/>
    <w:rsid w:val="00E224A3"/>
    <w:rsid w:val="00E2333F"/>
    <w:rsid w:val="00E238D7"/>
    <w:rsid w:val="00E24114"/>
    <w:rsid w:val="00E252AC"/>
    <w:rsid w:val="00E26080"/>
    <w:rsid w:val="00E27DF9"/>
    <w:rsid w:val="00E32E63"/>
    <w:rsid w:val="00E34648"/>
    <w:rsid w:val="00E374FB"/>
    <w:rsid w:val="00E408CE"/>
    <w:rsid w:val="00E42AFE"/>
    <w:rsid w:val="00E42EC5"/>
    <w:rsid w:val="00E43634"/>
    <w:rsid w:val="00E45013"/>
    <w:rsid w:val="00E4648C"/>
    <w:rsid w:val="00E46491"/>
    <w:rsid w:val="00E5247C"/>
    <w:rsid w:val="00E525B5"/>
    <w:rsid w:val="00E55D3C"/>
    <w:rsid w:val="00E561B2"/>
    <w:rsid w:val="00E56A11"/>
    <w:rsid w:val="00E56ECD"/>
    <w:rsid w:val="00E5769A"/>
    <w:rsid w:val="00E57D5D"/>
    <w:rsid w:val="00E60B8E"/>
    <w:rsid w:val="00E61302"/>
    <w:rsid w:val="00E61D8E"/>
    <w:rsid w:val="00E62426"/>
    <w:rsid w:val="00E63C78"/>
    <w:rsid w:val="00E65488"/>
    <w:rsid w:val="00E661EC"/>
    <w:rsid w:val="00E66AA5"/>
    <w:rsid w:val="00E67C29"/>
    <w:rsid w:val="00E72BC7"/>
    <w:rsid w:val="00E73D58"/>
    <w:rsid w:val="00E73F0E"/>
    <w:rsid w:val="00E75148"/>
    <w:rsid w:val="00E756E2"/>
    <w:rsid w:val="00E807DA"/>
    <w:rsid w:val="00E80C53"/>
    <w:rsid w:val="00E81F5D"/>
    <w:rsid w:val="00E829A5"/>
    <w:rsid w:val="00E84405"/>
    <w:rsid w:val="00E8534E"/>
    <w:rsid w:val="00E85960"/>
    <w:rsid w:val="00E862D1"/>
    <w:rsid w:val="00E8666E"/>
    <w:rsid w:val="00E878D1"/>
    <w:rsid w:val="00E90643"/>
    <w:rsid w:val="00E908CE"/>
    <w:rsid w:val="00E911EC"/>
    <w:rsid w:val="00E917C6"/>
    <w:rsid w:val="00E92865"/>
    <w:rsid w:val="00E94C22"/>
    <w:rsid w:val="00E9610D"/>
    <w:rsid w:val="00EA0024"/>
    <w:rsid w:val="00EA0231"/>
    <w:rsid w:val="00EA0F11"/>
    <w:rsid w:val="00EA1219"/>
    <w:rsid w:val="00EA2C04"/>
    <w:rsid w:val="00EA787D"/>
    <w:rsid w:val="00EA7943"/>
    <w:rsid w:val="00EB0019"/>
    <w:rsid w:val="00EB125B"/>
    <w:rsid w:val="00EB1825"/>
    <w:rsid w:val="00EB1C66"/>
    <w:rsid w:val="00EB293C"/>
    <w:rsid w:val="00EB2AB1"/>
    <w:rsid w:val="00EB5235"/>
    <w:rsid w:val="00EB5314"/>
    <w:rsid w:val="00EB53F5"/>
    <w:rsid w:val="00EB5779"/>
    <w:rsid w:val="00EB58F6"/>
    <w:rsid w:val="00EB6C16"/>
    <w:rsid w:val="00EC0C45"/>
    <w:rsid w:val="00EC178F"/>
    <w:rsid w:val="00EC1D68"/>
    <w:rsid w:val="00EC1FDE"/>
    <w:rsid w:val="00EC29B3"/>
    <w:rsid w:val="00EC2A5B"/>
    <w:rsid w:val="00EC2B4A"/>
    <w:rsid w:val="00EC32BA"/>
    <w:rsid w:val="00EC3F68"/>
    <w:rsid w:val="00EC4215"/>
    <w:rsid w:val="00EC453D"/>
    <w:rsid w:val="00EC4999"/>
    <w:rsid w:val="00EC5D46"/>
    <w:rsid w:val="00ED1388"/>
    <w:rsid w:val="00ED199C"/>
    <w:rsid w:val="00ED2094"/>
    <w:rsid w:val="00ED2919"/>
    <w:rsid w:val="00ED38BE"/>
    <w:rsid w:val="00ED3E77"/>
    <w:rsid w:val="00ED4590"/>
    <w:rsid w:val="00ED474A"/>
    <w:rsid w:val="00ED5155"/>
    <w:rsid w:val="00ED5C91"/>
    <w:rsid w:val="00ED64E1"/>
    <w:rsid w:val="00ED7C93"/>
    <w:rsid w:val="00EE1971"/>
    <w:rsid w:val="00EE4407"/>
    <w:rsid w:val="00EE47E0"/>
    <w:rsid w:val="00EE6849"/>
    <w:rsid w:val="00EE69E6"/>
    <w:rsid w:val="00EE74C2"/>
    <w:rsid w:val="00EF229B"/>
    <w:rsid w:val="00EF236F"/>
    <w:rsid w:val="00EF2649"/>
    <w:rsid w:val="00EF2BC9"/>
    <w:rsid w:val="00EF43D7"/>
    <w:rsid w:val="00F00349"/>
    <w:rsid w:val="00F0038D"/>
    <w:rsid w:val="00F01302"/>
    <w:rsid w:val="00F01CD1"/>
    <w:rsid w:val="00F02341"/>
    <w:rsid w:val="00F0277C"/>
    <w:rsid w:val="00F029E8"/>
    <w:rsid w:val="00F02FB8"/>
    <w:rsid w:val="00F035E9"/>
    <w:rsid w:val="00F03965"/>
    <w:rsid w:val="00F0491E"/>
    <w:rsid w:val="00F04A75"/>
    <w:rsid w:val="00F051C9"/>
    <w:rsid w:val="00F07A73"/>
    <w:rsid w:val="00F10EE8"/>
    <w:rsid w:val="00F10F52"/>
    <w:rsid w:val="00F11629"/>
    <w:rsid w:val="00F121DB"/>
    <w:rsid w:val="00F13876"/>
    <w:rsid w:val="00F13D0C"/>
    <w:rsid w:val="00F16EE0"/>
    <w:rsid w:val="00F2000B"/>
    <w:rsid w:val="00F20CC1"/>
    <w:rsid w:val="00F20F19"/>
    <w:rsid w:val="00F217E2"/>
    <w:rsid w:val="00F220CE"/>
    <w:rsid w:val="00F237A4"/>
    <w:rsid w:val="00F25F68"/>
    <w:rsid w:val="00F276B8"/>
    <w:rsid w:val="00F303A6"/>
    <w:rsid w:val="00F3213E"/>
    <w:rsid w:val="00F32436"/>
    <w:rsid w:val="00F32724"/>
    <w:rsid w:val="00F32D82"/>
    <w:rsid w:val="00F32F56"/>
    <w:rsid w:val="00F33444"/>
    <w:rsid w:val="00F351D6"/>
    <w:rsid w:val="00F371C3"/>
    <w:rsid w:val="00F4118D"/>
    <w:rsid w:val="00F414C0"/>
    <w:rsid w:val="00F43BB1"/>
    <w:rsid w:val="00F46837"/>
    <w:rsid w:val="00F50069"/>
    <w:rsid w:val="00F505D7"/>
    <w:rsid w:val="00F50FC4"/>
    <w:rsid w:val="00F51575"/>
    <w:rsid w:val="00F5238F"/>
    <w:rsid w:val="00F52784"/>
    <w:rsid w:val="00F529EA"/>
    <w:rsid w:val="00F549A7"/>
    <w:rsid w:val="00F55F7D"/>
    <w:rsid w:val="00F57A0D"/>
    <w:rsid w:val="00F619EF"/>
    <w:rsid w:val="00F62203"/>
    <w:rsid w:val="00F62866"/>
    <w:rsid w:val="00F63677"/>
    <w:rsid w:val="00F6401C"/>
    <w:rsid w:val="00F646F7"/>
    <w:rsid w:val="00F672A3"/>
    <w:rsid w:val="00F673C7"/>
    <w:rsid w:val="00F6751F"/>
    <w:rsid w:val="00F67704"/>
    <w:rsid w:val="00F718C8"/>
    <w:rsid w:val="00F71B6C"/>
    <w:rsid w:val="00F72241"/>
    <w:rsid w:val="00F728BE"/>
    <w:rsid w:val="00F72E74"/>
    <w:rsid w:val="00F737C3"/>
    <w:rsid w:val="00F74D96"/>
    <w:rsid w:val="00F75D0B"/>
    <w:rsid w:val="00F7681F"/>
    <w:rsid w:val="00F7701D"/>
    <w:rsid w:val="00F77599"/>
    <w:rsid w:val="00F800E3"/>
    <w:rsid w:val="00F80204"/>
    <w:rsid w:val="00F803A5"/>
    <w:rsid w:val="00F8099E"/>
    <w:rsid w:val="00F819B9"/>
    <w:rsid w:val="00F82CD0"/>
    <w:rsid w:val="00F83163"/>
    <w:rsid w:val="00F84635"/>
    <w:rsid w:val="00F84770"/>
    <w:rsid w:val="00F866D4"/>
    <w:rsid w:val="00F9227A"/>
    <w:rsid w:val="00F92CB5"/>
    <w:rsid w:val="00F93D9A"/>
    <w:rsid w:val="00F94743"/>
    <w:rsid w:val="00F950C4"/>
    <w:rsid w:val="00F95F91"/>
    <w:rsid w:val="00F96310"/>
    <w:rsid w:val="00F964EC"/>
    <w:rsid w:val="00F96A49"/>
    <w:rsid w:val="00F97A40"/>
    <w:rsid w:val="00FA0858"/>
    <w:rsid w:val="00FA1240"/>
    <w:rsid w:val="00FA181A"/>
    <w:rsid w:val="00FA3056"/>
    <w:rsid w:val="00FA3AB9"/>
    <w:rsid w:val="00FA56DF"/>
    <w:rsid w:val="00FA6622"/>
    <w:rsid w:val="00FB046E"/>
    <w:rsid w:val="00FB2E6A"/>
    <w:rsid w:val="00FB3C54"/>
    <w:rsid w:val="00FB5F8C"/>
    <w:rsid w:val="00FB71AC"/>
    <w:rsid w:val="00FC0D6C"/>
    <w:rsid w:val="00FC1222"/>
    <w:rsid w:val="00FC122B"/>
    <w:rsid w:val="00FC52DC"/>
    <w:rsid w:val="00FC5547"/>
    <w:rsid w:val="00FC5FF8"/>
    <w:rsid w:val="00FC7FAE"/>
    <w:rsid w:val="00FD0EFD"/>
    <w:rsid w:val="00FD1700"/>
    <w:rsid w:val="00FD309A"/>
    <w:rsid w:val="00FD3E5D"/>
    <w:rsid w:val="00FD447F"/>
    <w:rsid w:val="00FD62D8"/>
    <w:rsid w:val="00FD663C"/>
    <w:rsid w:val="00FD7F3C"/>
    <w:rsid w:val="00FE03FA"/>
    <w:rsid w:val="00FE1986"/>
    <w:rsid w:val="00FE21BD"/>
    <w:rsid w:val="00FE39A6"/>
    <w:rsid w:val="00FE39F5"/>
    <w:rsid w:val="00FE4246"/>
    <w:rsid w:val="00FE5B3B"/>
    <w:rsid w:val="00FE6797"/>
    <w:rsid w:val="00FE689B"/>
    <w:rsid w:val="00FE70D5"/>
    <w:rsid w:val="00FF0FE5"/>
    <w:rsid w:val="00FF1A1E"/>
    <w:rsid w:val="00FF2170"/>
    <w:rsid w:val="00FF28BD"/>
    <w:rsid w:val="00FF2C16"/>
    <w:rsid w:val="00FF2F8C"/>
    <w:rsid w:val="00FF525E"/>
    <w:rsid w:val="00FF5CD4"/>
    <w:rsid w:val="00FF5D6C"/>
    <w:rsid w:val="0329239B"/>
    <w:rsid w:val="08707E92"/>
    <w:rsid w:val="09BCFA32"/>
    <w:rsid w:val="20B3D64A"/>
    <w:rsid w:val="3C86FF2A"/>
    <w:rsid w:val="4117628E"/>
    <w:rsid w:val="486DC92E"/>
    <w:rsid w:val="4A29CD64"/>
    <w:rsid w:val="4DD47D59"/>
    <w:rsid w:val="4E4E36E5"/>
    <w:rsid w:val="5268891E"/>
    <w:rsid w:val="64685752"/>
    <w:rsid w:val="66147587"/>
    <w:rsid w:val="712B4708"/>
    <w:rsid w:val="724CEDF9"/>
    <w:rsid w:val="72D9160E"/>
    <w:rsid w:val="7588B1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b-NO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567D061"/>
  <w15:chartTrackingRefBased/>
  <w15:docId w15:val="{6B48A8DC-B1B2-4BAE-B5D8-B72FDF89F2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nb-N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qFormat="1"/>
    <w:lsdException w:name="heading 5" w:semiHidden="1" w:uiPriority="9" w:qFormat="1"/>
    <w:lsdException w:name="heading 6" w:semiHidden="1" w:uiPriority="9" w:qFormat="1"/>
    <w:lsdException w:name="heading 7" w:semiHidden="1" w:uiPriority="9" w:qFormat="1"/>
    <w:lsdException w:name="heading 8" w:semiHidden="1" w:uiPriority="9" w:qFormat="1"/>
    <w:lsdException w:name="heading 9" w:semiHidden="1" w:uiPriority="9" w:qFormat="1"/>
    <w:lsdException w:name="index 1" w:semiHidden="1"/>
    <w:lsdException w:name="index 2" w:semiHidden="1"/>
    <w:lsdException w:name="index 3" w:semiHidden="1"/>
    <w:lsdException w:name="index 4" w:semiHidden="1"/>
    <w:lsdException w:name="index 5" w:semiHidden="1"/>
    <w:lsdException w:name="index 6" w:semiHidden="1"/>
    <w:lsdException w:name="index 7" w:semiHidden="1"/>
    <w:lsdException w:name="index 8" w:semiHidden="1"/>
    <w:lsdException w:name="index 9" w:semiHidden="1"/>
    <w:lsdException w:name="toc 1" w:semiHidden="1" w:uiPriority="39"/>
    <w:lsdException w:name="toc 2" w:semiHidden="1" w:uiPriority="39"/>
    <w:lsdException w:name="toc 3" w:semiHidden="1" w:uiPriority="39"/>
    <w:lsdException w:name="toc 4" w:semiHidden="1" w:uiPriority="39"/>
    <w:lsdException w:name="toc 5" w:semiHidden="1" w:uiPriority="39"/>
    <w:lsdException w:name="toc 6" w:semiHidden="1" w:uiPriority="39"/>
    <w:lsdException w:name="toc 7" w:semiHidden="1" w:uiPriority="39"/>
    <w:lsdException w:name="toc 8" w:semiHidden="1" w:uiPriority="39"/>
    <w:lsdException w:name="toc 9" w:semiHidden="1" w:uiPriority="39"/>
    <w:lsdException w:name="Normal Indent" w:semiHidden="1"/>
    <w:lsdException w:name="footnote text" w:semiHidden="1"/>
    <w:lsdException w:name="annotation text" w:semiHidden="1"/>
    <w:lsdException w:name="header" w:semiHidden="1" w:unhideWhenUsed="1"/>
    <w:lsdException w:name="footer" w:semiHidden="1" w:unhideWhenUsed="1"/>
    <w:lsdException w:name="index heading" w:semiHidden="1"/>
    <w:lsdException w:name="caption" w:semiHidden="1" w:uiPriority="35" w:qFormat="1"/>
    <w:lsdException w:name="table of figures" w:semiHidden="1"/>
    <w:lsdException w:name="envelope address" w:semiHidden="1"/>
    <w:lsdException w:name="envelope return" w:semiHidden="1"/>
    <w:lsdException w:name="footnote reference" w:semiHidden="1"/>
    <w:lsdException w:name="annotation reference" w:semiHidden="1"/>
    <w:lsdException w:name="line number" w:semiHidden="1"/>
    <w:lsdException w:name="page number" w:semiHidden="1"/>
    <w:lsdException w:name="endnote reference" w:semiHidden="1"/>
    <w:lsdException w:name="endnote text" w:semiHidden="1"/>
    <w:lsdException w:name="table of authorities" w:semiHidden="1"/>
    <w:lsdException w:name="macro" w:semiHidden="1"/>
    <w:lsdException w:name="toa heading" w:semiHidden="1"/>
    <w:lsdException w:name="List" w:semiHidden="1"/>
    <w:lsdException w:name="List Bullet" w:semiHidden="1"/>
    <w:lsdException w:name="List Number" w:semiHidden="1"/>
    <w:lsdException w:name="List 2" w:semiHidden="1"/>
    <w:lsdException w:name="List 3" w:semiHidden="1"/>
    <w:lsdException w:name="List 4" w:semiHidden="1"/>
    <w:lsdException w:name="List 5" w:semiHidden="1"/>
    <w:lsdException w:name="List Bullet 2" w:semiHidden="1"/>
    <w:lsdException w:name="List Bullet 3" w:semiHidden="1"/>
    <w:lsdException w:name="List Bullet 4" w:semiHidden="1"/>
    <w:lsdException w:name="List Bullet 5" w:semiHidden="1"/>
    <w:lsdException w:name="List Number 2" w:semiHidden="1"/>
    <w:lsdException w:name="List Number 3" w:semiHidden="1"/>
    <w:lsdException w:name="List Number 4" w:semiHidden="1"/>
    <w:lsdException w:name="List Number 5" w:semiHidden="1"/>
    <w:lsdException w:name="Title" w:uiPriority="10" w:qFormat="1"/>
    <w:lsdException w:name="Closing" w:semiHidden="1"/>
    <w:lsdException w:name="Signature" w:semiHidden="1"/>
    <w:lsdException w:name="Default Paragraph Font" w:semiHidden="1" w:uiPriority="1" w:unhideWhenUsed="1"/>
    <w:lsdException w:name="Body Text" w:semiHidden="1"/>
    <w:lsdException w:name="Body Text Indent" w:semiHidden="1"/>
    <w:lsdException w:name="List Continue" w:semiHidden="1"/>
    <w:lsdException w:name="List Continue 2" w:semiHidden="1"/>
    <w:lsdException w:name="List Continue 3" w:semiHidden="1"/>
    <w:lsdException w:name="List Continue 4" w:semiHidden="1"/>
    <w:lsdException w:name="List Continue 5" w:semiHidden="1"/>
    <w:lsdException w:name="Message Header" w:semiHidden="1"/>
    <w:lsdException w:name="Subtitle" w:semiHidden="1" w:uiPriority="11" w:qFormat="1"/>
    <w:lsdException w:name="Salutation" w:semiHidden="1"/>
    <w:lsdException w:name="Date" w:semiHidden="1"/>
    <w:lsdException w:name="Body Text First Indent" w:semiHidden="1"/>
    <w:lsdException w:name="Body Text First Indent 2" w:semiHidden="1"/>
    <w:lsdException w:name="Note Heading" w:semiHidden="1"/>
    <w:lsdException w:name="Body Text 2" w:semiHidden="1"/>
    <w:lsdException w:name="Body Text 3" w:semiHidden="1"/>
    <w:lsdException w:name="Body Text Indent 2" w:semiHidden="1"/>
    <w:lsdException w:name="Body Text Indent 3" w:semiHidden="1"/>
    <w:lsdException w:name="Block Text" w:semiHidden="1"/>
    <w:lsdException w:name="Hyperlink" w:semiHidden="1" w:unhideWhenUsed="1"/>
    <w:lsdException w:name="FollowedHyperlink" w:semiHidden="1"/>
    <w:lsdException w:name="Strong" w:semiHidden="1" w:uiPriority="22" w:qFormat="1"/>
    <w:lsdException w:name="Emphasis" w:semiHidden="1" w:uiPriority="20" w:qFormat="1"/>
    <w:lsdException w:name="Document Map" w:semiHidden="1"/>
    <w:lsdException w:name="Plain Text" w:semiHidden="1"/>
    <w:lsdException w:name="E-mail Signature" w:semiHidden="1"/>
    <w:lsdException w:name="HTML Top of Form" w:semiHidden="1" w:unhideWhenUsed="1"/>
    <w:lsdException w:name="HTML Bottom of Form" w:semiHidden="1" w:unhideWhenUsed="1"/>
    <w:lsdException w:name="Normal (Web)" w:semiHidden="1"/>
    <w:lsdException w:name="HTML Acronym" w:semiHidden="1"/>
    <w:lsdException w:name="HTML Address" w:semiHidden="1"/>
    <w:lsdException w:name="HTML Cite" w:semiHidden="1"/>
    <w:lsdException w:name="HTML Code" w:semiHidden="1"/>
    <w:lsdException w:name="HTML Definition" w:semiHidden="1"/>
    <w:lsdException w:name="HTML Keyboard" w:semiHidden="1"/>
    <w:lsdException w:name="HTML Preformatted" w:semiHidden="1"/>
    <w:lsdException w:name="HTML Sample" w:semiHidden="1"/>
    <w:lsdException w:name="HTML Typewriter" w:semiHidden="1"/>
    <w:lsdException w:name="HTML Variable" w:semiHidden="1"/>
    <w:lsdException w:name="Normal Table" w:semiHidden="1" w:unhideWhenUsed="1"/>
    <w:lsdException w:name="annotation subject" w:semiHidden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/>
    <w:lsdException w:name="Table Grid" w:uiPriority="39"/>
    <w:lsdException w:name="Table Theme" w:semiHidden="1" w:unhideWhenUsed="1"/>
    <w:lsdException w:name="Placeholder Text" w:semiHidden="1"/>
    <w:lsdException w:name="No Spacing" w:semiHidden="1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qFormat="1"/>
    <w:lsdException w:name="Quote" w:semiHidden="1" w:uiPriority="29" w:qFormat="1"/>
    <w:lsdException w:name="Intense Quote" w:semiHidden="1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qFormat="1"/>
    <w:lsdException w:name="Intense Emphasis" w:semiHidden="1" w:uiPriority="21" w:qFormat="1"/>
    <w:lsdException w:name="Subtle Reference" w:semiHidden="1" w:uiPriority="31" w:qFormat="1"/>
    <w:lsdException w:name="Intense Reference" w:semiHidden="1" w:uiPriority="32" w:qFormat="1"/>
    <w:lsdException w:name="Book Title" w:semiHidden="1" w:uiPriority="33" w:qFormat="1"/>
    <w:lsdException w:name="Bibliography" w:semiHidden="1" w:uiPriority="37"/>
    <w:lsdException w:name="TOC Heading" w:semiHidden="1" w:uiPriority="39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/>
    <w:lsdException w:name="Smart Hyperlink" w:semiHidden="1"/>
    <w:lsdException w:name="Hashtag" w:semiHidden="1"/>
    <w:lsdException w:name="Unresolved Mention" w:semiHidden="1" w:unhideWhenUsed="1"/>
    <w:lsdException w:name="Smart Link" w:semiHidden="1"/>
  </w:latentStyles>
  <w:style w:type="paragraph" w:default="1" w:styleId="Normal">
    <w:name w:val="Normal"/>
    <w:qFormat/>
    <w:rsid w:val="0084548B"/>
    <w:pPr>
      <w:spacing w:after="0" w:line="300" w:lineRule="auto"/>
    </w:pPr>
    <w:rPr>
      <w:sz w:val="18"/>
    </w:rPr>
  </w:style>
  <w:style w:type="paragraph" w:styleId="Overskrift1">
    <w:name w:val="heading 1"/>
    <w:basedOn w:val="Normal"/>
    <w:next w:val="Normal"/>
    <w:link w:val="Overskrift1Tegn"/>
    <w:uiPriority w:val="9"/>
    <w:qFormat/>
    <w:rsid w:val="007179D6"/>
    <w:pPr>
      <w:keepNext/>
      <w:keepLines/>
      <w:spacing w:after="280" w:line="240" w:lineRule="auto"/>
      <w:outlineLvl w:val="0"/>
    </w:pPr>
    <w:rPr>
      <w:rFonts w:asciiTheme="majorHAnsi" w:eastAsiaTheme="majorEastAsia" w:hAnsiTheme="majorHAnsi" w:cstheme="majorBidi"/>
      <w:b/>
      <w:color w:val="212322" w:themeColor="text2"/>
      <w:spacing w:val="-4"/>
      <w:sz w:val="36"/>
      <w:szCs w:val="32"/>
    </w:rPr>
  </w:style>
  <w:style w:type="paragraph" w:styleId="Overskrift2">
    <w:name w:val="heading 2"/>
    <w:basedOn w:val="Normal"/>
    <w:next w:val="Normal"/>
    <w:link w:val="Overskrift2Tegn"/>
    <w:uiPriority w:val="9"/>
    <w:qFormat/>
    <w:rsid w:val="00F97A40"/>
    <w:pPr>
      <w:keepNext/>
      <w:keepLines/>
      <w:spacing w:before="100" w:after="120"/>
      <w:outlineLvl w:val="1"/>
    </w:pPr>
    <w:rPr>
      <w:rFonts w:asciiTheme="majorHAnsi" w:eastAsiaTheme="majorEastAsia" w:hAnsiTheme="majorHAnsi" w:cstheme="majorBidi"/>
      <w:b/>
      <w:color w:val="212322" w:themeColor="text2"/>
      <w:sz w:val="28"/>
      <w:szCs w:val="26"/>
    </w:rPr>
  </w:style>
  <w:style w:type="paragraph" w:styleId="Overskrift3">
    <w:name w:val="heading 3"/>
    <w:basedOn w:val="Normal"/>
    <w:next w:val="Normal"/>
    <w:link w:val="Overskrift3Tegn"/>
    <w:uiPriority w:val="9"/>
    <w:qFormat/>
    <w:rsid w:val="00791328"/>
    <w:pPr>
      <w:keepNext/>
      <w:keepLines/>
      <w:spacing w:before="80" w:after="140"/>
      <w:outlineLvl w:val="2"/>
    </w:pPr>
    <w:rPr>
      <w:rFonts w:asciiTheme="majorHAnsi" w:eastAsiaTheme="majorEastAsia" w:hAnsiTheme="majorHAnsi" w:cstheme="majorBidi"/>
      <w:b/>
      <w:color w:val="212322" w:themeColor="accent2"/>
      <w:sz w:val="24"/>
      <w:szCs w:val="24"/>
    </w:rPr>
  </w:style>
  <w:style w:type="character" w:default="1" w:styleId="Standardskriftforavsnitt">
    <w:name w:val="Default Paragraph Font"/>
    <w:uiPriority w:val="1"/>
    <w:semiHidden/>
    <w:unhideWhenUsed/>
  </w:style>
  <w:style w:type="table" w:default="1" w:styleId="Vanlig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e">
    <w:name w:val="No List"/>
    <w:uiPriority w:val="99"/>
    <w:semiHidden/>
    <w:unhideWhenUsed/>
  </w:style>
  <w:style w:type="paragraph" w:styleId="Topptekst">
    <w:name w:val="header"/>
    <w:basedOn w:val="Normal"/>
    <w:link w:val="TopptekstTegn"/>
    <w:uiPriority w:val="99"/>
    <w:semiHidden/>
    <w:rsid w:val="008F247B"/>
    <w:pPr>
      <w:tabs>
        <w:tab w:val="center" w:pos="4536"/>
        <w:tab w:val="right" w:pos="9072"/>
      </w:tabs>
      <w:spacing w:line="240" w:lineRule="auto"/>
    </w:pPr>
  </w:style>
  <w:style w:type="character" w:customStyle="1" w:styleId="TopptekstTegn">
    <w:name w:val="Topptekst Tegn"/>
    <w:basedOn w:val="Standardskriftforavsnitt"/>
    <w:link w:val="Topptekst"/>
    <w:uiPriority w:val="99"/>
    <w:semiHidden/>
    <w:rsid w:val="0084548B"/>
    <w:rPr>
      <w:sz w:val="18"/>
    </w:rPr>
  </w:style>
  <w:style w:type="paragraph" w:styleId="Bunntekst">
    <w:name w:val="footer"/>
    <w:basedOn w:val="Normal"/>
    <w:link w:val="BunntekstTegn"/>
    <w:uiPriority w:val="99"/>
    <w:semiHidden/>
    <w:rsid w:val="008F247B"/>
    <w:pPr>
      <w:tabs>
        <w:tab w:val="center" w:pos="4536"/>
        <w:tab w:val="right" w:pos="9072"/>
      </w:tabs>
      <w:spacing w:line="240" w:lineRule="auto"/>
    </w:pPr>
  </w:style>
  <w:style w:type="character" w:customStyle="1" w:styleId="BunntekstTegn">
    <w:name w:val="Bunntekst Tegn"/>
    <w:basedOn w:val="Standardskriftforavsnitt"/>
    <w:link w:val="Bunntekst"/>
    <w:uiPriority w:val="99"/>
    <w:semiHidden/>
    <w:rsid w:val="0084548B"/>
    <w:rPr>
      <w:sz w:val="18"/>
    </w:rPr>
  </w:style>
  <w:style w:type="table" w:styleId="Tabellrutenett">
    <w:name w:val="Table Grid"/>
    <w:basedOn w:val="Vanligtabell"/>
    <w:uiPriority w:val="39"/>
    <w:rsid w:val="00EF43D7"/>
    <w:pPr>
      <w:spacing w:after="0" w:line="240" w:lineRule="auto"/>
    </w:pPr>
    <w:rPr>
      <w:sz w:val="1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113" w:type="dxa"/>
        <w:left w:w="170" w:type="dxa"/>
        <w:bottom w:w="113" w:type="dxa"/>
        <w:right w:w="170" w:type="dxa"/>
      </w:tblCellMar>
    </w:tblPr>
    <w:tcPr>
      <w:shd w:val="clear" w:color="auto" w:fill="auto"/>
      <w:vAlign w:val="center"/>
    </w:tcPr>
    <w:tblStylePr w:type="firstRow">
      <w:pPr>
        <w:jc w:val="left"/>
      </w:pPr>
      <w:rPr>
        <w:rFonts w:asciiTheme="majorHAnsi" w:hAnsiTheme="majorHAnsi"/>
        <w:b/>
        <w:sz w:val="18"/>
      </w:rPr>
      <w:tblPr/>
      <w:tcPr>
        <w:shd w:val="clear" w:color="auto" w:fill="DFE1DF"/>
      </w:tcPr>
    </w:tblStylePr>
  </w:style>
  <w:style w:type="paragraph" w:styleId="Tittel">
    <w:name w:val="Title"/>
    <w:basedOn w:val="Normal"/>
    <w:next w:val="Normal"/>
    <w:link w:val="TittelTegn"/>
    <w:uiPriority w:val="10"/>
    <w:semiHidden/>
    <w:qFormat/>
    <w:rsid w:val="007179D6"/>
    <w:pPr>
      <w:spacing w:after="280" w:line="240" w:lineRule="auto"/>
      <w:contextualSpacing/>
    </w:pPr>
    <w:rPr>
      <w:rFonts w:asciiTheme="majorHAnsi" w:eastAsiaTheme="majorEastAsia" w:hAnsiTheme="majorHAnsi" w:cstheme="majorBidi"/>
      <w:b/>
      <w:spacing w:val="-4"/>
      <w:kern w:val="28"/>
      <w:sz w:val="36"/>
      <w:szCs w:val="56"/>
    </w:rPr>
  </w:style>
  <w:style w:type="character" w:customStyle="1" w:styleId="TittelTegn">
    <w:name w:val="Tittel Tegn"/>
    <w:basedOn w:val="Standardskriftforavsnitt"/>
    <w:link w:val="Tittel"/>
    <w:uiPriority w:val="10"/>
    <w:semiHidden/>
    <w:rsid w:val="0084548B"/>
    <w:rPr>
      <w:rFonts w:asciiTheme="majorHAnsi" w:eastAsiaTheme="majorEastAsia" w:hAnsiTheme="majorHAnsi" w:cstheme="majorBidi"/>
      <w:b/>
      <w:spacing w:val="-4"/>
      <w:kern w:val="28"/>
      <w:sz w:val="36"/>
      <w:szCs w:val="56"/>
    </w:rPr>
  </w:style>
  <w:style w:type="character" w:customStyle="1" w:styleId="Overskrift1Tegn">
    <w:name w:val="Overskrift 1 Tegn"/>
    <w:basedOn w:val="Standardskriftforavsnitt"/>
    <w:link w:val="Overskrift1"/>
    <w:uiPriority w:val="9"/>
    <w:rsid w:val="0084548B"/>
    <w:rPr>
      <w:rFonts w:asciiTheme="majorHAnsi" w:eastAsiaTheme="majorEastAsia" w:hAnsiTheme="majorHAnsi" w:cstheme="majorBidi"/>
      <w:b/>
      <w:color w:val="212322" w:themeColor="text2"/>
      <w:spacing w:val="-4"/>
      <w:sz w:val="36"/>
      <w:szCs w:val="32"/>
    </w:rPr>
  </w:style>
  <w:style w:type="character" w:customStyle="1" w:styleId="Overskrift2Tegn">
    <w:name w:val="Overskrift 2 Tegn"/>
    <w:basedOn w:val="Standardskriftforavsnitt"/>
    <w:link w:val="Overskrift2"/>
    <w:uiPriority w:val="9"/>
    <w:rsid w:val="00F97A40"/>
    <w:rPr>
      <w:rFonts w:asciiTheme="majorHAnsi" w:eastAsiaTheme="majorEastAsia" w:hAnsiTheme="majorHAnsi" w:cstheme="majorBidi"/>
      <w:b/>
      <w:color w:val="212322" w:themeColor="text2"/>
      <w:sz w:val="28"/>
      <w:szCs w:val="26"/>
    </w:rPr>
  </w:style>
  <w:style w:type="character" w:customStyle="1" w:styleId="Overskrift3Tegn">
    <w:name w:val="Overskrift 3 Tegn"/>
    <w:basedOn w:val="Standardskriftforavsnitt"/>
    <w:link w:val="Overskrift3"/>
    <w:uiPriority w:val="9"/>
    <w:rsid w:val="0084548B"/>
    <w:rPr>
      <w:rFonts w:asciiTheme="majorHAnsi" w:eastAsiaTheme="majorEastAsia" w:hAnsiTheme="majorHAnsi" w:cstheme="majorBidi"/>
      <w:b/>
      <w:color w:val="212322" w:themeColor="accent2"/>
      <w:sz w:val="24"/>
      <w:szCs w:val="24"/>
    </w:rPr>
  </w:style>
  <w:style w:type="character" w:styleId="Hyperkobling">
    <w:name w:val="Hyperlink"/>
    <w:basedOn w:val="Standardskriftforavsnitt"/>
    <w:uiPriority w:val="99"/>
    <w:rsid w:val="00791328"/>
    <w:rPr>
      <w:color w:val="0563C1" w:themeColor="hyperlink"/>
      <w:u w:val="single"/>
    </w:rPr>
  </w:style>
  <w:style w:type="character" w:styleId="Ulstomtale">
    <w:name w:val="Unresolved Mention"/>
    <w:basedOn w:val="Standardskriftforavsnitt"/>
    <w:uiPriority w:val="99"/>
    <w:semiHidden/>
    <w:rsid w:val="00791328"/>
    <w:rPr>
      <w:color w:val="605E5C"/>
      <w:shd w:val="clear" w:color="auto" w:fill="E1DFDD"/>
    </w:rPr>
  </w:style>
  <w:style w:type="character" w:styleId="Plassholdertekst">
    <w:name w:val="Placeholder Text"/>
    <w:basedOn w:val="Standardskriftforavsnitt"/>
    <w:uiPriority w:val="99"/>
    <w:semiHidden/>
    <w:rsid w:val="00874203"/>
    <w:rPr>
      <w:color w:val="808080"/>
    </w:rPr>
  </w:style>
  <w:style w:type="paragraph" w:styleId="Listeavsnitt">
    <w:name w:val="List Paragraph"/>
    <w:basedOn w:val="Normal"/>
    <w:link w:val="ListeavsnittTegn"/>
    <w:uiPriority w:val="34"/>
    <w:semiHidden/>
    <w:qFormat/>
    <w:rsid w:val="002C1629"/>
    <w:pPr>
      <w:ind w:left="720"/>
      <w:contextualSpacing/>
    </w:pPr>
  </w:style>
  <w:style w:type="character" w:customStyle="1" w:styleId="ListeavsnittTegn">
    <w:name w:val="Listeavsnitt Tegn"/>
    <w:basedOn w:val="Standardskriftforavsnitt"/>
    <w:link w:val="Listeavsnitt"/>
    <w:uiPriority w:val="34"/>
    <w:semiHidden/>
    <w:rsid w:val="002C1629"/>
    <w:rPr>
      <w:sz w:val="18"/>
    </w:rPr>
  </w:style>
  <w:style w:type="paragraph" w:customStyle="1" w:styleId="Bulletpoint">
    <w:name w:val="Bulletpoint"/>
    <w:link w:val="BulletpointChar"/>
    <w:qFormat/>
    <w:rsid w:val="006F1149"/>
    <w:pPr>
      <w:numPr>
        <w:numId w:val="2"/>
      </w:numPr>
      <w:spacing w:after="0" w:line="432" w:lineRule="auto"/>
    </w:pPr>
    <w:rPr>
      <w:sz w:val="18"/>
      <w:lang w:val="en-US"/>
    </w:rPr>
  </w:style>
  <w:style w:type="character" w:customStyle="1" w:styleId="BulletpointChar">
    <w:name w:val="Bulletpoint Char"/>
    <w:basedOn w:val="Standardskriftforavsnitt"/>
    <w:link w:val="Bulletpoint"/>
    <w:rsid w:val="006F1149"/>
    <w:rPr>
      <w:sz w:val="18"/>
      <w:lang w:val="en-US"/>
    </w:rPr>
  </w:style>
  <w:style w:type="table" w:customStyle="1" w:styleId="Tomtabellstil">
    <w:name w:val="Tom tabellstil"/>
    <w:basedOn w:val="Vanligtabell"/>
    <w:uiPriority w:val="99"/>
    <w:rsid w:val="00F62866"/>
    <w:pPr>
      <w:spacing w:after="0" w:line="240" w:lineRule="auto"/>
    </w:pPr>
    <w:tblPr>
      <w:tblCellMar>
        <w:left w:w="0" w:type="dxa"/>
        <w:right w:w="0" w:type="dxa"/>
      </w:tblCellMar>
    </w:tblPr>
  </w:style>
  <w:style w:type="character" w:styleId="Merknadsreferanse">
    <w:name w:val="annotation reference"/>
    <w:basedOn w:val="Standardskriftforavsnitt"/>
    <w:uiPriority w:val="99"/>
    <w:semiHidden/>
    <w:rsid w:val="008E4E11"/>
    <w:rPr>
      <w:sz w:val="16"/>
      <w:szCs w:val="16"/>
    </w:rPr>
  </w:style>
  <w:style w:type="paragraph" w:styleId="Merknadstekst">
    <w:name w:val="annotation text"/>
    <w:basedOn w:val="Normal"/>
    <w:link w:val="MerknadstekstTegn"/>
    <w:uiPriority w:val="99"/>
    <w:semiHidden/>
    <w:rsid w:val="08707E92"/>
    <w:rPr>
      <w:sz w:val="20"/>
      <w:szCs w:val="20"/>
    </w:rPr>
  </w:style>
  <w:style w:type="character" w:customStyle="1" w:styleId="MerknadstekstTegn">
    <w:name w:val="Merknadstekst Tegn"/>
    <w:basedOn w:val="Standardskriftforavsnitt"/>
    <w:link w:val="Merknadstekst"/>
    <w:uiPriority w:val="99"/>
    <w:semiHidden/>
    <w:rsid w:val="008E4E11"/>
    <w:rPr>
      <w:sz w:val="20"/>
      <w:szCs w:val="20"/>
    </w:rPr>
  </w:style>
  <w:style w:type="paragraph" w:styleId="Kommentaremne">
    <w:name w:val="annotation subject"/>
    <w:basedOn w:val="Merknadstekst"/>
    <w:next w:val="Merknadstekst"/>
    <w:link w:val="KommentaremneTegn"/>
    <w:uiPriority w:val="99"/>
    <w:semiHidden/>
    <w:rsid w:val="008E4E11"/>
    <w:rPr>
      <w:b/>
      <w:bCs/>
    </w:rPr>
  </w:style>
  <w:style w:type="character" w:customStyle="1" w:styleId="KommentaremneTegn">
    <w:name w:val="Kommentaremne Tegn"/>
    <w:basedOn w:val="MerknadstekstTegn"/>
    <w:link w:val="Kommentaremne"/>
    <w:uiPriority w:val="99"/>
    <w:semiHidden/>
    <w:rsid w:val="008E4E11"/>
    <w:rPr>
      <w:b/>
      <w:bCs/>
      <w:sz w:val="20"/>
      <w:szCs w:val="20"/>
    </w:rPr>
  </w:style>
  <w:style w:type="paragraph" w:styleId="Overskriftforinnholdsfortegnelse">
    <w:name w:val="TOC Heading"/>
    <w:basedOn w:val="Overskrift1"/>
    <w:next w:val="Normal"/>
    <w:uiPriority w:val="39"/>
    <w:unhideWhenUsed/>
    <w:qFormat/>
    <w:rsid w:val="002F4318"/>
    <w:pPr>
      <w:spacing w:before="240" w:after="0" w:line="259" w:lineRule="auto"/>
      <w:outlineLvl w:val="9"/>
    </w:pPr>
    <w:rPr>
      <w:b w:val="0"/>
      <w:color w:val="BE0926" w:themeColor="accent1" w:themeShade="BF"/>
      <w:spacing w:val="0"/>
      <w:sz w:val="32"/>
      <w:lang w:eastAsia="nb-NO"/>
    </w:rPr>
  </w:style>
  <w:style w:type="paragraph" w:styleId="INNH1">
    <w:name w:val="toc 1"/>
    <w:basedOn w:val="Normal"/>
    <w:next w:val="Normal"/>
    <w:autoRedefine/>
    <w:uiPriority w:val="39"/>
    <w:rsid w:val="00244BA7"/>
    <w:pPr>
      <w:tabs>
        <w:tab w:val="right" w:leader="dot" w:pos="9093"/>
      </w:tabs>
      <w:spacing w:after="100"/>
    </w:pPr>
  </w:style>
  <w:style w:type="paragraph" w:styleId="INNH2">
    <w:name w:val="toc 2"/>
    <w:basedOn w:val="Normal"/>
    <w:next w:val="Normal"/>
    <w:autoRedefine/>
    <w:uiPriority w:val="39"/>
    <w:rsid w:val="002F4318"/>
    <w:pPr>
      <w:spacing w:after="100"/>
      <w:ind w:left="180"/>
    </w:pPr>
  </w:style>
  <w:style w:type="paragraph" w:styleId="INNH3">
    <w:name w:val="toc 3"/>
    <w:basedOn w:val="Normal"/>
    <w:next w:val="Normal"/>
    <w:autoRedefine/>
    <w:uiPriority w:val="39"/>
    <w:rsid w:val="002F4318"/>
    <w:pPr>
      <w:spacing w:after="100"/>
      <w:ind w:left="360"/>
    </w:pPr>
  </w:style>
  <w:style w:type="character" w:styleId="Fulgthyperkobling">
    <w:name w:val="FollowedHyperlink"/>
    <w:basedOn w:val="Standardskriftforavsnitt"/>
    <w:uiPriority w:val="99"/>
    <w:semiHidden/>
    <w:rsid w:val="005B200A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8245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7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92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1974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80567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00890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246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78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770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390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52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28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87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2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1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699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508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00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10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14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724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144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289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2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174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51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483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22641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6495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89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351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26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7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5255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02269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0540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445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832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957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816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79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437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604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90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027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464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235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26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754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233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534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519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246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47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145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942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56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628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736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yperlink" Target="mailto:xxx@domene.no" TargetMode="External"/><Relationship Id="rId17" Type="http://schemas.openxmlformats.org/officeDocument/2006/relationships/glossaryDocument" Target="glossary/document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header" Target="header2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sv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svg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TommyThorstensen\Downloads\Embriq_Notatmal_NO.dotm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D1FF0A2207334E0099D07AD8C4515CE8"/>
        <w:category>
          <w:name w:val="Generelt"/>
          <w:gallery w:val="placeholder"/>
        </w:category>
        <w:types>
          <w:type w:val="bbPlcHdr"/>
        </w:types>
        <w:behaviors>
          <w:behavior w:val="content"/>
        </w:behaviors>
        <w:guid w:val="{D2E3F6CF-D9BF-425C-A5F0-874BF72AEC79}"/>
      </w:docPartPr>
      <w:docPartBody>
        <w:p w:rsidR="00584FB5" w:rsidRDefault="00584FB5">
          <w:pPr>
            <w:pStyle w:val="D1FF0A2207334E0099D07AD8C4515CE8"/>
          </w:pPr>
          <w:r w:rsidRPr="00900406">
            <w:rPr>
              <w:rStyle w:val="Plassholdertekst"/>
              <w:color w:val="0E2841" w:themeColor="text2"/>
            </w:rPr>
            <w:t>[</w:t>
          </w:r>
          <w:r>
            <w:rPr>
              <w:rStyle w:val="Plassholdertekst"/>
              <w:color w:val="0E2841" w:themeColor="text2"/>
            </w:rPr>
            <w:t>Overskrift</w:t>
          </w:r>
          <w:r w:rsidRPr="00900406">
            <w:rPr>
              <w:rStyle w:val="Plassholdertekst"/>
              <w:color w:val="0E2841" w:themeColor="text2"/>
            </w:rPr>
            <w:t>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Hei">
    <w:panose1 w:val="02010600030101010101"/>
    <w:charset w:val="86"/>
    <w:family w:val="modern"/>
    <w:pitch w:val="fixed"/>
    <w:sig w:usb0="800002BF" w:usb1="38CF7CFA" w:usb2="00000016" w:usb3="00000000" w:csb0="00040001" w:csb1="00000000"/>
  </w:font>
  <w:font w:name="Amasis MT Pro Black">
    <w:charset w:val="00"/>
    <w:family w:val="roman"/>
    <w:pitch w:val="variable"/>
    <w:sig w:usb0="A00000AF" w:usb1="4000205B" w:usb2="00000000" w:usb3="00000000" w:csb0="00000093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4FB5"/>
    <w:rsid w:val="000002A7"/>
    <w:rsid w:val="00091F12"/>
    <w:rsid w:val="00094DA7"/>
    <w:rsid w:val="000C1522"/>
    <w:rsid w:val="000C4925"/>
    <w:rsid w:val="0021548C"/>
    <w:rsid w:val="00254661"/>
    <w:rsid w:val="002B244A"/>
    <w:rsid w:val="00315100"/>
    <w:rsid w:val="003D509C"/>
    <w:rsid w:val="00410D64"/>
    <w:rsid w:val="0042166A"/>
    <w:rsid w:val="0047086A"/>
    <w:rsid w:val="00521412"/>
    <w:rsid w:val="00584FB5"/>
    <w:rsid w:val="00656FE2"/>
    <w:rsid w:val="006C33F1"/>
    <w:rsid w:val="0071146F"/>
    <w:rsid w:val="008917EA"/>
    <w:rsid w:val="008A1948"/>
    <w:rsid w:val="008A5804"/>
    <w:rsid w:val="008B3CB8"/>
    <w:rsid w:val="008E534F"/>
    <w:rsid w:val="00933216"/>
    <w:rsid w:val="00955B73"/>
    <w:rsid w:val="0096284C"/>
    <w:rsid w:val="009A04E4"/>
    <w:rsid w:val="009C276E"/>
    <w:rsid w:val="00A03D29"/>
    <w:rsid w:val="00A81252"/>
    <w:rsid w:val="00AA3923"/>
    <w:rsid w:val="00AB687B"/>
    <w:rsid w:val="00AE6A64"/>
    <w:rsid w:val="00B040CB"/>
    <w:rsid w:val="00B06F08"/>
    <w:rsid w:val="00B375D8"/>
    <w:rsid w:val="00B52259"/>
    <w:rsid w:val="00BB7703"/>
    <w:rsid w:val="00BD54B3"/>
    <w:rsid w:val="00C01451"/>
    <w:rsid w:val="00C43C58"/>
    <w:rsid w:val="00C907C3"/>
    <w:rsid w:val="00CA2517"/>
    <w:rsid w:val="00CB5652"/>
    <w:rsid w:val="00D54249"/>
    <w:rsid w:val="00D84FD6"/>
    <w:rsid w:val="00DA234A"/>
    <w:rsid w:val="00DF4975"/>
    <w:rsid w:val="00E8666E"/>
    <w:rsid w:val="00F0578F"/>
    <w:rsid w:val="00F16CEB"/>
    <w:rsid w:val="00FC0D6C"/>
    <w:rsid w:val="00FE39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b-N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nb-NO" w:eastAsia="nb-NO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Standardskriftforavsnitt">
    <w:name w:val="Default Paragraph Font"/>
    <w:uiPriority w:val="1"/>
    <w:semiHidden/>
    <w:unhideWhenUsed/>
  </w:style>
  <w:style w:type="table" w:default="1" w:styleId="Vanlig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e">
    <w:name w:val="No List"/>
    <w:uiPriority w:val="99"/>
    <w:semiHidden/>
    <w:unhideWhenUsed/>
  </w:style>
  <w:style w:type="character" w:styleId="Plassholdertekst">
    <w:name w:val="Placeholder Text"/>
    <w:basedOn w:val="Standardskriftforavsnitt"/>
    <w:uiPriority w:val="99"/>
    <w:semiHidden/>
    <w:rPr>
      <w:color w:val="808080"/>
    </w:rPr>
  </w:style>
  <w:style w:type="paragraph" w:customStyle="1" w:styleId="D1FF0A2207334E0099D07AD8C4515CE8">
    <w:name w:val="D1FF0A2207334E0099D07AD8C4515CE8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Embriq">
      <a:dk1>
        <a:sysClr val="windowText" lastClr="000000"/>
      </a:dk1>
      <a:lt1>
        <a:sysClr val="window" lastClr="FFFFFF"/>
      </a:lt1>
      <a:dk2>
        <a:srgbClr val="212322"/>
      </a:dk2>
      <a:lt2>
        <a:srgbClr val="747474"/>
      </a:lt2>
      <a:accent1>
        <a:srgbClr val="F4163B"/>
      </a:accent1>
      <a:accent2>
        <a:srgbClr val="212322"/>
      </a:accent2>
      <a:accent3>
        <a:srgbClr val="747474"/>
      </a:accent3>
      <a:accent4>
        <a:srgbClr val="009966"/>
      </a:accent4>
      <a:accent5>
        <a:srgbClr val="3DD48B"/>
      </a:accent5>
      <a:accent6>
        <a:srgbClr val="F5F5F5"/>
      </a:accent6>
      <a:hlink>
        <a:srgbClr val="0563C1"/>
      </a:hlink>
      <a:folHlink>
        <a:srgbClr val="954F72"/>
      </a:folHlink>
    </a:clrScheme>
    <a:fontScheme name="Embriq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root>
</root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A65263D9997594C824EBC36AD110BA9" ma:contentTypeVersion="8" ma:contentTypeDescription="Create a new document." ma:contentTypeScope="" ma:versionID="425b0f9018c49b801485789c1594efc6">
  <xsd:schema xmlns:xsd="http://www.w3.org/2001/XMLSchema" xmlns:xs="http://www.w3.org/2001/XMLSchema" xmlns:p="http://schemas.microsoft.com/office/2006/metadata/properties" xmlns:ns2="e02ffd7e-b6d0-4567-89af-80462efa9a75" targetNamespace="http://schemas.microsoft.com/office/2006/metadata/properties" ma:root="true" ma:fieldsID="e01b592822567f8900f767fa4d35e3eb" ns2:_="">
    <xsd:import namespace="e02ffd7e-b6d0-4567-89af-80462efa9a7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02ffd7e-b6d0-4567-89af-80462efa9a7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C49D52F-50DC-4BF9-8B77-FE85F312C40E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226D0C4C-04C2-4E0C-8D69-72F6985026A1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CD52864D-9BA7-48D2-B5FE-193383E747BA}">
  <ds:schemaRefs/>
</ds:datastoreItem>
</file>

<file path=customXml/itemProps4.xml><?xml version="1.0" encoding="utf-8"?>
<ds:datastoreItem xmlns:ds="http://schemas.openxmlformats.org/officeDocument/2006/customXml" ds:itemID="{3B95C102-A957-4301-8CF8-37057BDCAF9D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E71B9623-1A3B-4DF7-BAF8-43570B73426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02ffd7e-b6d0-4567-89af-80462efa9a7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Metadata/LabelInfo.xml><?xml version="1.0" encoding="utf-8"?>
<clbl:labelList xmlns:clbl="http://schemas.microsoft.com/office/2020/mipLabelMetadata">
  <clbl:label id="{6111ee65-d31c-4d8f-8996-57d0152c8eb7}" enabled="0" method="" siteId="{6111ee65-d31c-4d8f-8996-57d0152c8eb7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Embriq_Notatmal_NO</Template>
  <TotalTime>542</TotalTime>
  <Pages>9</Pages>
  <Words>1053</Words>
  <Characters>6346</Characters>
  <Application>Microsoft Office Word</Application>
  <DocSecurity>0</DocSecurity>
  <Lines>396</Lines>
  <Paragraphs>176</Paragraphs>
  <ScaleCrop>false</ScaleCrop>
  <HeadingPairs>
    <vt:vector size="2" baseType="variant">
      <vt:variant>
        <vt:lpstr>Tittel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Tommy Thorstensen</dc:creator>
  <cp:keywords/>
  <dc:description/>
  <cp:lastModifiedBy>Tommy Thorstensen</cp:lastModifiedBy>
  <cp:revision>287</cp:revision>
  <dcterms:created xsi:type="dcterms:W3CDTF">2026-09-21T12:31:00Z</dcterms:created>
  <dcterms:modified xsi:type="dcterms:W3CDTF">2026-10-12T08:36:00Z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0x0101007A65263D9997594C824EBC36AD110BA9</vt:lpwstr>
  </property>
  <property fmtid="{D5CDD505-2E9C-101B-9397-08002B2CF9AE}" pid="3" name="docLang">
    <vt:lpwstr>nb</vt:lpwstr>
  </property>
</Properties>
</file>