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ink/ink1.xml" ContentType="application/inkml+xml"/>
  <Override PartName="/word/ink/ink2.xml" ContentType="application/inkml+xml"/>
  <Override PartName="/word/ink/ink3.xml" ContentType="application/inkml+xml"/>
  <Override PartName="/word/ink/ink4.xml" ContentType="application/inkml+xml"/>
  <Override PartName="/word/ink/ink5.xml" ContentType="application/inkml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402F58B" w14:textId="5F299161" w:rsidR="00426BA4" w:rsidRDefault="00426BA4" w:rsidP="00181277">
      <w:pPr>
        <w:pStyle w:val="Heading1"/>
      </w:pPr>
      <w:r>
        <w:t>To use this template</w:t>
      </w:r>
    </w:p>
    <w:p w14:paraId="58BB1133" w14:textId="0EC46BDE" w:rsidR="00426BA4" w:rsidRDefault="00426BA4" w:rsidP="00426BA4">
      <w:pPr>
        <w:pStyle w:val="ListParagraph"/>
      </w:pPr>
      <w:r>
        <w:t>Turn on Formatting Marks</w:t>
      </w:r>
      <w:r w:rsidR="00181277">
        <w:t xml:space="preserve"> (</w:t>
      </w:r>
      <w:r w:rsidR="00181277" w:rsidRPr="00181277">
        <w:t>¶</w:t>
      </w:r>
      <w:r w:rsidR="00181277">
        <w:t>)</w:t>
      </w:r>
      <w:r>
        <w:t>. This will help you see where the Page Breaks are and help you navigate the different text styles.</w:t>
      </w:r>
    </w:p>
    <w:p w14:paraId="03BE3DAC" w14:textId="6916D881" w:rsidR="00426BA4" w:rsidRDefault="00426BA4" w:rsidP="00426BA4">
      <w:pPr>
        <w:pStyle w:val="ListParagraph"/>
        <w:numPr>
          <w:ilvl w:val="0"/>
          <w:numId w:val="0"/>
        </w:numPr>
        <w:ind w:left="720"/>
      </w:pPr>
      <w:r>
        <w:rPr>
          <w:noProof/>
        </w:rPr>
        <mc:AlternateContent>
          <mc:Choice Requires="wpi">
            <w:drawing>
              <wp:anchor distT="0" distB="0" distL="114300" distR="114300" simplePos="0" relativeHeight="251665408" behindDoc="0" locked="0" layoutInCell="1" allowOverlap="1" wp14:anchorId="6FE1D3C1" wp14:editId="401B0EE2">
                <wp:simplePos x="0" y="0"/>
                <wp:positionH relativeFrom="column">
                  <wp:posOffset>4594032</wp:posOffset>
                </wp:positionH>
                <wp:positionV relativeFrom="paragraph">
                  <wp:posOffset>179208</wp:posOffset>
                </wp:positionV>
                <wp:extent cx="77040" cy="151560"/>
                <wp:effectExtent l="38100" t="38100" r="37465" b="39370"/>
                <wp:wrapNone/>
                <wp:docPr id="14" name="Ink 1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">
                      <w14:nvContentPartPr>
                        <w14:cNvContentPartPr/>
                      </w14:nvContentPartPr>
                      <w14:xfrm>
                        <a:off x="0" y="0"/>
                        <a:ext cx="77040" cy="1515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type w14:anchorId="162E3BA6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nk 14" o:spid="_x0000_s1026" type="#_x0000_t75" style="position:absolute;margin-left:361.05pt;margin-top:13.4pt;width:7.45pt;height:13.3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3;&#10;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">
                <v:imagedata r:id="rId9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64384" behindDoc="0" locked="0" layoutInCell="1" allowOverlap="1" wp14:anchorId="0828DDB4" wp14:editId="0B8B7A86">
                <wp:simplePos x="0" y="0"/>
                <wp:positionH relativeFrom="column">
                  <wp:posOffset>4608792</wp:posOffset>
                </wp:positionH>
                <wp:positionV relativeFrom="paragraph">
                  <wp:posOffset>-74232</wp:posOffset>
                </wp:positionV>
                <wp:extent cx="494640" cy="344880"/>
                <wp:effectExtent l="38100" t="38100" r="39370" b="48895"/>
                <wp:wrapNone/>
                <wp:docPr id="13" name="Ink 1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">
                      <w14:nvContentPartPr>
                        <w14:cNvContentPartPr/>
                      </w14:nvContentPartPr>
                      <w14:xfrm>
                        <a:off x="0" y="0"/>
                        <a:ext cx="494640" cy="3448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33E15C4" id="Ink 13" o:spid="_x0000_s1026" type="#_x0000_t75" style="position:absolute;margin-left:362.2pt;margin-top:-6.55pt;width:40.4pt;height:28.5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3;&#10;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">
                <v:imagedata r:id="rId11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63360" behindDoc="0" locked="0" layoutInCell="1" allowOverlap="1" wp14:anchorId="05F60D89" wp14:editId="044DD3A1">
                <wp:simplePos x="0" y="0"/>
                <wp:positionH relativeFrom="column">
                  <wp:posOffset>4321152</wp:posOffset>
                </wp:positionH>
                <wp:positionV relativeFrom="paragraph">
                  <wp:posOffset>165528</wp:posOffset>
                </wp:positionV>
                <wp:extent cx="270720" cy="235800"/>
                <wp:effectExtent l="38100" t="38100" r="34290" b="43815"/>
                <wp:wrapNone/>
                <wp:docPr id="12" name="Ink 1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">
                      <w14:nvContentPartPr>
                        <w14:cNvContentPartPr/>
                      </w14:nvContentPartPr>
                      <w14:xfrm>
                        <a:off x="0" y="0"/>
                        <a:ext cx="270720" cy="2358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33BDCBB" id="Ink 12" o:spid="_x0000_s1026" type="#_x0000_t75" style="position:absolute;margin-left:339.55pt;margin-top:12.35pt;width:22.7pt;height:19.9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3;&#10;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">
                <v:imagedata r:id="rId13" o:title=""/>
              </v:shape>
            </w:pict>
          </mc:Fallback>
        </mc:AlternateContent>
      </w:r>
      <w:r w:rsidRPr="00426BA4">
        <w:drawing>
          <wp:inline distT="0" distB="0" distL="0" distR="0" wp14:anchorId="2C5F6974" wp14:editId="71D2AD77">
            <wp:extent cx="4675632" cy="755255"/>
            <wp:effectExtent l="0" t="0" r="0" b="0"/>
            <wp:docPr id="11" name="Picture 11" descr="Graphical user interface, applicati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 descr="Graphical user interface, application&#10;&#10;Description automatically generated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715111" cy="7616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7CB5FD" w14:textId="2431AAAD" w:rsidR="00426BA4" w:rsidRDefault="00426BA4" w:rsidP="00426BA4">
      <w:pPr>
        <w:pStyle w:val="ListParagraph"/>
      </w:pPr>
      <w:r>
        <w:t xml:space="preserve">Use the STYLES PANE to format your text. </w:t>
      </w:r>
      <w:proofErr w:type="gramStart"/>
      <w:r>
        <w:t>E.g.</w:t>
      </w:r>
      <w:proofErr w:type="gramEnd"/>
      <w:r>
        <w:t xml:space="preserve"> If you want to make a heading, click Heading 1. </w:t>
      </w:r>
    </w:p>
    <w:p w14:paraId="206D7775" w14:textId="1E4053CC" w:rsidR="00426BA4" w:rsidRDefault="00426BA4" w:rsidP="00426BA4">
      <w:pPr>
        <w:pStyle w:val="ListParagraph"/>
        <w:numPr>
          <w:ilvl w:val="0"/>
          <w:numId w:val="0"/>
        </w:numPr>
        <w:ind w:left="720"/>
      </w:pPr>
      <w:r>
        <w:rPr>
          <w:noProof/>
        </w:rPr>
        <mc:AlternateContent>
          <mc:Choice Requires="wpi">
            <w:drawing>
              <wp:anchor distT="0" distB="0" distL="114300" distR="114300" simplePos="0" relativeHeight="251666432" behindDoc="0" locked="0" layoutInCell="1" allowOverlap="1" wp14:anchorId="2EFDEC8F" wp14:editId="591BCCD5">
                <wp:simplePos x="0" y="0"/>
                <wp:positionH relativeFrom="column">
                  <wp:posOffset>1525392</wp:posOffset>
                </wp:positionH>
                <wp:positionV relativeFrom="paragraph">
                  <wp:posOffset>127813</wp:posOffset>
                </wp:positionV>
                <wp:extent cx="3841920" cy="497880"/>
                <wp:effectExtent l="38100" t="38100" r="44450" b="48260"/>
                <wp:wrapNone/>
                <wp:docPr id="16" name="Ink 1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5">
                      <w14:nvContentPartPr>
                        <w14:cNvContentPartPr/>
                      </w14:nvContentPartPr>
                      <w14:xfrm>
                        <a:off x="0" y="0"/>
                        <a:ext cx="3841920" cy="4978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B5246B4" id="Ink 16" o:spid="_x0000_s1026" type="#_x0000_t75" style="position:absolute;margin-left:119.4pt;margin-top:9.35pt;width:303.9pt;height:40.6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3;&#10;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">
                <v:imagedata r:id="rId16" o:title=""/>
              </v:shape>
            </w:pict>
          </mc:Fallback>
        </mc:AlternateContent>
      </w:r>
      <w:r w:rsidRPr="00426BA4">
        <w:drawing>
          <wp:inline distT="0" distB="0" distL="0" distR="0" wp14:anchorId="354FAFE4" wp14:editId="04522254">
            <wp:extent cx="4907110" cy="682752"/>
            <wp:effectExtent l="0" t="0" r="0" b="3175"/>
            <wp:docPr id="15" name="Picture 15" descr="Graphical user interface, application, Word, websit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 descr="Graphical user interface, application, Word, website&#10;&#10;Description automatically generated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954857" cy="689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8E6C95" w14:textId="77777777" w:rsidR="00FD2D3D" w:rsidRDefault="00426BA4" w:rsidP="00426BA4">
      <w:pPr>
        <w:pStyle w:val="ListParagraph"/>
      </w:pPr>
      <w:r>
        <w:t>Make sure you use ‘Page Breaks’ to create a new page (instead of hitting ‘Enter’ lots of times!). To use a ‘Page Break’</w:t>
      </w:r>
      <w:r w:rsidR="00FD2D3D">
        <w:t xml:space="preserve"> following the instructions below:</w:t>
      </w:r>
    </w:p>
    <w:p w14:paraId="24DB7F2B" w14:textId="6AE61481" w:rsidR="00426BA4" w:rsidRDefault="00FD2D3D" w:rsidP="00FD2D3D">
      <w:pPr>
        <w:pStyle w:val="ListParagraph"/>
        <w:numPr>
          <w:ilvl w:val="1"/>
          <w:numId w:val="18"/>
        </w:numPr>
      </w:pPr>
      <w:r>
        <w:t>Mac</w:t>
      </w:r>
      <w:r w:rsidRPr="00FD2D3D">
        <w:t xml:space="preserve">: </w:t>
      </w:r>
      <w:r w:rsidRPr="00FD2D3D">
        <w:t xml:space="preserve">Command </w:t>
      </w:r>
      <w:r w:rsidRPr="00FD2D3D">
        <w:rPr>
          <w:rFonts w:ascii="Cambria Math" w:hAnsi="Cambria Math" w:cs="Cambria Math"/>
        </w:rPr>
        <w:t>⌘</w:t>
      </w:r>
      <w:r>
        <w:rPr>
          <w:rFonts w:ascii="Cambria Math" w:hAnsi="Cambria Math" w:cs="Cambria Math"/>
        </w:rPr>
        <w:t xml:space="preserve"> </w:t>
      </w:r>
      <w:r>
        <w:t>+ Enter</w:t>
      </w:r>
    </w:p>
    <w:p w14:paraId="0CF7112E" w14:textId="2EB3FF76" w:rsidR="00FD2D3D" w:rsidRDefault="00FD2D3D" w:rsidP="00FD2D3D">
      <w:pPr>
        <w:pStyle w:val="ListParagraph"/>
        <w:numPr>
          <w:ilvl w:val="1"/>
          <w:numId w:val="18"/>
        </w:numPr>
      </w:pPr>
      <w:r>
        <w:t>PC: Ctrl + Enter</w:t>
      </w:r>
    </w:p>
    <w:p w14:paraId="4A5C2CE8" w14:textId="3F715573" w:rsidR="00FD2D3D" w:rsidRDefault="00FD2D3D" w:rsidP="00FD2D3D">
      <w:pPr>
        <w:pStyle w:val="ListParagraph"/>
        <w:numPr>
          <w:ilvl w:val="1"/>
          <w:numId w:val="18"/>
        </w:numPr>
      </w:pPr>
      <w:r>
        <w:t>Or go to the Insert tab in the task bar, and click Page Break</w:t>
      </w:r>
    </w:p>
    <w:p w14:paraId="79E7E6A8" w14:textId="67399558" w:rsidR="00FD2D3D" w:rsidRDefault="00FD2D3D" w:rsidP="00FD2D3D">
      <w:pPr>
        <w:pStyle w:val="ListParagraph"/>
        <w:numPr>
          <w:ilvl w:val="0"/>
          <w:numId w:val="0"/>
        </w:numPr>
        <w:ind w:left="1440"/>
      </w:pPr>
      <w:r>
        <w:rPr>
          <w:noProof/>
        </w:rPr>
        <mc:AlternateContent>
          <mc:Choice Requires="wpi">
            <w:drawing>
              <wp:anchor distT="0" distB="0" distL="114300" distR="114300" simplePos="0" relativeHeight="251671552" behindDoc="0" locked="0" layoutInCell="1" allowOverlap="1" wp14:anchorId="4491711C" wp14:editId="45303B1F">
                <wp:simplePos x="0" y="0"/>
                <wp:positionH relativeFrom="column">
                  <wp:posOffset>1493139</wp:posOffset>
                </wp:positionH>
                <wp:positionV relativeFrom="paragraph">
                  <wp:posOffset>805307</wp:posOffset>
                </wp:positionV>
                <wp:extent cx="190754" cy="221234"/>
                <wp:effectExtent l="38100" t="38100" r="25400" b="45720"/>
                <wp:wrapNone/>
                <wp:docPr id="22" name="Ink 2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8">
                      <w14:nvContentPartPr>
                        <w14:cNvContentPartPr/>
                      </w14:nvContentPartPr>
                      <w14:xfrm>
                        <a:off x="0" y="0"/>
                        <a:ext cx="190754" cy="221234"/>
                      </w14:xfrm>
                    </w14:contentPart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C76F08" id="Ink 22" o:spid="_x0000_s1026" type="#_x0000_t75" style="position:absolute;margin-left:116.85pt;margin-top:62.7pt;width:16.4pt;height:18.8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">
                <v:imagedata r:id="rId19" o:title=""/>
              </v:shape>
            </w:pict>
          </mc:Fallback>
        </mc:AlternateContent>
      </w:r>
      <w:r w:rsidRPr="00FD2D3D">
        <w:drawing>
          <wp:inline distT="0" distB="0" distL="0" distR="0" wp14:anchorId="6E715A65" wp14:editId="6E3CC7AC">
            <wp:extent cx="2188464" cy="993345"/>
            <wp:effectExtent l="0" t="0" r="0" b="0"/>
            <wp:docPr id="17" name="Picture 17" descr="Graphical user interface, applicati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 descr="Graphical user interface, application&#10;&#10;Description automatically generated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199704" cy="9984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2338F9" w14:textId="75B44F99" w:rsidR="00181277" w:rsidRPr="00426BA4" w:rsidRDefault="00181277" w:rsidP="00181277">
      <w:pPr>
        <w:pStyle w:val="ListParagraph"/>
      </w:pPr>
      <w:r>
        <w:t>Delete this instructional page.</w:t>
      </w:r>
    </w:p>
    <w:p w14:paraId="39645E58" w14:textId="77777777" w:rsidR="00426BA4" w:rsidRDefault="00426BA4">
      <w:pPr>
        <w:spacing w:after="0" w:line="240" w:lineRule="auto"/>
        <w:rPr>
          <w:rFonts w:ascii="Gotham Bold" w:eastAsiaTheme="majorEastAsia" w:hAnsi="Gotham Bold" w:cs="Times New Roman (Headings CS)"/>
          <w:b/>
          <w:color w:val="FFFFFF" w:themeColor="background1"/>
          <w:spacing w:val="-10"/>
          <w:kern w:val="28"/>
          <w:sz w:val="96"/>
          <w:szCs w:val="56"/>
        </w:rPr>
      </w:pPr>
      <w:r>
        <w:br w:type="page"/>
      </w:r>
    </w:p>
    <w:p w14:paraId="5EFCC057" w14:textId="77777777" w:rsidR="000F18FF" w:rsidRDefault="000F18FF" w:rsidP="00DF7B6A">
      <w:pPr>
        <w:pStyle w:val="Title"/>
      </w:pPr>
    </w:p>
    <w:p w14:paraId="3092C285" w14:textId="77777777" w:rsidR="000F18FF" w:rsidRDefault="000F18FF" w:rsidP="00DF7B6A">
      <w:pPr>
        <w:pStyle w:val="Title"/>
      </w:pPr>
    </w:p>
    <w:p w14:paraId="093D26E3" w14:textId="77777777" w:rsidR="000F18FF" w:rsidRDefault="000F18FF" w:rsidP="00DF7B6A">
      <w:pPr>
        <w:pStyle w:val="Title"/>
      </w:pPr>
    </w:p>
    <w:p w14:paraId="0A097948" w14:textId="77777777" w:rsidR="000F18FF" w:rsidRDefault="000F18FF" w:rsidP="00DF7B6A">
      <w:pPr>
        <w:pStyle w:val="Title"/>
      </w:pPr>
    </w:p>
    <w:p w14:paraId="02ADC18A" w14:textId="31523693" w:rsidR="000F18FF" w:rsidRDefault="000F18FF" w:rsidP="00DF7B6A">
      <w:pPr>
        <w:pStyle w:val="Title"/>
      </w:pPr>
      <w:r>
        <w:rPr>
          <w:rFonts w:cstheme="majorBidi"/>
          <w:noProof/>
          <w:sz w:val="56"/>
        </w:rPr>
        <w:drawing>
          <wp:anchor distT="0" distB="0" distL="114300" distR="114300" simplePos="0" relativeHeight="251658240" behindDoc="1" locked="1" layoutInCell="1" allowOverlap="1" wp14:anchorId="65B10E38" wp14:editId="7A83E305">
            <wp:simplePos x="0" y="0"/>
            <wp:positionH relativeFrom="column">
              <wp:posOffset>-922020</wp:posOffset>
            </wp:positionH>
            <wp:positionV relativeFrom="page">
              <wp:posOffset>0</wp:posOffset>
            </wp:positionV>
            <wp:extent cx="7566840" cy="10704240"/>
            <wp:effectExtent l="0" t="0" r="2540" b="1905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6840" cy="107042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F7B6A">
        <w:t>People Management Capabilities</w:t>
      </w:r>
    </w:p>
    <w:p w14:paraId="047488E4" w14:textId="77777777" w:rsidR="00DF7B6A" w:rsidRPr="00DF7B6A" w:rsidRDefault="00DF7B6A" w:rsidP="00DF7B6A"/>
    <w:p w14:paraId="5EE673D1" w14:textId="77777777" w:rsidR="000F18FF" w:rsidRPr="006E3335" w:rsidRDefault="000F18FF" w:rsidP="006E3335">
      <w:pPr>
        <w:pStyle w:val="Heading3"/>
        <w:rPr>
          <w:color w:val="FFFFFF" w:themeColor="background1"/>
        </w:rPr>
      </w:pPr>
    </w:p>
    <w:p w14:paraId="49F60AF8" w14:textId="77777777" w:rsidR="000F18FF" w:rsidRDefault="006E3335" w:rsidP="000F18FF">
      <w:pPr>
        <w:pStyle w:val="Subtitle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B6A7476" wp14:editId="5E02A463">
                <wp:simplePos x="0" y="0"/>
                <wp:positionH relativeFrom="column">
                  <wp:posOffset>7711</wp:posOffset>
                </wp:positionH>
                <wp:positionV relativeFrom="paragraph">
                  <wp:posOffset>146685</wp:posOffset>
                </wp:positionV>
                <wp:extent cx="1526721" cy="0"/>
                <wp:effectExtent l="0" t="12700" r="22860" b="12700"/>
                <wp:wrapNone/>
                <wp:docPr id="6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526721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72EE338" id="Straight Connector 6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6pt,11.55pt" to="120.8pt,11.5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" strokecolor="white [3212]" strokeweight="1.5pt">
                <v:stroke joinstyle="miter"/>
              </v:line>
            </w:pict>
          </mc:Fallback>
        </mc:AlternateContent>
      </w:r>
    </w:p>
    <w:p w14:paraId="7F0FA81A" w14:textId="77777777" w:rsidR="000F18FF" w:rsidRDefault="000F18FF" w:rsidP="000F18FF">
      <w:pPr>
        <w:pStyle w:val="Subtitle"/>
      </w:pPr>
    </w:p>
    <w:p w14:paraId="577E771F" w14:textId="77777777" w:rsidR="00DF7B6A" w:rsidRPr="00DF7B6A" w:rsidRDefault="00DF7B6A" w:rsidP="008A275C">
      <w:pPr>
        <w:pStyle w:val="Heading4"/>
        <w:rPr>
          <w:rStyle w:val="Strong"/>
          <w:b/>
          <w:bCs w:val="0"/>
          <w:color w:val="FFFFFF" w:themeColor="background1"/>
        </w:rPr>
      </w:pPr>
      <w:r w:rsidRPr="00DF7B6A">
        <w:rPr>
          <w:rStyle w:val="Strong"/>
          <w:b/>
          <w:bCs w:val="0"/>
          <w:color w:val="FFFFFF" w:themeColor="background1"/>
        </w:rPr>
        <w:t>LEARNING PROGRAM</w:t>
      </w:r>
    </w:p>
    <w:p w14:paraId="16B0EFC0" w14:textId="3A047161" w:rsidR="00C84F80" w:rsidRPr="006E3335" w:rsidRDefault="00C84F80" w:rsidP="006E3335">
      <w:pPr>
        <w:pStyle w:val="Subtitle"/>
        <w:rPr>
          <w:color w:val="FFFFFF" w:themeColor="background1"/>
        </w:rPr>
      </w:pPr>
      <w:r>
        <w:br w:type="page"/>
      </w:r>
    </w:p>
    <w:p w14:paraId="193305A0" w14:textId="3E11B4E7" w:rsidR="00324934" w:rsidRDefault="00AA5FAB" w:rsidP="003F425F">
      <w:pPr>
        <w:pStyle w:val="Heading1"/>
      </w:pPr>
      <w:r>
        <w:lastRenderedPageBreak/>
        <w:t>Why</w:t>
      </w:r>
    </w:p>
    <w:p w14:paraId="6A25F909" w14:textId="77777777" w:rsidR="00AA5FAB" w:rsidRPr="00AA5FAB" w:rsidRDefault="00AA5FAB" w:rsidP="00AA5FAB">
      <w:r w:rsidRPr="00AA5FAB">
        <w:rPr>
          <w:lang w:val="en-US"/>
        </w:rPr>
        <w:t xml:space="preserve">Our ministry strategy is ambitious. We want to expand our reach and see more people join the fight against childhood poverty. This means we need to grow. </w:t>
      </w:r>
    </w:p>
    <w:p w14:paraId="4DCFAF87" w14:textId="0EA89C45" w:rsidR="00AA5FAB" w:rsidRPr="00AA5FAB" w:rsidRDefault="00AA5FAB" w:rsidP="00AA5FAB">
      <w:r w:rsidRPr="00AA5FAB">
        <w:rPr>
          <w:lang w:val="en-US"/>
        </w:rPr>
        <w:t>And growth out there, starts in here.</w:t>
      </w:r>
    </w:p>
    <w:p w14:paraId="338D9F0B" w14:textId="77777777" w:rsidR="00AA5FAB" w:rsidRPr="00AA5FAB" w:rsidRDefault="00AA5FAB" w:rsidP="00AA5FAB">
      <w:r w:rsidRPr="00AA5FAB">
        <w:rPr>
          <w:b/>
          <w:bCs/>
          <w:lang w:val="en-US"/>
        </w:rPr>
        <w:t xml:space="preserve">‘Increase our capability’ </w:t>
      </w:r>
      <w:r w:rsidRPr="00AA5FAB">
        <w:rPr>
          <w:lang w:val="en-US"/>
        </w:rPr>
        <w:t xml:space="preserve">is one of our strategic initiatives. But why does this matter? </w:t>
      </w:r>
    </w:p>
    <w:p w14:paraId="5B1B2A08" w14:textId="600FC1A8" w:rsidR="00AA5FAB" w:rsidRPr="00AA5FAB" w:rsidRDefault="00AA5FAB" w:rsidP="00AA5FAB">
      <w:r w:rsidRPr="00AA5FAB">
        <w:rPr>
          <w:lang w:val="en-US"/>
        </w:rPr>
        <w:t>As a ministry, we want to increase our impact because it means more children released from poverty in Jesus’ name.</w:t>
      </w:r>
      <w:r>
        <w:rPr>
          <w:lang w:val="en-US"/>
        </w:rPr>
        <w:t xml:space="preserve"> </w:t>
      </w:r>
      <w:r w:rsidRPr="00AA5FAB">
        <w:rPr>
          <w:lang w:val="en-US"/>
        </w:rPr>
        <w:t>It means more lives transformed and changed.</w:t>
      </w:r>
    </w:p>
    <w:p w14:paraId="4E6AD545" w14:textId="31C0E394" w:rsidR="003F425F" w:rsidRDefault="00AA5FAB" w:rsidP="003F425F">
      <w:pPr>
        <w:rPr>
          <w:lang w:val="en-US"/>
        </w:rPr>
      </w:pPr>
      <w:r w:rsidRPr="00AA5FAB">
        <w:rPr>
          <w:lang w:val="en-US"/>
        </w:rPr>
        <w:t>Increasing our impact requires us to increase our capability as leaders.</w:t>
      </w:r>
    </w:p>
    <w:p w14:paraId="4FE7783C" w14:textId="77777777" w:rsidR="00AA5FAB" w:rsidRDefault="00AA5FAB" w:rsidP="003F425F">
      <w:pPr>
        <w:rPr>
          <w:lang w:val="en-US"/>
        </w:rPr>
      </w:pPr>
    </w:p>
    <w:p w14:paraId="6E8337AB" w14:textId="48C11148" w:rsidR="00AA5FAB" w:rsidRDefault="00AA5FAB" w:rsidP="00AA5FAB">
      <w:pPr>
        <w:pStyle w:val="Heading1"/>
      </w:pPr>
      <w:r>
        <w:t>Project Objectives</w:t>
      </w:r>
    </w:p>
    <w:p w14:paraId="7BD7DDAF" w14:textId="77777777" w:rsidR="00AA5FAB" w:rsidRPr="00AA5FAB" w:rsidRDefault="00AA5FAB" w:rsidP="00AA5FAB">
      <w:pPr>
        <w:rPr>
          <w:szCs w:val="22"/>
        </w:rPr>
      </w:pPr>
      <w:r w:rsidRPr="00AA5FAB">
        <w:rPr>
          <w:szCs w:val="22"/>
          <w:lang w:val="en-US"/>
        </w:rPr>
        <w:t xml:space="preserve">This learning program is designed to equip and empower you in your leadership and management journey. </w:t>
      </w:r>
    </w:p>
    <w:p w14:paraId="23607883" w14:textId="419FEC28" w:rsidR="00AA5FAB" w:rsidRPr="00AA5FAB" w:rsidRDefault="00AA5FAB" w:rsidP="00AA5FAB">
      <w:pPr>
        <w:rPr>
          <w:szCs w:val="22"/>
        </w:rPr>
      </w:pPr>
      <w:r w:rsidRPr="00AA5FAB">
        <w:rPr>
          <w:szCs w:val="22"/>
          <w:lang w:val="en-US"/>
        </w:rPr>
        <w:t>It provides the framework, principles and practices that will enable you to increase in your capability as a people manager. This learning program focuses primarily on one of the people management capabilities: ‘Leads high performing teams (LHPT)’, addressing the central expectations of people management.</w:t>
      </w:r>
    </w:p>
    <w:p w14:paraId="46FC0FD5" w14:textId="77777777" w:rsidR="00AA5FAB" w:rsidRPr="00AA5FAB" w:rsidRDefault="00AA5FAB" w:rsidP="00AA5FAB">
      <w:pPr>
        <w:rPr>
          <w:i/>
          <w:iCs/>
          <w:szCs w:val="22"/>
        </w:rPr>
      </w:pPr>
      <w:r w:rsidRPr="00AA5FAB">
        <w:rPr>
          <w:i/>
          <w:iCs/>
          <w:szCs w:val="22"/>
          <w:lang w:val="en-US"/>
        </w:rPr>
        <w:t xml:space="preserve">Outlined below is the session plan: </w:t>
      </w:r>
    </w:p>
    <w:p w14:paraId="4EF83AD7" w14:textId="77777777" w:rsidR="00AA5FAB" w:rsidRPr="00AA5FAB" w:rsidRDefault="00AA5FAB" w:rsidP="00426BA4">
      <w:pPr>
        <w:pStyle w:val="ListParagraph"/>
        <w:numPr>
          <w:ilvl w:val="0"/>
          <w:numId w:val="17"/>
        </w:numPr>
      </w:pPr>
      <w:r w:rsidRPr="008A275C">
        <w:rPr>
          <w:rFonts w:ascii="Gotham Bold" w:hAnsi="Gotham Bold"/>
          <w:b/>
          <w:bCs/>
          <w:lang w:val="en-US"/>
        </w:rPr>
        <w:t>Session 1:</w:t>
      </w:r>
      <w:r w:rsidRPr="00AA5FAB">
        <w:rPr>
          <w:lang w:val="en-US"/>
        </w:rPr>
        <w:t xml:space="preserve"> Introduction to People Management Capabilities (2.5 hours) </w:t>
      </w:r>
    </w:p>
    <w:p w14:paraId="23F6297E" w14:textId="77777777" w:rsidR="00AA5FAB" w:rsidRPr="00AA5FAB" w:rsidRDefault="00AA5FAB" w:rsidP="00426BA4">
      <w:pPr>
        <w:pStyle w:val="ListParagraph"/>
        <w:numPr>
          <w:ilvl w:val="0"/>
          <w:numId w:val="17"/>
        </w:numPr>
      </w:pPr>
      <w:r w:rsidRPr="008A275C">
        <w:rPr>
          <w:rFonts w:ascii="Gotham Bold" w:hAnsi="Gotham Bold"/>
          <w:b/>
          <w:bCs/>
          <w:lang w:val="en-US"/>
        </w:rPr>
        <w:t xml:space="preserve">Session 2: </w:t>
      </w:r>
      <w:r w:rsidRPr="00AA5FAB">
        <w:rPr>
          <w:lang w:val="en-US"/>
        </w:rPr>
        <w:t xml:space="preserve">LHPT Module 1: Performance </w:t>
      </w:r>
      <w:proofErr w:type="gramStart"/>
      <w:r w:rsidRPr="00AA5FAB">
        <w:rPr>
          <w:lang w:val="en-US"/>
        </w:rPr>
        <w:t>Management  (</w:t>
      </w:r>
      <w:proofErr w:type="gramEnd"/>
      <w:r w:rsidRPr="00AA5FAB">
        <w:rPr>
          <w:lang w:val="en-US"/>
        </w:rPr>
        <w:t>4 hours)</w:t>
      </w:r>
    </w:p>
    <w:p w14:paraId="35A28304" w14:textId="77777777" w:rsidR="00AA5FAB" w:rsidRPr="00AA5FAB" w:rsidRDefault="00AA5FAB" w:rsidP="00426BA4">
      <w:pPr>
        <w:pStyle w:val="ListParagraph"/>
        <w:numPr>
          <w:ilvl w:val="0"/>
          <w:numId w:val="17"/>
        </w:numPr>
      </w:pPr>
      <w:r w:rsidRPr="008A275C">
        <w:rPr>
          <w:rFonts w:ascii="Gotham Bold" w:hAnsi="Gotham Bold"/>
          <w:b/>
          <w:bCs/>
          <w:lang w:val="en-US"/>
        </w:rPr>
        <w:t>Session 3:</w:t>
      </w:r>
      <w:r w:rsidRPr="00AA5FAB">
        <w:rPr>
          <w:lang w:val="en-US"/>
        </w:rPr>
        <w:t xml:space="preserve"> LHPT Module 2: Healthy Conversations, Healthy Culture (3 hours) </w:t>
      </w:r>
    </w:p>
    <w:p w14:paraId="36890BCB" w14:textId="77777777" w:rsidR="00AA5FAB" w:rsidRPr="00AA5FAB" w:rsidRDefault="00AA5FAB" w:rsidP="00426BA4">
      <w:pPr>
        <w:pStyle w:val="ListParagraph"/>
        <w:numPr>
          <w:ilvl w:val="0"/>
          <w:numId w:val="17"/>
        </w:numPr>
      </w:pPr>
      <w:r w:rsidRPr="008A275C">
        <w:rPr>
          <w:rFonts w:ascii="Gotham Bold" w:hAnsi="Gotham Bold"/>
          <w:b/>
          <w:bCs/>
          <w:lang w:val="en-US"/>
        </w:rPr>
        <w:t>Session 4:</w:t>
      </w:r>
      <w:r w:rsidRPr="00AA5FAB">
        <w:rPr>
          <w:lang w:val="en-US"/>
        </w:rPr>
        <w:t xml:space="preserve"> LHPT Module 3: Right People, Right Roles (3 hours – opt in) </w:t>
      </w:r>
    </w:p>
    <w:p w14:paraId="42962E55" w14:textId="77777777" w:rsidR="00AA5FAB" w:rsidRPr="00AA5FAB" w:rsidRDefault="00AA5FAB" w:rsidP="00426BA4">
      <w:pPr>
        <w:pStyle w:val="ListParagraph"/>
        <w:numPr>
          <w:ilvl w:val="0"/>
          <w:numId w:val="17"/>
        </w:numPr>
      </w:pPr>
      <w:r w:rsidRPr="008A275C">
        <w:rPr>
          <w:rFonts w:ascii="Gotham Bold" w:hAnsi="Gotham Bold"/>
          <w:b/>
          <w:bCs/>
          <w:lang w:val="en-US"/>
        </w:rPr>
        <w:t xml:space="preserve">Session 5: </w:t>
      </w:r>
      <w:r w:rsidRPr="00AA5FAB">
        <w:rPr>
          <w:lang w:val="en-US"/>
        </w:rPr>
        <w:t xml:space="preserve">LHPT Module 4: Remuneration (2 hours – held annually in Q4) </w:t>
      </w:r>
    </w:p>
    <w:p w14:paraId="7AF58340" w14:textId="77777777" w:rsidR="003F425F" w:rsidRDefault="003F425F" w:rsidP="003F425F">
      <w:pPr>
        <w:rPr>
          <w:szCs w:val="22"/>
        </w:rPr>
      </w:pPr>
    </w:p>
    <w:p w14:paraId="37B926A9" w14:textId="77777777" w:rsidR="003F425F" w:rsidRDefault="003F425F">
      <w:r>
        <w:br w:type="page"/>
      </w:r>
    </w:p>
    <w:p w14:paraId="550CF756" w14:textId="10E38811" w:rsidR="003F425F" w:rsidRDefault="008A275C" w:rsidP="003F425F">
      <w:pPr>
        <w:pStyle w:val="Heading1"/>
      </w:pPr>
      <w:r>
        <w:lastRenderedPageBreak/>
        <w:t>Insert Capability</w:t>
      </w:r>
    </w:p>
    <w:p w14:paraId="5092FA94" w14:textId="27A607A1" w:rsidR="003F425F" w:rsidRDefault="008A275C" w:rsidP="00485B62"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77F627D" wp14:editId="1D1B0A70">
                <wp:simplePos x="0" y="0"/>
                <wp:positionH relativeFrom="column">
                  <wp:posOffset>0</wp:posOffset>
                </wp:positionH>
                <wp:positionV relativeFrom="paragraph">
                  <wp:posOffset>12065</wp:posOffset>
                </wp:positionV>
                <wp:extent cx="1526721" cy="0"/>
                <wp:effectExtent l="0" t="12700" r="22860" b="1270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526721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265495"/>
                          </a:solidFill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96249DE" id="Straight Connector 1" o:spid="_x0000_s1026" style="position:absolute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.95pt" to="120.2pt,.9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" strokecolor="#265495" strokeweight="1.5pt">
                <v:stroke joinstyle="miter"/>
              </v:line>
            </w:pict>
          </mc:Fallback>
        </mc:AlternateContent>
      </w:r>
    </w:p>
    <w:p w14:paraId="31A3D868" w14:textId="5E843B57" w:rsidR="003F425F" w:rsidRPr="008A275C" w:rsidRDefault="008A275C" w:rsidP="008A275C">
      <w:pPr>
        <w:pStyle w:val="Heading2"/>
      </w:pPr>
      <w:r>
        <w:t>Preparation</w:t>
      </w:r>
    </w:p>
    <w:p w14:paraId="75B1E30C" w14:textId="7DFA47C9" w:rsidR="003F425F" w:rsidRPr="00E52B55" w:rsidRDefault="008A275C" w:rsidP="00485B62">
      <w:r>
        <w:t>To prepare for this session, please ensure that you</w:t>
      </w:r>
      <w:r w:rsidR="003F425F" w:rsidRPr="00E52B55">
        <w:t>:</w:t>
      </w:r>
    </w:p>
    <w:p w14:paraId="3A5D9075" w14:textId="390A5BC6" w:rsidR="003F425F" w:rsidRDefault="008A275C" w:rsidP="00426BA4">
      <w:pPr>
        <w:pStyle w:val="ListParagraph"/>
        <w:numPr>
          <w:ilvl w:val="0"/>
          <w:numId w:val="15"/>
        </w:numPr>
      </w:pPr>
      <w:r>
        <w:t>Insert</w:t>
      </w:r>
    </w:p>
    <w:p w14:paraId="5D6F88B4" w14:textId="2DA46BF3" w:rsidR="008A275C" w:rsidRDefault="008A275C" w:rsidP="00426BA4">
      <w:pPr>
        <w:pStyle w:val="ListParagraph"/>
        <w:numPr>
          <w:ilvl w:val="0"/>
          <w:numId w:val="15"/>
        </w:numPr>
      </w:pPr>
      <w:r>
        <w:t>Insert</w:t>
      </w:r>
    </w:p>
    <w:p w14:paraId="17CE06DF" w14:textId="6357F031" w:rsidR="008A275C" w:rsidRDefault="008A275C" w:rsidP="00426BA4">
      <w:pPr>
        <w:pStyle w:val="ListParagraph"/>
        <w:numPr>
          <w:ilvl w:val="0"/>
          <w:numId w:val="15"/>
        </w:numPr>
      </w:pPr>
      <w:r>
        <w:t>Insert</w:t>
      </w:r>
    </w:p>
    <w:p w14:paraId="327BBD35" w14:textId="77777777" w:rsidR="00485B62" w:rsidRPr="00E52B55" w:rsidRDefault="00485B62" w:rsidP="00485B62"/>
    <w:p w14:paraId="501678E3" w14:textId="77777777" w:rsidR="00485B62" w:rsidRDefault="00485B62">
      <w:pPr>
        <w:spacing w:after="0" w:line="240" w:lineRule="auto"/>
      </w:pPr>
      <w:r>
        <w:br w:type="page"/>
      </w:r>
    </w:p>
    <w:p w14:paraId="0289E3D2" w14:textId="77777777" w:rsidR="00066077" w:rsidRDefault="00066077" w:rsidP="00066077">
      <w:pPr>
        <w:pStyle w:val="Heading1"/>
      </w:pPr>
      <w:bookmarkStart w:id="0" w:name="_Toc49326706"/>
      <w:r>
        <w:lastRenderedPageBreak/>
        <w:t>Insert Capability</w:t>
      </w:r>
    </w:p>
    <w:p w14:paraId="7EF5A143" w14:textId="77777777" w:rsidR="00066077" w:rsidRDefault="00066077" w:rsidP="00066077"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15200049" wp14:editId="07B79D2E">
                <wp:simplePos x="0" y="0"/>
                <wp:positionH relativeFrom="column">
                  <wp:posOffset>0</wp:posOffset>
                </wp:positionH>
                <wp:positionV relativeFrom="paragraph">
                  <wp:posOffset>12065</wp:posOffset>
                </wp:positionV>
                <wp:extent cx="1526721" cy="0"/>
                <wp:effectExtent l="0" t="12700" r="22860" b="12700"/>
                <wp:wrapNone/>
                <wp:docPr id="23" name="Straight Connector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526721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265495"/>
                          </a:solidFill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EB2D3FE" id="Straight Connector 23" o:spid="_x0000_s1026" style="position:absolute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.95pt" to="120.2pt,.9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" strokecolor="#265495" strokeweight="1.5pt">
                <v:stroke joinstyle="miter"/>
              </v:line>
            </w:pict>
          </mc:Fallback>
        </mc:AlternateContent>
      </w:r>
    </w:p>
    <w:p w14:paraId="30388D77" w14:textId="78224A62" w:rsidR="00066077" w:rsidRPr="008A275C" w:rsidRDefault="00066077" w:rsidP="00066077">
      <w:pPr>
        <w:pStyle w:val="Heading2"/>
      </w:pPr>
      <w:r>
        <w:t>Learning Content</w:t>
      </w:r>
    </w:p>
    <w:p w14:paraId="0497DE08" w14:textId="0CBA9534" w:rsidR="00066077" w:rsidRPr="00E52B55" w:rsidRDefault="00066077" w:rsidP="00066077">
      <w:r>
        <w:t>Insert key content</w:t>
      </w:r>
    </w:p>
    <w:p w14:paraId="512D9D8A" w14:textId="66286517" w:rsidR="00066077" w:rsidRDefault="00066077" w:rsidP="00066077">
      <w:pPr>
        <w:pStyle w:val="ListParagraph"/>
        <w:numPr>
          <w:ilvl w:val="0"/>
          <w:numId w:val="15"/>
        </w:numPr>
      </w:pPr>
      <w:r>
        <w:t>Insert</w:t>
      </w:r>
    </w:p>
    <w:p w14:paraId="509DBE65" w14:textId="77777777" w:rsidR="00066077" w:rsidRPr="00E52B55" w:rsidRDefault="00066077" w:rsidP="00066077">
      <w:r>
        <w:t>Insert key content</w:t>
      </w:r>
    </w:p>
    <w:p w14:paraId="4E9DFD6F" w14:textId="77777777" w:rsidR="00066077" w:rsidRDefault="00066077" w:rsidP="00066077">
      <w:pPr>
        <w:pStyle w:val="ListParagraph"/>
        <w:numPr>
          <w:ilvl w:val="0"/>
          <w:numId w:val="15"/>
        </w:numPr>
      </w:pPr>
      <w:r>
        <w:t>Insert</w:t>
      </w:r>
    </w:p>
    <w:p w14:paraId="6CD33909" w14:textId="77777777" w:rsidR="00066077" w:rsidRPr="00E52B55" w:rsidRDefault="00066077" w:rsidP="00066077">
      <w:r>
        <w:t>Insert key content</w:t>
      </w:r>
    </w:p>
    <w:p w14:paraId="7E3FF37F" w14:textId="77777777" w:rsidR="00066077" w:rsidRDefault="00066077" w:rsidP="00066077">
      <w:pPr>
        <w:pStyle w:val="ListParagraph"/>
        <w:numPr>
          <w:ilvl w:val="0"/>
          <w:numId w:val="15"/>
        </w:numPr>
      </w:pPr>
      <w:r>
        <w:t>Insert</w:t>
      </w:r>
    </w:p>
    <w:p w14:paraId="766D3842" w14:textId="77777777" w:rsidR="00066077" w:rsidRPr="00E52B55" w:rsidRDefault="00066077" w:rsidP="00066077">
      <w:r>
        <w:t>Insert key content</w:t>
      </w:r>
    </w:p>
    <w:p w14:paraId="5714362F" w14:textId="77777777" w:rsidR="00066077" w:rsidRDefault="00066077" w:rsidP="00066077">
      <w:pPr>
        <w:pStyle w:val="ListParagraph"/>
        <w:numPr>
          <w:ilvl w:val="0"/>
          <w:numId w:val="15"/>
        </w:numPr>
      </w:pPr>
      <w:r>
        <w:t>Insert</w:t>
      </w:r>
    </w:p>
    <w:p w14:paraId="3D6F8CCE" w14:textId="77777777" w:rsidR="00066077" w:rsidRPr="00E52B55" w:rsidRDefault="00066077" w:rsidP="00066077">
      <w:r>
        <w:t>Insert key content</w:t>
      </w:r>
    </w:p>
    <w:p w14:paraId="7B798B9B" w14:textId="00EDB22C" w:rsidR="00066077" w:rsidRDefault="00066077" w:rsidP="00066077">
      <w:pPr>
        <w:pStyle w:val="ListParagraph"/>
        <w:numPr>
          <w:ilvl w:val="0"/>
          <w:numId w:val="15"/>
        </w:numPr>
      </w:pPr>
      <w:r>
        <w:t>Insert</w:t>
      </w:r>
    </w:p>
    <w:p w14:paraId="39D8F503" w14:textId="77777777" w:rsidR="00066077" w:rsidRDefault="00066077" w:rsidP="00066077"/>
    <w:p w14:paraId="41C747F3" w14:textId="2A15AB14" w:rsidR="00066077" w:rsidRDefault="00066077">
      <w:pPr>
        <w:spacing w:after="0" w:line="240" w:lineRule="auto"/>
      </w:pPr>
      <w:r>
        <w:br w:type="page"/>
      </w:r>
    </w:p>
    <w:bookmarkEnd w:id="0"/>
    <w:p w14:paraId="2E95CDAD" w14:textId="77777777" w:rsidR="00066077" w:rsidRDefault="00066077" w:rsidP="00066077">
      <w:pPr>
        <w:pStyle w:val="Heading1"/>
      </w:pPr>
      <w:r>
        <w:lastRenderedPageBreak/>
        <w:t>Insert Capability</w:t>
      </w:r>
    </w:p>
    <w:tbl>
      <w:tblPr>
        <w:tblStyle w:val="TableGrid"/>
        <w:tblW w:w="9014" w:type="dxa"/>
        <w:tblLayout w:type="fixed"/>
        <w:tblCellMar>
          <w:top w:w="142" w:type="dxa"/>
          <w:left w:w="142" w:type="dxa"/>
          <w:bottom w:w="142" w:type="dxa"/>
          <w:right w:w="142" w:type="dxa"/>
        </w:tblCellMar>
        <w:tblLook w:val="04A0" w:firstRow="1" w:lastRow="0" w:firstColumn="1" w:lastColumn="0" w:noHBand="0" w:noVBand="1"/>
      </w:tblPr>
      <w:tblGrid>
        <w:gridCol w:w="9014"/>
      </w:tblGrid>
      <w:tr w:rsidR="00066077" w14:paraId="0BB751FD" w14:textId="77777777" w:rsidTr="00181277">
        <w:trPr>
          <w:trHeight w:val="11565"/>
        </w:trPr>
        <w:tc>
          <w:tcPr>
            <w:tcW w:w="9014" w:type="dxa"/>
          </w:tcPr>
          <w:p w14:paraId="74F8D938" w14:textId="77777777" w:rsidR="00066077" w:rsidRDefault="00066077" w:rsidP="00181277">
            <w:pPr>
              <w:pStyle w:val="NoSpacing"/>
              <w:rPr>
                <w:rStyle w:val="Strong"/>
              </w:rPr>
            </w:pPr>
            <w:r w:rsidRPr="00181277">
              <w:rPr>
                <w:rStyle w:val="Strong"/>
              </w:rPr>
              <w:t>Notes:</w:t>
            </w:r>
          </w:p>
          <w:p w14:paraId="0A6ADA56" w14:textId="77777777" w:rsidR="00181277" w:rsidRPr="00181277" w:rsidRDefault="00181277" w:rsidP="00181277">
            <w:pPr>
              <w:pStyle w:val="ListParagraph"/>
              <w:numPr>
                <w:ilvl w:val="0"/>
                <w:numId w:val="20"/>
              </w:numPr>
              <w:rPr>
                <w:rStyle w:val="Strong"/>
                <w:rFonts w:ascii="Gotham Book" w:hAnsi="Gotham Book"/>
                <w:b w:val="0"/>
                <w:bCs w:val="0"/>
              </w:rPr>
            </w:pPr>
            <w:r w:rsidRPr="00181277">
              <w:rPr>
                <w:rStyle w:val="Strong"/>
                <w:rFonts w:ascii="Gotham Book" w:hAnsi="Gotham Book"/>
                <w:b w:val="0"/>
                <w:bCs w:val="0"/>
              </w:rPr>
              <w:t>Insert</w:t>
            </w:r>
          </w:p>
          <w:p w14:paraId="0BB9B5BB" w14:textId="77777777" w:rsidR="00181277" w:rsidRPr="00181277" w:rsidRDefault="00181277" w:rsidP="00181277">
            <w:pPr>
              <w:pStyle w:val="ListParagraph"/>
              <w:numPr>
                <w:ilvl w:val="0"/>
                <w:numId w:val="20"/>
              </w:numPr>
              <w:rPr>
                <w:rStyle w:val="Strong"/>
                <w:rFonts w:ascii="Gotham Book" w:hAnsi="Gotham Book"/>
                <w:b w:val="0"/>
                <w:bCs w:val="0"/>
              </w:rPr>
            </w:pPr>
            <w:r w:rsidRPr="00181277">
              <w:rPr>
                <w:rStyle w:val="Strong"/>
                <w:rFonts w:ascii="Gotham Book" w:hAnsi="Gotham Book"/>
                <w:b w:val="0"/>
                <w:bCs w:val="0"/>
              </w:rPr>
              <w:t>Insert</w:t>
            </w:r>
          </w:p>
          <w:p w14:paraId="5AB5CE47" w14:textId="46AA7869" w:rsidR="00181277" w:rsidRPr="00181277" w:rsidRDefault="00181277" w:rsidP="00181277">
            <w:pPr>
              <w:pStyle w:val="ListParagraph"/>
              <w:numPr>
                <w:ilvl w:val="0"/>
                <w:numId w:val="20"/>
              </w:numPr>
              <w:rPr>
                <w:rStyle w:val="Strong"/>
              </w:rPr>
            </w:pPr>
            <w:r w:rsidRPr="00181277">
              <w:rPr>
                <w:rStyle w:val="Strong"/>
                <w:rFonts w:ascii="Gotham Book" w:hAnsi="Gotham Book"/>
                <w:b w:val="0"/>
                <w:bCs w:val="0"/>
              </w:rPr>
              <w:t>Insert</w:t>
            </w:r>
          </w:p>
        </w:tc>
      </w:tr>
    </w:tbl>
    <w:p w14:paraId="6B043887" w14:textId="6E406A45" w:rsidR="00485B62" w:rsidRDefault="00485B62">
      <w:pPr>
        <w:spacing w:after="0" w:line="240" w:lineRule="auto"/>
      </w:pPr>
      <w:r>
        <w:br w:type="page"/>
      </w:r>
    </w:p>
    <w:p w14:paraId="3434014F" w14:textId="77777777" w:rsidR="00181277" w:rsidRDefault="00181277" w:rsidP="00181277">
      <w:pPr>
        <w:pStyle w:val="Heading1"/>
      </w:pPr>
      <w:r>
        <w:lastRenderedPageBreak/>
        <w:t>Insert Capability</w:t>
      </w:r>
    </w:p>
    <w:tbl>
      <w:tblPr>
        <w:tblStyle w:val="TableGrid"/>
        <w:tblW w:w="9014" w:type="dxa"/>
        <w:tblLayout w:type="fixed"/>
        <w:tblCellMar>
          <w:top w:w="142" w:type="dxa"/>
          <w:left w:w="142" w:type="dxa"/>
          <w:bottom w:w="142" w:type="dxa"/>
          <w:right w:w="142" w:type="dxa"/>
        </w:tblCellMar>
        <w:tblLook w:val="04A0" w:firstRow="1" w:lastRow="0" w:firstColumn="1" w:lastColumn="0" w:noHBand="0" w:noVBand="1"/>
      </w:tblPr>
      <w:tblGrid>
        <w:gridCol w:w="9014"/>
      </w:tblGrid>
      <w:tr w:rsidR="00181277" w14:paraId="09017CE9" w14:textId="77777777" w:rsidTr="00181277">
        <w:trPr>
          <w:trHeight w:val="11565"/>
        </w:trPr>
        <w:tc>
          <w:tcPr>
            <w:tcW w:w="9014" w:type="dxa"/>
          </w:tcPr>
          <w:p w14:paraId="4A231016" w14:textId="2327EEAB" w:rsidR="00181277" w:rsidRDefault="00181277" w:rsidP="00A86362">
            <w:pPr>
              <w:pStyle w:val="NoSpacing"/>
              <w:rPr>
                <w:rStyle w:val="Strong"/>
              </w:rPr>
            </w:pPr>
            <w:proofErr w:type="spellStart"/>
            <w:r>
              <w:rPr>
                <w:rStyle w:val="Strong"/>
              </w:rPr>
              <w:t>Self Reflection</w:t>
            </w:r>
            <w:proofErr w:type="spellEnd"/>
          </w:p>
          <w:p w14:paraId="3E2CF468" w14:textId="591B4B4D" w:rsidR="00181277" w:rsidRPr="00181277" w:rsidRDefault="00181277" w:rsidP="00181277">
            <w:pPr>
              <w:rPr>
                <w:rStyle w:val="Strong"/>
                <w:rFonts w:ascii="Gotham Book" w:hAnsi="Gotham Book"/>
                <w:b w:val="0"/>
                <w:bCs w:val="0"/>
                <w:i/>
                <w:iCs/>
              </w:rPr>
            </w:pPr>
            <w:r w:rsidRPr="00181277">
              <w:rPr>
                <w:rStyle w:val="Strong"/>
                <w:rFonts w:ascii="Gotham Book" w:hAnsi="Gotham Book"/>
                <w:b w:val="0"/>
                <w:bCs w:val="0"/>
                <w:i/>
                <w:iCs/>
              </w:rPr>
              <w:t>Insert any reflective questions</w:t>
            </w:r>
          </w:p>
          <w:p w14:paraId="5DA92082" w14:textId="77777777" w:rsidR="00181277" w:rsidRPr="00181277" w:rsidRDefault="00181277" w:rsidP="00A86362">
            <w:pPr>
              <w:pStyle w:val="ListParagraph"/>
              <w:numPr>
                <w:ilvl w:val="0"/>
                <w:numId w:val="20"/>
              </w:numPr>
              <w:rPr>
                <w:rStyle w:val="Strong"/>
                <w:rFonts w:ascii="Gotham Book" w:hAnsi="Gotham Book"/>
                <w:b w:val="0"/>
                <w:bCs w:val="0"/>
              </w:rPr>
            </w:pPr>
            <w:r w:rsidRPr="00181277">
              <w:rPr>
                <w:rStyle w:val="Strong"/>
                <w:rFonts w:ascii="Gotham Book" w:hAnsi="Gotham Book"/>
                <w:b w:val="0"/>
                <w:bCs w:val="0"/>
              </w:rPr>
              <w:t>Insert</w:t>
            </w:r>
          </w:p>
          <w:p w14:paraId="3ECC18B8" w14:textId="77777777" w:rsidR="00181277" w:rsidRPr="00181277" w:rsidRDefault="00181277" w:rsidP="00A86362">
            <w:pPr>
              <w:pStyle w:val="ListParagraph"/>
              <w:numPr>
                <w:ilvl w:val="0"/>
                <w:numId w:val="20"/>
              </w:numPr>
              <w:rPr>
                <w:rStyle w:val="Strong"/>
              </w:rPr>
            </w:pPr>
            <w:r w:rsidRPr="00181277">
              <w:rPr>
                <w:rStyle w:val="Strong"/>
                <w:rFonts w:ascii="Gotham Book" w:hAnsi="Gotham Book"/>
                <w:b w:val="0"/>
                <w:bCs w:val="0"/>
              </w:rPr>
              <w:t>Insert</w:t>
            </w:r>
          </w:p>
          <w:p w14:paraId="3C50F631" w14:textId="12E145A5" w:rsidR="00181277" w:rsidRPr="00181277" w:rsidRDefault="00181277" w:rsidP="00A86362">
            <w:pPr>
              <w:pStyle w:val="ListParagraph"/>
              <w:numPr>
                <w:ilvl w:val="0"/>
                <w:numId w:val="20"/>
              </w:numPr>
              <w:rPr>
                <w:rStyle w:val="Strong"/>
              </w:rPr>
            </w:pPr>
            <w:r>
              <w:rPr>
                <w:rStyle w:val="Strong"/>
                <w:rFonts w:ascii="Gotham Book" w:hAnsi="Gotham Book"/>
                <w:b w:val="0"/>
                <w:bCs w:val="0"/>
              </w:rPr>
              <w:t>Insert</w:t>
            </w:r>
          </w:p>
        </w:tc>
      </w:tr>
    </w:tbl>
    <w:p w14:paraId="1921B896" w14:textId="77777777" w:rsidR="00181277" w:rsidRDefault="00181277" w:rsidP="00181277">
      <w:pPr>
        <w:spacing w:after="0" w:line="240" w:lineRule="auto"/>
      </w:pPr>
      <w:r>
        <w:br w:type="page"/>
      </w:r>
    </w:p>
    <w:p w14:paraId="320ADC45" w14:textId="77777777" w:rsidR="00485B62" w:rsidRPr="00485B62" w:rsidRDefault="00E26CF5" w:rsidP="00485B62">
      <w:r>
        <w:rPr>
          <w:noProof/>
        </w:rPr>
        <w:lastRenderedPageBreak/>
        <w:drawing>
          <wp:anchor distT="0" distB="0" distL="114300" distR="114300" simplePos="0" relativeHeight="251660288" behindDoc="1" locked="1" layoutInCell="1" allowOverlap="1" wp14:anchorId="26695BC8" wp14:editId="32F2DE20">
            <wp:simplePos x="0" y="0"/>
            <wp:positionH relativeFrom="column">
              <wp:posOffset>-906780</wp:posOffset>
            </wp:positionH>
            <wp:positionV relativeFrom="page">
              <wp:posOffset>0</wp:posOffset>
            </wp:positionV>
            <wp:extent cx="7545070" cy="10719435"/>
            <wp:effectExtent l="0" t="0" r="0" b="0"/>
            <wp:wrapNone/>
            <wp:docPr id="7" name="Picture 7" descr="A picture containing bir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 descr="A picture containing bird&#10;&#10;Description automatically generated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45070" cy="107194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485B62" w:rsidRPr="00485B62" w:rsidSect="00260BA4">
      <w:headerReference w:type="default" r:id="rId23"/>
      <w:footerReference w:type="default" r:id="rId24"/>
      <w:pgSz w:w="11900" w:h="16840"/>
      <w:pgMar w:top="1928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2B7B65F" w14:textId="77777777" w:rsidR="00A37D11" w:rsidRDefault="00A37D11" w:rsidP="00EA6822">
      <w:r>
        <w:separator/>
      </w:r>
    </w:p>
  </w:endnote>
  <w:endnote w:type="continuationSeparator" w:id="0">
    <w:p w14:paraId="2156717B" w14:textId="77777777" w:rsidR="00A37D11" w:rsidRDefault="00A37D11" w:rsidP="00EA68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  <w:embedRegular r:id="rId1" w:fontKey="{99FBB491-ECBD-DF48-8033-1EBED12FD9BD}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  <w:embedRegular r:id="rId2" w:fontKey="{A1213584-966F-124F-8D95-79A194434BC7}"/>
    <w:embedBold r:id="rId3" w:fontKey="{B2BBF87D-E014-C14B-94CC-2135B43475AB}"/>
    <w:embedItalic r:id="rId4" w:fontKey="{15810166-63BA-8C44-9B27-A00B1110D121}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  <w:embedRegular r:id="rId5" w:fontKey="{C53D56EC-1838-8544-95ED-476C206C37DD}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  <w:embedRegular r:id="rId6" w:fontKey="{74B946B1-D1B7-2F46-B232-C910E942453E}"/>
  </w:font>
  <w:font w:name="Calibri">
    <w:panose1 w:val="020F0502020204030204"/>
    <w:charset w:val="00"/>
    <w:family w:val="swiss"/>
    <w:pitch w:val="variable"/>
    <w:sig w:usb0="00000003" w:usb1="00000000" w:usb2="00000000" w:usb3="00000000" w:csb0="00000001" w:csb1="00000000"/>
    <w:embedRegular r:id="rId7" w:fontKey="{01A3925E-B414-3B48-847D-097200001E4C}"/>
    <w:embedBold r:id="rId8" w:fontKey="{AD17DB82-EACE-9642-9A00-73EC7A416A5A}"/>
    <w:embedItalic r:id="rId9" w:fontKey="{B67D3520-7129-DD4B-8C20-CF2BB7D36B70}"/>
  </w:font>
  <w:font w:name="Gotham Book">
    <w:altName w:val="Gotham Book"/>
    <w:panose1 w:val="00000000000000000000"/>
    <w:charset w:val="00"/>
    <w:family w:val="auto"/>
    <w:notTrueType/>
    <w:pitch w:val="variable"/>
    <w:sig w:usb0="A00002FF" w:usb1="4000005B" w:usb2="00000000" w:usb3="00000000" w:csb0="0000009F" w:csb1="00000000"/>
  </w:font>
  <w:font w:name="Gotham Bold">
    <w:altName w:val="﷽﷽﷽﷽﷽"/>
    <w:panose1 w:val="00000000000000000000"/>
    <w:charset w:val="00"/>
    <w:family w:val="auto"/>
    <w:notTrueType/>
    <w:pitch w:val="variable"/>
    <w:sig w:usb0="A00002FF" w:usb1="4000005B" w:usb2="00000000" w:usb3="00000000" w:csb0="0000009F" w:csb1="00000000"/>
  </w:font>
  <w:font w:name="MillerText">
    <w:altName w:val="﷽﷽﷽﷽﷽﷽﷽﷽ext"/>
    <w:panose1 w:val="00000000000000020000"/>
    <w:charset w:val="4D"/>
    <w:family w:val="auto"/>
    <w:notTrueType/>
    <w:pitch w:val="variable"/>
    <w:sig w:usb0="A00000BF" w:usb1="5000E05B" w:usb2="00000000" w:usb3="00000000" w:csb0="00000093" w:csb1="00000000"/>
  </w:font>
  <w:font w:name="Times New Roman (Headings CS)">
    <w:altName w:val="Times New Roman"/>
    <w:panose1 w:val="020B0604020202020204"/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  <w:embedRegular r:id="rId12" w:fontKey="{313816F2-BBCE-5449-BAEB-528FA06C54E0}"/>
    <w:embedItalic r:id="rId13" w:fontKey="{A02576B7-1175-FF46-A6F7-913E723B9C81}"/>
  </w:font>
  <w:font w:name="Times New Roman (Body CS)">
    <w:altName w:val="Times New Roman"/>
    <w:panose1 w:val="020B0604020202020204"/>
    <w:charset w:val="00"/>
    <w:family w:val="roman"/>
    <w:pitch w:val="default"/>
  </w:font>
  <w:font w:name="Gotham Light">
    <w:altName w:val="Gotham Light"/>
    <w:panose1 w:val="00000000000000000000"/>
    <w:charset w:val="00"/>
    <w:family w:val="auto"/>
    <w:notTrueType/>
    <w:pitch w:val="variable"/>
    <w:sig w:usb0="A00002FF" w:usb1="4000005B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  <w:embedRegular r:id="rId16" w:fontKey="{34282965-9840-4A47-9D03-8431CBC73D45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1AAC919" w14:textId="77777777" w:rsidR="00485B62" w:rsidRPr="00485B62" w:rsidRDefault="00485B62" w:rsidP="00485B62">
    <w:pPr>
      <w:pStyle w:val="Caption"/>
      <w:jc w:val="right"/>
      <w:rPr>
        <w:sz w:val="16"/>
        <w:szCs w:val="16"/>
      </w:rPr>
    </w:pPr>
    <w:r w:rsidRPr="00485B62">
      <w:rPr>
        <w:sz w:val="16"/>
        <w:szCs w:val="16"/>
        <w:lang w:val="en-GB"/>
      </w:rPr>
      <w:t xml:space="preserve">Page </w:t>
    </w:r>
    <w:r w:rsidRPr="00485B62">
      <w:rPr>
        <w:sz w:val="16"/>
        <w:szCs w:val="16"/>
        <w:lang w:val="en-GB"/>
      </w:rPr>
      <w:fldChar w:fldCharType="begin"/>
    </w:r>
    <w:r w:rsidRPr="00485B62">
      <w:rPr>
        <w:sz w:val="16"/>
        <w:szCs w:val="16"/>
        <w:lang w:val="en-GB"/>
      </w:rPr>
      <w:instrText xml:space="preserve"> PAGE </w:instrText>
    </w:r>
    <w:r w:rsidRPr="00485B62">
      <w:rPr>
        <w:sz w:val="16"/>
        <w:szCs w:val="16"/>
        <w:lang w:val="en-GB"/>
      </w:rPr>
      <w:fldChar w:fldCharType="separate"/>
    </w:r>
    <w:r w:rsidRPr="00485B62">
      <w:rPr>
        <w:noProof/>
        <w:sz w:val="16"/>
        <w:szCs w:val="16"/>
        <w:lang w:val="en-GB"/>
      </w:rPr>
      <w:t>2</w:t>
    </w:r>
    <w:r w:rsidRPr="00485B62">
      <w:rPr>
        <w:sz w:val="16"/>
        <w:szCs w:val="16"/>
        <w:lang w:val="en-GB"/>
      </w:rPr>
      <w:fldChar w:fldCharType="end"/>
    </w:r>
    <w:r w:rsidRPr="00485B62">
      <w:rPr>
        <w:sz w:val="16"/>
        <w:szCs w:val="16"/>
        <w:lang w:val="en-GB"/>
      </w:rPr>
      <w:t xml:space="preserve"> of </w:t>
    </w:r>
    <w:r w:rsidRPr="00485B62">
      <w:rPr>
        <w:sz w:val="16"/>
        <w:szCs w:val="16"/>
        <w:lang w:val="en-GB"/>
      </w:rPr>
      <w:fldChar w:fldCharType="begin"/>
    </w:r>
    <w:r w:rsidRPr="00485B62">
      <w:rPr>
        <w:sz w:val="16"/>
        <w:szCs w:val="16"/>
        <w:lang w:val="en-GB"/>
      </w:rPr>
      <w:instrText xml:space="preserve"> NUMPAGES </w:instrText>
    </w:r>
    <w:r w:rsidRPr="00485B62">
      <w:rPr>
        <w:sz w:val="16"/>
        <w:szCs w:val="16"/>
        <w:lang w:val="en-GB"/>
      </w:rPr>
      <w:fldChar w:fldCharType="separate"/>
    </w:r>
    <w:r w:rsidRPr="00485B62">
      <w:rPr>
        <w:noProof/>
        <w:sz w:val="16"/>
        <w:szCs w:val="16"/>
        <w:lang w:val="en-GB"/>
      </w:rPr>
      <w:t>4</w:t>
    </w:r>
    <w:r w:rsidRPr="00485B62">
      <w:rPr>
        <w:sz w:val="16"/>
        <w:szCs w:val="16"/>
        <w:lang w:val="en-GB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5F6AF21" w14:textId="77777777" w:rsidR="00A37D11" w:rsidRDefault="00A37D11" w:rsidP="00EA6822">
      <w:r>
        <w:separator/>
      </w:r>
    </w:p>
  </w:footnote>
  <w:footnote w:type="continuationSeparator" w:id="0">
    <w:p w14:paraId="473F934E" w14:textId="77777777" w:rsidR="00A37D11" w:rsidRDefault="00A37D11" w:rsidP="00EA682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6122933" w14:textId="3AC699BE" w:rsidR="008661C8" w:rsidRPr="00181277" w:rsidRDefault="00181277" w:rsidP="00181277">
    <w:pPr>
      <w:pStyle w:val="Heading4"/>
      <w:rPr>
        <w:rStyle w:val="Strong"/>
        <w:b/>
        <w:bCs w:val="0"/>
        <w:sz w:val="22"/>
        <w:szCs w:val="22"/>
      </w:rPr>
    </w:pPr>
    <w:r w:rsidRPr="00181277">
      <w:rPr>
        <w:rStyle w:val="Strong"/>
        <w:rFonts w:ascii="Gotham Book" w:hAnsi="Gotham Book"/>
        <w:b/>
        <w:bCs w:val="0"/>
        <w:sz w:val="22"/>
        <w:szCs w:val="22"/>
      </w:rPr>
      <w:t>LEARNING PROGRAM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99028D0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AD60F05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D9785D7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3EA22E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0EAC2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D0A69C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42A41A5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D58331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F9CB9D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D4E260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3D0C52"/>
    <w:multiLevelType w:val="hybridMultilevel"/>
    <w:tmpl w:val="A7A868C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B213B5"/>
    <w:multiLevelType w:val="hybridMultilevel"/>
    <w:tmpl w:val="79AE80A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F4B6CD2"/>
    <w:multiLevelType w:val="hybridMultilevel"/>
    <w:tmpl w:val="0C2A064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3" w15:restartNumberingAfterBreak="0">
    <w:nsid w:val="14D90E87"/>
    <w:multiLevelType w:val="hybridMultilevel"/>
    <w:tmpl w:val="2892D7C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B8F749E"/>
    <w:multiLevelType w:val="hybridMultilevel"/>
    <w:tmpl w:val="2182FE98"/>
    <w:lvl w:ilvl="0" w:tplc="BBE0184A">
      <w:start w:val="1"/>
      <w:numFmt w:val="decimal"/>
      <w:pStyle w:val="ListParagraph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9945ABA"/>
    <w:multiLevelType w:val="hybridMultilevel"/>
    <w:tmpl w:val="AD923E7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49C73BB"/>
    <w:multiLevelType w:val="hybridMultilevel"/>
    <w:tmpl w:val="CFDA5378"/>
    <w:lvl w:ilvl="0" w:tplc="207EF9C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5CA23E7"/>
    <w:multiLevelType w:val="hybridMultilevel"/>
    <w:tmpl w:val="382663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6D178B2"/>
    <w:multiLevelType w:val="hybridMultilevel"/>
    <w:tmpl w:val="1E4A53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73907DF"/>
    <w:multiLevelType w:val="hybridMultilevel"/>
    <w:tmpl w:val="56E6136E"/>
    <w:lvl w:ilvl="0" w:tplc="CF22FFF8">
      <w:start w:val="1"/>
      <w:numFmt w:val="bullet"/>
      <w:lvlText w:val=""/>
      <w:lvlJc w:val="left"/>
      <w:pPr>
        <w:ind w:left="783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8"/>
  </w:num>
  <w:num w:numId="6">
    <w:abstractNumId w:val="4"/>
  </w:num>
  <w:num w:numId="7">
    <w:abstractNumId w:val="5"/>
  </w:num>
  <w:num w:numId="8">
    <w:abstractNumId w:val="6"/>
  </w:num>
  <w:num w:numId="9">
    <w:abstractNumId w:val="7"/>
  </w:num>
  <w:num w:numId="10">
    <w:abstractNumId w:val="9"/>
  </w:num>
  <w:num w:numId="11">
    <w:abstractNumId w:val="16"/>
  </w:num>
  <w:num w:numId="12">
    <w:abstractNumId w:val="10"/>
  </w:num>
  <w:num w:numId="13">
    <w:abstractNumId w:val="19"/>
  </w:num>
  <w:num w:numId="14">
    <w:abstractNumId w:val="18"/>
  </w:num>
  <w:num w:numId="15">
    <w:abstractNumId w:val="12"/>
  </w:num>
  <w:num w:numId="16">
    <w:abstractNumId w:val="15"/>
  </w:num>
  <w:num w:numId="17">
    <w:abstractNumId w:val="17"/>
  </w:num>
  <w:num w:numId="18">
    <w:abstractNumId w:val="14"/>
  </w:num>
  <w:num w:numId="19">
    <w:abstractNumId w:val="11"/>
  </w:num>
  <w:num w:numId="2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208"/>
  <w:embedTrueTypeFonts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4626"/>
    <w:rsid w:val="00066077"/>
    <w:rsid w:val="000B43B1"/>
    <w:rsid w:val="000F18FF"/>
    <w:rsid w:val="00122C1C"/>
    <w:rsid w:val="00181277"/>
    <w:rsid w:val="00233E0E"/>
    <w:rsid w:val="00260BA4"/>
    <w:rsid w:val="00324934"/>
    <w:rsid w:val="003C4626"/>
    <w:rsid w:val="003F425F"/>
    <w:rsid w:val="00426BA4"/>
    <w:rsid w:val="00485B62"/>
    <w:rsid w:val="00535B3B"/>
    <w:rsid w:val="005A3203"/>
    <w:rsid w:val="005C04BA"/>
    <w:rsid w:val="00694116"/>
    <w:rsid w:val="006E3335"/>
    <w:rsid w:val="00785D84"/>
    <w:rsid w:val="008661C8"/>
    <w:rsid w:val="008A275C"/>
    <w:rsid w:val="008B709B"/>
    <w:rsid w:val="0091509E"/>
    <w:rsid w:val="00A37D11"/>
    <w:rsid w:val="00AA5FAB"/>
    <w:rsid w:val="00C47A60"/>
    <w:rsid w:val="00C84F80"/>
    <w:rsid w:val="00DF7B6A"/>
    <w:rsid w:val="00E26CF5"/>
    <w:rsid w:val="00E42981"/>
    <w:rsid w:val="00EA6822"/>
    <w:rsid w:val="00F01E0A"/>
    <w:rsid w:val="00FD2D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737E350"/>
  <w15:chartTrackingRefBased/>
  <w15:docId w15:val="{15E1F74E-B88B-9D47-ABA2-20B44AD02C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F425F"/>
    <w:pPr>
      <w:spacing w:after="120" w:line="360" w:lineRule="auto"/>
    </w:pPr>
    <w:rPr>
      <w:rFonts w:ascii="Gotham Book" w:hAnsi="Gotham Book"/>
      <w:sz w:val="20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AA5FAB"/>
    <w:pPr>
      <w:keepNext/>
      <w:keepLines/>
      <w:spacing w:before="240"/>
      <w:outlineLvl w:val="0"/>
    </w:pPr>
    <w:rPr>
      <w:rFonts w:ascii="Gotham Bold" w:eastAsiaTheme="majorEastAsia" w:hAnsi="Gotham Bold" w:cstheme="majorBidi"/>
      <w:b/>
      <w:color w:val="215EAC"/>
      <w:sz w:val="52"/>
      <w:szCs w:val="32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8A275C"/>
    <w:pPr>
      <w:keepNext/>
      <w:keepLines/>
      <w:spacing w:before="40"/>
      <w:outlineLvl w:val="1"/>
    </w:pPr>
    <w:rPr>
      <w:rFonts w:ascii="MillerText" w:eastAsiaTheme="majorEastAsia" w:hAnsi="MillerText" w:cstheme="majorBidi"/>
      <w:i/>
      <w:color w:val="265495"/>
      <w:sz w:val="3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85B62"/>
    <w:pPr>
      <w:keepNext/>
      <w:keepLines/>
      <w:spacing w:before="40"/>
      <w:outlineLvl w:val="2"/>
    </w:pPr>
    <w:rPr>
      <w:rFonts w:eastAsiaTheme="majorEastAsia" w:cstheme="majorBidi"/>
      <w:color w:val="215EAC"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A275C"/>
    <w:pPr>
      <w:keepNext/>
      <w:keepLines/>
      <w:spacing w:before="40"/>
      <w:outlineLvl w:val="3"/>
    </w:pPr>
    <w:rPr>
      <w:rFonts w:ascii="Gotham Bold" w:eastAsiaTheme="majorEastAsia" w:hAnsi="Gotham Bold" w:cs="Times New Roman (Headings CS)"/>
      <w:b/>
      <w:iCs/>
      <w:color w:val="71A9B9"/>
      <w:spacing w:val="30"/>
      <w:sz w:val="24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324934"/>
    <w:pPr>
      <w:keepNext/>
      <w:keepLines/>
      <w:spacing w:before="40"/>
      <w:outlineLvl w:val="4"/>
    </w:pPr>
    <w:rPr>
      <w:rFonts w:eastAsiaTheme="majorEastAsia" w:cstheme="majorBidi"/>
      <w:color w:val="215EAC"/>
      <w:sz w:val="18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24934"/>
    <w:pPr>
      <w:keepNext/>
      <w:keepLines/>
      <w:spacing w:before="40"/>
      <w:outlineLvl w:val="5"/>
    </w:pPr>
    <w:rPr>
      <w:rFonts w:ascii="Gotham Bold" w:eastAsiaTheme="majorEastAsia" w:hAnsi="Gotham Bold" w:cstheme="majorBidi"/>
      <w:b/>
      <w:color w:val="646464"/>
      <w:sz w:val="18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5A3203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5A3203"/>
    <w:pPr>
      <w:keepNext/>
      <w:keepLines/>
      <w:spacing w:before="40"/>
      <w:outlineLvl w:val="7"/>
    </w:pPr>
    <w:rPr>
      <w:rFonts w:eastAsiaTheme="majorEastAsia" w:cstheme="majorBidi"/>
      <w:color w:val="272727" w:themeColor="text1" w:themeTint="D8"/>
      <w:sz w:val="16"/>
      <w:szCs w:val="21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5A3203"/>
    <w:pPr>
      <w:keepNext/>
      <w:keepLines/>
      <w:spacing w:before="40"/>
      <w:outlineLvl w:val="8"/>
    </w:pPr>
    <w:rPr>
      <w:rFonts w:ascii="MillerText" w:eastAsiaTheme="majorEastAsia" w:hAnsi="MillerText" w:cstheme="majorBidi"/>
      <w:i/>
      <w:iCs/>
      <w:color w:val="272727" w:themeColor="text1" w:themeTint="D8"/>
      <w:sz w:val="16"/>
      <w:szCs w:val="21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42981"/>
    <w:rPr>
      <w:rFonts w:ascii="Gotham Book" w:hAnsi="Gotham Book"/>
      <w:sz w:val="20"/>
    </w:rPr>
  </w:style>
  <w:style w:type="character" w:customStyle="1" w:styleId="Heading1Char">
    <w:name w:val="Heading 1 Char"/>
    <w:basedOn w:val="DefaultParagraphFont"/>
    <w:link w:val="Heading1"/>
    <w:uiPriority w:val="9"/>
    <w:rsid w:val="00AA5FAB"/>
    <w:rPr>
      <w:rFonts w:ascii="Gotham Bold" w:eastAsiaTheme="majorEastAsia" w:hAnsi="Gotham Bold" w:cstheme="majorBidi"/>
      <w:b/>
      <w:color w:val="215EAC"/>
      <w:sz w:val="52"/>
      <w:szCs w:val="32"/>
    </w:rPr>
  </w:style>
  <w:style w:type="paragraph" w:styleId="Title">
    <w:name w:val="Title"/>
    <w:basedOn w:val="Normal"/>
    <w:next w:val="Normal"/>
    <w:link w:val="TitleChar"/>
    <w:autoRedefine/>
    <w:uiPriority w:val="10"/>
    <w:qFormat/>
    <w:rsid w:val="00DF7B6A"/>
    <w:pPr>
      <w:spacing w:line="240" w:lineRule="auto"/>
      <w:contextualSpacing/>
    </w:pPr>
    <w:rPr>
      <w:rFonts w:ascii="Gotham Bold" w:eastAsiaTheme="majorEastAsia" w:hAnsi="Gotham Bold" w:cs="Times New Roman (Headings CS)"/>
      <w:b/>
      <w:color w:val="FFFFFF" w:themeColor="background1"/>
      <w:spacing w:val="-10"/>
      <w:kern w:val="28"/>
      <w:sz w:val="9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F7B6A"/>
    <w:rPr>
      <w:rFonts w:ascii="Gotham Bold" w:eastAsiaTheme="majorEastAsia" w:hAnsi="Gotham Bold" w:cs="Times New Roman (Headings CS)"/>
      <w:b/>
      <w:color w:val="FFFFFF" w:themeColor="background1"/>
      <w:spacing w:val="-10"/>
      <w:kern w:val="28"/>
      <w:sz w:val="96"/>
      <w:szCs w:val="56"/>
    </w:rPr>
  </w:style>
  <w:style w:type="character" w:customStyle="1" w:styleId="Heading2Char">
    <w:name w:val="Heading 2 Char"/>
    <w:basedOn w:val="DefaultParagraphFont"/>
    <w:link w:val="Heading2"/>
    <w:uiPriority w:val="9"/>
    <w:rsid w:val="008A275C"/>
    <w:rPr>
      <w:rFonts w:ascii="MillerText" w:eastAsiaTheme="majorEastAsia" w:hAnsi="MillerText" w:cstheme="majorBidi"/>
      <w:i/>
      <w:color w:val="265495"/>
      <w:sz w:val="32"/>
      <w:szCs w:val="2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24934"/>
    <w:pPr>
      <w:numPr>
        <w:ilvl w:val="1"/>
      </w:numPr>
      <w:spacing w:after="160"/>
    </w:pPr>
    <w:rPr>
      <w:rFonts w:eastAsiaTheme="minorEastAsia" w:cs="Times New Roman (Body CS)"/>
      <w:caps/>
      <w:color w:val="646464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324934"/>
    <w:rPr>
      <w:rFonts w:ascii="Gotham Book" w:eastAsiaTheme="minorEastAsia" w:hAnsi="Gotham Book" w:cs="Times New Roman (Body CS)"/>
      <w:caps/>
      <w:color w:val="646464"/>
      <w:spacing w:val="15"/>
      <w:sz w:val="22"/>
      <w:szCs w:val="22"/>
    </w:rPr>
  </w:style>
  <w:style w:type="paragraph" w:styleId="ListParagraph">
    <w:name w:val="List Paragraph"/>
    <w:basedOn w:val="Normal"/>
    <w:link w:val="ListParagraphChar"/>
    <w:autoRedefine/>
    <w:uiPriority w:val="34"/>
    <w:qFormat/>
    <w:rsid w:val="00426BA4"/>
    <w:pPr>
      <w:numPr>
        <w:numId w:val="18"/>
      </w:numPr>
      <w:spacing w:before="120" w:line="300" w:lineRule="auto"/>
    </w:pPr>
    <w:rPr>
      <w:szCs w:val="22"/>
    </w:rPr>
  </w:style>
  <w:style w:type="character" w:styleId="SubtleEmphasis">
    <w:name w:val="Subtle Emphasis"/>
    <w:basedOn w:val="DefaultParagraphFont"/>
    <w:uiPriority w:val="19"/>
    <w:qFormat/>
    <w:rsid w:val="00324934"/>
    <w:rPr>
      <w:i/>
      <w:iCs/>
      <w:color w:val="404040" w:themeColor="text1" w:themeTint="BF"/>
    </w:rPr>
  </w:style>
  <w:style w:type="character" w:customStyle="1" w:styleId="Heading3Char">
    <w:name w:val="Heading 3 Char"/>
    <w:basedOn w:val="DefaultParagraphFont"/>
    <w:link w:val="Heading3"/>
    <w:uiPriority w:val="9"/>
    <w:rsid w:val="00485B62"/>
    <w:rPr>
      <w:rFonts w:ascii="Gotham Book" w:eastAsiaTheme="majorEastAsia" w:hAnsi="Gotham Book" w:cstheme="majorBidi"/>
      <w:color w:val="215EAC"/>
      <w:sz w:val="28"/>
    </w:rPr>
  </w:style>
  <w:style w:type="character" w:customStyle="1" w:styleId="Heading4Char">
    <w:name w:val="Heading 4 Char"/>
    <w:basedOn w:val="DefaultParagraphFont"/>
    <w:link w:val="Heading4"/>
    <w:uiPriority w:val="9"/>
    <w:rsid w:val="008A275C"/>
    <w:rPr>
      <w:rFonts w:ascii="Gotham Bold" w:eastAsiaTheme="majorEastAsia" w:hAnsi="Gotham Bold" w:cs="Times New Roman (Headings CS)"/>
      <w:b/>
      <w:iCs/>
      <w:color w:val="71A9B9"/>
      <w:spacing w:val="30"/>
    </w:rPr>
  </w:style>
  <w:style w:type="character" w:customStyle="1" w:styleId="Heading5Char">
    <w:name w:val="Heading 5 Char"/>
    <w:basedOn w:val="DefaultParagraphFont"/>
    <w:link w:val="Heading5"/>
    <w:uiPriority w:val="9"/>
    <w:rsid w:val="00324934"/>
    <w:rPr>
      <w:rFonts w:ascii="Gotham Book" w:eastAsiaTheme="majorEastAsia" w:hAnsi="Gotham Book" w:cstheme="majorBidi"/>
      <w:b w:val="0"/>
      <w:i w:val="0"/>
      <w:color w:val="215EAC"/>
      <w:sz w:val="18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24934"/>
    <w:rPr>
      <w:rFonts w:ascii="Gotham Bold" w:eastAsiaTheme="majorEastAsia" w:hAnsi="Gotham Bold" w:cstheme="majorBidi"/>
      <w:b/>
      <w:i w:val="0"/>
      <w:color w:val="646464"/>
      <w:sz w:val="18"/>
    </w:rPr>
  </w:style>
  <w:style w:type="character" w:customStyle="1" w:styleId="Heading7Char">
    <w:name w:val="Heading 7 Char"/>
    <w:basedOn w:val="DefaultParagraphFont"/>
    <w:link w:val="Heading7"/>
    <w:uiPriority w:val="9"/>
    <w:rsid w:val="005A3203"/>
    <w:rPr>
      <w:rFonts w:asciiTheme="majorHAnsi" w:eastAsiaTheme="majorEastAsia" w:hAnsiTheme="majorHAnsi" w:cstheme="majorBidi"/>
      <w:b w:val="0"/>
      <w:i/>
      <w:iCs/>
      <w:color w:val="1F3763" w:themeColor="accent1" w:themeShade="7F"/>
      <w:sz w:val="20"/>
    </w:rPr>
  </w:style>
  <w:style w:type="character" w:customStyle="1" w:styleId="Heading8Char">
    <w:name w:val="Heading 8 Char"/>
    <w:basedOn w:val="DefaultParagraphFont"/>
    <w:link w:val="Heading8"/>
    <w:uiPriority w:val="9"/>
    <w:rsid w:val="005A3203"/>
    <w:rPr>
      <w:rFonts w:ascii="Gotham Book" w:eastAsiaTheme="majorEastAsia" w:hAnsi="Gotham Book" w:cstheme="majorBidi"/>
      <w:b w:val="0"/>
      <w:i w:val="0"/>
      <w:color w:val="272727" w:themeColor="text1" w:themeTint="D8"/>
      <w:sz w:val="16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rsid w:val="005A3203"/>
    <w:rPr>
      <w:rFonts w:ascii="MillerText" w:eastAsiaTheme="majorEastAsia" w:hAnsi="MillerText" w:cstheme="majorBidi"/>
      <w:b w:val="0"/>
      <w:i/>
      <w:iCs/>
      <w:color w:val="272727" w:themeColor="text1" w:themeTint="D8"/>
      <w:sz w:val="16"/>
      <w:szCs w:val="21"/>
    </w:rPr>
  </w:style>
  <w:style w:type="character" w:styleId="Strong">
    <w:name w:val="Strong"/>
    <w:basedOn w:val="DefaultParagraphFont"/>
    <w:uiPriority w:val="22"/>
    <w:qFormat/>
    <w:rsid w:val="00485B62"/>
    <w:rPr>
      <w:rFonts w:ascii="Gotham Bold" w:hAnsi="Gotham Bold"/>
      <w:b/>
      <w:bCs/>
      <w:i w:val="0"/>
    </w:rPr>
  </w:style>
  <w:style w:type="character" w:styleId="SubtleReference">
    <w:name w:val="Subtle Reference"/>
    <w:basedOn w:val="DefaultParagraphFont"/>
    <w:uiPriority w:val="31"/>
    <w:qFormat/>
    <w:rsid w:val="005A3203"/>
    <w:rPr>
      <w:rFonts w:ascii="Gotham Book" w:hAnsi="Gotham Book"/>
      <w:b w:val="0"/>
      <w:i w:val="0"/>
      <w:caps/>
      <w:smallCaps w:val="0"/>
      <w:color w:val="646464"/>
      <w:spacing w:val="20"/>
    </w:rPr>
  </w:style>
  <w:style w:type="character" w:styleId="IntenseReference">
    <w:name w:val="Intense Reference"/>
    <w:basedOn w:val="DefaultParagraphFont"/>
    <w:uiPriority w:val="32"/>
    <w:qFormat/>
    <w:rsid w:val="005A3203"/>
    <w:rPr>
      <w:rFonts w:ascii="Gotham Book" w:hAnsi="Gotham Book"/>
      <w:b/>
      <w:bCs/>
      <w:i w:val="0"/>
      <w:caps/>
      <w:smallCaps w:val="0"/>
      <w:color w:val="215EAC"/>
      <w:spacing w:val="12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A3203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2" w:right="862"/>
      <w:jc w:val="center"/>
    </w:pPr>
    <w:rPr>
      <w:i/>
      <w:iCs/>
      <w:color w:val="215EAC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A3203"/>
    <w:rPr>
      <w:rFonts w:ascii="Gotham Book" w:hAnsi="Gotham Book"/>
      <w:b w:val="0"/>
      <w:i/>
      <w:iCs/>
      <w:color w:val="215EAC"/>
      <w:sz w:val="20"/>
    </w:rPr>
  </w:style>
  <w:style w:type="paragraph" w:styleId="Caption">
    <w:name w:val="caption"/>
    <w:basedOn w:val="Normal"/>
    <w:next w:val="Normal"/>
    <w:uiPriority w:val="35"/>
    <w:unhideWhenUsed/>
    <w:qFormat/>
    <w:rsid w:val="005A3203"/>
    <w:pPr>
      <w:spacing w:after="200"/>
    </w:pPr>
    <w:rPr>
      <w:i/>
      <w:iCs/>
      <w:color w:val="44546A" w:themeColor="text2"/>
      <w:sz w:val="18"/>
      <w:szCs w:val="18"/>
    </w:rPr>
  </w:style>
  <w:style w:type="paragraph" w:styleId="TOCHeading">
    <w:name w:val="TOC Heading"/>
    <w:basedOn w:val="Heading1"/>
    <w:next w:val="Normal"/>
    <w:uiPriority w:val="39"/>
    <w:unhideWhenUsed/>
    <w:qFormat/>
    <w:rsid w:val="00535B3B"/>
    <w:pPr>
      <w:outlineLvl w:val="9"/>
    </w:pPr>
    <w:rPr>
      <w:rFonts w:ascii="Gotham Light" w:hAnsi="Gotham Light"/>
      <w:b w:val="0"/>
    </w:rPr>
  </w:style>
  <w:style w:type="character" w:styleId="FollowedHyperlink">
    <w:name w:val="FollowedHyperlink"/>
    <w:basedOn w:val="DefaultParagraphFont"/>
    <w:uiPriority w:val="99"/>
    <w:semiHidden/>
    <w:unhideWhenUsed/>
    <w:rsid w:val="005A3203"/>
    <w:rPr>
      <w:rFonts w:ascii="Gotham Book" w:hAnsi="Gotham Book"/>
      <w:b w:val="0"/>
      <w:i w:val="0"/>
      <w:color w:val="0086B8"/>
      <w:u w:val="single"/>
    </w:rPr>
  </w:style>
  <w:style w:type="character" w:styleId="Hyperlink">
    <w:name w:val="Hyperlink"/>
    <w:basedOn w:val="DefaultParagraphFont"/>
    <w:uiPriority w:val="99"/>
    <w:unhideWhenUsed/>
    <w:rsid w:val="005A3203"/>
    <w:rPr>
      <w:rFonts w:ascii="Gotham Book" w:hAnsi="Gotham Book"/>
      <w:b w:val="0"/>
      <w:i w:val="0"/>
      <w:color w:val="215EAC"/>
      <w:u w:val="single"/>
    </w:rPr>
  </w:style>
  <w:style w:type="paragraph" w:styleId="Header">
    <w:name w:val="header"/>
    <w:basedOn w:val="Normal"/>
    <w:link w:val="HeaderChar"/>
    <w:uiPriority w:val="99"/>
    <w:unhideWhenUsed/>
    <w:rsid w:val="00EA682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A6822"/>
    <w:rPr>
      <w:rFonts w:ascii="Gotham Book" w:hAnsi="Gotham Book"/>
      <w:b w:val="0"/>
      <w:i w:val="0"/>
      <w:sz w:val="20"/>
    </w:rPr>
  </w:style>
  <w:style w:type="paragraph" w:styleId="Footer">
    <w:name w:val="footer"/>
    <w:basedOn w:val="Normal"/>
    <w:link w:val="FooterChar"/>
    <w:uiPriority w:val="99"/>
    <w:unhideWhenUsed/>
    <w:rsid w:val="00EA682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A6822"/>
    <w:rPr>
      <w:rFonts w:ascii="Gotham Book" w:hAnsi="Gotham Book"/>
      <w:b w:val="0"/>
      <w:i w:val="0"/>
      <w:sz w:val="20"/>
    </w:rPr>
  </w:style>
  <w:style w:type="character" w:styleId="IntenseEmphasis">
    <w:name w:val="Intense Emphasis"/>
    <w:basedOn w:val="DefaultParagraphFont"/>
    <w:uiPriority w:val="21"/>
    <w:qFormat/>
    <w:rsid w:val="008661C8"/>
    <w:rPr>
      <w:i/>
      <w:iCs/>
      <w:color w:val="4472C4" w:themeColor="accent1"/>
    </w:rPr>
  </w:style>
  <w:style w:type="paragraph" w:styleId="TOC2">
    <w:name w:val="toc 2"/>
    <w:basedOn w:val="Normal"/>
    <w:next w:val="Normal"/>
    <w:autoRedefine/>
    <w:uiPriority w:val="39"/>
    <w:unhideWhenUsed/>
    <w:rsid w:val="008661C8"/>
    <w:pPr>
      <w:spacing w:before="120" w:after="0"/>
      <w:ind w:left="200"/>
    </w:pPr>
    <w:rPr>
      <w:rFonts w:asciiTheme="minorHAnsi" w:hAnsiTheme="minorHAnsi"/>
      <w:b/>
      <w:bCs/>
      <w:sz w:val="22"/>
      <w:szCs w:val="22"/>
    </w:rPr>
  </w:style>
  <w:style w:type="paragraph" w:styleId="TOC1">
    <w:name w:val="toc 1"/>
    <w:basedOn w:val="Normal"/>
    <w:next w:val="Normal"/>
    <w:autoRedefine/>
    <w:uiPriority w:val="39"/>
    <w:unhideWhenUsed/>
    <w:rsid w:val="00694116"/>
    <w:pPr>
      <w:spacing w:before="120" w:after="0"/>
    </w:pPr>
    <w:rPr>
      <w:rFonts w:cs="Times New Roman (Body CS)"/>
      <w:bCs/>
      <w:iCs/>
      <w:color w:val="646464"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8661C8"/>
    <w:pPr>
      <w:spacing w:after="0"/>
      <w:ind w:left="400"/>
    </w:pPr>
    <w:rPr>
      <w:rFonts w:asciiTheme="minorHAnsi" w:hAnsiTheme="minorHAnsi"/>
      <w:szCs w:val="20"/>
    </w:rPr>
  </w:style>
  <w:style w:type="paragraph" w:styleId="TOC4">
    <w:name w:val="toc 4"/>
    <w:basedOn w:val="Normal"/>
    <w:next w:val="Normal"/>
    <w:autoRedefine/>
    <w:uiPriority w:val="39"/>
    <w:unhideWhenUsed/>
    <w:rsid w:val="008661C8"/>
    <w:pPr>
      <w:spacing w:after="0"/>
      <w:ind w:left="600"/>
    </w:pPr>
    <w:rPr>
      <w:rFonts w:asciiTheme="minorHAnsi" w:hAnsiTheme="minorHAnsi"/>
      <w:szCs w:val="20"/>
    </w:rPr>
  </w:style>
  <w:style w:type="paragraph" w:styleId="TOC5">
    <w:name w:val="toc 5"/>
    <w:basedOn w:val="Normal"/>
    <w:next w:val="Normal"/>
    <w:autoRedefine/>
    <w:uiPriority w:val="39"/>
    <w:unhideWhenUsed/>
    <w:rsid w:val="008661C8"/>
    <w:pPr>
      <w:spacing w:after="0"/>
      <w:ind w:left="800"/>
    </w:pPr>
    <w:rPr>
      <w:rFonts w:asciiTheme="minorHAnsi" w:hAnsiTheme="minorHAnsi"/>
      <w:szCs w:val="20"/>
    </w:rPr>
  </w:style>
  <w:style w:type="paragraph" w:styleId="TOC6">
    <w:name w:val="toc 6"/>
    <w:basedOn w:val="Normal"/>
    <w:next w:val="Normal"/>
    <w:autoRedefine/>
    <w:uiPriority w:val="39"/>
    <w:unhideWhenUsed/>
    <w:rsid w:val="008661C8"/>
    <w:pPr>
      <w:spacing w:after="0"/>
      <w:ind w:left="1000"/>
    </w:pPr>
    <w:rPr>
      <w:rFonts w:asciiTheme="minorHAnsi" w:hAnsiTheme="minorHAnsi"/>
      <w:szCs w:val="20"/>
    </w:rPr>
  </w:style>
  <w:style w:type="paragraph" w:styleId="TOC7">
    <w:name w:val="toc 7"/>
    <w:basedOn w:val="Normal"/>
    <w:next w:val="Normal"/>
    <w:autoRedefine/>
    <w:uiPriority w:val="39"/>
    <w:unhideWhenUsed/>
    <w:rsid w:val="008661C8"/>
    <w:pPr>
      <w:spacing w:after="0"/>
      <w:ind w:left="1200"/>
    </w:pPr>
    <w:rPr>
      <w:rFonts w:asciiTheme="minorHAnsi" w:hAnsiTheme="minorHAnsi"/>
      <w:szCs w:val="20"/>
    </w:rPr>
  </w:style>
  <w:style w:type="paragraph" w:styleId="TOC8">
    <w:name w:val="toc 8"/>
    <w:basedOn w:val="Normal"/>
    <w:next w:val="Normal"/>
    <w:autoRedefine/>
    <w:uiPriority w:val="39"/>
    <w:unhideWhenUsed/>
    <w:rsid w:val="008661C8"/>
    <w:pPr>
      <w:spacing w:after="0"/>
      <w:ind w:left="1400"/>
    </w:pPr>
    <w:rPr>
      <w:rFonts w:asciiTheme="minorHAnsi" w:hAnsiTheme="minorHAnsi"/>
      <w:szCs w:val="20"/>
    </w:rPr>
  </w:style>
  <w:style w:type="paragraph" w:styleId="TOC9">
    <w:name w:val="toc 9"/>
    <w:basedOn w:val="Normal"/>
    <w:next w:val="Normal"/>
    <w:autoRedefine/>
    <w:uiPriority w:val="39"/>
    <w:unhideWhenUsed/>
    <w:rsid w:val="008661C8"/>
    <w:pPr>
      <w:spacing w:after="0"/>
      <w:ind w:left="1600"/>
    </w:pPr>
    <w:rPr>
      <w:rFonts w:asciiTheme="minorHAnsi" w:hAnsiTheme="minorHAnsi"/>
      <w:szCs w:val="20"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426BA4"/>
    <w:rPr>
      <w:rFonts w:ascii="Gotham Book" w:hAnsi="Gotham Book"/>
      <w:sz w:val="20"/>
      <w:szCs w:val="22"/>
    </w:rPr>
  </w:style>
  <w:style w:type="paragraph" w:customStyle="1" w:styleId="Quote2">
    <w:name w:val="Quote2"/>
    <w:basedOn w:val="Normal"/>
    <w:link w:val="Quote2Char"/>
    <w:qFormat/>
    <w:rsid w:val="003F425F"/>
    <w:pPr>
      <w:spacing w:after="240" w:line="300" w:lineRule="auto"/>
      <w:ind w:left="992"/>
    </w:pPr>
    <w:rPr>
      <w:rFonts w:asciiTheme="minorHAnsi" w:hAnsiTheme="minorHAnsi"/>
      <w:i/>
      <w:color w:val="595959" w:themeColor="text1" w:themeTint="A6"/>
      <w:sz w:val="22"/>
      <w:szCs w:val="20"/>
    </w:rPr>
  </w:style>
  <w:style w:type="character" w:customStyle="1" w:styleId="Quote2Char">
    <w:name w:val="Quote2 Char"/>
    <w:basedOn w:val="DefaultParagraphFont"/>
    <w:link w:val="Quote2"/>
    <w:rsid w:val="003F425F"/>
    <w:rPr>
      <w:i/>
      <w:color w:val="595959" w:themeColor="text1" w:themeTint="A6"/>
      <w:sz w:val="22"/>
      <w:szCs w:val="20"/>
    </w:rPr>
  </w:style>
  <w:style w:type="table" w:styleId="TableGrid">
    <w:name w:val="Table Grid"/>
    <w:basedOn w:val="TableNormal"/>
    <w:uiPriority w:val="39"/>
    <w:rsid w:val="00485B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uiPriority w:val="20"/>
    <w:qFormat/>
    <w:rsid w:val="00485B6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24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75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2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12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76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540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56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99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ink/ink1.xml"/><Relationship Id="rId13" Type="http://schemas.openxmlformats.org/officeDocument/2006/relationships/image" Target="media/image3.png"/><Relationship Id="rId18" Type="http://schemas.openxmlformats.org/officeDocument/2006/relationships/customXml" Target="ink/ink5.xml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image" Target="media/image9.jpeg"/><Relationship Id="rId7" Type="http://schemas.openxmlformats.org/officeDocument/2006/relationships/endnotes" Target="endnotes.xml"/><Relationship Id="rId12" Type="http://schemas.openxmlformats.org/officeDocument/2006/relationships/customXml" Target="ink/ink3.xml"/><Relationship Id="rId17" Type="http://schemas.openxmlformats.org/officeDocument/2006/relationships/image" Target="media/image6.png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5.png"/><Relationship Id="rId20" Type="http://schemas.openxmlformats.org/officeDocument/2006/relationships/image" Target="media/image8.png"/><Relationship Id="rId29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24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customXml" Target="ink/ink4.xml"/><Relationship Id="rId23" Type="http://schemas.openxmlformats.org/officeDocument/2006/relationships/header" Target="header1.xml"/><Relationship Id="rId28" Type="http://schemas.openxmlformats.org/officeDocument/2006/relationships/customXml" Target="../customXml/item3.xml"/><Relationship Id="rId10" Type="http://schemas.openxmlformats.org/officeDocument/2006/relationships/customXml" Target="ink/ink2.xml"/><Relationship Id="rId19" Type="http://schemas.openxmlformats.org/officeDocument/2006/relationships/image" Target="media/image7.png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image" Target="media/image4.png"/><Relationship Id="rId22" Type="http://schemas.openxmlformats.org/officeDocument/2006/relationships/image" Target="media/image10.jpeg"/><Relationship Id="rId27" Type="http://schemas.openxmlformats.org/officeDocument/2006/relationships/customXml" Target="../customXml/item2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danielrobson/Dan's%20Drive/2020%20Design/010_Compassion%20Working%20Files/5885%20-%20Brand%20Experience%20Campaign%20Brief%20Template/01_Creative/02%20Master%20Files/5886%20-%20Compassion_Research%20Report%20Template_01.dotx" TargetMode="External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02-09T01:24:48.978"/>
    </inkml:context>
    <inkml:brush xml:id="br0">
      <inkml:brushProperty name="width" value="0.05" units="cm"/>
      <inkml:brushProperty name="height" value="0.05" units="cm"/>
      <inkml:brushProperty name="color" value="#E71224"/>
    </inkml:brush>
  </inkml:definitions>
  <inkml:trace contextRef="#ctx0" brushRef="#br0">0 271 24575,'4'-4'0,"-2"0"0,0 0 0,0 0 0,-2 0 0,2 1 0,0-1 0,0 0 0,0 0 0,1 0 0,0 0 0,0 0 0,0-1 0,0-1 0,2-5 0,-2 2 0,3-2 0,-4 1 0,2 1 0,2-2 0,-3 5 0,2-1 0,-4 3 0,2-2 0,-1 0 0,0 2 0,2-3 0,-2 2 0,0 0 0,2 3 0,-4-2 0,3 0 0,0 2 0,0-5 0,1 4 0,0-2 0,2-1 0,-2 2 0,2-2 0,-2 2 0,-1 1 0,1-1 0,1-5 0,-1 4 0,0-2 0,0 2 0,0 2 0,0-3 0,-2 3 0,1 0 0,-1 0 0,2 3 0,-2-4 0,0 5 0,-5 2 0,-2 1 0,-1 1 0,1-1 0,1 2 0,0 0 0,0 0 0,0 0 0,2-3 0,-1 0 0,0 0 0,1-1 0,-1 0 0,2 2 0,0-2 0,-1 2 0,0 0 0,0 0 0,-2-2 0,4 1 0,-4 1 0,2 0 0,0 2 0,0-2 0,1 0 0,-1 1 0,-1 0 0,2 0 0,-1-1 0,2 2 0,-4 0 0,2 1 0,0-1 0,-2 0 0,4-2 0,-4 0 0,4 0 0,-2-1 0,1 0 0,0 0 0,-2-3 0,2 4 0,-2-2 0,2 2 0,-2-2 0,3 2 0,-2-2 0,2 2 0,0-1 0,2 1 0,-2 0 0,3 2 0,-2-2 0,1 2 0,-1-3 0,0 1 0,0 0 0,-1 0 0,2 2 0,0 0 0,0 0 0,2-2 0,-4-1 0,2-1 0,-2 2 0,2-2 0,-2 2 0,4-2 0,-4 3 0,4 0 0,-2 0 0,2 1 0,-1-4 0,0 4 0,-2-4 0,1 2 0,-2 0 0,4 1 0,-2-2 0,2 4 0,-2-5 0,1 2 0,-2-1 0,1 0 0,-1-1 0,0 1 0,2 1 0,-1 2 0,1 0 0,0 0 0,-1-4 0,0 1 0,2-2 0,-2 2 0,2-1 0,0 0 0,-1 2 0,1-2 0,0 2 0,0-2 0,-2 2 0,2-4 0,-2 2 0,0-1 0,1 0 0,-2 2 0,2-2 0,-2 2 0,2-2 0,-2 2 0,4-3 0,-4 4 0,4-4 0,-3 4 0,2-4 0,-2 2 0,0-2 0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02-09T01:24:44.636"/>
    </inkml:context>
    <inkml:brush xml:id="br0">
      <inkml:brushProperty name="width" value="0.05" units="cm"/>
      <inkml:brushProperty name="height" value="0.05" units="cm"/>
      <inkml:brushProperty name="color" value="#E71224"/>
    </inkml:brush>
  </inkml:definitions>
  <inkml:trace contextRef="#ctx0" brushRef="#br0">0 958 24575,'4'-4'0,"2"0"0,3 0 0,8-1 0,0-1 0,14-1 0,-7 1 0,15-2 0,-19 2 0,11-4 0,-13 4 0,10-4 0,0 3 0,-10 2 0,8-2 0,-16 3 0,9-2 0,-10 0 0,5 1 0,-3-1 0,4 1 0,6-1 0,1 0 0,-5 2 0,2-3 0,-9 4 0,5-7 0,11 0 0,-13 2 0,28-7 0,-30 7 0,20-2 0,-22 2 0,0 3 0,-3-2 0,2 0 0,-1-1 0,2-1 0,8-1 0,-6 1 0,22-14 0,-15 10 0,7-5 0,-11 8 0,-2 3 0,0 0 0,-3-1 0,-4 3 0,1 0 0,0 1 0,5-3 0,3-5 0,-2 4 0,5-6 0,-8 9 0,7-9 0,-4 6 0,1-4 0,1 3 0,-2-3 0,9-1 0,-4-4 0,11-2 0,-17 7 0,9-7 0,-9 10 0,-4-2 0,10-4 0,-4 0 0,13-10 0,-5 3 0,5-4 0,0 0 0,-7 1 0,8-7 0,-8 2 0,-4 11 0,3-8 0,-4 4 0,5-12 0,-4 9 0,-2 6 0,-11 14 0,0 3 0,-2 0 0,0 2 0</inkml:trace>
</inkml:ink>
</file>

<file path=word/ink/ink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02-09T01:24:41.519"/>
    </inkml:context>
    <inkml:brush xml:id="br0">
      <inkml:brushProperty name="width" value="0.05" units="cm"/>
      <inkml:brushProperty name="height" value="0.05" units="cm"/>
      <inkml:brushProperty name="color" value="#E71224"/>
    </inkml:brush>
  </inkml:definitions>
  <inkml:trace contextRef="#ctx0" brushRef="#br0">39 154 24575,'-2'4'0,"-1"2"0,1 0 0,-3 4 0,3-1 0,-2 2 0,1 5 0,-3 3 0,0 3 0,2-2 0,2-8 0,2-3 0,0-3 0,0-1 0,0 1 0,0 0 0,0 2 0,0 1 0,0-1 0,0 6 0,0-7 0,0 4 0,0-7 0,0 3 0,0 3 0,0-2 0,0 3 0,0 3 0,2-4 0,-2 4 0,2-8 0,0 0 0,-2-1 0,4 1 0,-2 0 0,2 5 0,2-5 0,1 8 0,-2-7 0,1 2 0,-4-7 0,2 2 0,0-2 0,0 2 0,4 2 0,-2-1 0,2-1 0,-4 0 0,0 0 0,2 2 0,-2 0 0,1 1 0,1-3 0,-2 2 0,2-2 0,0 0 0,-2 0 0,12 1 0,-5 0 0,10 0 0,-1 1 0,-7-3 0,4 0 0,-11-1 0,-1-2 0,1 2 0,-2-2 0,2 0 0,-2 0 0,10 0 0,-2 0 0,19 4 0,-13-3 0,14 5 0,-16-5 0,4 2 0,-8-3 0,-1 0 0,-3 0 0,-2 0 0,1 0 0,-3 0 0,2-2 0,3 0 0,-2-2 0,12-2 0,-6 3 0,13 0 0,-9 1 0,9-1 0,1-4 0,-3 1 0,-1 2 0,-13 0 0,-4 3 0,0 0 0,-4-1 0,2 0 0,-2 0 0,0-2 0,1 4 0,0-4 0,0 2 0,1-2 0,0 1 0,-2-1 0,2 0 0,-2 0 0,3-2 0,-2 2 0,1-2 0,-3 3 0,0-1 0,0 0 0,1 2 0,0-3 0,2 0 0,-2-1 0,0 1 0,0 1 0,0-2 0,0 2 0,0-3 0,-1 2 0,2 0 0,1-4 0,-2 4 0,0-4 0,1 0 0,-3 4 0,2-8 0,-2 8 0,0-4 0,0 3 0,0 2 0,0-3 0,0 1 0,0-2 0,0-3 0,0 4 0,0-3 0,0 4 0,0-2 0,0 0 0,0-3 0,0-6 0,0 4 0,0-4 0,0 10 0,-3-10 0,0 4 0,-2-4 0,1 6 0,-2-6 0,2 7 0,-1-4 0,1 8 0,2 2 0,-1-1 0,0 2 0,0-2 0,-1 3 0,0-2 0,-2 0 0,-11-9 0,7 5 0,-18-10 0,18 10 0,-9-3 0,10 3 0,-2 2 0,5 1 0,-1 3 0,-2-4 0,0 1 0,-1-1 0,-1 1 0,-7 0 0,2-3 0,-1 4 0,3-4 0,7 6 0,-7-2 0,8 2 0,-5 2 0,3-2 0,-3 0 0,-1 1 0,-8-4 0,-2 4 0,0-2 0,-10 3 0,18 0 0,-8 0 0,14 0 0,0 0 0,0 0 0,-2 0 0,-2 0 0,2 2 0,-4-1 0,-1 3 0,2-3 0,-4 4 0,11-5 0,1 4 0,-1-4 0,0 4 0,0-2 0,-1 2 0,2-2 0,1 1 0,1-1 0,1 2 0,-2-2 0,0 4 0,-1-2 0,2 2 0,-2-1 0,3-1 0,-2 0 0,2 0 0,-2 0 0,4 0 0,-6 5 0,2 0 0,-2 1 0,1 1 0,1-7 0,1 2 0,0-2 0,2 0 0,1-1 0,0 1 0,0 0 0,0 0 0,0 0 0,0-2 0,0 0 0</inkml:trace>
</inkml:ink>
</file>

<file path=word/ink/ink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02-09T01:26:12.475"/>
    </inkml:context>
    <inkml:brush xml:id="br0">
      <inkml:brushProperty name="width" value="0.05" units="cm"/>
      <inkml:brushProperty name="height" value="0.05" units="cm"/>
      <inkml:brushProperty name="color" value="#E71224"/>
    </inkml:brush>
  </inkml:definitions>
  <inkml:trace contextRef="#ctx0" brushRef="#br0">1 252 24575,'2'12'0,"0"8"0,-2-7 0,0 19 0,0-3 0,0-3 0,0 11 0,0-17 0,2 7 0,-2-9 0,9 1 0,-4 11 0,4-8 0,-3 9 0,-3-22 0,-1 1 0,-2-2 0,0 0 0,0 8 0,2-3 0,2 19 0,-1-8 0,5 20 0,-7-8 0,1-4 0,-2-10 0,-5-6 0,4-6 0,-2 27 0,3-24 0,0 29 0,0-27 0,2 11 0,-1-15 0,1-1 0,0 0 0,-1-5 0,1 4 0,0-4 0,0 5 0,1-2 0,-1 6 0,-2-5 0,1 0 0,0 1 0,1-5 0,-2 4 0,1-5 0,0 0 0,0 1 0,1 0 0,-1 5 0,2-3 0,-3 2 0,4-3 0,-4-2 0,4-2 0,-4 1 0,4-2 0,-2 0 0,2-1 0,-2 2 0,1-2 0,-1 2 0,2-2 0,11 3 0,-7-2 0,17 2 0,-6-3 0,14 0 0,2 0 0,-6-2 0,-8 1 0,-12-1 0,-4 2 0,4 0 0,0 0 0,2-2 0,-3 2 0,3-2 0,6-1 0,-4 2 0,29-2 0,4 3 0,27 0 0,23 5 0,-18 0 0,5 1 0,-24-2 0,17-4 0,-34 0 0,52 0 0,-40 5 0,36 0 0,-17 5 0,5 0 0,-5-5 0,0-1 0,-13-4 0,-8 0 0,-23 0 0,8 0 0,-2 0 0,7 0 0,4 0 0,-6-3 0,-14 0 0,-1-3 0,-17 4 0,3 0 0,-5 2 0,22 0 0,9 0 0,12 0 0,8 0 0,2 0 0,-9 0 0,19-5 0,-20 4 0,9-3 0,-5 4 0,12 0 0,31 5 0,2-4 0,-5 4 0,5-5 0,-5-5 0,4 4 0,-43-4 0,-6 1 0,1 3 0,6-3 0,-13 4 0,29 0 0,-19 2 0,0 1 0,22 1 0,-7-1 0,-2 0 0,4 1 0,-18-4 0,0 0 0,15-4 0,-13-1 0,-13 1 0,-6 0 0,-1 4 0,1 0 0,7-4 0,-1 3 0,0-9 0,-5 2 0,-8-1 0,0-3 0,0 10 0,8-4 0,11 6 0,-16 0 0,13 0 0,-14 0 0,0 0 0,9 0 0,-21 0 0,26 4 0,-1-3 0,30 8 0,8-4 0,-11 5 0,17 0 0,-17-6 0,-19-1 0,3-1 0,3-2 0,0 0 0,6 0 0,1 0 0,-1 0 0,1 0 0,0 0 0,-3 0 0,24 0 0,-27 2 0,0 1 0,34-2 0,5 4 0,-38-3 0,0 0 0,31 0 0,-6 2 0,-30-4 0,-2 0 0,13 5 0,9-4 0,2 3 0,-36-4 0,40 0 0,-10 5 0,-4-4 0,25 4 0,-55-5 0,44 0 0,-46 0 0,51 4 0,-13-3 0,11 8 0,-12-4 0,5 4 0,-28-4 0,28 0 0,-11-5 0,-12 0 0,28 4 0,-41-3 0,40 8 0,-16-3 0,29 4 0,-32-5 0,1 0 0,32 1 0,-39-3 0,-1-1 0,31-2 0,-10 5 0,11-4 0,-6 7 0,-29-7 0,33 9 0,-18-9 0,17 3 0,17 1 0,-57-4 0,29 4 0,-29-5 0,1 3 0,8-2 0,-17 2 0,1-3 0,9 0 0,4 0 0,18 0 0,1 0 0,11 0 0,-11 0 0,11 0 0,-34 0 0,28 0 0,-22 0 0,29 0 0,0 0 0,-12 0 0,-19-2 0,-5 1 0,-20-1 0,11-1 0,-16 0 0,13-4 0,-16 2 0,8-1 0,-9 2 0,-6 1 0,2-1 0,-5 4 0,-1-3 0,0 2 0,-2-2 0,1 2 0,0-2 0,1 2 0,-2-2 0,1 3 0,-2-4 0,0 2 0,1-4 0,0 0 0,0-5 0,0 3 0,0-6 0,-1 7 0,4-12 0,-4 2 0,2-2 0,-3-1 0,4-8 0,-3-14 0,3-1 0,-2 4 0,-2 7 0,5 15 0,-5-27 0,5 25 0,-5-12 0,2-7 0,-2 18 0,-4-41 0,1 44 0,-1-20 0,2 20 0,2 4 0,-3-13 0,2 16 0,-2-6 0,3 5 0,0 3 0,0-3 0,0 5 0,0-5 0,-1 6 0,0-8 0,-1 6 0,2-4 0,0 3 0,-3-14 0,0 11 0,-3-15 0,2 18 0,-1-6 0,-1-9 0,1 5 0,1-8 0,0 11 0,-1-11 0,2 8 0,-2-8 0,2 11 0,-3-5 0,-1 4 0,-1-10 0,3 13 0,2-4 0,3 11 0,2-1 0,-2-2 0,2-3 0,-2 2 0,-2-1 0,2 7 0,-2-1 0,2-1 0,0 2 0,0-4 0,0 2 0,0-5 0,-2 0 0,0-1 0,-1 3 0,0 5 0,1 2 0,-2 2 0,0 0 0,-2 0 0,-9-3 0,-3 3 0,-27-8 0,22 6 0,-31-7 0,21 6 0,-8-4 0,2 7 0,-6-8 0,8 7 0,-26-3 0,25 4 0,-1 0 0,19-2 0,-1 1 0,5-1 0,-21-2 0,18 1 0,-53-6 0,24 6 0,-5 0 0,-6 1 0,8 2 0,1 0 0,-35 0 0,24 0 0,3 0 0,2 0 0,2 0 0,1 0 0,10 0 0,-33 0 0,51 0 0,-19 2 0,12-1 0,8 1 0,0 0 0,-13-2 0,4 6 0,-25-5 0,15 3 0,-25 0 0,12-3 0,-29 8 0,5-8 0,1 8 0,8-4 0,22 0 0,-13 4 0,2-8 0,8 6 0,-39-2 0,15 4 0,19-6 0,-3 0 0,-6 2 0,1 0 0,11-2 0,-1-1 0,-20 1 0,2 0 0,-16 6 0,9-5 0,1-2 0,-4 4 0,10-3 0,-1-1 0,-23 3 0,43-5 0,2 1 0,-37 4 0,45-5 0,-10 0 0,1 0 0,-16 0 0,-22 0 0,11 0 0,-4 0 0,16 0 0,15 0 0,3 0 0,19 0 0,-30 0 0,22 0 0,-42 0 0,24 0 0,-15 0 0,-4 0 0,19 0 0,-13 0 0,-1 0 0,34 0 0,-34 0 0,14 0 0,-8 0 0,6 0 0,-12 0 0,23 0 0,-41 0 0,5 0 0,-10 0 0,18 0 0,25 0 0,-1 0 0,-26 0 0,26 0 0,0 0 0,-23 0 0,-17 0 0,10 0 0,25 0 0,-3 0 0,-6 0 0,1 0 0,-32 0 0,32-3 0,2 1 0,-22 1 0,-2-8 0,-5 8 0,51-2 0,-37 3 0,27 0 0,-3 0 0,-20-5 0,40 4 0,-45-3 0,40 4 0,-41 0 0,39 0 0,-43 0 0,49 0 0,-44 0 0,29 0 0,1 0 0,11 0 0,1-5 0,16 4 0,-51-3 0,43 4 0,-67 0 0,19-5 0,17 5 0,-4-1 0,-2-3 0,2-2 0,12 4 0,0-1 0,-19-2 0,2-1 0,-13 1 0,5 0 0,-5 0-268,10-1 0,2 0 268,-1 3 0,-2-1 0,-22-7 0,1 1 0,29 9 0,2 0 0,-13-7 0,3 1 0,-19 6 0,43-4 0,28 5 0,16 0 0,1 0 0,0 0 536,0 0-536,0 0 0,1 0 0,-6 2 0,2-1 0,-4 3 0,3-4 0,2 4 0,-1-4 0,1 3 0,0 0 0,-1-1 0,2 1 0,0-2 0,-1 2 0,2-1 0,-12 3 0,9-2 0,-7 0 0,8-1 0,2-2 0,-6 4 0,4-2 0,-4 3 0,1-1 0,0 0 0,-2-1 0,5-2 0,-1 1 0,-2 1 0,-3 1 0,2-1 0,-3 1 0,-3 0 0,3-1 0,-2 2 0,10-5 0,-1 3 0,0-2 0,-2 2 0,2-2 0,1 2 0,-1-2 0,2 2 0,-2-2 0,2 2 0,0-1 0,1 0 0,-1 2 0,0-4 0,0 4 0,0-2 0,2 2 0,-1-2 0,2 1 0,-2-2 0,2 2 0,-2-3 0,1 4 0,-2-2 0,-2 4 0,2-2 0,-2 2 0,2-3 0,1 1 0,-1 0 0,0-2 0,-5 4 0,4-3 0,-4 4 0,5-5 0,-1 3 0,1-2 0,-2 2 0,4-1 0,-2 0 0,4 0 0,-4-2 0,4 1 0,-2 0 0,2-1 0,0-1 0</inkml:trace>
</inkml:ink>
</file>

<file path=word/ink/ink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02-09T01:33:00.938"/>
    </inkml:context>
    <inkml:brush xml:id="br0">
      <inkml:brushProperty name="width" value="0.05" units="cm"/>
      <inkml:brushProperty name="height" value="0.05" units="cm"/>
      <inkml:brushProperty name="color" value="#E71224"/>
    </inkml:brush>
  </inkml:definitions>
  <inkml:trace contextRef="#ctx0" brushRef="#br0">477 26 24575,'-2'8'0,"1"-2"0,-1 2 0,-2-1 0,2-1 0,-2 2 0,1-3 0,2 1 0,-1-1 0,-1 11 0,-1-2 0,-2 10 0,1-9 0,-2-1 0,3 1 0,-3 0 0,1-1 0,-2 3 0,-2 1 0,-3 4 0,1-3 0,-6 6 0,11-14 0,-16 25 0,9-18 0,-10 20 0,-6-2 0,13-14 0,-10 8 0,13-18 0,0 0 0,3-2 0,6-6 0,2-3 0,0 1 0,0-1 0,1 1 0,-1 0 0,1 0 0,-4 3 0,-4-1 0,-5 4 0,1-3 0,3 1 0,2-3 0,1 0 0,-5 4 0,-1-3 0,1 2 0,0-3 0,9-1 0,-2-1 0,4 1 0,-2-2 0,1 3 0,0-3 0,1 1 0,1-1 0</inkml:trace>
  <inkml:trace contextRef="#ctx0" brushRef="#br0" timeOffset="2014">484 0 24575,'-3'3'0,"1"-1"0,-1 2 0,0-1 0,-1 3 0,-1-2 0,1 1 0,-1 0 0,1 0 0,-1-2 0,0 2 0,0-1 0,1-1 0,0 1 0,3-3 0,-1 1 0,0 0 0,0-1 0,-9 7 0,-4 2 0,-3 6 0,0-4 0,10-3 0,2-5 0,4-2 0,-1-1 0,1-1 0,-1 1 0,1-1 0,0 2 0,1-2 0</inkml:trace>
  <inkml:trace contextRef="#ctx0" brushRef="#br0" timeOffset="3926">484 18 24575,'1'2'0,"0"1"0,-1 0 0,0 0 0,0-1 0,0 1 0,0 1 0,0-1 0,0 2 0,0-2 0,0 1 0,0-1 0,1 3 0,0-1 0,1 3 0,-1-1 0,0-2 0,0 2 0,-1 0 0,1-2 0,0 2 0,0-4 0,0 1 0,-1-1 0,1-1 0,-1 1 0,2 0 0,0 1 0,0-2 0,0 1 0,0-2 0,-1 1 0,2 0 0,-1-1 0,0 2 0,0-3 0,-2 2 0,3-1 0,-3 1 0,1-1 0,-1 2 0,1-1 0,-1 0 0,2 0 0,-2 2 0,1 0 0,-1 0 0,1 0 0,0-1 0,0 0 0,0-2 0,-1 0 0</inkml:trace>
</inkml:ink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C85572545DAE74AB7E8CC3DB8616F5B" ma:contentTypeVersion="0" ma:contentTypeDescription="Create a new document." ma:contentTypeScope="" ma:versionID="297f9e1169662de0ee24991dfbbb64bc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90078a0fe6c183ae62661f67b7399e8a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AFE5E6C-C294-384A-851B-0A490F137E8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89E7E68-C6AC-4D6B-9F74-0A9B2AEC918A}"/>
</file>

<file path=customXml/itemProps3.xml><?xml version="1.0" encoding="utf-8"?>
<ds:datastoreItem xmlns:ds="http://schemas.openxmlformats.org/officeDocument/2006/customXml" ds:itemID="{AF1D7EA1-0CE7-4D83-AB8E-A69B3E8E9395}"/>
</file>

<file path=customXml/itemProps4.xml><?xml version="1.0" encoding="utf-8"?>
<ds:datastoreItem xmlns:ds="http://schemas.openxmlformats.org/officeDocument/2006/customXml" ds:itemID="{B68734AA-AA33-4CFB-AE9F-4177ADA56212}"/>
</file>

<file path=docProps/app.xml><?xml version="1.0" encoding="utf-8"?>
<Properties xmlns="http://schemas.openxmlformats.org/officeDocument/2006/extended-properties" xmlns:vt="http://schemas.openxmlformats.org/officeDocument/2006/docPropsVTypes">
  <Template>5886 - Compassion_Research Report Template_01.dotx</Template>
  <TotalTime>52</TotalTime>
  <Pages>8</Pages>
  <Words>353</Words>
  <Characters>2013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Hannah Robson</dc:creator>
  <cp:keywords/>
  <dc:description/>
  <cp:lastModifiedBy>Daniel Robson</cp:lastModifiedBy>
  <cp:revision>4</cp:revision>
  <dcterms:created xsi:type="dcterms:W3CDTF">2021-02-09T00:38:00Z</dcterms:created>
  <dcterms:modified xsi:type="dcterms:W3CDTF">2021-02-09T01:48:00Z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0x0101002C85572545DAE74AB7E8CC3DB8616F5B</vt:lpwstr>
  </property>
</Properties>
</file>