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76C" w14:textId="77777777" w:rsidR="000E23CE" w:rsidRPr="003A5E6E" w:rsidRDefault="00043401" w:rsidP="003A5E6E">
      <w:pPr>
        <w:pStyle w:val="Heading1"/>
        <w:rPr>
          <w:color w:val="000000" w:themeColor="text1"/>
          <w:sz w:val="22"/>
          <w:u w:color="000000" w:themeColor="text1"/>
        </w:rPr>
      </w:pPr>
      <w:r>
        <w:t>HEADING 1</w:t>
      </w:r>
      <w:r w:rsidR="000E23CE" w:rsidRPr="00043401">
        <w:t>:</w:t>
      </w:r>
      <w:r>
        <w:t xml:space="preserve"> use for major headings</w:t>
      </w:r>
    </w:p>
    <w:p w14:paraId="79C890F5" w14:textId="77777777" w:rsidR="000E23CE" w:rsidRDefault="000E23CE" w:rsidP="00460EFB">
      <w:pPr>
        <w:pStyle w:val="Heading2"/>
      </w:pPr>
      <w:r>
        <w:t>Heading</w:t>
      </w:r>
      <w:r w:rsidR="00043401">
        <w:t xml:space="preserve"> 2</w:t>
      </w:r>
      <w:r>
        <w:t xml:space="preserve">: </w:t>
      </w:r>
      <w:r w:rsidR="00460EFB">
        <w:t>Use for less major headings</w:t>
      </w:r>
    </w:p>
    <w:p w14:paraId="1E6E0855" w14:textId="77777777" w:rsidR="000E23CE" w:rsidRDefault="00043401" w:rsidP="008B4A8C">
      <w:pPr>
        <w:pStyle w:val="Heading3"/>
      </w:pPr>
      <w:r>
        <w:t>Heading 3</w:t>
      </w:r>
      <w:r w:rsidR="000E23CE">
        <w:t xml:space="preserve">: </w:t>
      </w:r>
      <w:r>
        <w:t>Use for sub-headings</w:t>
      </w:r>
    </w:p>
    <w:p w14:paraId="7E426C22" w14:textId="77777777" w:rsidR="00043401" w:rsidRPr="008B4A8C" w:rsidRDefault="00460EFB" w:rsidP="000E23CE">
      <w:r>
        <w:t>Normal: Use for body copy, A.K.A paragraph text.</w:t>
      </w:r>
      <w:r w:rsidR="008364B8">
        <w:t xml:space="preserve"> </w:t>
      </w:r>
      <w:r w:rsidR="008364B8" w:rsidRPr="00460EFB">
        <w:rPr>
          <w:u w:color="000000" w:themeColor="text1"/>
          <w:lang w:val="en-AU"/>
        </w:rPr>
        <w:t xml:space="preserve">Lorem ipsum </w:t>
      </w:r>
      <w:proofErr w:type="spellStart"/>
      <w:r w:rsidR="008364B8" w:rsidRPr="00460EFB">
        <w:rPr>
          <w:u w:color="000000" w:themeColor="text1"/>
          <w:lang w:val="en-AU"/>
        </w:rPr>
        <w:t>dolor</w:t>
      </w:r>
      <w:proofErr w:type="spellEnd"/>
      <w:r w:rsidR="008364B8" w:rsidRPr="00460EFB">
        <w:rPr>
          <w:u w:color="000000" w:themeColor="text1"/>
          <w:lang w:val="en-AU"/>
        </w:rPr>
        <w:t xml:space="preserve"> sit </w:t>
      </w:r>
      <w:proofErr w:type="spellStart"/>
      <w:r w:rsidR="008364B8" w:rsidRPr="00460EFB">
        <w:rPr>
          <w:u w:color="000000" w:themeColor="text1"/>
          <w:lang w:val="en-AU"/>
        </w:rPr>
        <w:t>amet</w:t>
      </w:r>
      <w:proofErr w:type="spellEnd"/>
      <w:r w:rsidR="008364B8" w:rsidRPr="00460EFB">
        <w:rPr>
          <w:u w:color="000000" w:themeColor="text1"/>
          <w:lang w:val="en-AU"/>
        </w:rPr>
        <w:t xml:space="preserve">, </w:t>
      </w:r>
      <w:proofErr w:type="spellStart"/>
      <w:r w:rsidR="008364B8" w:rsidRPr="00460EFB">
        <w:rPr>
          <w:u w:color="000000" w:themeColor="text1"/>
          <w:lang w:val="en-AU"/>
        </w:rPr>
        <w:t>consectetur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adipiscing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elit</w:t>
      </w:r>
      <w:proofErr w:type="spellEnd"/>
      <w:r w:rsidR="008364B8" w:rsidRPr="00460EFB">
        <w:rPr>
          <w:u w:color="000000" w:themeColor="text1"/>
          <w:lang w:val="en-AU"/>
        </w:rPr>
        <w:t xml:space="preserve">. Morbi </w:t>
      </w:r>
      <w:proofErr w:type="spellStart"/>
      <w:r w:rsidR="008364B8" w:rsidRPr="00460EFB">
        <w:rPr>
          <w:u w:color="000000" w:themeColor="text1"/>
          <w:lang w:val="en-AU"/>
        </w:rPr>
        <w:t>eget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justo</w:t>
      </w:r>
      <w:proofErr w:type="spellEnd"/>
      <w:r w:rsidR="008364B8" w:rsidRPr="00460EFB">
        <w:rPr>
          <w:u w:color="000000" w:themeColor="text1"/>
          <w:lang w:val="en-AU"/>
        </w:rPr>
        <w:t xml:space="preserve"> magna. Duis </w:t>
      </w:r>
      <w:proofErr w:type="spellStart"/>
      <w:r w:rsidR="008364B8" w:rsidRPr="00460EFB">
        <w:rPr>
          <w:u w:color="000000" w:themeColor="text1"/>
          <w:lang w:val="en-AU"/>
        </w:rPr>
        <w:t>blandit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lectus</w:t>
      </w:r>
      <w:proofErr w:type="spellEnd"/>
      <w:r w:rsidR="008364B8" w:rsidRPr="00460EFB">
        <w:rPr>
          <w:u w:color="000000" w:themeColor="text1"/>
          <w:lang w:val="en-AU"/>
        </w:rPr>
        <w:t xml:space="preserve"> sed </w:t>
      </w:r>
      <w:proofErr w:type="spellStart"/>
      <w:r w:rsidR="008364B8" w:rsidRPr="00460EFB">
        <w:rPr>
          <w:u w:color="000000" w:themeColor="text1"/>
          <w:lang w:val="en-AU"/>
        </w:rPr>
        <w:t>ultrices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interdum</w:t>
      </w:r>
      <w:proofErr w:type="spellEnd"/>
      <w:r w:rsidR="008364B8" w:rsidRPr="00460EFB">
        <w:rPr>
          <w:u w:color="000000" w:themeColor="text1"/>
          <w:lang w:val="en-AU"/>
        </w:rPr>
        <w:t xml:space="preserve">. Proin diam </w:t>
      </w:r>
      <w:proofErr w:type="spellStart"/>
      <w:r w:rsidR="008364B8" w:rsidRPr="00460EFB">
        <w:rPr>
          <w:u w:color="000000" w:themeColor="text1"/>
          <w:lang w:val="en-AU"/>
        </w:rPr>
        <w:t>enim</w:t>
      </w:r>
      <w:proofErr w:type="spellEnd"/>
      <w:r w:rsidR="008364B8" w:rsidRPr="00460EFB">
        <w:rPr>
          <w:u w:color="000000" w:themeColor="text1"/>
          <w:lang w:val="en-AU"/>
        </w:rPr>
        <w:t xml:space="preserve">, convallis a </w:t>
      </w:r>
      <w:proofErr w:type="spellStart"/>
      <w:r w:rsidR="008364B8" w:rsidRPr="00460EFB">
        <w:rPr>
          <w:u w:color="000000" w:themeColor="text1"/>
          <w:lang w:val="en-AU"/>
        </w:rPr>
        <w:t>pretium</w:t>
      </w:r>
      <w:proofErr w:type="spellEnd"/>
      <w:r w:rsidR="008364B8" w:rsidRPr="00460EFB">
        <w:rPr>
          <w:u w:color="000000" w:themeColor="text1"/>
          <w:lang w:val="en-AU"/>
        </w:rPr>
        <w:t xml:space="preserve"> vel, </w:t>
      </w:r>
      <w:proofErr w:type="spellStart"/>
      <w:r w:rsidR="008364B8" w:rsidRPr="00460EFB">
        <w:rPr>
          <w:u w:color="000000" w:themeColor="text1"/>
          <w:lang w:val="en-AU"/>
        </w:rPr>
        <w:t>egestas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nec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justo</w:t>
      </w:r>
      <w:proofErr w:type="spellEnd"/>
      <w:r w:rsidR="008364B8" w:rsidRPr="00460EFB">
        <w:rPr>
          <w:u w:color="000000" w:themeColor="text1"/>
          <w:lang w:val="en-AU"/>
        </w:rPr>
        <w:t xml:space="preserve">. </w:t>
      </w:r>
      <w:proofErr w:type="spellStart"/>
      <w:r w:rsidR="008364B8" w:rsidRPr="00460EFB">
        <w:rPr>
          <w:u w:color="000000" w:themeColor="text1"/>
          <w:lang w:val="en-AU"/>
        </w:rPr>
        <w:t>Fusce</w:t>
      </w:r>
      <w:proofErr w:type="spellEnd"/>
      <w:r w:rsidR="008364B8" w:rsidRPr="00460EFB">
        <w:rPr>
          <w:u w:color="000000" w:themeColor="text1"/>
          <w:lang w:val="en-AU"/>
        </w:rPr>
        <w:t xml:space="preserve"> sit </w:t>
      </w:r>
      <w:proofErr w:type="spellStart"/>
      <w:r w:rsidR="008364B8" w:rsidRPr="00460EFB">
        <w:rPr>
          <w:u w:color="000000" w:themeColor="text1"/>
          <w:lang w:val="en-AU"/>
        </w:rPr>
        <w:t>amet</w:t>
      </w:r>
      <w:proofErr w:type="spellEnd"/>
      <w:r w:rsidR="008364B8" w:rsidRPr="00460EFB">
        <w:rPr>
          <w:u w:color="000000" w:themeColor="text1"/>
          <w:lang w:val="en-AU"/>
        </w:rPr>
        <w:t xml:space="preserve"> lorem vel </w:t>
      </w:r>
      <w:proofErr w:type="spellStart"/>
      <w:r w:rsidR="008364B8" w:rsidRPr="00460EFB">
        <w:rPr>
          <w:u w:color="000000" w:themeColor="text1"/>
          <w:lang w:val="en-AU"/>
        </w:rPr>
        <w:t>tortor</w:t>
      </w:r>
      <w:proofErr w:type="spellEnd"/>
      <w:r w:rsidR="008364B8" w:rsidRPr="00460EFB">
        <w:rPr>
          <w:u w:color="000000" w:themeColor="text1"/>
          <w:lang w:val="en-AU"/>
        </w:rPr>
        <w:t xml:space="preserve"> vestibulum </w:t>
      </w:r>
      <w:proofErr w:type="spellStart"/>
      <w:r w:rsidR="008364B8" w:rsidRPr="00460EFB">
        <w:rPr>
          <w:u w:color="000000" w:themeColor="text1"/>
          <w:lang w:val="en-AU"/>
        </w:rPr>
        <w:t>congue</w:t>
      </w:r>
      <w:proofErr w:type="spellEnd"/>
      <w:r w:rsidR="008364B8" w:rsidRPr="00460EFB">
        <w:rPr>
          <w:u w:color="000000" w:themeColor="text1"/>
          <w:lang w:val="en-AU"/>
        </w:rPr>
        <w:t xml:space="preserve">. </w:t>
      </w:r>
      <w:proofErr w:type="spellStart"/>
      <w:r w:rsidR="008364B8" w:rsidRPr="00460EFB">
        <w:rPr>
          <w:u w:color="000000" w:themeColor="text1"/>
          <w:lang w:val="en-AU"/>
        </w:rPr>
        <w:t>Vivamus</w:t>
      </w:r>
      <w:proofErr w:type="spellEnd"/>
      <w:r w:rsidR="008364B8" w:rsidRPr="00460EFB">
        <w:rPr>
          <w:u w:color="000000" w:themeColor="text1"/>
          <w:lang w:val="en-AU"/>
        </w:rPr>
        <w:t xml:space="preserve"> dictum </w:t>
      </w:r>
      <w:proofErr w:type="spellStart"/>
      <w:r w:rsidR="008364B8" w:rsidRPr="00460EFB">
        <w:rPr>
          <w:u w:color="000000" w:themeColor="text1"/>
          <w:lang w:val="en-AU"/>
        </w:rPr>
        <w:t>orci</w:t>
      </w:r>
      <w:proofErr w:type="spellEnd"/>
      <w:r w:rsidR="008364B8" w:rsidRPr="00460EFB">
        <w:rPr>
          <w:u w:color="000000" w:themeColor="text1"/>
          <w:lang w:val="en-AU"/>
        </w:rPr>
        <w:t xml:space="preserve"> id </w:t>
      </w:r>
      <w:proofErr w:type="spellStart"/>
      <w:r w:rsidR="008364B8" w:rsidRPr="00460EFB">
        <w:rPr>
          <w:u w:color="000000" w:themeColor="text1"/>
          <w:lang w:val="en-AU"/>
        </w:rPr>
        <w:t>tortor</w:t>
      </w:r>
      <w:proofErr w:type="spellEnd"/>
      <w:r w:rsidR="008364B8" w:rsidRPr="00460EFB">
        <w:rPr>
          <w:u w:color="000000" w:themeColor="text1"/>
          <w:lang w:val="en-AU"/>
        </w:rPr>
        <w:t xml:space="preserve"> convallis </w:t>
      </w:r>
      <w:proofErr w:type="spellStart"/>
      <w:r w:rsidR="008364B8" w:rsidRPr="00460EFB">
        <w:rPr>
          <w:u w:color="000000" w:themeColor="text1"/>
          <w:lang w:val="en-AU"/>
        </w:rPr>
        <w:t>fringilla</w:t>
      </w:r>
      <w:proofErr w:type="spellEnd"/>
      <w:r w:rsidR="008364B8" w:rsidRPr="00460EFB">
        <w:rPr>
          <w:u w:color="000000" w:themeColor="text1"/>
          <w:lang w:val="en-AU"/>
        </w:rPr>
        <w:t xml:space="preserve">. Maecenas magna lorem, </w:t>
      </w:r>
      <w:proofErr w:type="spellStart"/>
      <w:r w:rsidR="008364B8" w:rsidRPr="00460EFB">
        <w:rPr>
          <w:u w:color="000000" w:themeColor="text1"/>
          <w:lang w:val="en-AU"/>
        </w:rPr>
        <w:t>varius</w:t>
      </w:r>
      <w:proofErr w:type="spellEnd"/>
      <w:r w:rsidR="008364B8" w:rsidRPr="00460EFB">
        <w:rPr>
          <w:u w:color="000000" w:themeColor="text1"/>
          <w:lang w:val="en-AU"/>
        </w:rPr>
        <w:t xml:space="preserve"> non fermentum a, tempus a nulla. </w:t>
      </w:r>
      <w:proofErr w:type="spellStart"/>
      <w:r w:rsidR="008364B8" w:rsidRPr="00460EFB">
        <w:rPr>
          <w:u w:color="000000" w:themeColor="text1"/>
          <w:lang w:val="en-AU"/>
        </w:rPr>
        <w:t>Phasellus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consequat</w:t>
      </w:r>
      <w:proofErr w:type="spellEnd"/>
      <w:r w:rsidR="008364B8" w:rsidRPr="00460EFB">
        <w:rPr>
          <w:u w:color="000000" w:themeColor="text1"/>
          <w:lang w:val="en-AU"/>
        </w:rPr>
        <w:t xml:space="preserve"> ex </w:t>
      </w:r>
      <w:proofErr w:type="spellStart"/>
      <w:r w:rsidR="008364B8" w:rsidRPr="00460EFB">
        <w:rPr>
          <w:u w:color="000000" w:themeColor="text1"/>
          <w:lang w:val="en-AU"/>
        </w:rPr>
        <w:t>placerat</w:t>
      </w:r>
      <w:proofErr w:type="spellEnd"/>
      <w:r w:rsidR="008364B8" w:rsidRPr="00460EFB">
        <w:rPr>
          <w:u w:color="000000" w:themeColor="text1"/>
          <w:lang w:val="en-AU"/>
        </w:rPr>
        <w:t xml:space="preserve">, </w:t>
      </w:r>
      <w:proofErr w:type="spellStart"/>
      <w:r w:rsidR="008364B8" w:rsidRPr="00460EFB">
        <w:rPr>
          <w:u w:color="000000" w:themeColor="text1"/>
          <w:lang w:val="en-AU"/>
        </w:rPr>
        <w:t>sagittis</w:t>
      </w:r>
      <w:proofErr w:type="spellEnd"/>
      <w:r w:rsidR="008364B8" w:rsidRPr="00460EFB">
        <w:rPr>
          <w:u w:color="000000" w:themeColor="text1"/>
          <w:lang w:val="en-AU"/>
        </w:rPr>
        <w:t xml:space="preserve"> </w:t>
      </w:r>
      <w:proofErr w:type="spellStart"/>
      <w:r w:rsidR="008364B8" w:rsidRPr="00460EFB">
        <w:rPr>
          <w:u w:color="000000" w:themeColor="text1"/>
          <w:lang w:val="en-AU"/>
        </w:rPr>
        <w:t>purus</w:t>
      </w:r>
      <w:proofErr w:type="spellEnd"/>
      <w:r w:rsidR="008364B8" w:rsidRPr="00460EFB">
        <w:rPr>
          <w:u w:color="000000" w:themeColor="text1"/>
          <w:lang w:val="en-AU"/>
        </w:rPr>
        <w:t xml:space="preserve"> in, </w:t>
      </w:r>
      <w:proofErr w:type="spellStart"/>
      <w:r w:rsidR="008364B8" w:rsidRPr="00460EFB">
        <w:rPr>
          <w:u w:color="000000" w:themeColor="text1"/>
          <w:lang w:val="en-AU"/>
        </w:rPr>
        <w:t>congue</w:t>
      </w:r>
      <w:proofErr w:type="spellEnd"/>
      <w:r w:rsidR="008364B8" w:rsidRPr="00460EFB">
        <w:rPr>
          <w:u w:color="000000" w:themeColor="text1"/>
          <w:lang w:val="en-AU"/>
        </w:rPr>
        <w:t xml:space="preserve"> diam.</w:t>
      </w:r>
    </w:p>
    <w:p w14:paraId="553B4A96" w14:textId="77777777" w:rsidR="008364B8" w:rsidRDefault="008364B8" w:rsidP="000E23CE">
      <w:pPr>
        <w:rPr>
          <w:lang w:val="en-AU"/>
        </w:rPr>
      </w:pPr>
    </w:p>
    <w:p w14:paraId="5EA94E9B" w14:textId="77777777" w:rsidR="00460EFB" w:rsidRPr="008B4A8C" w:rsidRDefault="008364B8" w:rsidP="008B4A8C">
      <w:pPr>
        <w:pStyle w:val="Heading3"/>
      </w:pPr>
      <w:r w:rsidRPr="008B4A8C">
        <w:t xml:space="preserve">List title using </w:t>
      </w:r>
      <w:r w:rsidR="008B4A8C" w:rsidRPr="008B4A8C">
        <w:t>H</w:t>
      </w:r>
      <w:r w:rsidRPr="008B4A8C">
        <w:t>eading 3</w:t>
      </w:r>
    </w:p>
    <w:p w14:paraId="203982A7" w14:textId="77777777" w:rsidR="000E23CE" w:rsidRDefault="00460EFB" w:rsidP="000E23CE">
      <w:pPr>
        <w:pStyle w:val="ListParagraph"/>
        <w:numPr>
          <w:ilvl w:val="0"/>
          <w:numId w:val="1"/>
        </w:numPr>
        <w:ind w:left="357" w:hanging="357"/>
      </w:pPr>
      <w:r>
        <w:t>List Paragraph</w:t>
      </w:r>
    </w:p>
    <w:p w14:paraId="6E5FA011" w14:textId="11341A39" w:rsidR="00F431DE" w:rsidRDefault="00460EFB" w:rsidP="00F431DE">
      <w:pPr>
        <w:pStyle w:val="ListParagraph"/>
        <w:numPr>
          <w:ilvl w:val="0"/>
          <w:numId w:val="1"/>
        </w:numPr>
        <w:ind w:left="357" w:hanging="357"/>
      </w:pPr>
      <w:r>
        <w:t>Example list item</w:t>
      </w:r>
    </w:p>
    <w:p w14:paraId="16DEB5BB" w14:textId="1B64DB7C" w:rsidR="00F431DE" w:rsidRDefault="00F431DE" w:rsidP="00F431DE"/>
    <w:p w14:paraId="0744D461" w14:textId="5FEB3653" w:rsidR="00F431DE" w:rsidRDefault="00F431DE" w:rsidP="00F431DE">
      <w:r>
        <w:t>Here is an example table.</w:t>
      </w:r>
    </w:p>
    <w:p w14:paraId="5D900596" w14:textId="793339DC" w:rsidR="00F431DE" w:rsidRDefault="00F431DE" w:rsidP="00F431DE"/>
    <w:p w14:paraId="3D3F9C1E" w14:textId="77777777" w:rsidR="00F431DE" w:rsidRPr="00F431DE" w:rsidRDefault="00F431DE" w:rsidP="00F431DE"/>
    <w:sectPr w:rsidR="00F431DE" w:rsidRPr="00F431DE" w:rsidSect="00385584">
      <w:headerReference w:type="even" r:id="rId11"/>
      <w:headerReference w:type="default" r:id="rId12"/>
      <w:headerReference w:type="first" r:id="rId13"/>
      <w:pgSz w:w="11900" w:h="16840"/>
      <w:pgMar w:top="2268" w:right="1440" w:bottom="28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ED13E" w14:textId="77777777" w:rsidR="00D759F4" w:rsidRDefault="00D759F4" w:rsidP="00811AAF">
      <w:r>
        <w:separator/>
      </w:r>
    </w:p>
  </w:endnote>
  <w:endnote w:type="continuationSeparator" w:id="0">
    <w:p w14:paraId="23604675" w14:textId="77777777" w:rsidR="00D759F4" w:rsidRDefault="00D759F4" w:rsidP="00811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02933DE8-FC89-BF4A-8170-9A1DA5BB480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DA7A89B-A8E5-7347-8D3E-46BE750AFDE9}"/>
    <w:embedBold r:id="rId3" w:fontKey="{88226CCD-9FA5-E247-8E9C-03D6E7E0937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4D3C0DA5-1F46-C04E-AEBF-954888E95AD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29B835F-6D8B-E148-B1FF-114E3E9DA87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8926D249-337A-DA4E-A439-2C44F45C449C}"/>
  </w:font>
  <w:font w:name="Gotham Book"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 (Heading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8B5814B9-EB93-AF4C-AD49-5C470E7979E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5FB9C" w14:textId="77777777" w:rsidR="00D759F4" w:rsidRDefault="00D759F4" w:rsidP="00811AAF">
      <w:r>
        <w:separator/>
      </w:r>
    </w:p>
  </w:footnote>
  <w:footnote w:type="continuationSeparator" w:id="0">
    <w:p w14:paraId="5CD15A08" w14:textId="77777777" w:rsidR="00D759F4" w:rsidRDefault="00D759F4" w:rsidP="00811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AF26A" w14:textId="77777777" w:rsidR="004A4119" w:rsidRDefault="00D759F4">
    <w:pPr>
      <w:pStyle w:val="Header"/>
    </w:pPr>
    <w:r>
      <w:rPr>
        <w:noProof/>
      </w:rPr>
      <w:pict w14:anchorId="3012BF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" o:spid="_x0000_s1026" type="#_x0000_t75" alt="" style="position:absolute;margin-left:0;margin-top:0;width:595.3pt;height:841.9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5486_CI Brand Refresh 2019_A4 Letterhead_02 PLAI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B91A8" w14:textId="66593252" w:rsidR="00F431DE" w:rsidRDefault="00F431DE">
    <w:pPr>
      <w:pStyle w:val="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2237FDF6" wp14:editId="26FE2976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24000" cy="106488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0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F0BA4E" w14:textId="7328267B" w:rsidR="00F431DE" w:rsidRDefault="00F431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84DE2" w14:textId="77777777" w:rsidR="004A4119" w:rsidRDefault="00D759F4">
    <w:pPr>
      <w:pStyle w:val="Header"/>
    </w:pPr>
    <w:r>
      <w:rPr>
        <w:noProof/>
      </w:rPr>
      <w:pict w14:anchorId="1C159E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" o:spid="_x0000_s1025" type="#_x0000_t75" alt="" style="position:absolute;margin-left:0;margin-top:0;width:595.3pt;height:841.9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5486_CI Brand Refresh 2019_A4 Letterhead_02 PLAI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024CB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6013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D404A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46088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5BCF7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82B2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534BB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FC0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90D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70B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554255C"/>
    <w:multiLevelType w:val="hybridMultilevel"/>
    <w:tmpl w:val="E80004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42857">
    <w:abstractNumId w:val="10"/>
  </w:num>
  <w:num w:numId="2" w16cid:durableId="792754330">
    <w:abstractNumId w:val="0"/>
  </w:num>
  <w:num w:numId="3" w16cid:durableId="429156568">
    <w:abstractNumId w:val="1"/>
  </w:num>
  <w:num w:numId="4" w16cid:durableId="980381248">
    <w:abstractNumId w:val="2"/>
  </w:num>
  <w:num w:numId="5" w16cid:durableId="1185174111">
    <w:abstractNumId w:val="3"/>
  </w:num>
  <w:num w:numId="6" w16cid:durableId="1859460606">
    <w:abstractNumId w:val="8"/>
  </w:num>
  <w:num w:numId="7" w16cid:durableId="807170311">
    <w:abstractNumId w:val="4"/>
  </w:num>
  <w:num w:numId="8" w16cid:durableId="1236432949">
    <w:abstractNumId w:val="5"/>
  </w:num>
  <w:num w:numId="9" w16cid:durableId="1222865317">
    <w:abstractNumId w:val="6"/>
  </w:num>
  <w:num w:numId="10" w16cid:durableId="120000731">
    <w:abstractNumId w:val="7"/>
  </w:num>
  <w:num w:numId="11" w16cid:durableId="12571303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61A"/>
    <w:rsid w:val="00043401"/>
    <w:rsid w:val="000E23CE"/>
    <w:rsid w:val="00117351"/>
    <w:rsid w:val="002347CB"/>
    <w:rsid w:val="002C5867"/>
    <w:rsid w:val="00355F83"/>
    <w:rsid w:val="00364566"/>
    <w:rsid w:val="003732DF"/>
    <w:rsid w:val="00385584"/>
    <w:rsid w:val="00394F16"/>
    <w:rsid w:val="003A161A"/>
    <w:rsid w:val="003A5E6E"/>
    <w:rsid w:val="00460EFB"/>
    <w:rsid w:val="00467D29"/>
    <w:rsid w:val="004A4119"/>
    <w:rsid w:val="005276D6"/>
    <w:rsid w:val="00530BC3"/>
    <w:rsid w:val="006947FC"/>
    <w:rsid w:val="0070193A"/>
    <w:rsid w:val="0080391E"/>
    <w:rsid w:val="00811AAF"/>
    <w:rsid w:val="008364B8"/>
    <w:rsid w:val="008B4A8C"/>
    <w:rsid w:val="008B7869"/>
    <w:rsid w:val="00922982"/>
    <w:rsid w:val="009420B0"/>
    <w:rsid w:val="0096705E"/>
    <w:rsid w:val="00B06DFB"/>
    <w:rsid w:val="00C513F5"/>
    <w:rsid w:val="00CD6652"/>
    <w:rsid w:val="00CE30D3"/>
    <w:rsid w:val="00D244B4"/>
    <w:rsid w:val="00D759F4"/>
    <w:rsid w:val="00E23725"/>
    <w:rsid w:val="00EA0F83"/>
    <w:rsid w:val="00F36987"/>
    <w:rsid w:val="00F4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9C025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43401"/>
    <w:pPr>
      <w:spacing w:before="60" w:after="60"/>
    </w:pPr>
    <w:rPr>
      <w:rFonts w:ascii="Gotham Book" w:hAnsi="Gotham Book" w:cs="Times New Roman (Body CS)"/>
      <w:color w:val="000000" w:themeColor="text1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A5E6E"/>
    <w:pPr>
      <w:keepNext/>
      <w:keepLines/>
      <w:spacing w:before="480" w:after="480"/>
      <w:outlineLvl w:val="0"/>
    </w:pPr>
    <w:rPr>
      <w:rFonts w:eastAsiaTheme="majorEastAsia" w:cs="Times New Roman (Headings CS)"/>
      <w:b/>
      <w:caps/>
      <w:color w:val="005FB2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B4A8C"/>
    <w:pPr>
      <w:keepNext/>
      <w:keepLines/>
      <w:spacing w:before="240" w:after="240"/>
      <w:outlineLvl w:val="1"/>
    </w:pPr>
    <w:rPr>
      <w:rFonts w:eastAsiaTheme="majorEastAsia" w:cs="Times New Roman (Headings CS)"/>
      <w:b/>
      <w:color w:val="005FB2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B4A8C"/>
    <w:pPr>
      <w:keepNext/>
      <w:keepLines/>
      <w:spacing w:before="120" w:after="120"/>
      <w:outlineLvl w:val="2"/>
    </w:pPr>
    <w:rPr>
      <w:rFonts w:eastAsiaTheme="majorEastAsia" w:cs="Times New Roman (Headings CS)"/>
      <w:b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A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AAF"/>
    <w:rPr>
      <w:rFonts w:ascii="Gotham Book" w:hAnsi="Gotham Book"/>
      <w:b w:val="0"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</w:rPr>
  </w:style>
  <w:style w:type="paragraph" w:styleId="Footer">
    <w:name w:val="footer"/>
    <w:basedOn w:val="Normal"/>
    <w:link w:val="FooterChar"/>
    <w:uiPriority w:val="99"/>
    <w:unhideWhenUsed/>
    <w:rsid w:val="00811A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AAF"/>
    <w:rPr>
      <w:rFonts w:ascii="Gotham Book" w:hAnsi="Gotham Book"/>
      <w:b w:val="0"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</w:rPr>
  </w:style>
  <w:style w:type="paragraph" w:styleId="ListParagraph">
    <w:name w:val="List Paragraph"/>
    <w:basedOn w:val="Normal"/>
    <w:autoRedefine/>
    <w:uiPriority w:val="34"/>
    <w:qFormat/>
    <w:rsid w:val="00460EFB"/>
    <w:pPr>
      <w:ind w:left="720"/>
      <w:contextualSpacing/>
    </w:pPr>
    <w:rPr>
      <w:szCs w:val="22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3A5E6E"/>
    <w:rPr>
      <w:rFonts w:ascii="Gotham Book" w:eastAsiaTheme="majorEastAsia" w:hAnsi="Gotham Book" w:cs="Times New Roman (Headings CS)"/>
      <w:b/>
      <w:i w:val="0"/>
      <w:caps/>
      <w:smallCaps w:val="0"/>
      <w:strike w:val="0"/>
      <w:dstrike w:val="0"/>
      <w:vanish w:val="0"/>
      <w:color w:val="005FB2"/>
      <w:sz w:val="36"/>
      <w:szCs w:val="32"/>
      <w:u w:color="000000" w:themeColor="text1"/>
      <w:vertAlign w:val="baseline"/>
    </w:rPr>
  </w:style>
  <w:style w:type="character" w:customStyle="1" w:styleId="Heading2Char">
    <w:name w:val="Heading 2 Char"/>
    <w:basedOn w:val="DefaultParagraphFont"/>
    <w:link w:val="Heading2"/>
    <w:uiPriority w:val="9"/>
    <w:rsid w:val="008B4A8C"/>
    <w:rPr>
      <w:rFonts w:ascii="Gotham Book" w:eastAsiaTheme="majorEastAsia" w:hAnsi="Gotham Book" w:cs="Times New Roman (Headings CS)"/>
      <w:b/>
      <w:i w:val="0"/>
      <w:caps w:val="0"/>
      <w:smallCaps w:val="0"/>
      <w:strike w:val="0"/>
      <w:dstrike w:val="0"/>
      <w:vanish w:val="0"/>
      <w:color w:val="005FB2"/>
      <w:sz w:val="26"/>
      <w:szCs w:val="26"/>
      <w:u w:color="000000" w:themeColor="text1"/>
      <w:vertAlign w:val="baseline"/>
    </w:rPr>
  </w:style>
  <w:style w:type="character" w:customStyle="1" w:styleId="Heading3Char">
    <w:name w:val="Heading 3 Char"/>
    <w:basedOn w:val="DefaultParagraphFont"/>
    <w:link w:val="Heading3"/>
    <w:uiPriority w:val="9"/>
    <w:rsid w:val="008B4A8C"/>
    <w:rPr>
      <w:rFonts w:ascii="Gotham Book" w:eastAsiaTheme="majorEastAsia" w:hAnsi="Gotham Book" w:cs="Times New Roman (Headings CS)"/>
      <w:b/>
      <w:i w:val="0"/>
      <w:caps w:val="0"/>
      <w:smallCaps w:val="0"/>
      <w:strike w:val="0"/>
      <w:dstrike w:val="0"/>
      <w:vanish w:val="0"/>
      <w:color w:val="000000" w:themeColor="text1"/>
      <w:sz w:val="22"/>
      <w:u w:color="000000" w:themeColor="text1"/>
      <w:vertAlign w:val="baseline"/>
      <w:lang w:val="en-AU"/>
    </w:rPr>
  </w:style>
  <w:style w:type="paragraph" w:styleId="NormalWeb">
    <w:name w:val="Normal (Web)"/>
    <w:basedOn w:val="Normal"/>
    <w:autoRedefine/>
    <w:uiPriority w:val="99"/>
    <w:semiHidden/>
    <w:unhideWhenUsed/>
    <w:rsid w:val="003A5E6E"/>
    <w:rPr>
      <w:rFonts w:cs="Times New Roman"/>
    </w:rPr>
  </w:style>
  <w:style w:type="table" w:styleId="TableGrid">
    <w:name w:val="Table Grid"/>
    <w:basedOn w:val="TableNormal"/>
    <w:uiPriority w:val="39"/>
    <w:rsid w:val="00F43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10133-0443-42a8-bf3c-f8e28d10f861">
      <Terms xmlns="http://schemas.microsoft.com/office/infopath/2007/PartnerControls"/>
    </lcf76f155ced4ddcb4097134ff3c332f>
    <Client xmlns="6e010133-0443-42a8-bf3c-f8e28d10f861" xsi:nil="true"/>
    <TaxCatchAll xmlns="4b03a2ab-88a3-4377-a88f-88c3d3508af5" xsi:nil="true"/>
    <Lead xmlns="6e010133-0443-42a8-bf3c-f8e28d10f861" xsi:nil="true"/>
    <Team xmlns="6e010133-0443-42a8-bf3c-f8e28d10f86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2AE6785C58F544BD82DEBAE586278D" ma:contentTypeVersion="21" ma:contentTypeDescription="Create a new document." ma:contentTypeScope="" ma:versionID="8576638da8dcee0cb288bed0b1da010b">
  <xsd:schema xmlns:xsd="http://www.w3.org/2001/XMLSchema" xmlns:xs="http://www.w3.org/2001/XMLSchema" xmlns:p="http://schemas.microsoft.com/office/2006/metadata/properties" xmlns:ns2="6e010133-0443-42a8-bf3c-f8e28d10f861" xmlns:ns3="4b03a2ab-88a3-4377-a88f-88c3d3508af5" targetNamespace="http://schemas.microsoft.com/office/2006/metadata/properties" ma:root="true" ma:fieldsID="b1be1480cb6fadecdcea3b74a5166da9" ns2:_="" ns3:_="">
    <xsd:import namespace="6e010133-0443-42a8-bf3c-f8e28d10f861"/>
    <xsd:import namespace="4b03a2ab-88a3-4377-a88f-88c3d3508a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ead" minOccurs="0"/>
                <xsd:element ref="ns2:Client" minOccurs="0"/>
                <xsd:element ref="ns2:Team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10133-0443-42a8-bf3c-f8e28d10f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ead" ma:index="21" nillable="true" ma:displayName="Lead" ma:format="Dropdown" ma:internalName="Lead">
      <xsd:simpleType>
        <xsd:restriction base="dms:Text">
          <xsd:maxLength value="255"/>
        </xsd:restriction>
      </xsd:simpleType>
    </xsd:element>
    <xsd:element name="Client" ma:index="22" nillable="true" ma:displayName="Client" ma:format="Dropdown" ma:internalName="Client">
      <xsd:simpleType>
        <xsd:restriction base="dms:Text">
          <xsd:maxLength value="255"/>
        </xsd:restriction>
      </xsd:simpleType>
    </xsd:element>
    <xsd:element name="Team" ma:index="23" nillable="true" ma:displayName="Team" ma:format="Dropdown" ma:internalName="Team">
      <xsd:simpleType>
        <xsd:restriction base="dms:Text">
          <xsd:maxLength value="255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4c4eb08f-5cd6-472b-a074-8b3040210a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3a2ab-88a3-4377-a88f-88c3d3508af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49b8241-2ca5-447b-9914-ce34325d93ba}" ma:internalName="TaxCatchAll" ma:showField="CatchAllData" ma:web="4b03a2ab-88a3-4377-a88f-88c3d3508a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CFA8E5-31E8-4A4B-B0F3-24840B0AB5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D87C3D-6A85-488D-8D4B-FAE4DBD19593}">
  <ds:schemaRefs>
    <ds:schemaRef ds:uri="http://schemas.microsoft.com/office/2006/metadata/properties"/>
    <ds:schemaRef ds:uri="http://schemas.microsoft.com/office/infopath/2007/PartnerControls"/>
    <ds:schemaRef ds:uri="6e010133-0443-42a8-bf3c-f8e28d10f861"/>
    <ds:schemaRef ds:uri="4b03a2ab-88a3-4377-a88f-88c3d3508af5"/>
  </ds:schemaRefs>
</ds:datastoreItem>
</file>

<file path=customXml/itemProps3.xml><?xml version="1.0" encoding="utf-8"?>
<ds:datastoreItem xmlns:ds="http://schemas.openxmlformats.org/officeDocument/2006/customXml" ds:itemID="{0EB9AEF3-A221-40DC-A77A-29B25E5A7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10133-0443-42a8-bf3c-f8e28d10f861"/>
    <ds:schemaRef ds:uri="4b03a2ab-88a3-4377-a88f-88c3d3508a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ACA06D-7E84-4E01-9DAB-F45A737EEC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Doc Template (with Letterhead).dotx</Template>
  <TotalTime>10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Josie Corben</Manager>
  <Company>Compassion Australia</Company>
  <LinksUpToDate>false</LinksUpToDate>
  <CharactersWithSpaces>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Archer</dc:creator>
  <cp:keywords/>
  <dc:description/>
  <cp:lastModifiedBy>Ryan Archer</cp:lastModifiedBy>
  <cp:revision>2</cp:revision>
  <cp:lastPrinted>2023-02-21T05:25:00Z</cp:lastPrinted>
  <dcterms:created xsi:type="dcterms:W3CDTF">2023-02-21T05:13:00Z</dcterms:created>
  <dcterms:modified xsi:type="dcterms:W3CDTF">2023-02-21T05:31:00Z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0x0101002A2AE6785C58F544BD82DEBAE586278D</vt:lpwstr>
  </property>
</Properties>
</file>