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5DC6B" w14:textId="77777777" w:rsidR="0060595B" w:rsidRDefault="0060595B" w:rsidP="3455B983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="Arial" w:eastAsia="Arial" w:hAnsi="Arial" w:cs="Arial"/>
          <w:sz w:val="21"/>
          <w:szCs w:val="21"/>
        </w:rPr>
      </w:pPr>
    </w:p>
    <w:p w14:paraId="6B05F3B9" w14:textId="77777777" w:rsidR="00EA562B" w:rsidRPr="00EA562B" w:rsidRDefault="00EA562B" w:rsidP="00EA562B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hanging="90"/>
        <w:jc w:val="center"/>
        <w:rPr>
          <w:rFonts w:ascii="Arial" w:eastAsia="Arial" w:hAnsi="Arial" w:cs="Arial"/>
          <w:b/>
          <w:bCs/>
          <w:sz w:val="21"/>
          <w:szCs w:val="21"/>
        </w:rPr>
      </w:pPr>
      <w:r w:rsidRPr="00F31D1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CareDx Fellowship Research </w:t>
      </w:r>
      <w:r w:rsidR="00507E2E" w:rsidRPr="00CB6142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Final</w:t>
      </w:r>
      <w:r w:rsidRPr="00F31D1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Report</w:t>
      </w:r>
      <w:r w:rsidR="00946C1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br/>
      </w:r>
      <w:r w:rsidR="00946C1D" w:rsidRPr="003765F7">
        <w:rPr>
          <w:rFonts w:ascii="Arial" w:eastAsia="Arial" w:hAnsi="Arial" w:cs="Arial"/>
          <w:color w:val="000000" w:themeColor="text1"/>
          <w:sz w:val="24"/>
          <w:szCs w:val="24"/>
        </w:rPr>
        <w:t>(Publication Preferred in lieu of Final Report)</w:t>
      </w:r>
      <w:r>
        <w:rPr>
          <w:rFonts w:ascii="Arial" w:eastAsia="Arial" w:hAnsi="Arial" w:cs="Arial"/>
          <w:b/>
          <w:bCs/>
          <w:sz w:val="21"/>
          <w:szCs w:val="21"/>
        </w:rPr>
        <w:br/>
      </w:r>
      <w:r w:rsidRPr="00EA562B">
        <w:rPr>
          <w:rFonts w:ascii="Arial" w:eastAsia="Arial" w:hAnsi="Arial" w:cs="Arial"/>
          <w:sz w:val="21"/>
          <w:szCs w:val="21"/>
        </w:rPr>
        <w:t>Please submit to iit-grant@caredx.com</w:t>
      </w:r>
    </w:p>
    <w:p w14:paraId="5E63EDFA" w14:textId="77777777" w:rsidR="00EA562B" w:rsidRPr="00EA562B" w:rsidRDefault="00EA562B" w:rsidP="00EA562B">
      <w:pPr>
        <w:pBdr>
          <w:top w:val="nil"/>
          <w:left w:val="nil"/>
          <w:bottom w:val="nil"/>
          <w:right w:val="nil"/>
          <w:between w:val="nil"/>
        </w:pBdr>
        <w:spacing w:after="240"/>
        <w:ind w:hanging="90"/>
        <w:rPr>
          <w:rFonts w:ascii="Arial" w:eastAsia="Arial" w:hAnsi="Arial" w:cs="Arial"/>
          <w:b/>
          <w:bCs/>
          <w:sz w:val="21"/>
          <w:szCs w:val="21"/>
        </w:rPr>
      </w:pPr>
      <w:r w:rsidRPr="00EA562B">
        <w:rPr>
          <w:rFonts w:ascii="Arial" w:eastAsia="Arial" w:hAnsi="Arial" w:cs="Arial"/>
          <w:b/>
          <w:bCs/>
          <w:sz w:val="21"/>
          <w:szCs w:val="21"/>
        </w:rPr>
        <w:t>Organization / University –</w:t>
      </w:r>
    </w:p>
    <w:p w14:paraId="3AAD6DB5" w14:textId="77777777" w:rsidR="00EA562B" w:rsidRPr="00EA562B" w:rsidRDefault="00EA562B" w:rsidP="00EA562B">
      <w:pPr>
        <w:pBdr>
          <w:top w:val="nil"/>
          <w:left w:val="nil"/>
          <w:bottom w:val="nil"/>
          <w:right w:val="nil"/>
          <w:between w:val="nil"/>
        </w:pBdr>
        <w:spacing w:after="240"/>
        <w:ind w:hanging="90"/>
        <w:rPr>
          <w:rFonts w:ascii="Arial" w:eastAsia="Arial" w:hAnsi="Arial" w:cs="Arial"/>
          <w:b/>
          <w:bCs/>
          <w:sz w:val="21"/>
          <w:szCs w:val="21"/>
        </w:rPr>
      </w:pPr>
      <w:r w:rsidRPr="00EA562B">
        <w:rPr>
          <w:rFonts w:ascii="Arial" w:eastAsia="Arial" w:hAnsi="Arial" w:cs="Arial"/>
          <w:b/>
          <w:bCs/>
          <w:sz w:val="21"/>
          <w:szCs w:val="21"/>
        </w:rPr>
        <w:t>Departmen</w:t>
      </w:r>
      <w:r>
        <w:rPr>
          <w:rFonts w:ascii="Arial" w:eastAsia="Arial" w:hAnsi="Arial" w:cs="Arial"/>
          <w:b/>
          <w:bCs/>
          <w:sz w:val="21"/>
          <w:szCs w:val="21"/>
        </w:rPr>
        <w:t>t</w:t>
      </w:r>
      <w:r w:rsidRPr="00EA562B">
        <w:rPr>
          <w:rFonts w:ascii="Arial" w:eastAsia="Arial" w:hAnsi="Arial" w:cs="Arial"/>
          <w:b/>
          <w:bCs/>
          <w:sz w:val="21"/>
          <w:szCs w:val="21"/>
        </w:rPr>
        <w:t xml:space="preserve"> –</w:t>
      </w:r>
    </w:p>
    <w:p w14:paraId="2A568316" w14:textId="77777777" w:rsidR="00EA562B" w:rsidRPr="00EA562B" w:rsidRDefault="00EA562B" w:rsidP="00EA562B">
      <w:pPr>
        <w:pBdr>
          <w:top w:val="nil"/>
          <w:left w:val="nil"/>
          <w:bottom w:val="nil"/>
          <w:right w:val="nil"/>
          <w:between w:val="nil"/>
        </w:pBdr>
        <w:spacing w:after="240"/>
        <w:ind w:hanging="90"/>
        <w:rPr>
          <w:rFonts w:ascii="Arial" w:eastAsia="Arial" w:hAnsi="Arial" w:cs="Arial"/>
          <w:b/>
          <w:bCs/>
          <w:sz w:val="21"/>
          <w:szCs w:val="21"/>
        </w:rPr>
      </w:pPr>
      <w:r w:rsidRPr="00EA562B">
        <w:rPr>
          <w:rFonts w:ascii="Arial" w:eastAsia="Arial" w:hAnsi="Arial" w:cs="Arial"/>
          <w:b/>
          <w:bCs/>
          <w:sz w:val="21"/>
          <w:szCs w:val="21"/>
        </w:rPr>
        <w:t>Street Address –</w:t>
      </w:r>
    </w:p>
    <w:p w14:paraId="53EF9DA9" w14:textId="77777777" w:rsidR="00EA562B" w:rsidRPr="00EA562B" w:rsidRDefault="00EA562B" w:rsidP="00EA562B">
      <w:pPr>
        <w:pBdr>
          <w:top w:val="nil"/>
          <w:left w:val="nil"/>
          <w:bottom w:val="nil"/>
          <w:right w:val="nil"/>
          <w:between w:val="nil"/>
        </w:pBdr>
        <w:spacing w:after="240"/>
        <w:ind w:hanging="90"/>
        <w:rPr>
          <w:rFonts w:ascii="Arial" w:eastAsia="Arial" w:hAnsi="Arial" w:cs="Arial"/>
          <w:b/>
          <w:bCs/>
          <w:sz w:val="21"/>
          <w:szCs w:val="21"/>
        </w:rPr>
      </w:pPr>
      <w:r w:rsidRPr="00EA562B">
        <w:rPr>
          <w:rFonts w:ascii="Arial" w:eastAsia="Arial" w:hAnsi="Arial" w:cs="Arial"/>
          <w:b/>
          <w:bCs/>
          <w:sz w:val="21"/>
          <w:szCs w:val="21"/>
        </w:rPr>
        <w:t xml:space="preserve">City – </w:t>
      </w:r>
    </w:p>
    <w:p w14:paraId="2A803EDA" w14:textId="77777777" w:rsidR="00EA562B" w:rsidRPr="00EA562B" w:rsidRDefault="00EA562B" w:rsidP="00EA562B">
      <w:pPr>
        <w:pBdr>
          <w:top w:val="nil"/>
          <w:left w:val="nil"/>
          <w:bottom w:val="nil"/>
          <w:right w:val="nil"/>
          <w:between w:val="nil"/>
        </w:pBdr>
        <w:spacing w:after="240"/>
        <w:ind w:hanging="90"/>
        <w:rPr>
          <w:rFonts w:ascii="Arial" w:eastAsia="Arial" w:hAnsi="Arial" w:cs="Arial"/>
          <w:b/>
          <w:bCs/>
          <w:sz w:val="21"/>
          <w:szCs w:val="21"/>
        </w:rPr>
      </w:pPr>
      <w:r w:rsidRPr="00EA562B">
        <w:rPr>
          <w:rFonts w:ascii="Arial" w:eastAsia="Arial" w:hAnsi="Arial" w:cs="Arial"/>
          <w:b/>
          <w:bCs/>
          <w:sz w:val="21"/>
          <w:szCs w:val="21"/>
        </w:rPr>
        <w:t xml:space="preserve">State – </w:t>
      </w:r>
    </w:p>
    <w:p w14:paraId="14F7FE99" w14:textId="77777777" w:rsidR="00EA562B" w:rsidRPr="00EA562B" w:rsidRDefault="00EA562B" w:rsidP="00EA562B">
      <w:pPr>
        <w:pBdr>
          <w:top w:val="nil"/>
          <w:left w:val="nil"/>
          <w:bottom w:val="nil"/>
          <w:right w:val="nil"/>
          <w:between w:val="nil"/>
        </w:pBdr>
        <w:spacing w:after="240"/>
        <w:ind w:hanging="90"/>
        <w:rPr>
          <w:rFonts w:ascii="Arial" w:eastAsia="Arial" w:hAnsi="Arial" w:cs="Arial"/>
          <w:b/>
          <w:bCs/>
          <w:sz w:val="21"/>
          <w:szCs w:val="21"/>
        </w:rPr>
      </w:pPr>
      <w:r w:rsidRPr="00EA562B">
        <w:rPr>
          <w:rFonts w:ascii="Arial" w:eastAsia="Arial" w:hAnsi="Arial" w:cs="Arial"/>
          <w:b/>
          <w:bCs/>
          <w:sz w:val="21"/>
          <w:szCs w:val="21"/>
        </w:rPr>
        <w:t xml:space="preserve">Zip Code – </w:t>
      </w:r>
    </w:p>
    <w:p w14:paraId="08EEFF6A" w14:textId="77777777" w:rsidR="00EA562B" w:rsidRPr="00EA562B" w:rsidRDefault="00EA562B" w:rsidP="00EA562B">
      <w:pPr>
        <w:pBdr>
          <w:top w:val="nil"/>
          <w:left w:val="nil"/>
          <w:bottom w:val="nil"/>
          <w:right w:val="nil"/>
          <w:between w:val="nil"/>
        </w:pBdr>
        <w:spacing w:after="240"/>
        <w:ind w:hanging="90"/>
        <w:rPr>
          <w:rFonts w:ascii="Arial" w:eastAsia="Arial" w:hAnsi="Arial" w:cs="Arial"/>
          <w:b/>
          <w:bCs/>
          <w:sz w:val="21"/>
          <w:szCs w:val="21"/>
        </w:rPr>
      </w:pPr>
      <w:r w:rsidRPr="00EA562B">
        <w:rPr>
          <w:rFonts w:ascii="Arial" w:eastAsia="Arial" w:hAnsi="Arial" w:cs="Arial"/>
          <w:b/>
          <w:bCs/>
          <w:sz w:val="21"/>
          <w:szCs w:val="21"/>
        </w:rPr>
        <w:t>Project Director / Principal Investigator –</w:t>
      </w:r>
    </w:p>
    <w:p w14:paraId="53C93217" w14:textId="77777777" w:rsidR="00EA562B" w:rsidRPr="00EA562B" w:rsidRDefault="00EA562B" w:rsidP="00EA562B">
      <w:pPr>
        <w:pBdr>
          <w:top w:val="nil"/>
          <w:left w:val="nil"/>
          <w:bottom w:val="nil"/>
          <w:right w:val="nil"/>
          <w:between w:val="nil"/>
        </w:pBdr>
        <w:spacing w:after="240"/>
        <w:ind w:hanging="90"/>
        <w:rPr>
          <w:rFonts w:ascii="Arial" w:eastAsia="Arial" w:hAnsi="Arial" w:cs="Arial"/>
          <w:b/>
          <w:bCs/>
          <w:sz w:val="21"/>
          <w:szCs w:val="21"/>
        </w:rPr>
      </w:pPr>
      <w:r w:rsidRPr="00EA562B">
        <w:rPr>
          <w:rFonts w:ascii="Arial" w:eastAsia="Arial" w:hAnsi="Arial" w:cs="Arial"/>
          <w:b/>
          <w:bCs/>
          <w:sz w:val="21"/>
          <w:szCs w:val="21"/>
        </w:rPr>
        <w:t>E-mail –</w:t>
      </w:r>
    </w:p>
    <w:p w14:paraId="6893791D" w14:textId="77777777" w:rsidR="00EA562B" w:rsidRPr="00EA562B" w:rsidRDefault="00EA562B" w:rsidP="00EA562B">
      <w:pPr>
        <w:pBdr>
          <w:top w:val="nil"/>
          <w:left w:val="nil"/>
          <w:bottom w:val="nil"/>
          <w:right w:val="nil"/>
          <w:between w:val="nil"/>
        </w:pBdr>
        <w:spacing w:after="240"/>
        <w:ind w:hanging="90"/>
        <w:rPr>
          <w:rFonts w:ascii="Arial" w:eastAsia="Arial" w:hAnsi="Arial" w:cs="Arial"/>
          <w:b/>
          <w:bCs/>
          <w:sz w:val="21"/>
          <w:szCs w:val="21"/>
        </w:rPr>
      </w:pPr>
      <w:r w:rsidRPr="00EA562B">
        <w:rPr>
          <w:rFonts w:ascii="Arial" w:eastAsia="Arial" w:hAnsi="Arial" w:cs="Arial"/>
          <w:b/>
          <w:bCs/>
          <w:sz w:val="21"/>
          <w:szCs w:val="21"/>
        </w:rPr>
        <w:t xml:space="preserve">Phone Number – </w:t>
      </w:r>
    </w:p>
    <w:p w14:paraId="7C9A48CA" w14:textId="77777777" w:rsidR="00EA562B" w:rsidRPr="00EA562B" w:rsidRDefault="00EA562B" w:rsidP="00EA562B">
      <w:pPr>
        <w:pBdr>
          <w:top w:val="nil"/>
          <w:left w:val="nil"/>
          <w:bottom w:val="nil"/>
          <w:right w:val="nil"/>
          <w:between w:val="nil"/>
        </w:pBdr>
        <w:spacing w:after="240"/>
        <w:ind w:hanging="90"/>
        <w:rPr>
          <w:rFonts w:ascii="Arial" w:eastAsia="Arial" w:hAnsi="Arial" w:cs="Arial"/>
          <w:b/>
          <w:bCs/>
          <w:sz w:val="21"/>
          <w:szCs w:val="21"/>
        </w:rPr>
      </w:pPr>
      <w:r w:rsidRPr="00EA562B">
        <w:rPr>
          <w:rFonts w:ascii="Arial" w:eastAsia="Arial" w:hAnsi="Arial" w:cs="Arial"/>
          <w:b/>
          <w:bCs/>
          <w:sz w:val="21"/>
          <w:szCs w:val="21"/>
        </w:rPr>
        <w:t>Fellow name –</w:t>
      </w:r>
    </w:p>
    <w:p w14:paraId="45E765DE" w14:textId="77777777" w:rsidR="00EA562B" w:rsidRPr="00EA562B" w:rsidRDefault="00EA562B" w:rsidP="00EA562B">
      <w:pPr>
        <w:pBdr>
          <w:top w:val="nil"/>
          <w:left w:val="nil"/>
          <w:bottom w:val="nil"/>
          <w:right w:val="nil"/>
          <w:between w:val="nil"/>
        </w:pBdr>
        <w:spacing w:after="240"/>
        <w:ind w:hanging="9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 xml:space="preserve">Fellow </w:t>
      </w:r>
      <w:r w:rsidRPr="00EA562B">
        <w:rPr>
          <w:rFonts w:ascii="Arial" w:eastAsia="Arial" w:hAnsi="Arial" w:cs="Arial"/>
          <w:b/>
          <w:bCs/>
          <w:sz w:val="21"/>
          <w:szCs w:val="21"/>
        </w:rPr>
        <w:t xml:space="preserve">E-mail – </w:t>
      </w:r>
    </w:p>
    <w:p w14:paraId="593BD27C" w14:textId="77777777" w:rsidR="00EA562B" w:rsidRPr="00EA562B" w:rsidRDefault="00EA562B" w:rsidP="00EA562B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hanging="90"/>
        <w:rPr>
          <w:rFonts w:ascii="Arial" w:eastAsia="Arial" w:hAnsi="Arial" w:cs="Arial"/>
          <w:sz w:val="21"/>
          <w:szCs w:val="21"/>
        </w:rPr>
      </w:pPr>
      <w:r w:rsidRPr="00EA562B">
        <w:rPr>
          <w:rFonts w:ascii="Arial" w:eastAsia="Arial" w:hAnsi="Arial" w:cs="Arial"/>
          <w:sz w:val="21"/>
          <w:szCs w:val="21"/>
        </w:rPr>
        <w:t>____________________________________________________</w:t>
      </w:r>
    </w:p>
    <w:p w14:paraId="6706BAE8" w14:textId="77777777" w:rsidR="00EA562B" w:rsidRPr="00EA562B" w:rsidRDefault="00EA562B" w:rsidP="00EA562B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hanging="90"/>
        <w:rPr>
          <w:rFonts w:ascii="Arial" w:eastAsia="Arial" w:hAnsi="Arial" w:cs="Arial"/>
          <w:sz w:val="21"/>
          <w:szCs w:val="21"/>
        </w:rPr>
      </w:pPr>
      <w:r w:rsidRPr="00EA562B">
        <w:rPr>
          <w:rFonts w:ascii="Arial" w:eastAsia="Arial" w:hAnsi="Arial" w:cs="Arial"/>
          <w:b/>
          <w:bCs/>
          <w:sz w:val="21"/>
          <w:szCs w:val="21"/>
        </w:rPr>
        <w:t>Title</w:t>
      </w:r>
      <w:r w:rsidRPr="00EA562B">
        <w:rPr>
          <w:rFonts w:ascii="Arial" w:eastAsia="Arial" w:hAnsi="Arial" w:cs="Arial"/>
          <w:sz w:val="21"/>
          <w:szCs w:val="21"/>
        </w:rPr>
        <w:t xml:space="preserve"> – Title of research project</w:t>
      </w:r>
    </w:p>
    <w:p w14:paraId="083D4AA6" w14:textId="77777777" w:rsidR="00EA562B" w:rsidRPr="00EA562B" w:rsidRDefault="00EA562B" w:rsidP="00EA562B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hanging="90"/>
        <w:rPr>
          <w:rFonts w:ascii="Arial" w:eastAsia="Arial" w:hAnsi="Arial" w:cs="Arial"/>
          <w:sz w:val="21"/>
          <w:szCs w:val="21"/>
        </w:rPr>
      </w:pPr>
      <w:r w:rsidRPr="00EA562B">
        <w:rPr>
          <w:rFonts w:ascii="Arial" w:eastAsia="Arial" w:hAnsi="Arial" w:cs="Arial"/>
          <w:b/>
          <w:bCs/>
          <w:sz w:val="21"/>
          <w:szCs w:val="21"/>
        </w:rPr>
        <w:t>Aim</w:t>
      </w:r>
      <w:r w:rsidRPr="00EA562B">
        <w:rPr>
          <w:rFonts w:ascii="Arial" w:eastAsia="Arial" w:hAnsi="Arial" w:cs="Arial"/>
          <w:sz w:val="21"/>
          <w:szCs w:val="21"/>
        </w:rPr>
        <w:t xml:space="preserve"> – State in 1 to 2 sentence what is the purpose of your research project.</w:t>
      </w:r>
    </w:p>
    <w:p w14:paraId="32657927" w14:textId="77777777" w:rsidR="003765F7" w:rsidRDefault="00EA562B" w:rsidP="003765F7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hanging="90"/>
        <w:rPr>
          <w:rFonts w:ascii="Arial" w:eastAsia="Arial" w:hAnsi="Arial" w:cs="Arial"/>
          <w:sz w:val="21"/>
          <w:szCs w:val="21"/>
        </w:rPr>
      </w:pPr>
      <w:r w:rsidRPr="00EA562B">
        <w:rPr>
          <w:rFonts w:ascii="Arial" w:eastAsia="Arial" w:hAnsi="Arial" w:cs="Arial"/>
          <w:b/>
          <w:bCs/>
          <w:sz w:val="21"/>
          <w:szCs w:val="21"/>
        </w:rPr>
        <w:t>Hypothesis</w:t>
      </w:r>
      <w:r w:rsidRPr="00EA562B">
        <w:rPr>
          <w:rFonts w:ascii="Arial" w:eastAsia="Arial" w:hAnsi="Arial" w:cs="Arial"/>
          <w:sz w:val="21"/>
          <w:szCs w:val="21"/>
        </w:rPr>
        <w:t xml:space="preserve"> – State in 1 to 2 sentences the predicted result of your research project.</w:t>
      </w:r>
      <w:r w:rsidR="003765F7">
        <w:rPr>
          <w:rFonts w:ascii="Arial" w:eastAsia="Arial" w:hAnsi="Arial" w:cs="Arial"/>
          <w:sz w:val="21"/>
          <w:szCs w:val="21"/>
        </w:rPr>
        <w:t xml:space="preserve"> </w:t>
      </w:r>
    </w:p>
    <w:p w14:paraId="79E5A581" w14:textId="77777777" w:rsidR="003765F7" w:rsidRPr="003765F7" w:rsidRDefault="003765F7" w:rsidP="003765F7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hanging="90"/>
        <w:rPr>
          <w:rFonts w:ascii="Arial" w:eastAsia="Arial" w:hAnsi="Arial" w:cs="Arial"/>
          <w:sz w:val="21"/>
          <w:szCs w:val="21"/>
        </w:rPr>
      </w:pPr>
      <w:r w:rsidRPr="003765F7">
        <w:rPr>
          <w:rFonts w:ascii="Arial" w:eastAsia="Arial" w:hAnsi="Arial" w:cs="Arial"/>
          <w:b/>
          <w:bCs/>
          <w:sz w:val="21"/>
          <w:szCs w:val="21"/>
        </w:rPr>
        <w:t>Status</w:t>
      </w:r>
      <w:r w:rsidRPr="00EA562B">
        <w:rPr>
          <w:rFonts w:ascii="Arial" w:eastAsia="Arial" w:hAnsi="Arial" w:cs="Arial"/>
          <w:sz w:val="21"/>
          <w:szCs w:val="21"/>
        </w:rPr>
        <w:t xml:space="preserve"> – </w:t>
      </w:r>
      <w:r w:rsidRPr="003765F7">
        <w:rPr>
          <w:rFonts w:ascii="Arial" w:eastAsia="Arial" w:hAnsi="Arial" w:cs="Arial"/>
          <w:sz w:val="21"/>
          <w:szCs w:val="21"/>
        </w:rPr>
        <w:t>Provide the status of the project.  Was it completed?  If not, what is left to complete.  Include problems preventing completion if applicable.</w:t>
      </w:r>
    </w:p>
    <w:p w14:paraId="7A0B4BFB" w14:textId="77777777" w:rsidR="003765F7" w:rsidRPr="003765F7" w:rsidRDefault="003765F7" w:rsidP="003765F7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hanging="90"/>
        <w:rPr>
          <w:rFonts w:ascii="Arial" w:eastAsia="Arial" w:hAnsi="Arial" w:cs="Arial"/>
          <w:sz w:val="21"/>
          <w:szCs w:val="21"/>
        </w:rPr>
      </w:pPr>
      <w:r w:rsidRPr="003765F7">
        <w:rPr>
          <w:rFonts w:ascii="Arial" w:eastAsia="Arial" w:hAnsi="Arial" w:cs="Arial"/>
          <w:b/>
          <w:bCs/>
          <w:sz w:val="21"/>
          <w:szCs w:val="21"/>
        </w:rPr>
        <w:t>Plans for Completion</w:t>
      </w:r>
      <w:r w:rsidRPr="00EA562B">
        <w:rPr>
          <w:rFonts w:ascii="Arial" w:eastAsia="Arial" w:hAnsi="Arial" w:cs="Arial"/>
          <w:sz w:val="21"/>
          <w:szCs w:val="21"/>
        </w:rPr>
        <w:t xml:space="preserve"> – </w:t>
      </w:r>
      <w:r w:rsidRPr="003765F7">
        <w:rPr>
          <w:rFonts w:ascii="Arial" w:eastAsia="Arial" w:hAnsi="Arial" w:cs="Arial"/>
          <w:sz w:val="21"/>
          <w:szCs w:val="21"/>
        </w:rPr>
        <w:t>Provide the plan for project completion including who will complete, estimated completion date, etc.</w:t>
      </w:r>
    </w:p>
    <w:p w14:paraId="1E6EE1C8" w14:textId="77777777" w:rsidR="003765F7" w:rsidRPr="003765F7" w:rsidRDefault="003765F7" w:rsidP="003765F7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hanging="90"/>
        <w:rPr>
          <w:rFonts w:ascii="Arial" w:eastAsia="Arial" w:hAnsi="Arial" w:cs="Arial"/>
          <w:sz w:val="21"/>
          <w:szCs w:val="21"/>
        </w:rPr>
      </w:pPr>
      <w:r w:rsidRPr="003765F7">
        <w:rPr>
          <w:rFonts w:ascii="Arial" w:eastAsia="Arial" w:hAnsi="Arial" w:cs="Arial"/>
          <w:b/>
          <w:bCs/>
          <w:sz w:val="21"/>
          <w:szCs w:val="21"/>
        </w:rPr>
        <w:t>Results</w:t>
      </w:r>
      <w:r w:rsidRPr="00EA562B">
        <w:rPr>
          <w:rFonts w:ascii="Arial" w:eastAsia="Arial" w:hAnsi="Arial" w:cs="Arial"/>
          <w:sz w:val="21"/>
          <w:szCs w:val="21"/>
        </w:rPr>
        <w:t xml:space="preserve"> – </w:t>
      </w:r>
      <w:r w:rsidRPr="003765F7">
        <w:rPr>
          <w:rFonts w:ascii="Arial" w:eastAsia="Arial" w:hAnsi="Arial" w:cs="Arial"/>
          <w:sz w:val="21"/>
          <w:szCs w:val="21"/>
        </w:rPr>
        <w:t xml:space="preserve">Outline what you achieved in this project.It may include mentions of the background research you’ve undertaken, skills training you’ve received, and any practical work you’ve done toward completing your project. </w:t>
      </w:r>
    </w:p>
    <w:p w14:paraId="1ED88A67" w14:textId="77777777" w:rsidR="003765F7" w:rsidRPr="003765F7" w:rsidRDefault="003765F7" w:rsidP="003765F7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hanging="90"/>
        <w:rPr>
          <w:rFonts w:ascii="Arial" w:eastAsia="Arial" w:hAnsi="Arial" w:cs="Arial"/>
          <w:sz w:val="21"/>
          <w:szCs w:val="21"/>
        </w:rPr>
      </w:pPr>
    </w:p>
    <w:p w14:paraId="7442559A" w14:textId="77777777" w:rsidR="003765F7" w:rsidRDefault="003765F7" w:rsidP="003765F7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hanging="90"/>
        <w:rPr>
          <w:rFonts w:ascii="Arial" w:eastAsia="Arial" w:hAnsi="Arial" w:cs="Arial"/>
          <w:sz w:val="21"/>
          <w:szCs w:val="21"/>
        </w:rPr>
      </w:pPr>
    </w:p>
    <w:p w14:paraId="2FDADA06" w14:textId="77777777" w:rsidR="003765F7" w:rsidRPr="003765F7" w:rsidRDefault="003765F7" w:rsidP="003765F7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hanging="90"/>
        <w:rPr>
          <w:rFonts w:ascii="Arial" w:eastAsia="Arial" w:hAnsi="Arial" w:cs="Arial"/>
          <w:sz w:val="21"/>
          <w:szCs w:val="21"/>
        </w:rPr>
      </w:pPr>
      <w:r w:rsidRPr="003765F7">
        <w:rPr>
          <w:rFonts w:ascii="Arial" w:eastAsia="Arial" w:hAnsi="Arial" w:cs="Arial"/>
          <w:b/>
          <w:bCs/>
          <w:sz w:val="21"/>
          <w:szCs w:val="21"/>
        </w:rPr>
        <w:t>Discussion</w:t>
      </w:r>
      <w:r w:rsidRPr="003765F7">
        <w:rPr>
          <w:rFonts w:ascii="Arial" w:eastAsia="Arial" w:hAnsi="Arial" w:cs="Arial"/>
          <w:sz w:val="21"/>
          <w:szCs w:val="21"/>
        </w:rPr>
        <w:t xml:space="preserve"> – Describe the results of your research project.  List the following related to this research project:</w:t>
      </w:r>
    </w:p>
    <w:p w14:paraId="79EAF35D" w14:textId="77777777" w:rsidR="003765F7" w:rsidRPr="003765F7" w:rsidRDefault="003765F7" w:rsidP="003765F7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hanging="90"/>
        <w:rPr>
          <w:rFonts w:ascii="Arial" w:eastAsia="Arial" w:hAnsi="Arial" w:cs="Arial"/>
          <w:sz w:val="21"/>
          <w:szCs w:val="21"/>
        </w:rPr>
      </w:pPr>
      <w:r w:rsidRPr="003765F7">
        <w:rPr>
          <w:rFonts w:ascii="Arial" w:eastAsia="Arial" w:hAnsi="Arial" w:cs="Arial"/>
          <w:b/>
          <w:bCs/>
          <w:sz w:val="21"/>
          <w:szCs w:val="21"/>
        </w:rPr>
        <w:t>Publication(s)</w:t>
      </w:r>
      <w:r w:rsidRPr="00EA562B">
        <w:rPr>
          <w:rFonts w:ascii="Arial" w:eastAsia="Arial" w:hAnsi="Arial" w:cs="Arial"/>
          <w:sz w:val="21"/>
          <w:szCs w:val="21"/>
        </w:rPr>
        <w:t xml:space="preserve"> –</w:t>
      </w:r>
    </w:p>
    <w:p w14:paraId="45873929" w14:textId="77777777" w:rsidR="0060595B" w:rsidRPr="003765F7" w:rsidRDefault="003765F7" w:rsidP="003765F7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hanging="90"/>
        <w:rPr>
          <w:rFonts w:ascii="Arial" w:eastAsia="Arial" w:hAnsi="Arial" w:cs="Arial"/>
          <w:sz w:val="21"/>
          <w:szCs w:val="21"/>
        </w:rPr>
      </w:pPr>
      <w:r w:rsidRPr="003765F7">
        <w:rPr>
          <w:rFonts w:ascii="Arial" w:eastAsia="Arial" w:hAnsi="Arial" w:cs="Arial"/>
          <w:b/>
          <w:bCs/>
          <w:sz w:val="21"/>
          <w:szCs w:val="21"/>
        </w:rPr>
        <w:t>Presentations at National/International Meetings</w:t>
      </w:r>
      <w:r w:rsidRPr="00EA562B">
        <w:rPr>
          <w:rFonts w:ascii="Arial" w:eastAsia="Arial" w:hAnsi="Arial" w:cs="Arial"/>
          <w:sz w:val="21"/>
          <w:szCs w:val="21"/>
        </w:rPr>
        <w:t xml:space="preserve"> –</w:t>
      </w:r>
    </w:p>
    <w:sectPr w:rsidR="0060595B" w:rsidRPr="003765F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800" w:right="1160" w:bottom="0" w:left="116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2577B" w14:textId="77777777" w:rsidR="00A02F07" w:rsidRDefault="00A02F07">
      <w:r>
        <w:separator/>
      </w:r>
    </w:p>
  </w:endnote>
  <w:endnote w:type="continuationSeparator" w:id="0">
    <w:p w14:paraId="305DC11C" w14:textId="77777777" w:rsidR="00A02F07" w:rsidRDefault="00A02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C9F5C" w14:textId="77777777" w:rsidR="00E01B91" w:rsidRDefault="00E01B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456B9" w14:textId="77777777" w:rsidR="0060595B" w:rsidRDefault="505C96F6" w:rsidP="505C96F6">
    <w:pPr>
      <w:tabs>
        <w:tab w:val="left" w:pos="2352"/>
        <w:tab w:val="left" w:pos="2771"/>
        <w:tab w:val="left" w:pos="5135"/>
        <w:tab w:val="left" w:pos="5554"/>
        <w:tab w:val="left" w:pos="7661"/>
        <w:tab w:val="left" w:pos="8080"/>
      </w:tabs>
      <w:jc w:val="center"/>
    </w:pPr>
    <w:r w:rsidRPr="505C96F6">
      <w:rPr>
        <w:rFonts w:ascii="Aptos Light" w:eastAsia="Aptos Light" w:hAnsi="Aptos Light" w:cs="Aptos Light"/>
        <w:color w:val="134A64"/>
        <w:sz w:val="18"/>
        <w:szCs w:val="18"/>
        <w:lang w:val="en-US"/>
      </w:rPr>
      <w:t>8</w:t>
    </w:r>
    <w:r w:rsidRPr="505C96F6">
      <w:rPr>
        <w:rFonts w:ascii="Aptos Light" w:eastAsia="Aptos Light" w:hAnsi="Aptos Light" w:cs="Aptos Light"/>
        <w:color w:val="144B64"/>
        <w:sz w:val="18"/>
        <w:szCs w:val="18"/>
        <w:lang w:val="en-US"/>
      </w:rPr>
      <w:t xml:space="preserve">000 Marina Blvd.   |   Brisbane, CA 94005   |   Tel 888 255 </w:t>
    </w:r>
    <w:proofErr w:type="gramStart"/>
    <w:r w:rsidRPr="505C96F6">
      <w:rPr>
        <w:rFonts w:ascii="Aptos Light" w:eastAsia="Aptos Light" w:hAnsi="Aptos Light" w:cs="Aptos Light"/>
        <w:color w:val="144B64"/>
        <w:sz w:val="18"/>
        <w:szCs w:val="18"/>
        <w:lang w:val="en-US"/>
      </w:rPr>
      <w:t>6627</w:t>
    </w:r>
    <w:r w:rsidRPr="505C96F6">
      <w:rPr>
        <w:rFonts w:ascii="Aptos Light" w:eastAsia="Aptos Light" w:hAnsi="Aptos Light" w:cs="Aptos Light"/>
        <w:color w:val="CF3338"/>
        <w:sz w:val="18"/>
        <w:szCs w:val="18"/>
        <w:lang w:val="en-US"/>
      </w:rPr>
      <w:t xml:space="preserve"> </w:t>
    </w:r>
    <w:r w:rsidRPr="505C96F6">
      <w:rPr>
        <w:rFonts w:ascii="Aptos Light" w:eastAsia="Aptos Light" w:hAnsi="Aptos Light" w:cs="Aptos Light"/>
        <w:color w:val="144B64"/>
        <w:sz w:val="18"/>
        <w:szCs w:val="18"/>
        <w:lang w:val="en-US"/>
      </w:rPr>
      <w:t xml:space="preserve"> |</w:t>
    </w:r>
    <w:proofErr w:type="gramEnd"/>
    <w:r w:rsidRPr="505C96F6">
      <w:rPr>
        <w:rFonts w:ascii="Aptos Light" w:eastAsia="Aptos Light" w:hAnsi="Aptos Light" w:cs="Aptos Light"/>
        <w:color w:val="144B64"/>
        <w:sz w:val="18"/>
        <w:szCs w:val="18"/>
        <w:lang w:val="en-US"/>
      </w:rPr>
      <w:t xml:space="preserve"> </w:t>
    </w:r>
    <w:r w:rsidRPr="505C96F6">
      <w:rPr>
        <w:rFonts w:ascii="Aptos Light" w:eastAsia="Aptos Light" w:hAnsi="Aptos Light" w:cs="Aptos Light"/>
        <w:color w:val="CF3338"/>
        <w:sz w:val="18"/>
        <w:szCs w:val="18"/>
        <w:lang w:val="en-US"/>
      </w:rPr>
      <w:t xml:space="preserve">  </w:t>
    </w:r>
    <w:hyperlink r:id="rId1">
      <w:r w:rsidRPr="505C96F6">
        <w:rPr>
          <w:rStyle w:val="Hyperlink"/>
          <w:rFonts w:ascii="Aptos Light" w:eastAsia="Aptos Light" w:hAnsi="Aptos Light" w:cs="Aptos Light"/>
          <w:sz w:val="18"/>
          <w:szCs w:val="18"/>
          <w:lang w:val="en-US"/>
        </w:rPr>
        <w:t>www.CareDx.com</w:t>
      </w:r>
    </w:hyperlink>
  </w:p>
  <w:p w14:paraId="0DB36050" w14:textId="358289CC" w:rsidR="00E01B91" w:rsidRDefault="00E01B91" w:rsidP="505C96F6">
    <w:pPr>
      <w:tabs>
        <w:tab w:val="left" w:pos="2352"/>
        <w:tab w:val="left" w:pos="2771"/>
        <w:tab w:val="left" w:pos="5135"/>
        <w:tab w:val="left" w:pos="5554"/>
        <w:tab w:val="left" w:pos="7661"/>
        <w:tab w:val="left" w:pos="8080"/>
      </w:tabs>
      <w:jc w:val="center"/>
      <w:rPr>
        <w:rFonts w:ascii="Arial" w:eastAsia="Arial" w:hAnsi="Arial" w:cs="Arial"/>
        <w:color w:val="CF3338"/>
        <w:sz w:val="18"/>
        <w:szCs w:val="18"/>
        <w:lang w:val="en-US"/>
      </w:rPr>
    </w:pPr>
    <w:r w:rsidRPr="0036134B">
      <w:rPr>
        <w:rFonts w:ascii="Arial" w:eastAsia="Arial" w:hAnsi="Arial" w:cs="Arial"/>
        <w:color w:val="CF3338"/>
        <w:sz w:val="18"/>
        <w:szCs w:val="18"/>
      </w:rPr>
      <w:t>VTS-PRO-10528-v3</w:t>
    </w:r>
    <w:r>
      <w:rPr>
        <w:rFonts w:ascii="Arial" w:eastAsia="Arial" w:hAnsi="Arial" w:cs="Arial"/>
        <w:color w:val="CF3338"/>
        <w:sz w:val="18"/>
        <w:szCs w:val="18"/>
      </w:rPr>
      <w:t xml:space="preserve"> Effective 2026.02</w:t>
    </w:r>
  </w:p>
  <w:p w14:paraId="7CBFF0BD" w14:textId="77777777" w:rsidR="0060595B" w:rsidRDefault="0060595B">
    <w:pPr>
      <w:rPr>
        <w:rFonts w:ascii="Times New Roman" w:eastAsia="Times New Roman" w:hAnsi="Times New Roman" w:cs="Times New Roman"/>
        <w:sz w:val="20"/>
        <w:szCs w:val="20"/>
      </w:rPr>
    </w:pPr>
  </w:p>
  <w:p w14:paraId="6A837479" w14:textId="77777777" w:rsidR="0060595B" w:rsidRDefault="0060595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92E7C" w14:textId="77777777" w:rsidR="00E01B91" w:rsidRDefault="00E01B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92FAC" w14:textId="77777777" w:rsidR="00A02F07" w:rsidRDefault="00A02F07">
      <w:r>
        <w:separator/>
      </w:r>
    </w:p>
  </w:footnote>
  <w:footnote w:type="continuationSeparator" w:id="0">
    <w:p w14:paraId="7EEB5C89" w14:textId="77777777" w:rsidR="00A02F07" w:rsidRDefault="00A02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CDA02" w14:textId="77777777" w:rsidR="00E01B91" w:rsidRDefault="00E01B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9D886" w14:textId="77777777" w:rsidR="0060595B" w:rsidRDefault="004E07C4">
    <w:r>
      <w:rPr>
        <w:noProof/>
      </w:rPr>
      <w:drawing>
        <wp:anchor distT="0" distB="0" distL="114300" distR="114300" simplePos="0" relativeHeight="251658240" behindDoc="0" locked="0" layoutInCell="1" allowOverlap="1" wp14:anchorId="562CB4E0" wp14:editId="0C23D97C">
          <wp:simplePos x="0" y="0"/>
          <wp:positionH relativeFrom="column">
            <wp:posOffset>-276225</wp:posOffset>
          </wp:positionH>
          <wp:positionV relativeFrom="paragraph">
            <wp:posOffset>-69850</wp:posOffset>
          </wp:positionV>
          <wp:extent cx="1455420" cy="483870"/>
          <wp:effectExtent l="0" t="0" r="5080" b="0"/>
          <wp:wrapSquare wrapText="bothSides"/>
          <wp:docPr id="48578415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578415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5420" cy="483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8D86D" w14:textId="77777777" w:rsidR="00E01B91" w:rsidRDefault="00E01B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C4EEC"/>
    <w:multiLevelType w:val="hybridMultilevel"/>
    <w:tmpl w:val="CD04C17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850145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387"/>
    <w:rsid w:val="00027913"/>
    <w:rsid w:val="000A663F"/>
    <w:rsid w:val="000F56B6"/>
    <w:rsid w:val="00273687"/>
    <w:rsid w:val="002A6756"/>
    <w:rsid w:val="002D3928"/>
    <w:rsid w:val="003765F7"/>
    <w:rsid w:val="003E3B5B"/>
    <w:rsid w:val="0044104B"/>
    <w:rsid w:val="00486FE3"/>
    <w:rsid w:val="004E07C4"/>
    <w:rsid w:val="00507E2E"/>
    <w:rsid w:val="00565004"/>
    <w:rsid w:val="005FD962"/>
    <w:rsid w:val="0060595B"/>
    <w:rsid w:val="0067433C"/>
    <w:rsid w:val="0068150B"/>
    <w:rsid w:val="0077196C"/>
    <w:rsid w:val="00797BEF"/>
    <w:rsid w:val="00860C31"/>
    <w:rsid w:val="00946C1D"/>
    <w:rsid w:val="00947711"/>
    <w:rsid w:val="009C1BC7"/>
    <w:rsid w:val="00A02F07"/>
    <w:rsid w:val="00A9641A"/>
    <w:rsid w:val="00AB5048"/>
    <w:rsid w:val="00B17ADA"/>
    <w:rsid w:val="00C13387"/>
    <w:rsid w:val="00CB6142"/>
    <w:rsid w:val="00D52FB2"/>
    <w:rsid w:val="00E01B91"/>
    <w:rsid w:val="00EA562B"/>
    <w:rsid w:val="00F03AF2"/>
    <w:rsid w:val="00F31D16"/>
    <w:rsid w:val="00F959FC"/>
    <w:rsid w:val="1F3A12C4"/>
    <w:rsid w:val="3455B983"/>
    <w:rsid w:val="3B5D583C"/>
    <w:rsid w:val="3E358F5F"/>
    <w:rsid w:val="505C9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58513"/>
  <w15:docId w15:val="{A94C052A-E2B3-47BA-A372-952482FF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Century" w:hAnsi="Century" w:cs="Century"/>
        <w:sz w:val="22"/>
        <w:szCs w:val="22"/>
        <w:lang w:val="ro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0">
    <w:name w:val="TableNormal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418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182B"/>
  </w:style>
  <w:style w:type="paragraph" w:styleId="Footer">
    <w:name w:val="footer"/>
    <w:basedOn w:val="Normal"/>
    <w:link w:val="FooterChar"/>
    <w:uiPriority w:val="99"/>
    <w:unhideWhenUsed/>
    <w:rsid w:val="00F418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182B"/>
  </w:style>
  <w:style w:type="character" w:styleId="Hyperlink">
    <w:name w:val="Hyperlink"/>
    <w:basedOn w:val="DefaultParagraphFont"/>
    <w:uiPriority w:val="99"/>
    <w:unhideWhenUsed/>
    <w:rsid w:val="0092023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023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2023A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reDx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jenkins\OneDrive%20-%20CareDx,%20Inc\Documents\MLR%20Submissions\Funding%20&amp;%20Support%20Documents\CareDx%20Fellowship%20Research%20Final%20Report_2%203%20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GWxk+N9Nka0JQcgDR5643T0HFQ==">CgMxLjA4AHIhMWNCRDRLTjJIWEJXdjhNSzA3dDRLUFBtMXJXNm8zOV9P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80fd32-dc92-48e8-911f-c3666aa9070c">
      <Terms xmlns="http://schemas.microsoft.com/office/infopath/2007/PartnerControls"/>
    </lcf76f155ced4ddcb4097134ff3c332f>
    <TaxCatchAll xmlns="56eb3693-a0a2-445b-bcac-f0d7f3836fe5" xsi:nil="true"/>
    <Tags xmlns="f980fd32-dc92-48e8-911f-c3666aa9070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47AFDD01C6224885115B7B5ABF7BC9" ma:contentTypeVersion="15" ma:contentTypeDescription="Create a new document." ma:contentTypeScope="" ma:versionID="96f4aa8c595ff907a372dfb01fb9c7ab">
  <xsd:schema xmlns:xsd="http://www.w3.org/2001/XMLSchema" xmlns:xs="http://www.w3.org/2001/XMLSchema" xmlns:p="http://schemas.microsoft.com/office/2006/metadata/properties" xmlns:ns2="f980fd32-dc92-48e8-911f-c3666aa9070c" xmlns:ns3="56eb3693-a0a2-445b-bcac-f0d7f3836fe5" targetNamespace="http://schemas.microsoft.com/office/2006/metadata/properties" ma:root="true" ma:fieldsID="c3b6691df6521b672e55d27b418a90dc" ns2:_="" ns3:_="">
    <xsd:import namespace="f980fd32-dc92-48e8-911f-c3666aa9070c"/>
    <xsd:import namespace="56eb3693-a0a2-445b-bcac-f0d7f3836f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ag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0fd32-dc92-48e8-911f-c3666aa907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Tags" ma:index="18" nillable="true" ma:displayName="Tags" ma:format="Dropdown" ma:internalName="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I"/>
                    <xsd:enumeration value="WECAN"/>
                    <xsd:enumeration value="Town Hall"/>
                    <xsd:enumeration value="ServiceNow"/>
                    <xsd:enumeration value="Onboarding"/>
                  </xsd:restriction>
                </xsd:simpleType>
              </xsd:element>
            </xsd:sequence>
          </xsd:extension>
        </xsd:complexContent>
      </xsd:complex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6dac421-00b0-4938-8d20-32e3dc72a3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b3693-a0a2-445b-bcac-f0d7f3836fe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ee038ee-1f0d-40a7-b15a-698b0d2b131d}" ma:internalName="TaxCatchAll" ma:showField="CatchAllData" ma:web="56eb3693-a0a2-445b-bcac-f0d7f3836f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02670B-9810-4D12-A093-458ED44FD8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450647E9-2247-4CB2-97FB-B1BD030A6AAB}">
  <ds:schemaRefs>
    <ds:schemaRef ds:uri="f980fd32-dc92-48e8-911f-c3666aa9070c"/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56eb3693-a0a2-445b-bcac-f0d7f3836fe5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C91145D-5467-4922-95C3-FA945A6064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80fd32-dc92-48e8-911f-c3666aa9070c"/>
    <ds:schemaRef ds:uri="56eb3693-a0a2-445b-bcac-f0d7f3836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CareDx Fellowship Research Final Report_2 3 2026</Template>
  <TotalTime>1</TotalTime>
  <Pages>2</Pages>
  <Words>165</Words>
  <Characters>1050</Characters>
  <Application>Microsoft Office Word</Application>
  <DocSecurity>0</DocSecurity>
  <Lines>32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Jenkins</dc:creator>
  <cp:keywords/>
  <cp:lastModifiedBy>Laura Jenkins</cp:lastModifiedBy>
  <cp:revision>4</cp:revision>
  <cp:lastPrinted>2026-02-19T19:43:00Z</cp:lastPrinted>
  <dcterms:created xsi:type="dcterms:W3CDTF">2026-02-11T18:25:00Z</dcterms:created>
  <dcterms:modified xsi:type="dcterms:W3CDTF">2026-02-19T19:43:00Z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Creator">
    <vt:lpwstr>Adobe InDesign 20.0 (Macintosh)</vt:lpwstr>
  </property>
  <property fmtid="{D5CDD505-2E9C-101B-9397-08002B2CF9AE}" pid="4" name="LastSaved">
    <vt:filetime>2025-04-09T00:00:00Z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0x010100C847AFDD01C6224885115B7B5ABF7BC9</vt:lpwstr>
  </property>
  <property fmtid="{D5CDD505-2E9C-101B-9397-08002B2CF9AE}" pid="7" name="MediaServiceImageTags">
    <vt:lpwstr/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</Properties>
</file>