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CE77" w14:textId="77777777" w:rsidR="0060595B" w:rsidRDefault="0060595B" w:rsidP="3455B98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sz w:val="21"/>
          <w:szCs w:val="21"/>
        </w:rPr>
      </w:pPr>
    </w:p>
    <w:p w14:paraId="0F798CDE" w14:textId="77777777" w:rsidR="00D20A53" w:rsidRPr="00D20A53" w:rsidRDefault="00D20A53" w:rsidP="00D20A53">
      <w:pPr>
        <w:spacing w:before="1"/>
        <w:ind w:left="8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20A53">
        <w:rPr>
          <w:rFonts w:ascii="Arial" w:eastAsia="Arial" w:hAnsi="Arial" w:cs="Arial"/>
          <w:b/>
          <w:sz w:val="24"/>
          <w:szCs w:val="24"/>
          <w:lang w:val="en-US"/>
        </w:rPr>
        <w:t>CareDx Application for Fellowship Research Grant Funding &amp; Support</w:t>
      </w:r>
    </w:p>
    <w:p w14:paraId="451DC7C3" w14:textId="77777777" w:rsidR="00D20A53" w:rsidRPr="00D20A53" w:rsidRDefault="00D20A53" w:rsidP="00D20A53">
      <w:pPr>
        <w:spacing w:before="1"/>
        <w:ind w:left="89"/>
        <w:jc w:val="center"/>
        <w:rPr>
          <w:rFonts w:ascii="Arial" w:eastAsia="Arial" w:hAnsi="Arial" w:cs="Arial"/>
          <w:bCs/>
          <w:sz w:val="21"/>
          <w:szCs w:val="21"/>
          <w:lang w:val="en-US"/>
        </w:rPr>
      </w:pPr>
      <w:r w:rsidRPr="00D20A53">
        <w:rPr>
          <w:rFonts w:ascii="Arial" w:eastAsia="Arial" w:hAnsi="Arial" w:cs="Arial"/>
          <w:bCs/>
          <w:sz w:val="24"/>
          <w:szCs w:val="24"/>
          <w:lang w:val="en-US"/>
        </w:rPr>
        <w:t>Program Summary</w:t>
      </w:r>
      <w:r w:rsidRPr="00D20A53">
        <w:rPr>
          <w:rFonts w:ascii="Arial" w:eastAsia="Arial" w:hAnsi="Arial" w:cs="Arial"/>
          <w:bCs/>
          <w:sz w:val="21"/>
          <w:szCs w:val="21"/>
          <w:lang w:val="en-US"/>
        </w:rPr>
        <w:br/>
      </w:r>
    </w:p>
    <w:tbl>
      <w:tblPr>
        <w:tblW w:w="1089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0"/>
      </w:tblGrid>
      <w:tr w:rsidR="00D20A53" w:rsidRPr="00D20A53" w14:paraId="33ABAEC5" w14:textId="77777777" w:rsidTr="00841E6B">
        <w:trPr>
          <w:trHeight w:val="576"/>
        </w:trPr>
        <w:tc>
          <w:tcPr>
            <w:tcW w:w="10890" w:type="dxa"/>
          </w:tcPr>
          <w:p w14:paraId="228556A3" w14:textId="77777777" w:rsidR="00D20A53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Organization Name:</w:t>
            </w:r>
          </w:p>
          <w:p w14:paraId="70597A09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769D4FC6" w14:textId="77777777" w:rsidTr="00841E6B">
        <w:trPr>
          <w:trHeight w:val="477"/>
        </w:trPr>
        <w:tc>
          <w:tcPr>
            <w:tcW w:w="10890" w:type="dxa"/>
          </w:tcPr>
          <w:p w14:paraId="5C5C8D03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Organization Address:</w:t>
            </w:r>
          </w:p>
          <w:p w14:paraId="659A96F0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24BD60C4" w14:textId="77777777" w:rsidTr="00841E6B">
        <w:trPr>
          <w:trHeight w:val="505"/>
        </w:trPr>
        <w:tc>
          <w:tcPr>
            <w:tcW w:w="10890" w:type="dxa"/>
          </w:tcPr>
          <w:p w14:paraId="0C0A4FED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Program Title:</w:t>
            </w:r>
          </w:p>
          <w:p w14:paraId="02A8E748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064A69C6" w14:textId="77777777" w:rsidTr="00841E6B">
        <w:trPr>
          <w:trHeight w:val="505"/>
        </w:trPr>
        <w:tc>
          <w:tcPr>
            <w:tcW w:w="10890" w:type="dxa"/>
          </w:tcPr>
          <w:p w14:paraId="10360E1C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Anticipated Program Start &amp; End Dates:</w:t>
            </w:r>
          </w:p>
          <w:p w14:paraId="04C7F68E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12DF5622" w14:textId="77777777" w:rsidTr="00841E6B">
        <w:trPr>
          <w:trHeight w:val="505"/>
        </w:trPr>
        <w:tc>
          <w:tcPr>
            <w:tcW w:w="10890" w:type="dxa"/>
          </w:tcPr>
          <w:p w14:paraId="6FC88FA4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Program Location:</w:t>
            </w:r>
          </w:p>
          <w:p w14:paraId="7C3B880D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5C1C8724" w14:textId="77777777" w:rsidTr="00841E6B">
        <w:trPr>
          <w:trHeight w:val="505"/>
        </w:trPr>
        <w:tc>
          <w:tcPr>
            <w:tcW w:w="10890" w:type="dxa"/>
          </w:tcPr>
          <w:p w14:paraId="1CF81020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Requested Amount of Funding or Support:</w:t>
            </w:r>
          </w:p>
          <w:p w14:paraId="738F50D2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08211C4E" w14:textId="77777777" w:rsidTr="00841E6B">
        <w:trPr>
          <w:trHeight w:val="505"/>
        </w:trPr>
        <w:tc>
          <w:tcPr>
            <w:tcW w:w="10890" w:type="dxa"/>
          </w:tcPr>
          <w:p w14:paraId="4D795DD9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Overall cost of program:</w:t>
            </w:r>
          </w:p>
          <w:p w14:paraId="44122BA4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2D4F672B" w14:textId="77777777" w:rsidTr="00841E6B">
        <w:trPr>
          <w:trHeight w:val="505"/>
        </w:trPr>
        <w:tc>
          <w:tcPr>
            <w:tcW w:w="10890" w:type="dxa"/>
          </w:tcPr>
          <w:p w14:paraId="79479B1F" w14:textId="77777777" w:rsidR="00D20A53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Submitter Name:</w:t>
            </w:r>
          </w:p>
          <w:p w14:paraId="4B16FCB5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Submitter Title:</w:t>
            </w:r>
          </w:p>
          <w:p w14:paraId="4BE97CC0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Submitter Institution/Organization:</w:t>
            </w:r>
          </w:p>
          <w:p w14:paraId="5763B926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Submitter Phone Number:</w:t>
            </w:r>
          </w:p>
          <w:p w14:paraId="27C2DA1F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Submitter Email Address:</w:t>
            </w:r>
          </w:p>
          <w:p w14:paraId="79369FA4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 xml:space="preserve">Program Director/Primary Investigator: </w:t>
            </w:r>
          </w:p>
          <w:p w14:paraId="3F974240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PD/PI Phone Number:</w:t>
            </w:r>
          </w:p>
          <w:p w14:paraId="28D56BD7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PD/PI Email:</w:t>
            </w:r>
          </w:p>
          <w:p w14:paraId="1E96E1BD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Fellow: (if known)</w:t>
            </w:r>
          </w:p>
          <w:p w14:paraId="1D5EBFD7" w14:textId="77777777" w:rsid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Fellow Email: (if known)</w:t>
            </w:r>
          </w:p>
          <w:p w14:paraId="56F26D13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389AD086" w14:textId="77777777" w:rsidTr="00841E6B">
        <w:trPr>
          <w:trHeight w:val="505"/>
        </w:trPr>
        <w:tc>
          <w:tcPr>
            <w:tcW w:w="10890" w:type="dxa"/>
          </w:tcPr>
          <w:p w14:paraId="5A359A5C" w14:textId="77777777" w:rsid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Requesting Organization Tax ID Number:</w:t>
            </w:r>
          </w:p>
          <w:p w14:paraId="556FAF09" w14:textId="77777777" w:rsidR="00841E6B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D20A53" w:rsidRPr="00D20A53" w14:paraId="0400B9CA" w14:textId="77777777" w:rsidTr="00841E6B">
        <w:trPr>
          <w:trHeight w:val="505"/>
        </w:trPr>
        <w:tc>
          <w:tcPr>
            <w:tcW w:w="10890" w:type="dxa"/>
          </w:tcPr>
          <w:p w14:paraId="263E7FDF" w14:textId="77777777" w:rsidR="00D20A53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 xml:space="preserve">Attachments to include with your submission to </w:t>
            </w:r>
            <w:hyperlink r:id="rId11" w:history="1">
              <w:r w:rsidR="00D20A53" w:rsidRPr="00D20A53">
                <w:rPr>
                  <w:rStyle w:val="Hyperlink"/>
                  <w:rFonts w:ascii="Arial" w:eastAsia="Arial" w:hAnsi="Arial" w:cs="Arial"/>
                  <w:b/>
                  <w:bCs/>
                  <w:sz w:val="21"/>
                  <w:szCs w:val="21"/>
                  <w:lang w:val="en-US"/>
                </w:rPr>
                <w:t>iit-grant@caredx.com</w:t>
              </w:r>
            </w:hyperlink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>:</w:t>
            </w:r>
          </w:p>
          <w:p w14:paraId="46BC43A9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</w:p>
          <w:p w14:paraId="3F7C8655" w14:textId="77777777" w:rsidR="00D20A53" w:rsidRPr="00D20A53" w:rsidRDefault="00D20A53" w:rsidP="00D20A53">
            <w:pPr>
              <w:numPr>
                <w:ilvl w:val="0"/>
                <w:numId w:val="1"/>
              </w:numPr>
              <w:spacing w:before="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>Letter of Request including:</w:t>
            </w:r>
          </w:p>
          <w:p w14:paraId="273A3FD9" w14:textId="77777777" w:rsidR="00D20A53" w:rsidRPr="00D20A53" w:rsidRDefault="00D20A53" w:rsidP="00D20A53">
            <w:pPr>
              <w:numPr>
                <w:ilvl w:val="1"/>
                <w:numId w:val="1"/>
              </w:numPr>
              <w:spacing w:before="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>A description of the proposed research fellowship program including the focus area, length of term, location, and scientific merit.</w:t>
            </w:r>
          </w:p>
          <w:p w14:paraId="00B040ED" w14:textId="77777777" w:rsidR="00D20A53" w:rsidRPr="00D20A53" w:rsidRDefault="00D20A53" w:rsidP="00D20A53">
            <w:pPr>
              <w:numPr>
                <w:ilvl w:val="1"/>
                <w:numId w:val="1"/>
              </w:numPr>
              <w:spacing w:before="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An explanation of how the proposed fellowship program activities are consistent with </w:t>
            </w:r>
            <w:proofErr w:type="spellStart"/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>CareDx’s</w:t>
            </w:r>
            <w:proofErr w:type="spellEnd"/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mission and focused on diagnosis and/or treatment of transplant recipients.</w:t>
            </w:r>
          </w:p>
          <w:p w14:paraId="04B77674" w14:textId="77777777" w:rsidR="00D20A53" w:rsidRPr="00D20A53" w:rsidRDefault="00D20A53" w:rsidP="00D20A53">
            <w:pPr>
              <w:numPr>
                <w:ilvl w:val="0"/>
                <w:numId w:val="1"/>
              </w:numPr>
              <w:spacing w:before="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>A detailed budget showing how the Research Fellowship Grant funding, if approved, would be spent.</w:t>
            </w:r>
          </w:p>
          <w:p w14:paraId="0D47F605" w14:textId="77777777" w:rsidR="00D20A53" w:rsidRPr="00841E6B" w:rsidRDefault="00D20A53" w:rsidP="00841E6B">
            <w:pPr>
              <w:numPr>
                <w:ilvl w:val="0"/>
                <w:numId w:val="1"/>
              </w:numPr>
              <w:spacing w:before="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sz w:val="21"/>
                <w:szCs w:val="21"/>
                <w:lang w:val="en-US"/>
              </w:rPr>
              <w:t>W-9 (US Organization) / W8-BEN-E (Foreign Organization)</w:t>
            </w:r>
          </w:p>
          <w:p w14:paraId="1CB5CD6E" w14:textId="77777777" w:rsidR="00841E6B" w:rsidRDefault="00841E6B" w:rsidP="00D20A53">
            <w:pPr>
              <w:spacing w:before="1"/>
              <w:ind w:left="89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</w:p>
          <w:p w14:paraId="1E1D3E8A" w14:textId="77777777" w:rsidR="00841E6B" w:rsidRDefault="00841E6B" w:rsidP="00D20A53">
            <w:pPr>
              <w:spacing w:before="1"/>
              <w:ind w:left="89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</w:p>
          <w:p w14:paraId="0596C498" w14:textId="62F4F937" w:rsidR="00056F44" w:rsidRPr="00056F44" w:rsidRDefault="00056F44" w:rsidP="00056F44">
            <w:pPr>
              <w:tabs>
                <w:tab w:val="left" w:pos="8715"/>
              </w:tabs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en-US"/>
              </w:rPr>
              <w:lastRenderedPageBreak/>
              <w:tab/>
            </w:r>
          </w:p>
        </w:tc>
      </w:tr>
      <w:tr w:rsidR="00D20A53" w:rsidRPr="00D20A53" w14:paraId="0CDA5874" w14:textId="77777777" w:rsidTr="00841E6B">
        <w:trPr>
          <w:trHeight w:val="323"/>
        </w:trPr>
        <w:tc>
          <w:tcPr>
            <w:tcW w:w="10890" w:type="dxa"/>
            <w:shd w:val="clear" w:color="auto" w:fill="000000" w:themeFill="text1"/>
          </w:tcPr>
          <w:p w14:paraId="2AE42133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lastRenderedPageBreak/>
              <w:t>I certify that all information provided is accurate to the best of my knowledge:</w:t>
            </w:r>
          </w:p>
        </w:tc>
      </w:tr>
      <w:tr w:rsidR="00D20A53" w:rsidRPr="00D20A53" w14:paraId="6E6587F3" w14:textId="77777777" w:rsidTr="00841E6B">
        <w:trPr>
          <w:trHeight w:val="773"/>
        </w:trPr>
        <w:tc>
          <w:tcPr>
            <w:tcW w:w="10890" w:type="dxa"/>
          </w:tcPr>
          <w:p w14:paraId="2F801316" w14:textId="77777777" w:rsidR="00D20A53" w:rsidRPr="00D20A53" w:rsidRDefault="00841E6B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br/>
            </w:r>
            <w:r w:rsidR="00D20A53"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 xml:space="preserve">Please Type Your Name:      </w:t>
            </w:r>
          </w:p>
          <w:p w14:paraId="5F690EA1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  <w:p w14:paraId="5C6315F2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  <w:p w14:paraId="604DCE7D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 xml:space="preserve">Please Enter Today's Date:      </w:t>
            </w:r>
          </w:p>
          <w:p w14:paraId="23F768A1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</w:p>
          <w:p w14:paraId="6575AC72" w14:textId="77777777" w:rsidR="00D20A53" w:rsidRPr="00D20A53" w:rsidRDefault="00D20A53" w:rsidP="00D20A53">
            <w:pPr>
              <w:spacing w:before="1"/>
              <w:ind w:left="89"/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</w:pPr>
            <w:r w:rsidRPr="00D20A53">
              <w:rPr>
                <w:rFonts w:ascii="Arial" w:eastAsia="Arial" w:hAnsi="Arial" w:cs="Arial"/>
                <w:b/>
                <w:bCs/>
                <w:sz w:val="21"/>
                <w:szCs w:val="21"/>
                <w:lang w:val="en-US"/>
              </w:rPr>
              <w:t xml:space="preserve">                                     </w:t>
            </w:r>
          </w:p>
        </w:tc>
      </w:tr>
    </w:tbl>
    <w:p w14:paraId="481D5CC1" w14:textId="77777777" w:rsidR="0060595B" w:rsidRDefault="0060595B">
      <w:pPr>
        <w:pBdr>
          <w:top w:val="nil"/>
          <w:left w:val="nil"/>
          <w:bottom w:val="nil"/>
          <w:right w:val="nil"/>
          <w:between w:val="nil"/>
        </w:pBdr>
        <w:tabs>
          <w:tab w:val="left" w:pos="2352"/>
          <w:tab w:val="left" w:pos="2771"/>
          <w:tab w:val="left" w:pos="5135"/>
          <w:tab w:val="left" w:pos="5554"/>
          <w:tab w:val="left" w:pos="7661"/>
          <w:tab w:val="left" w:pos="8080"/>
        </w:tabs>
        <w:rPr>
          <w:rFonts w:ascii="Arial" w:eastAsia="Arial" w:hAnsi="Arial" w:cs="Arial"/>
          <w:color w:val="000000"/>
          <w:sz w:val="18"/>
          <w:szCs w:val="18"/>
        </w:rPr>
      </w:pPr>
    </w:p>
    <w:sectPr w:rsidR="006059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00" w:right="1160" w:bottom="0" w:left="1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0131" w14:textId="77777777" w:rsidR="00036E9D" w:rsidRDefault="00036E9D">
      <w:r>
        <w:separator/>
      </w:r>
    </w:p>
  </w:endnote>
  <w:endnote w:type="continuationSeparator" w:id="0">
    <w:p w14:paraId="43C3E26B" w14:textId="77777777" w:rsidR="00036E9D" w:rsidRDefault="0003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DCD8" w14:textId="77777777" w:rsidR="00056F44" w:rsidRDefault="00056F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A0DF" w14:textId="77777777" w:rsidR="0060595B" w:rsidRDefault="505C96F6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</w:pPr>
    <w:r w:rsidRPr="505C96F6">
      <w:rPr>
        <w:rFonts w:ascii="Aptos Light" w:eastAsia="Aptos Light" w:hAnsi="Aptos Light" w:cs="Aptos Light"/>
        <w:color w:val="134A64"/>
        <w:sz w:val="18"/>
        <w:szCs w:val="18"/>
        <w:lang w:val="en-US"/>
      </w:rPr>
      <w:t>8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000 Marina Blvd.   |   Brisbane, CA 94005   |   Tel 888 255 </w:t>
    </w:r>
    <w:proofErr w:type="gramStart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>6627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|</w:t>
    </w:r>
    <w:proofErr w:type="gramEnd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 </w:t>
    </w:r>
    <w:hyperlink r:id="rId1">
      <w:r w:rsidRPr="505C96F6">
        <w:rPr>
          <w:rStyle w:val="Hyperlink"/>
          <w:rFonts w:ascii="Aptos Light" w:eastAsia="Aptos Light" w:hAnsi="Aptos Light" w:cs="Aptos Light"/>
          <w:sz w:val="18"/>
          <w:szCs w:val="18"/>
          <w:lang w:val="en-US"/>
        </w:rPr>
        <w:t>www.CareDx.com</w:t>
      </w:r>
    </w:hyperlink>
  </w:p>
  <w:p w14:paraId="6AC6D26B" w14:textId="68833361" w:rsidR="00056F44" w:rsidRDefault="00056F44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  <w:rPr>
        <w:rFonts w:ascii="Arial" w:eastAsia="Arial" w:hAnsi="Arial" w:cs="Arial"/>
        <w:color w:val="CF3338"/>
        <w:sz w:val="18"/>
        <w:szCs w:val="18"/>
        <w:lang w:val="en-US"/>
      </w:rPr>
    </w:pPr>
    <w:r w:rsidRPr="0036134B">
      <w:rPr>
        <w:rFonts w:ascii="Arial" w:eastAsia="Arial" w:hAnsi="Arial" w:cs="Arial"/>
        <w:color w:val="CF3338"/>
        <w:sz w:val="18"/>
        <w:szCs w:val="18"/>
      </w:rPr>
      <w:t>VTS-PRO-10528-v3</w:t>
    </w:r>
    <w:r>
      <w:rPr>
        <w:rFonts w:ascii="Arial" w:eastAsia="Arial" w:hAnsi="Arial" w:cs="Arial"/>
        <w:color w:val="CF3338"/>
        <w:sz w:val="18"/>
        <w:szCs w:val="18"/>
      </w:rPr>
      <w:t xml:space="preserve"> Effective 2026.02</w:t>
    </w:r>
  </w:p>
  <w:p w14:paraId="270D53EB" w14:textId="77777777" w:rsidR="0060595B" w:rsidRDefault="0060595B">
    <w:pPr>
      <w:rPr>
        <w:rFonts w:ascii="Times New Roman" w:eastAsia="Times New Roman" w:hAnsi="Times New Roman" w:cs="Times New Roman"/>
        <w:sz w:val="20"/>
        <w:szCs w:val="20"/>
      </w:rPr>
    </w:pPr>
  </w:p>
  <w:p w14:paraId="45592E18" w14:textId="77777777" w:rsidR="0060595B" w:rsidRDefault="006059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D765" w14:textId="77777777" w:rsidR="00056F44" w:rsidRDefault="00056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F967" w14:textId="77777777" w:rsidR="00036E9D" w:rsidRDefault="00036E9D">
      <w:r>
        <w:separator/>
      </w:r>
    </w:p>
  </w:footnote>
  <w:footnote w:type="continuationSeparator" w:id="0">
    <w:p w14:paraId="477C658D" w14:textId="77777777" w:rsidR="00036E9D" w:rsidRDefault="0003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C6A9" w14:textId="77777777" w:rsidR="00056F44" w:rsidRDefault="00056F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4BBC" w14:textId="77777777" w:rsidR="0060595B" w:rsidRDefault="004E07C4">
    <w:r>
      <w:rPr>
        <w:noProof/>
      </w:rPr>
      <w:drawing>
        <wp:anchor distT="0" distB="0" distL="114300" distR="114300" simplePos="0" relativeHeight="251658240" behindDoc="0" locked="0" layoutInCell="1" allowOverlap="1" wp14:anchorId="04193949" wp14:editId="56B75A0B">
          <wp:simplePos x="0" y="0"/>
          <wp:positionH relativeFrom="column">
            <wp:posOffset>-276225</wp:posOffset>
          </wp:positionH>
          <wp:positionV relativeFrom="paragraph">
            <wp:posOffset>-69850</wp:posOffset>
          </wp:positionV>
          <wp:extent cx="1455420" cy="483870"/>
          <wp:effectExtent l="0" t="0" r="5080" b="0"/>
          <wp:wrapSquare wrapText="bothSides"/>
          <wp:docPr id="4857841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841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34AB" w14:textId="77777777" w:rsidR="00056F44" w:rsidRDefault="00056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12F7"/>
    <w:multiLevelType w:val="hybridMultilevel"/>
    <w:tmpl w:val="9170E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31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9D"/>
    <w:rsid w:val="00027913"/>
    <w:rsid w:val="00036E9D"/>
    <w:rsid w:val="00056F44"/>
    <w:rsid w:val="000A663F"/>
    <w:rsid w:val="000F56B6"/>
    <w:rsid w:val="00273687"/>
    <w:rsid w:val="002A6756"/>
    <w:rsid w:val="002D3928"/>
    <w:rsid w:val="003E3B5B"/>
    <w:rsid w:val="0044104B"/>
    <w:rsid w:val="00486FE3"/>
    <w:rsid w:val="004E07C4"/>
    <w:rsid w:val="00565004"/>
    <w:rsid w:val="005FD962"/>
    <w:rsid w:val="0060595B"/>
    <w:rsid w:val="0068150B"/>
    <w:rsid w:val="00797BEF"/>
    <w:rsid w:val="00841E6B"/>
    <w:rsid w:val="00860C31"/>
    <w:rsid w:val="00947711"/>
    <w:rsid w:val="009C1BC7"/>
    <w:rsid w:val="00AB5048"/>
    <w:rsid w:val="00B17ADA"/>
    <w:rsid w:val="00C76C39"/>
    <w:rsid w:val="00D20A53"/>
    <w:rsid w:val="00F03AF2"/>
    <w:rsid w:val="00F959FC"/>
    <w:rsid w:val="1F3A12C4"/>
    <w:rsid w:val="3455B983"/>
    <w:rsid w:val="3B5D583C"/>
    <w:rsid w:val="3E358F5F"/>
    <w:rsid w:val="505C9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87A8F"/>
  <w15:docId w15:val="{96877DF5-1F40-4DFC-B12B-765AEF83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sz w:val="22"/>
        <w:szCs w:val="22"/>
        <w:lang w:val="ro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82B"/>
  </w:style>
  <w:style w:type="paragraph" w:styleId="Footer">
    <w:name w:val="footer"/>
    <w:basedOn w:val="Normal"/>
    <w:link w:val="Foot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82B"/>
  </w:style>
  <w:style w:type="character" w:styleId="Hyperlink">
    <w:name w:val="Hyperlink"/>
    <w:basedOn w:val="DefaultParagraphFont"/>
    <w:uiPriority w:val="99"/>
    <w:unhideWhenUsed/>
    <w:rsid w:val="00920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023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it-grant@cared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reDx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enkins\OneDrive%20-%20CareDx,%20Inc\Documents\MLR%20Submissions\Funding%20&amp;%20Support%20Documents\CareDx%20Application%20for%20Fellowship%20Grant%20Funding%20Support_2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Wxk+N9Nka0JQcgDR5643T0HFQ==">CgMxLjA4AHIhMWNCRDRLTjJIWEJXdjhNSzA3dDRLUFBtMXJXNm8zOV9P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0fd32-dc92-48e8-911f-c3666aa9070c">
      <Terms xmlns="http://schemas.microsoft.com/office/infopath/2007/PartnerControls"/>
    </lcf76f155ced4ddcb4097134ff3c332f>
    <TaxCatchAll xmlns="56eb3693-a0a2-445b-bcac-f0d7f3836fe5" xsi:nil="true"/>
    <Tags xmlns="f980fd32-dc92-48e8-911f-c3666aa907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7AFDD01C6224885115B7B5ABF7BC9" ma:contentTypeVersion="15" ma:contentTypeDescription="Create a new document." ma:contentTypeScope="" ma:versionID="96f4aa8c595ff907a372dfb01fb9c7ab">
  <xsd:schema xmlns:xsd="http://www.w3.org/2001/XMLSchema" xmlns:xs="http://www.w3.org/2001/XMLSchema" xmlns:p="http://schemas.microsoft.com/office/2006/metadata/properties" xmlns:ns2="f980fd32-dc92-48e8-911f-c3666aa9070c" xmlns:ns3="56eb3693-a0a2-445b-bcac-f0d7f3836fe5" targetNamespace="http://schemas.microsoft.com/office/2006/metadata/properties" ma:root="true" ma:fieldsID="c3b6691df6521b672e55d27b418a90dc" ns2:_="" ns3:_="">
    <xsd:import namespace="f980fd32-dc92-48e8-911f-c3666aa9070c"/>
    <xsd:import namespace="56eb3693-a0a2-445b-bcac-f0d7f3836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ag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fd32-dc92-48e8-911f-c3666aa90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Tags" ma:index="18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I"/>
                    <xsd:enumeration value="WECAN"/>
                    <xsd:enumeration value="Town Hall"/>
                    <xsd:enumeration value="ServiceNow"/>
                    <xsd:enumeration value="Onboarding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dac421-00b0-4938-8d20-32e3dc72a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3693-a0a2-445b-bcac-f0d7f3836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e038ee-1f0d-40a7-b15a-698b0d2b131d}" ma:internalName="TaxCatchAll" ma:showField="CatchAllData" ma:web="56eb3693-a0a2-445b-bcac-f0d7f3836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0647E9-2247-4CB2-97FB-B1BD030A6AA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f980fd32-dc92-48e8-911f-c3666aa9070c"/>
    <ds:schemaRef ds:uri="http://purl.org/dc/elements/1.1/"/>
    <ds:schemaRef ds:uri="http://purl.org/dc/terms/"/>
    <ds:schemaRef ds:uri="http://schemas.microsoft.com/office/infopath/2007/PartnerControls"/>
    <ds:schemaRef ds:uri="56eb3693-a0a2-445b-bcac-f0d7f3836fe5"/>
  </ds:schemaRefs>
</ds:datastoreItem>
</file>

<file path=customXml/itemProps3.xml><?xml version="1.0" encoding="utf-8"?>
<ds:datastoreItem xmlns:ds="http://schemas.openxmlformats.org/officeDocument/2006/customXml" ds:itemID="{0C91145D-5467-4922-95C3-FA945A606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fd32-dc92-48e8-911f-c3666aa9070c"/>
    <ds:schemaRef ds:uri="56eb3693-a0a2-445b-bcac-f0d7f3836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02670B-9810-4D12-A093-458ED44FD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CareDx Application for Fellowship Grant Funding Support_2_2026</Template>
  <TotalTime>1</TotalTime>
  <Pages>2</Pages>
  <Words>167</Words>
  <Characters>1059</Characters>
  <Application>Microsoft Office Word</Application>
  <DocSecurity>0</DocSecurity>
  <Lines>61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Jenkins</dc:creator>
  <cp:keywords/>
  <cp:lastModifiedBy>Laura Jenkins</cp:lastModifiedBy>
  <cp:revision>3</cp:revision>
  <cp:lastPrinted>2025-08-27T16:01:00Z</cp:lastPrinted>
  <dcterms:created xsi:type="dcterms:W3CDTF">2026-02-11T18:23:00Z</dcterms:created>
  <dcterms:modified xsi:type="dcterms:W3CDTF">2026-02-19T19:41:00Z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2025-04-09T00:00:00Z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0x010100C847AFDD01C6224885115B7B5ABF7BC9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