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8867E" w14:textId="77777777" w:rsidR="0060595B" w:rsidRDefault="0060595B" w:rsidP="3455B983">
      <w:pPr>
        <w:pBdr>
          <w:top w:val="nil"/>
          <w:left w:val="nil"/>
          <w:bottom w:val="nil"/>
          <w:right w:val="nil"/>
          <w:between w:val="nil"/>
        </w:pBdr>
        <w:spacing w:after="240" w:line="360" w:lineRule="auto"/>
        <w:rPr>
          <w:rFonts w:ascii="Arial" w:eastAsia="Arial" w:hAnsi="Arial" w:cs="Arial"/>
          <w:sz w:val="21"/>
          <w:szCs w:val="21"/>
        </w:rPr>
      </w:pPr>
    </w:p>
    <w:p w14:paraId="485C5F92" w14:textId="77777777" w:rsidR="00EA562B" w:rsidRPr="00EA562B" w:rsidRDefault="00EA562B" w:rsidP="00EA562B">
      <w:pPr>
        <w:pBdr>
          <w:top w:val="nil"/>
          <w:left w:val="nil"/>
          <w:bottom w:val="nil"/>
          <w:right w:val="nil"/>
          <w:between w:val="nil"/>
        </w:pBdr>
        <w:spacing w:after="240" w:line="360" w:lineRule="auto"/>
        <w:ind w:hanging="90"/>
        <w:jc w:val="center"/>
        <w:rPr>
          <w:rFonts w:ascii="Arial" w:eastAsia="Arial" w:hAnsi="Arial" w:cs="Arial"/>
          <w:b/>
          <w:bCs/>
          <w:sz w:val="21"/>
          <w:szCs w:val="21"/>
        </w:rPr>
      </w:pPr>
      <w:r w:rsidRPr="00F31D16">
        <w:rPr>
          <w:rFonts w:ascii="Arial" w:eastAsia="Arial" w:hAnsi="Arial" w:cs="Arial"/>
          <w:b/>
          <w:bCs/>
          <w:color w:val="000000" w:themeColor="text1"/>
          <w:sz w:val="24"/>
          <w:szCs w:val="24"/>
        </w:rPr>
        <w:t xml:space="preserve">CareDx Fellowship Research </w:t>
      </w:r>
      <w:r w:rsidRPr="00F31D16">
        <w:rPr>
          <w:rFonts w:ascii="Arial" w:eastAsia="Arial" w:hAnsi="Arial" w:cs="Arial"/>
          <w:b/>
          <w:bCs/>
          <w:i/>
          <w:iCs/>
          <w:color w:val="000000" w:themeColor="text1"/>
          <w:sz w:val="24"/>
          <w:szCs w:val="24"/>
        </w:rPr>
        <w:t>Interim</w:t>
      </w:r>
      <w:r w:rsidRPr="00F31D16">
        <w:rPr>
          <w:rFonts w:ascii="Arial" w:eastAsia="Arial" w:hAnsi="Arial" w:cs="Arial"/>
          <w:b/>
          <w:bCs/>
          <w:color w:val="000000" w:themeColor="text1"/>
          <w:sz w:val="24"/>
          <w:szCs w:val="24"/>
        </w:rPr>
        <w:t xml:space="preserve"> Report</w:t>
      </w:r>
      <w:r>
        <w:rPr>
          <w:rFonts w:ascii="Arial" w:eastAsia="Arial" w:hAnsi="Arial" w:cs="Arial"/>
          <w:b/>
          <w:bCs/>
          <w:sz w:val="21"/>
          <w:szCs w:val="21"/>
        </w:rPr>
        <w:br/>
      </w:r>
      <w:r w:rsidRPr="00EA562B">
        <w:rPr>
          <w:rFonts w:ascii="Arial" w:eastAsia="Arial" w:hAnsi="Arial" w:cs="Arial"/>
          <w:sz w:val="21"/>
          <w:szCs w:val="21"/>
        </w:rPr>
        <w:t>Please submit to iit-grant@caredx.com</w:t>
      </w:r>
    </w:p>
    <w:p w14:paraId="1ACB4F0A"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Organization / University –</w:t>
      </w:r>
    </w:p>
    <w:p w14:paraId="04A3F4CC"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Departmen</w:t>
      </w:r>
      <w:r>
        <w:rPr>
          <w:rFonts w:ascii="Arial" w:eastAsia="Arial" w:hAnsi="Arial" w:cs="Arial"/>
          <w:b/>
          <w:bCs/>
          <w:sz w:val="21"/>
          <w:szCs w:val="21"/>
        </w:rPr>
        <w:t>t</w:t>
      </w:r>
      <w:r w:rsidRPr="00EA562B">
        <w:rPr>
          <w:rFonts w:ascii="Arial" w:eastAsia="Arial" w:hAnsi="Arial" w:cs="Arial"/>
          <w:b/>
          <w:bCs/>
          <w:sz w:val="21"/>
          <w:szCs w:val="21"/>
        </w:rPr>
        <w:t xml:space="preserve"> –</w:t>
      </w:r>
    </w:p>
    <w:p w14:paraId="20F2F880"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Street Address –</w:t>
      </w:r>
    </w:p>
    <w:p w14:paraId="2433F76E"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 xml:space="preserve">City – </w:t>
      </w:r>
    </w:p>
    <w:p w14:paraId="78A801E3"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 xml:space="preserve">State – </w:t>
      </w:r>
    </w:p>
    <w:p w14:paraId="605D53E1"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 xml:space="preserve">Zip Code – </w:t>
      </w:r>
    </w:p>
    <w:p w14:paraId="7767C6A9"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Project Director / Principal Investigator –</w:t>
      </w:r>
    </w:p>
    <w:p w14:paraId="633D3F1F"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E-mail –</w:t>
      </w:r>
    </w:p>
    <w:p w14:paraId="3FAB80AC"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 xml:space="preserve">Phone Number – </w:t>
      </w:r>
    </w:p>
    <w:p w14:paraId="31741C5A"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sidRPr="00EA562B">
        <w:rPr>
          <w:rFonts w:ascii="Arial" w:eastAsia="Arial" w:hAnsi="Arial" w:cs="Arial"/>
          <w:b/>
          <w:bCs/>
          <w:sz w:val="21"/>
          <w:szCs w:val="21"/>
        </w:rPr>
        <w:t>Fellow name –</w:t>
      </w:r>
    </w:p>
    <w:p w14:paraId="4E7088AE" w14:textId="77777777" w:rsidR="00EA562B" w:rsidRPr="00EA562B" w:rsidRDefault="00EA562B" w:rsidP="00EA562B">
      <w:pPr>
        <w:pBdr>
          <w:top w:val="nil"/>
          <w:left w:val="nil"/>
          <w:bottom w:val="nil"/>
          <w:right w:val="nil"/>
          <w:between w:val="nil"/>
        </w:pBdr>
        <w:spacing w:after="240"/>
        <w:ind w:hanging="90"/>
        <w:rPr>
          <w:rFonts w:ascii="Arial" w:eastAsia="Arial" w:hAnsi="Arial" w:cs="Arial"/>
          <w:b/>
          <w:bCs/>
          <w:sz w:val="21"/>
          <w:szCs w:val="21"/>
        </w:rPr>
      </w:pPr>
      <w:r>
        <w:rPr>
          <w:rFonts w:ascii="Arial" w:eastAsia="Arial" w:hAnsi="Arial" w:cs="Arial"/>
          <w:b/>
          <w:bCs/>
          <w:sz w:val="21"/>
          <w:szCs w:val="21"/>
        </w:rPr>
        <w:t xml:space="preserve">Fellow </w:t>
      </w:r>
      <w:r w:rsidRPr="00EA562B">
        <w:rPr>
          <w:rFonts w:ascii="Arial" w:eastAsia="Arial" w:hAnsi="Arial" w:cs="Arial"/>
          <w:b/>
          <w:bCs/>
          <w:sz w:val="21"/>
          <w:szCs w:val="21"/>
        </w:rPr>
        <w:t xml:space="preserve">E-mail – </w:t>
      </w:r>
    </w:p>
    <w:p w14:paraId="4E3848D6"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sz w:val="21"/>
          <w:szCs w:val="21"/>
        </w:rPr>
        <w:t>____________________________________________________</w:t>
      </w:r>
    </w:p>
    <w:p w14:paraId="604F1A79"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b/>
          <w:bCs/>
          <w:sz w:val="21"/>
          <w:szCs w:val="21"/>
        </w:rPr>
        <w:t>Title</w:t>
      </w:r>
      <w:r w:rsidRPr="00EA562B">
        <w:rPr>
          <w:rFonts w:ascii="Arial" w:eastAsia="Arial" w:hAnsi="Arial" w:cs="Arial"/>
          <w:sz w:val="21"/>
          <w:szCs w:val="21"/>
        </w:rPr>
        <w:t xml:space="preserve"> – Title of research project</w:t>
      </w:r>
    </w:p>
    <w:p w14:paraId="55B780E7"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b/>
          <w:bCs/>
          <w:sz w:val="21"/>
          <w:szCs w:val="21"/>
        </w:rPr>
        <w:t>Aim</w:t>
      </w:r>
      <w:r w:rsidRPr="00EA562B">
        <w:rPr>
          <w:rFonts w:ascii="Arial" w:eastAsia="Arial" w:hAnsi="Arial" w:cs="Arial"/>
          <w:sz w:val="21"/>
          <w:szCs w:val="21"/>
        </w:rPr>
        <w:t xml:space="preserve"> – State in 1 to 2 sentence what is the purpose of your research project.</w:t>
      </w:r>
    </w:p>
    <w:p w14:paraId="7BD8FBCD"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b/>
          <w:bCs/>
          <w:sz w:val="21"/>
          <w:szCs w:val="21"/>
        </w:rPr>
        <w:t>Hypothesis</w:t>
      </w:r>
      <w:r w:rsidRPr="00EA562B">
        <w:rPr>
          <w:rFonts w:ascii="Arial" w:eastAsia="Arial" w:hAnsi="Arial" w:cs="Arial"/>
          <w:sz w:val="21"/>
          <w:szCs w:val="21"/>
        </w:rPr>
        <w:t xml:space="preserve"> – State in 1 to 2 sentences the predicted result of your research project.</w:t>
      </w:r>
    </w:p>
    <w:p w14:paraId="4E40D82A"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b/>
          <w:bCs/>
          <w:sz w:val="21"/>
          <w:szCs w:val="21"/>
        </w:rPr>
        <w:t>Interim Results</w:t>
      </w:r>
      <w:r w:rsidRPr="00EA562B">
        <w:rPr>
          <w:rFonts w:ascii="Arial" w:eastAsia="Arial" w:hAnsi="Arial" w:cs="Arial"/>
          <w:sz w:val="21"/>
          <w:szCs w:val="21"/>
        </w:rPr>
        <w:t xml:space="preserve">– Outline what you have achieved so far. It may include mentions of the background research you’ve undertaken, skills training you’ve received, and any practical work you’ve done toward completing your project.  </w:t>
      </w:r>
    </w:p>
    <w:p w14:paraId="28B1A44B"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sz w:val="21"/>
          <w:szCs w:val="21"/>
        </w:rPr>
        <w:t xml:space="preserve"> Note any difficulties you’ve encountered so far. Details on how you plan to confront these challenges, whether through changes to the research plan or adjustments to the overall project. </w:t>
      </w:r>
    </w:p>
    <w:p w14:paraId="41F88D57"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sz w:val="21"/>
          <w:szCs w:val="21"/>
        </w:rPr>
      </w:pPr>
      <w:r w:rsidRPr="00EA562B">
        <w:rPr>
          <w:rFonts w:ascii="Arial" w:eastAsia="Arial" w:hAnsi="Arial" w:cs="Arial"/>
          <w:b/>
          <w:bCs/>
          <w:sz w:val="21"/>
          <w:szCs w:val="21"/>
        </w:rPr>
        <w:t>Future Timeline</w:t>
      </w:r>
      <w:r w:rsidRPr="00EA562B">
        <w:rPr>
          <w:rFonts w:ascii="Arial" w:eastAsia="Arial" w:hAnsi="Arial" w:cs="Arial"/>
          <w:sz w:val="21"/>
          <w:szCs w:val="21"/>
        </w:rPr>
        <w:t xml:space="preserve"> – Detail your plan of action for the remainder of the research project.  Please include all the work that is relevant to completing the research project including project development, manuscript writing and lab activities. </w:t>
      </w:r>
    </w:p>
    <w:p w14:paraId="77531001" w14:textId="77777777" w:rsidR="00EA562B" w:rsidRPr="00EA562B" w:rsidRDefault="00EA562B" w:rsidP="00EA562B">
      <w:pPr>
        <w:pBdr>
          <w:top w:val="nil"/>
          <w:left w:val="nil"/>
          <w:bottom w:val="nil"/>
          <w:right w:val="nil"/>
          <w:between w:val="nil"/>
        </w:pBdr>
        <w:spacing w:after="240" w:line="360" w:lineRule="auto"/>
        <w:ind w:hanging="90"/>
        <w:rPr>
          <w:rFonts w:ascii="Arial" w:eastAsia="Arial" w:hAnsi="Arial" w:cs="Arial"/>
          <w:b/>
          <w:bCs/>
          <w:sz w:val="21"/>
          <w:szCs w:val="21"/>
        </w:rPr>
      </w:pPr>
    </w:p>
    <w:p w14:paraId="4899E88E" w14:textId="77777777" w:rsidR="00EA562B" w:rsidRDefault="00EA562B" w:rsidP="00EA562B">
      <w:pPr>
        <w:pBdr>
          <w:top w:val="nil"/>
          <w:left w:val="nil"/>
          <w:bottom w:val="nil"/>
          <w:right w:val="nil"/>
          <w:between w:val="nil"/>
        </w:pBdr>
        <w:spacing w:after="240" w:line="360" w:lineRule="auto"/>
        <w:ind w:hanging="90"/>
        <w:rPr>
          <w:rFonts w:ascii="Arial" w:eastAsia="Arial" w:hAnsi="Arial" w:cs="Arial"/>
          <w:b/>
          <w:bCs/>
          <w:sz w:val="21"/>
          <w:szCs w:val="21"/>
        </w:rPr>
      </w:pPr>
    </w:p>
    <w:p w14:paraId="537B6288" w14:textId="77777777" w:rsidR="00EA562B" w:rsidRDefault="00EA562B" w:rsidP="00EA562B">
      <w:pPr>
        <w:pBdr>
          <w:top w:val="nil"/>
          <w:left w:val="nil"/>
          <w:bottom w:val="nil"/>
          <w:right w:val="nil"/>
          <w:between w:val="nil"/>
        </w:pBdr>
        <w:spacing w:after="240" w:line="360" w:lineRule="auto"/>
        <w:ind w:hanging="90"/>
        <w:rPr>
          <w:rFonts w:ascii="Arial" w:eastAsia="Arial" w:hAnsi="Arial" w:cs="Arial"/>
          <w:b/>
          <w:bCs/>
          <w:sz w:val="21"/>
          <w:szCs w:val="21"/>
        </w:rPr>
      </w:pPr>
      <w:r w:rsidRPr="00EA562B">
        <w:rPr>
          <w:rFonts w:ascii="Arial" w:eastAsia="Arial" w:hAnsi="Arial" w:cs="Arial"/>
          <w:b/>
          <w:bCs/>
          <w:sz w:val="21"/>
          <w:szCs w:val="21"/>
        </w:rPr>
        <w:t>Help with Writing a Research Interim Report: Tips for Success</w:t>
      </w:r>
    </w:p>
    <w:p w14:paraId="3F7FD82B" w14:textId="77777777" w:rsidR="00EA562B" w:rsidRPr="00EA562B" w:rsidRDefault="00EA562B" w:rsidP="00EA562B">
      <w:pPr>
        <w:pStyle w:val="ListParagraph"/>
        <w:numPr>
          <w:ilvl w:val="0"/>
          <w:numId w:val="1"/>
        </w:numPr>
        <w:pBdr>
          <w:top w:val="nil"/>
          <w:left w:val="nil"/>
          <w:bottom w:val="nil"/>
          <w:right w:val="nil"/>
          <w:between w:val="nil"/>
        </w:pBdr>
        <w:spacing w:after="240" w:line="360" w:lineRule="auto"/>
        <w:rPr>
          <w:rFonts w:ascii="Arial" w:eastAsia="Arial" w:hAnsi="Arial" w:cs="Arial"/>
          <w:b/>
          <w:bCs/>
          <w:sz w:val="21"/>
          <w:szCs w:val="21"/>
        </w:rPr>
      </w:pPr>
      <w:r w:rsidRPr="00EA562B">
        <w:rPr>
          <w:rFonts w:ascii="Arial" w:eastAsia="Arial" w:hAnsi="Arial" w:cs="Arial"/>
          <w:b/>
          <w:bCs/>
          <w:sz w:val="21"/>
          <w:szCs w:val="21"/>
        </w:rPr>
        <w:t>Be Specific</w:t>
      </w:r>
      <w:r w:rsidRPr="00EA562B">
        <w:rPr>
          <w:rFonts w:ascii="Arial" w:eastAsia="Arial" w:hAnsi="Arial" w:cs="Arial"/>
          <w:sz w:val="21"/>
          <w:szCs w:val="21"/>
        </w:rPr>
        <w:t>: Be very detailed in the information that you present. Avoid generalizations and vague statements of progress. Use examples to demonstrate your progress.</w:t>
      </w:r>
    </w:p>
    <w:p w14:paraId="2694BE84" w14:textId="77777777" w:rsidR="00EA562B" w:rsidRPr="00EA562B" w:rsidRDefault="00EA562B" w:rsidP="00EA562B">
      <w:pPr>
        <w:pStyle w:val="ListParagraph"/>
        <w:numPr>
          <w:ilvl w:val="0"/>
          <w:numId w:val="1"/>
        </w:numPr>
        <w:pBdr>
          <w:top w:val="nil"/>
          <w:left w:val="nil"/>
          <w:bottom w:val="nil"/>
          <w:right w:val="nil"/>
          <w:between w:val="nil"/>
        </w:pBdr>
        <w:spacing w:after="240" w:line="360" w:lineRule="auto"/>
        <w:rPr>
          <w:rFonts w:ascii="Arial" w:eastAsia="Arial" w:hAnsi="Arial" w:cs="Arial"/>
          <w:sz w:val="21"/>
          <w:szCs w:val="21"/>
        </w:rPr>
      </w:pPr>
      <w:r w:rsidRPr="00EA562B">
        <w:rPr>
          <w:rFonts w:ascii="Arial" w:eastAsia="Arial" w:hAnsi="Arial" w:cs="Arial"/>
          <w:b/>
          <w:bCs/>
          <w:sz w:val="21"/>
          <w:szCs w:val="21"/>
        </w:rPr>
        <w:t>Be Thorough</w:t>
      </w:r>
      <w:r w:rsidRPr="00EA562B">
        <w:rPr>
          <w:rFonts w:ascii="Arial" w:eastAsia="Arial" w:hAnsi="Arial" w:cs="Arial"/>
          <w:sz w:val="21"/>
          <w:szCs w:val="21"/>
        </w:rPr>
        <w:t>: Be sure to mention all the work that you’ve done, even if some of it won’t be used in your final research report. This foundational research demonstrates your scholarly activity in the months before the Interim Report, and it also shows your ability to make discerning choices about your research project</w:t>
      </w:r>
    </w:p>
    <w:p w14:paraId="335DA013" w14:textId="77777777" w:rsidR="00EA562B" w:rsidRPr="00EA562B" w:rsidRDefault="00EA562B" w:rsidP="00EA562B">
      <w:pPr>
        <w:pStyle w:val="ListParagraph"/>
        <w:numPr>
          <w:ilvl w:val="0"/>
          <w:numId w:val="1"/>
        </w:numPr>
        <w:pBdr>
          <w:top w:val="nil"/>
          <w:left w:val="nil"/>
          <w:bottom w:val="nil"/>
          <w:right w:val="nil"/>
          <w:between w:val="nil"/>
        </w:pBdr>
        <w:spacing w:after="240" w:line="360" w:lineRule="auto"/>
        <w:rPr>
          <w:rFonts w:ascii="Arial" w:eastAsia="Arial" w:hAnsi="Arial" w:cs="Arial"/>
          <w:sz w:val="21"/>
          <w:szCs w:val="21"/>
        </w:rPr>
      </w:pPr>
      <w:r w:rsidRPr="00EA562B">
        <w:rPr>
          <w:rFonts w:ascii="Arial" w:eastAsia="Arial" w:hAnsi="Arial" w:cs="Arial"/>
          <w:b/>
          <w:bCs/>
          <w:sz w:val="21"/>
          <w:szCs w:val="21"/>
        </w:rPr>
        <w:t>Be Confident</w:t>
      </w:r>
      <w:r w:rsidRPr="00EA562B">
        <w:rPr>
          <w:rFonts w:ascii="Arial" w:eastAsia="Arial" w:hAnsi="Arial" w:cs="Arial"/>
          <w:sz w:val="21"/>
          <w:szCs w:val="21"/>
        </w:rPr>
        <w:t>: The Interim Report provides you with a useful opportunity to present your progress and refine your future actions with advice from your reviewers. However, try to avoid using a tone that makes you seem unsure of yourself or lacking confidence in your own progress. An assured and confident tone will help to convince examiners of your overall level of ability and accomplishments.</w:t>
      </w:r>
    </w:p>
    <w:p w14:paraId="29D2D5BD" w14:textId="77777777" w:rsidR="0060595B" w:rsidRPr="00EA562B" w:rsidRDefault="00EA562B" w:rsidP="00EA562B">
      <w:pPr>
        <w:pStyle w:val="ListParagraph"/>
        <w:numPr>
          <w:ilvl w:val="0"/>
          <w:numId w:val="1"/>
        </w:numPr>
        <w:pBdr>
          <w:top w:val="nil"/>
          <w:left w:val="nil"/>
          <w:bottom w:val="nil"/>
          <w:right w:val="nil"/>
          <w:between w:val="nil"/>
        </w:pBdr>
        <w:spacing w:after="240" w:line="360" w:lineRule="auto"/>
        <w:rPr>
          <w:rFonts w:ascii="Arial" w:eastAsia="Arial" w:hAnsi="Arial" w:cs="Arial"/>
          <w:sz w:val="21"/>
          <w:szCs w:val="21"/>
        </w:rPr>
      </w:pPr>
      <w:r w:rsidRPr="00EA562B">
        <w:rPr>
          <w:rFonts w:ascii="Arial" w:eastAsia="Arial" w:hAnsi="Arial" w:cs="Arial"/>
          <w:b/>
          <w:bCs/>
          <w:sz w:val="21"/>
          <w:szCs w:val="21"/>
        </w:rPr>
        <w:t>Be Critical</w:t>
      </w:r>
      <w:r w:rsidRPr="00EA562B">
        <w:rPr>
          <w:rFonts w:ascii="Arial" w:eastAsia="Arial" w:hAnsi="Arial" w:cs="Arial"/>
          <w:sz w:val="21"/>
          <w:szCs w:val="21"/>
        </w:rPr>
        <w:t>: Your Interim Report should demonstrate your growth as a critical, engaged scholar. This requires you to show your ability to speak about your field in a highly knowledgeable way. Furthermore, you should be able to reflect critically on your own proposed project and how it can contribute to your field. This often includes acknowledging its weaknesses or shortcomings and justifying why your approach is still a good one.</w:t>
      </w:r>
    </w:p>
    <w:p w14:paraId="185E8F86"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7EB4D5AD"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7A76516B"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281E7494"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336B0B3D" w14:textId="77777777" w:rsidR="0060595B" w:rsidRDefault="00F03AF2" w:rsidP="00F03AF2">
      <w:pPr>
        <w:pBdr>
          <w:top w:val="nil"/>
          <w:left w:val="nil"/>
          <w:bottom w:val="nil"/>
          <w:right w:val="nil"/>
          <w:between w:val="nil"/>
        </w:pBdr>
        <w:tabs>
          <w:tab w:val="left" w:pos="596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p w14:paraId="2C9AE2DA"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4CFD87CE"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354FD609"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52D2D5D5"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7D623FEA"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3D3AF7A8"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1A3BC76B"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025E101E"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6D9D03DF"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3BAA6BF7"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13FCA725"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5EA4E3B2" w14:textId="77777777" w:rsidR="0060595B" w:rsidRDefault="0060595B">
      <w:pPr>
        <w:pBdr>
          <w:top w:val="nil"/>
          <w:left w:val="nil"/>
          <w:bottom w:val="nil"/>
          <w:right w:val="nil"/>
          <w:between w:val="nil"/>
        </w:pBdr>
        <w:rPr>
          <w:rFonts w:ascii="Times New Roman" w:eastAsia="Times New Roman" w:hAnsi="Times New Roman" w:cs="Times New Roman"/>
          <w:color w:val="000000"/>
          <w:sz w:val="20"/>
          <w:szCs w:val="20"/>
        </w:rPr>
      </w:pPr>
    </w:p>
    <w:p w14:paraId="76C018C6" w14:textId="77777777" w:rsidR="0060595B" w:rsidRDefault="0060595B">
      <w:pPr>
        <w:pBdr>
          <w:top w:val="nil"/>
          <w:left w:val="nil"/>
          <w:bottom w:val="nil"/>
          <w:right w:val="nil"/>
          <w:between w:val="nil"/>
        </w:pBdr>
        <w:tabs>
          <w:tab w:val="left" w:pos="2352"/>
          <w:tab w:val="left" w:pos="2771"/>
          <w:tab w:val="left" w:pos="5135"/>
          <w:tab w:val="left" w:pos="5554"/>
          <w:tab w:val="left" w:pos="7661"/>
          <w:tab w:val="left" w:pos="8080"/>
        </w:tabs>
        <w:rPr>
          <w:rFonts w:ascii="Arial" w:eastAsia="Arial" w:hAnsi="Arial" w:cs="Arial"/>
          <w:color w:val="000000"/>
          <w:sz w:val="18"/>
          <w:szCs w:val="18"/>
        </w:rPr>
      </w:pPr>
    </w:p>
    <w:sectPr w:rsidR="0060595B">
      <w:headerReference w:type="even" r:id="rId11"/>
      <w:headerReference w:type="default" r:id="rId12"/>
      <w:footerReference w:type="even" r:id="rId13"/>
      <w:footerReference w:type="default" r:id="rId14"/>
      <w:headerReference w:type="first" r:id="rId15"/>
      <w:footerReference w:type="first" r:id="rId16"/>
      <w:pgSz w:w="12240" w:h="15840"/>
      <w:pgMar w:top="800" w:right="1160" w:bottom="0" w:left="11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80CE" w14:textId="77777777" w:rsidR="002431D6" w:rsidRDefault="002431D6">
      <w:r>
        <w:separator/>
      </w:r>
    </w:p>
  </w:endnote>
  <w:endnote w:type="continuationSeparator" w:id="0">
    <w:p w14:paraId="75C74945" w14:textId="77777777" w:rsidR="002431D6" w:rsidRDefault="0024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D66A" w14:textId="77777777" w:rsidR="00DC0DF4" w:rsidRDefault="00DC0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73AD" w14:textId="77777777" w:rsidR="0060595B" w:rsidRDefault="505C96F6" w:rsidP="505C96F6">
    <w:pPr>
      <w:tabs>
        <w:tab w:val="left" w:pos="2352"/>
        <w:tab w:val="left" w:pos="2771"/>
        <w:tab w:val="left" w:pos="5135"/>
        <w:tab w:val="left" w:pos="5554"/>
        <w:tab w:val="left" w:pos="7661"/>
        <w:tab w:val="left" w:pos="8080"/>
      </w:tabs>
      <w:jc w:val="center"/>
    </w:pPr>
    <w:r w:rsidRPr="505C96F6">
      <w:rPr>
        <w:rFonts w:ascii="Aptos Light" w:eastAsia="Aptos Light" w:hAnsi="Aptos Light" w:cs="Aptos Light"/>
        <w:color w:val="134A64"/>
        <w:sz w:val="18"/>
        <w:szCs w:val="18"/>
        <w:lang w:val="en-US"/>
      </w:rPr>
      <w:t>8</w:t>
    </w:r>
    <w:r w:rsidRPr="505C96F6">
      <w:rPr>
        <w:rFonts w:ascii="Aptos Light" w:eastAsia="Aptos Light" w:hAnsi="Aptos Light" w:cs="Aptos Light"/>
        <w:color w:val="144B64"/>
        <w:sz w:val="18"/>
        <w:szCs w:val="18"/>
        <w:lang w:val="en-US"/>
      </w:rPr>
      <w:t>000 Marina Blvd.   |   Brisbane, CA 94005   |   Tel 888 255 6627</w:t>
    </w:r>
    <w:r w:rsidRPr="505C96F6">
      <w:rPr>
        <w:rFonts w:ascii="Aptos Light" w:eastAsia="Aptos Light" w:hAnsi="Aptos Light" w:cs="Aptos Light"/>
        <w:color w:val="CF3338"/>
        <w:sz w:val="18"/>
        <w:szCs w:val="18"/>
        <w:lang w:val="en-US"/>
      </w:rPr>
      <w:t xml:space="preserve"> </w:t>
    </w:r>
    <w:r w:rsidRPr="505C96F6">
      <w:rPr>
        <w:rFonts w:ascii="Aptos Light" w:eastAsia="Aptos Light" w:hAnsi="Aptos Light" w:cs="Aptos Light"/>
        <w:color w:val="144B64"/>
        <w:sz w:val="18"/>
        <w:szCs w:val="18"/>
        <w:lang w:val="en-US"/>
      </w:rPr>
      <w:t xml:space="preserve"> | </w:t>
    </w:r>
    <w:r w:rsidRPr="505C96F6">
      <w:rPr>
        <w:rFonts w:ascii="Aptos Light" w:eastAsia="Aptos Light" w:hAnsi="Aptos Light" w:cs="Aptos Light"/>
        <w:color w:val="CF3338"/>
        <w:sz w:val="18"/>
        <w:szCs w:val="18"/>
        <w:lang w:val="en-US"/>
      </w:rPr>
      <w:t xml:space="preserve">  </w:t>
    </w:r>
    <w:hyperlink r:id="rId1">
      <w:r w:rsidRPr="505C96F6">
        <w:rPr>
          <w:rStyle w:val="Hyperlink"/>
          <w:rFonts w:ascii="Aptos Light" w:eastAsia="Aptos Light" w:hAnsi="Aptos Light" w:cs="Aptos Light"/>
          <w:sz w:val="18"/>
          <w:szCs w:val="18"/>
          <w:lang w:val="en-US"/>
        </w:rPr>
        <w:t>www.CareDx.com</w:t>
      </w:r>
    </w:hyperlink>
  </w:p>
  <w:p w14:paraId="341B8B13" w14:textId="1FB320F6" w:rsidR="00DC0DF4" w:rsidRDefault="00DC0DF4" w:rsidP="505C96F6">
    <w:pPr>
      <w:tabs>
        <w:tab w:val="left" w:pos="2352"/>
        <w:tab w:val="left" w:pos="2771"/>
        <w:tab w:val="left" w:pos="5135"/>
        <w:tab w:val="left" w:pos="5554"/>
        <w:tab w:val="left" w:pos="7661"/>
        <w:tab w:val="left" w:pos="8080"/>
      </w:tabs>
      <w:jc w:val="center"/>
      <w:rPr>
        <w:rFonts w:ascii="Arial" w:eastAsia="Arial" w:hAnsi="Arial" w:cs="Arial"/>
        <w:color w:val="CF3338"/>
        <w:sz w:val="18"/>
        <w:szCs w:val="18"/>
        <w:lang w:val="en-US"/>
      </w:rPr>
    </w:pPr>
    <w:r w:rsidRPr="0036134B">
      <w:rPr>
        <w:rFonts w:ascii="Arial" w:eastAsia="Arial" w:hAnsi="Arial" w:cs="Arial"/>
        <w:color w:val="CF3338"/>
        <w:sz w:val="18"/>
        <w:szCs w:val="18"/>
      </w:rPr>
      <w:t>VTS-PRO-10528-v3</w:t>
    </w:r>
    <w:r>
      <w:rPr>
        <w:rFonts w:ascii="Arial" w:eastAsia="Arial" w:hAnsi="Arial" w:cs="Arial"/>
        <w:color w:val="CF3338"/>
        <w:sz w:val="18"/>
        <w:szCs w:val="18"/>
      </w:rPr>
      <w:t xml:space="preserve"> Effective 2026.02</w:t>
    </w:r>
  </w:p>
  <w:p w14:paraId="4EE79481" w14:textId="77777777" w:rsidR="0060595B" w:rsidRDefault="0060595B">
    <w:pPr>
      <w:rPr>
        <w:rFonts w:ascii="Times New Roman" w:eastAsia="Times New Roman" w:hAnsi="Times New Roman" w:cs="Times New Roman"/>
        <w:sz w:val="20"/>
        <w:szCs w:val="20"/>
      </w:rPr>
    </w:pPr>
  </w:p>
  <w:p w14:paraId="2538FED8" w14:textId="77777777" w:rsidR="0060595B" w:rsidRDefault="0060595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093C" w14:textId="77777777" w:rsidR="00DC0DF4" w:rsidRDefault="00DC0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86483" w14:textId="77777777" w:rsidR="002431D6" w:rsidRDefault="002431D6">
      <w:r>
        <w:separator/>
      </w:r>
    </w:p>
  </w:footnote>
  <w:footnote w:type="continuationSeparator" w:id="0">
    <w:p w14:paraId="23F03A1D" w14:textId="77777777" w:rsidR="002431D6" w:rsidRDefault="0024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A216" w14:textId="77777777" w:rsidR="00DC0DF4" w:rsidRDefault="00DC0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1193" w14:textId="77777777" w:rsidR="0060595B" w:rsidRDefault="004E07C4">
    <w:r>
      <w:rPr>
        <w:noProof/>
      </w:rPr>
      <w:drawing>
        <wp:anchor distT="0" distB="0" distL="114300" distR="114300" simplePos="0" relativeHeight="251658240" behindDoc="0" locked="0" layoutInCell="1" allowOverlap="1" wp14:anchorId="1E8D59F7" wp14:editId="2FC12994">
          <wp:simplePos x="0" y="0"/>
          <wp:positionH relativeFrom="column">
            <wp:posOffset>-276225</wp:posOffset>
          </wp:positionH>
          <wp:positionV relativeFrom="paragraph">
            <wp:posOffset>-69850</wp:posOffset>
          </wp:positionV>
          <wp:extent cx="1455420" cy="483870"/>
          <wp:effectExtent l="0" t="0" r="5080" b="0"/>
          <wp:wrapSquare wrapText="bothSides"/>
          <wp:docPr id="4857841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8415"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5420" cy="4838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A03A" w14:textId="77777777" w:rsidR="00DC0DF4" w:rsidRDefault="00DC0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2C4EEC"/>
    <w:multiLevelType w:val="hybridMultilevel"/>
    <w:tmpl w:val="CD04C17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85014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1D6"/>
    <w:rsid w:val="00027913"/>
    <w:rsid w:val="000A663F"/>
    <w:rsid w:val="000F56B6"/>
    <w:rsid w:val="002431D6"/>
    <w:rsid w:val="00273687"/>
    <w:rsid w:val="002A6756"/>
    <w:rsid w:val="002D3928"/>
    <w:rsid w:val="003E3B5B"/>
    <w:rsid w:val="0044104B"/>
    <w:rsid w:val="00486FE3"/>
    <w:rsid w:val="004E07C4"/>
    <w:rsid w:val="00565004"/>
    <w:rsid w:val="005FD962"/>
    <w:rsid w:val="0060595B"/>
    <w:rsid w:val="00617A32"/>
    <w:rsid w:val="0068150B"/>
    <w:rsid w:val="00797BEF"/>
    <w:rsid w:val="00860C31"/>
    <w:rsid w:val="00947711"/>
    <w:rsid w:val="009C1BC7"/>
    <w:rsid w:val="00A9641A"/>
    <w:rsid w:val="00AB5048"/>
    <w:rsid w:val="00B17ADA"/>
    <w:rsid w:val="00D52FB2"/>
    <w:rsid w:val="00DC0DF4"/>
    <w:rsid w:val="00EA562B"/>
    <w:rsid w:val="00F03AF2"/>
    <w:rsid w:val="00F31D16"/>
    <w:rsid w:val="00F959FC"/>
    <w:rsid w:val="1F3A12C4"/>
    <w:rsid w:val="3455B983"/>
    <w:rsid w:val="3B5D583C"/>
    <w:rsid w:val="3E358F5F"/>
    <w:rsid w:val="505C96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768A0"/>
  <w15:docId w15:val="{648564E0-0DE0-46EA-9CFF-89B9FFC65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sz w:val="22"/>
        <w:szCs w:val="22"/>
        <w:lang w:val="ro"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0">
    <w:name w:val="TableNormal0"/>
    <w:tblPr>
      <w:tblCellMar>
        <w:top w:w="0" w:type="dxa"/>
        <w:left w:w="0" w:type="dxa"/>
        <w:bottom w:w="0" w:type="dxa"/>
        <w:right w:w="0" w:type="dxa"/>
      </w:tblCellMar>
    </w:tblPr>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182B"/>
    <w:pPr>
      <w:tabs>
        <w:tab w:val="center" w:pos="4680"/>
        <w:tab w:val="right" w:pos="9360"/>
      </w:tabs>
    </w:pPr>
  </w:style>
  <w:style w:type="character" w:customStyle="1" w:styleId="HeaderChar">
    <w:name w:val="Header Char"/>
    <w:basedOn w:val="DefaultParagraphFont"/>
    <w:link w:val="Header"/>
    <w:uiPriority w:val="99"/>
    <w:rsid w:val="00F4182B"/>
  </w:style>
  <w:style w:type="paragraph" w:styleId="Footer">
    <w:name w:val="footer"/>
    <w:basedOn w:val="Normal"/>
    <w:link w:val="FooterChar"/>
    <w:uiPriority w:val="99"/>
    <w:unhideWhenUsed/>
    <w:rsid w:val="00F4182B"/>
    <w:pPr>
      <w:tabs>
        <w:tab w:val="center" w:pos="4680"/>
        <w:tab w:val="right" w:pos="9360"/>
      </w:tabs>
    </w:pPr>
  </w:style>
  <w:style w:type="character" w:customStyle="1" w:styleId="FooterChar">
    <w:name w:val="Footer Char"/>
    <w:basedOn w:val="DefaultParagraphFont"/>
    <w:link w:val="Footer"/>
    <w:uiPriority w:val="99"/>
    <w:rsid w:val="00F4182B"/>
  </w:style>
  <w:style w:type="character" w:styleId="Hyperlink">
    <w:name w:val="Hyperlink"/>
    <w:basedOn w:val="DefaultParagraphFont"/>
    <w:uiPriority w:val="99"/>
    <w:unhideWhenUsed/>
    <w:rsid w:val="0092023A"/>
    <w:rPr>
      <w:color w:val="0000FF" w:themeColor="hyperlink"/>
      <w:u w:val="single"/>
    </w:rPr>
  </w:style>
  <w:style w:type="character" w:styleId="UnresolvedMention">
    <w:name w:val="Unresolved Mention"/>
    <w:basedOn w:val="DefaultParagraphFont"/>
    <w:uiPriority w:val="99"/>
    <w:semiHidden/>
    <w:unhideWhenUsed/>
    <w:rsid w:val="0092023A"/>
    <w:rPr>
      <w:color w:val="605E5C"/>
      <w:shd w:val="clear" w:color="auto" w:fill="E1DFDD"/>
    </w:rPr>
  </w:style>
  <w:style w:type="character" w:styleId="FollowedHyperlink">
    <w:name w:val="FollowedHyperlink"/>
    <w:basedOn w:val="DefaultParagraphFont"/>
    <w:uiPriority w:val="99"/>
    <w:semiHidden/>
    <w:unhideWhenUsed/>
    <w:rsid w:val="0092023A"/>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CareD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enkins\OneDrive%20-%20CareDx,%20Inc\Documents\MLR%20Submissions\Funding%20&amp;%20Support%20Documents\CareDx%20Fellowship%20Research%20Interim%20Report_2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80fd32-dc92-48e8-911f-c3666aa9070c">
      <Terms xmlns="http://schemas.microsoft.com/office/infopath/2007/PartnerControls"/>
    </lcf76f155ced4ddcb4097134ff3c332f>
    <TaxCatchAll xmlns="56eb3693-a0a2-445b-bcac-f0d7f3836fe5" xsi:nil="true"/>
    <Tags xmlns="f980fd32-dc92-48e8-911f-c3666aa9070c"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GWxk+N9Nka0JQcgDR5643T0HFQ==">CgMxLjA4AHIhMWNCRDRLTjJIWEJXdjhNSzA3dDRLUFBtMXJXNm8zOV9P</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47AFDD01C6224885115B7B5ABF7BC9" ma:contentTypeVersion="15" ma:contentTypeDescription="Create a new document." ma:contentTypeScope="" ma:versionID="96f4aa8c595ff907a372dfb01fb9c7ab">
  <xsd:schema xmlns:xsd="http://www.w3.org/2001/XMLSchema" xmlns:xs="http://www.w3.org/2001/XMLSchema" xmlns:p="http://schemas.microsoft.com/office/2006/metadata/properties" xmlns:ns2="f980fd32-dc92-48e8-911f-c3666aa9070c" xmlns:ns3="56eb3693-a0a2-445b-bcac-f0d7f3836fe5" targetNamespace="http://schemas.microsoft.com/office/2006/metadata/properties" ma:root="true" ma:fieldsID="c3b6691df6521b672e55d27b418a90dc" ns2:_="" ns3:_="">
    <xsd:import namespace="f980fd32-dc92-48e8-911f-c3666aa9070c"/>
    <xsd:import namespace="56eb3693-a0a2-445b-bcac-f0d7f3836f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Tag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0fd32-dc92-48e8-911f-c3666aa90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Tags" ma:index="18" nillable="true" ma:displayName="Tags" ma:format="Dropdown" ma:internalName="Tags">
      <xsd:complexType>
        <xsd:complexContent>
          <xsd:extension base="dms:MultiChoice">
            <xsd:sequence>
              <xsd:element name="Value" maxOccurs="unbounded" minOccurs="0" nillable="true">
                <xsd:simpleType>
                  <xsd:restriction base="dms:Choice">
                    <xsd:enumeration value="DEI"/>
                    <xsd:enumeration value="WECAN"/>
                    <xsd:enumeration value="Town Hall"/>
                    <xsd:enumeration value="ServiceNow"/>
                    <xsd:enumeration value="Onboarding"/>
                  </xsd:restriction>
                </xsd:simpleType>
              </xsd:element>
            </xsd:sequence>
          </xsd:extension>
        </xsd:complexContent>
      </xsd:complex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dac421-00b0-4938-8d20-32e3dc72a30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b3693-a0a2-445b-bcac-f0d7f3836f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e038ee-1f0d-40a7-b15a-698b0d2b131d}" ma:internalName="TaxCatchAll" ma:showField="CatchAllData" ma:web="56eb3693-a0a2-445b-bcac-f0d7f3836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647E9-2247-4CB2-97FB-B1BD030A6AAB}">
  <ds:schemaRefs>
    <ds:schemaRef ds:uri="http://schemas.microsoft.com/office/2006/metadata/properties"/>
    <ds:schemaRef ds:uri="http://schemas.microsoft.com/office/infopath/2007/PartnerControls"/>
    <ds:schemaRef ds:uri="f980fd32-dc92-48e8-911f-c3666aa9070c"/>
    <ds:schemaRef ds:uri="56eb3693-a0a2-445b-bcac-f0d7f3836fe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002670B-9810-4D12-A093-458ED44FD876}">
  <ds:schemaRefs>
    <ds:schemaRef ds:uri="http://schemas.microsoft.com/sharepoint/v3/contenttype/forms"/>
  </ds:schemaRefs>
</ds:datastoreItem>
</file>

<file path=customXml/itemProps4.xml><?xml version="1.0" encoding="utf-8"?>
<ds:datastoreItem xmlns:ds="http://schemas.openxmlformats.org/officeDocument/2006/customXml" ds:itemID="{0C91145D-5467-4922-95C3-FA945A606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0fd32-dc92-48e8-911f-c3666aa9070c"/>
    <ds:schemaRef ds:uri="56eb3693-a0a2-445b-bcac-f0d7f3836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CareDx Fellowship Research Interim Report_2_2026</Template>
  <TotalTime>1</TotalTime>
  <Pages>2</Pages>
  <Words>350</Words>
  <Characters>2222</Characters>
  <Application>Microsoft Office Word</Application>
  <DocSecurity>0</DocSecurity>
  <Lines>130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Jenkins</dc:creator>
  <cp:keywords/>
  <cp:lastModifiedBy>Laura Jenkins</cp:lastModifiedBy>
  <cp:revision>3</cp:revision>
  <cp:lastPrinted>2025-08-27T16:01:00Z</cp:lastPrinted>
  <dcterms:created xsi:type="dcterms:W3CDTF">2026-02-11T18:25:00Z</dcterms:created>
  <dcterms:modified xsi:type="dcterms:W3CDTF">2026-02-19T19:42:00Z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Creator">
    <vt:lpwstr>Adobe InDesign 20.0 (Macintosh)</vt:lpwstr>
  </property>
  <property fmtid="{D5CDD505-2E9C-101B-9397-08002B2CF9AE}" pid="4" name="LastSaved">
    <vt:filetime>2025-04-09T00:00:00Z</vt:filetime>
  </property>
  <property fmtid="{D5CDD505-2E9C-101B-9397-08002B2CF9AE}" pid="5" name="Producer">
    <vt:lpwstr>Adobe PDF Library 17.0</vt:lpwstr>
  </property>
  <property fmtid="{D5CDD505-2E9C-101B-9397-08002B2CF9AE}" pid="6" name="ContentTypeId">
    <vt:lpwstr>0x010100C847AFDD01C6224885115B7B5ABF7BC9</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