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DC7A7" w14:textId="77777777" w:rsidR="00EE1900" w:rsidRDefault="00161995" w:rsidP="00941A73">
      <w:pPr>
        <w:rPr>
          <w:rStyle w:val="Hyperlink"/>
          <w:rFonts w:asciiTheme="minorHAnsi" w:hAnsiTheme="minorHAnsi" w:cstheme="minorHAnsi"/>
          <w:color w:val="4BAD45" w:themeColor="accent1"/>
          <w:szCs w:val="22"/>
        </w:rPr>
      </w:pPr>
      <w:r w:rsidRPr="00EE1900">
        <w:rPr>
          <w:rFonts w:asciiTheme="minorHAnsi" w:hAnsiTheme="minorHAnsi" w:cstheme="minorHAnsi"/>
          <w:color w:val="000000" w:themeColor="text1"/>
          <w:szCs w:val="22"/>
        </w:rPr>
        <w:t>Please direct all</w:t>
      </w:r>
      <w:r w:rsidR="00852433" w:rsidRPr="00EE1900">
        <w:rPr>
          <w:rFonts w:asciiTheme="minorHAnsi" w:hAnsiTheme="minorHAnsi" w:cstheme="minorHAnsi"/>
          <w:color w:val="000000" w:themeColor="text1"/>
          <w:szCs w:val="22"/>
        </w:rPr>
        <w:t xml:space="preserve"> questions </w:t>
      </w:r>
      <w:bookmarkStart w:id="0" w:name="_GoBack"/>
      <w:bookmarkEnd w:id="0"/>
      <w:r w:rsidR="00852433" w:rsidRPr="00EE1900">
        <w:rPr>
          <w:rFonts w:asciiTheme="minorHAnsi" w:hAnsiTheme="minorHAnsi" w:cstheme="minorHAnsi"/>
          <w:color w:val="000000" w:themeColor="text1"/>
          <w:szCs w:val="22"/>
        </w:rPr>
        <w:t xml:space="preserve">to </w:t>
      </w:r>
      <w:hyperlink r:id="rId11" w:history="1">
        <w:r w:rsidRPr="00EE1900">
          <w:rPr>
            <w:rStyle w:val="Hyperlink"/>
            <w:rFonts w:asciiTheme="minorHAnsi" w:hAnsiTheme="minorHAnsi" w:cstheme="minorHAnsi"/>
            <w:color w:val="4BAD45" w:themeColor="accent1"/>
            <w:szCs w:val="22"/>
          </w:rPr>
          <w:t>covidresponse@lwb.org.au</w:t>
        </w:r>
      </w:hyperlink>
    </w:p>
    <w:p w14:paraId="35515FF2" w14:textId="77777777" w:rsidR="00EE1900" w:rsidRDefault="00EE1900" w:rsidP="00941A73">
      <w:pPr>
        <w:rPr>
          <w:rStyle w:val="Hyperlink"/>
          <w:rFonts w:asciiTheme="minorHAnsi" w:hAnsiTheme="minorHAnsi" w:cstheme="minorHAnsi"/>
          <w:color w:val="4BAD45" w:themeColor="accent1"/>
          <w:szCs w:val="22"/>
        </w:rPr>
      </w:pPr>
    </w:p>
    <w:p w14:paraId="1544F596" w14:textId="50DD1E69" w:rsidR="00EE1900" w:rsidRPr="00EE1900" w:rsidRDefault="00EE1900" w:rsidP="00941A73">
      <w:pPr>
        <w:rPr>
          <w:color w:val="000000" w:themeColor="text1"/>
        </w:rPr>
      </w:pPr>
      <w:r w:rsidRPr="00EE1900">
        <w:rPr>
          <w:color w:val="000000" w:themeColor="text1"/>
        </w:rPr>
        <w:t>The following posters should be displayed at all times within</w:t>
      </w:r>
      <w:r w:rsidRPr="00EE1900">
        <w:rPr>
          <w:rFonts w:asciiTheme="minorHAnsi" w:hAnsiTheme="minorHAnsi" w:cstheme="minorHAnsi"/>
          <w:color w:val="000000" w:themeColor="text1"/>
          <w:szCs w:val="22"/>
        </w:rPr>
        <w:t xml:space="preserve"> each LWB Residential Property </w:t>
      </w:r>
    </w:p>
    <w:tbl>
      <w:tblPr>
        <w:tblStyle w:val="TableGrid"/>
        <w:tblW w:w="5166" w:type="pct"/>
        <w:tblLayout w:type="fixed"/>
        <w:tblLook w:val="04A0" w:firstRow="1" w:lastRow="0" w:firstColumn="1" w:lastColumn="0" w:noHBand="0" w:noVBand="1"/>
      </w:tblPr>
      <w:tblGrid>
        <w:gridCol w:w="2831"/>
        <w:gridCol w:w="4255"/>
        <w:gridCol w:w="2973"/>
      </w:tblGrid>
      <w:tr w:rsidR="00EE1900" w:rsidRPr="00CD3E93" w14:paraId="4AB6A276" w14:textId="77777777" w:rsidTr="00717880">
        <w:trPr>
          <w:tblHeader/>
        </w:trPr>
        <w:tc>
          <w:tcPr>
            <w:tcW w:w="1407" w:type="pct"/>
            <w:shd w:val="clear" w:color="auto" w:fill="4BAD45" w:themeFill="accent1"/>
          </w:tcPr>
          <w:p w14:paraId="3384675F" w14:textId="77777777" w:rsidR="00EE1900" w:rsidRPr="00CD3E93" w:rsidRDefault="00EE1900" w:rsidP="00717880">
            <w:pPr>
              <w:pStyle w:val="DPCtabletex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Document Title</w:t>
            </w:r>
          </w:p>
        </w:tc>
        <w:tc>
          <w:tcPr>
            <w:tcW w:w="2115" w:type="pct"/>
            <w:shd w:val="clear" w:color="auto" w:fill="4BAD45" w:themeFill="accent1"/>
          </w:tcPr>
          <w:p w14:paraId="797E6CE4" w14:textId="77777777" w:rsidR="00EE1900" w:rsidRPr="00CD3E93" w:rsidRDefault="00EE1900" w:rsidP="00717880">
            <w:pPr>
              <w:pStyle w:val="DPCtabletex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Action</w:t>
            </w:r>
            <w:r w:rsidRPr="00CD3E93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478" w:type="pct"/>
            <w:shd w:val="clear" w:color="auto" w:fill="4BAD45" w:themeFill="accent1"/>
          </w:tcPr>
          <w:p w14:paraId="02246EAD" w14:textId="77777777" w:rsidR="00EE1900" w:rsidRDefault="00EE1900" w:rsidP="00717880">
            <w:pPr>
              <w:pStyle w:val="DPCtabletex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Visual</w:t>
            </w:r>
          </w:p>
        </w:tc>
      </w:tr>
      <w:tr w:rsidR="00EE1900" w:rsidRPr="00CD3E93" w14:paraId="49F5DCC1" w14:textId="77777777" w:rsidTr="00717880">
        <w:tc>
          <w:tcPr>
            <w:tcW w:w="1407" w:type="pct"/>
          </w:tcPr>
          <w:p w14:paraId="59242FC6" w14:textId="54539C3E" w:rsidR="00EE1900" w:rsidRPr="00161995" w:rsidRDefault="00EE1900" w:rsidP="00EE1900">
            <w:pPr>
              <w:pStyle w:val="DPCtable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61995">
              <w:rPr>
                <w:rFonts w:ascii="Arial" w:hAnsi="Arial" w:cs="Arial"/>
                <w:b/>
                <w:bCs/>
                <w:sz w:val="22"/>
                <w:szCs w:val="22"/>
              </w:rPr>
              <w:t>STOP Health Declaration</w:t>
            </w:r>
          </w:p>
        </w:tc>
        <w:tc>
          <w:tcPr>
            <w:tcW w:w="2115" w:type="pct"/>
          </w:tcPr>
          <w:p w14:paraId="5C499CBD" w14:textId="269DE08D" w:rsidR="00EE1900" w:rsidRDefault="00EE1900" w:rsidP="00EE1900">
            <w:pPr>
              <w:pStyle w:val="DPCtabletex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Place at the entrance to the property so staff and visitors see prior to entering.</w:t>
            </w:r>
          </w:p>
        </w:tc>
        <w:tc>
          <w:tcPr>
            <w:tcW w:w="1478" w:type="pct"/>
          </w:tcPr>
          <w:p w14:paraId="0F0EE863" w14:textId="11BC3587" w:rsidR="00EE1900" w:rsidRPr="00613826" w:rsidRDefault="00EE1900" w:rsidP="00EE1900">
            <w:pPr>
              <w:pStyle w:val="DPCtabletext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85243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C5E2746" wp14:editId="4315A137">
                  <wp:extent cx="1080770" cy="1522637"/>
                  <wp:effectExtent l="0" t="0" r="508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21" cy="153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900" w:rsidRPr="00CD3E93" w14:paraId="106A92CC" w14:textId="77777777" w:rsidTr="00717880">
        <w:tc>
          <w:tcPr>
            <w:tcW w:w="1407" w:type="pct"/>
          </w:tcPr>
          <w:p w14:paraId="763BC79C" w14:textId="54F89AE4" w:rsidR="00EE1900" w:rsidRPr="00161995" w:rsidRDefault="00EE1900" w:rsidP="00EE1900">
            <w:pPr>
              <w:pStyle w:val="DPCtable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619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QR Code Sign In </w:t>
            </w:r>
          </w:p>
        </w:tc>
        <w:tc>
          <w:tcPr>
            <w:tcW w:w="2115" w:type="pct"/>
          </w:tcPr>
          <w:p w14:paraId="20E8DF6D" w14:textId="77777777" w:rsidR="00EE1900" w:rsidRDefault="00EE1900" w:rsidP="00EE1900">
            <w:pPr>
              <w:pStyle w:val="DPCtabletex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Place near the entrance to the property so staff and visitors see prior to entering.</w:t>
            </w:r>
          </w:p>
          <w:p w14:paraId="6E65A2CE" w14:textId="20D02B3F" w:rsidR="00EE1900" w:rsidRPr="00CD3E93" w:rsidRDefault="00EE1900" w:rsidP="00EE1900">
            <w:pPr>
              <w:pStyle w:val="DPCtabletex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All Staff &amp; Visitors to sign in using the QR code </w:t>
            </w:r>
          </w:p>
        </w:tc>
        <w:tc>
          <w:tcPr>
            <w:tcW w:w="1478" w:type="pct"/>
          </w:tcPr>
          <w:p w14:paraId="4C23B1D8" w14:textId="45B1214F" w:rsidR="00EE1900" w:rsidRPr="00613826" w:rsidRDefault="00EE1900" w:rsidP="00EE1900">
            <w:pPr>
              <w:pStyle w:val="DPC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243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757A466" wp14:editId="384AA895">
                  <wp:extent cx="1048456" cy="1466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729" cy="147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900" w:rsidRPr="00CD3E93" w14:paraId="45655B9D" w14:textId="77777777" w:rsidTr="00717880">
        <w:tc>
          <w:tcPr>
            <w:tcW w:w="1407" w:type="pct"/>
          </w:tcPr>
          <w:p w14:paraId="638E6217" w14:textId="77777777" w:rsidR="00EE1900" w:rsidRPr="00161995" w:rsidRDefault="00EE1900" w:rsidP="00EE1900">
            <w:pPr>
              <w:pStyle w:val="DPCtable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61995">
              <w:rPr>
                <w:rFonts w:ascii="Arial" w:hAnsi="Arial" w:cs="Arial"/>
                <w:b/>
                <w:bCs/>
                <w:sz w:val="22"/>
                <w:szCs w:val="22"/>
              </w:rPr>
              <w:t>Face mask - donning and doffing</w:t>
            </w:r>
          </w:p>
        </w:tc>
        <w:tc>
          <w:tcPr>
            <w:tcW w:w="2115" w:type="pct"/>
          </w:tcPr>
          <w:p w14:paraId="6855FF38" w14:textId="77777777" w:rsidR="00EE1900" w:rsidRDefault="00EE1900" w:rsidP="00EE1900">
            <w:pPr>
              <w:pStyle w:val="DPCtabletex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Place near donning and doffing stations.</w:t>
            </w:r>
          </w:p>
        </w:tc>
        <w:tc>
          <w:tcPr>
            <w:tcW w:w="1478" w:type="pct"/>
          </w:tcPr>
          <w:p w14:paraId="462CF2A4" w14:textId="77777777" w:rsidR="00EE1900" w:rsidRPr="00CD3E93" w:rsidRDefault="00EE1900" w:rsidP="00EE1900">
            <w:pPr>
              <w:pStyle w:val="DPCtable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82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1514930" wp14:editId="46718C3B">
                  <wp:extent cx="1000125" cy="143185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74" cy="144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900" w:rsidRPr="00CD3E93" w14:paraId="2C4BD6B8" w14:textId="77777777" w:rsidTr="00717880">
        <w:tc>
          <w:tcPr>
            <w:tcW w:w="1407" w:type="pct"/>
          </w:tcPr>
          <w:p w14:paraId="5C786E4D" w14:textId="77777777" w:rsidR="00EE1900" w:rsidRPr="00161995" w:rsidRDefault="00EE1900" w:rsidP="00EE1900">
            <w:pPr>
              <w:pStyle w:val="DPCtable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61995">
              <w:rPr>
                <w:rFonts w:ascii="Arial" w:hAnsi="Arial" w:cs="Arial"/>
                <w:b/>
                <w:bCs/>
                <w:sz w:val="22"/>
                <w:szCs w:val="22"/>
              </w:rPr>
              <w:t>Face shield - donning and doffing</w:t>
            </w:r>
          </w:p>
        </w:tc>
        <w:tc>
          <w:tcPr>
            <w:tcW w:w="2115" w:type="pct"/>
          </w:tcPr>
          <w:p w14:paraId="132C58C4" w14:textId="77777777" w:rsidR="00EE1900" w:rsidRPr="00CD3E93" w:rsidRDefault="00EE1900" w:rsidP="00EE1900">
            <w:pPr>
              <w:pStyle w:val="DPCtabletex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Place near donning and doffing stations.</w:t>
            </w:r>
          </w:p>
        </w:tc>
        <w:tc>
          <w:tcPr>
            <w:tcW w:w="1478" w:type="pct"/>
          </w:tcPr>
          <w:p w14:paraId="2756140C" w14:textId="77777777" w:rsidR="00EE1900" w:rsidRDefault="00EE1900" w:rsidP="00EE1900">
            <w:pPr>
              <w:pStyle w:val="DPCtable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43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D1D8C74" wp14:editId="41A1E986">
                  <wp:extent cx="965423" cy="138112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52" cy="13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900" w:rsidRPr="00CD3E93" w14:paraId="7A2BF5F8" w14:textId="77777777" w:rsidTr="00717880">
        <w:tc>
          <w:tcPr>
            <w:tcW w:w="1407" w:type="pct"/>
          </w:tcPr>
          <w:p w14:paraId="27B5B070" w14:textId="77777777" w:rsidR="00EE1900" w:rsidRPr="00161995" w:rsidRDefault="00EE1900" w:rsidP="00EE1900">
            <w:pPr>
              <w:pStyle w:val="DPCtable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61995">
              <w:rPr>
                <w:rFonts w:ascii="Arial" w:hAnsi="Arial" w:cs="Arial"/>
                <w:b/>
                <w:bCs/>
                <w:sz w:val="22"/>
                <w:szCs w:val="22"/>
              </w:rPr>
              <w:t>Stop the spread</w:t>
            </w:r>
          </w:p>
        </w:tc>
        <w:tc>
          <w:tcPr>
            <w:tcW w:w="2115" w:type="pct"/>
          </w:tcPr>
          <w:p w14:paraId="003E7F46" w14:textId="77777777" w:rsidR="00EE1900" w:rsidRDefault="00EE1900" w:rsidP="00EE1900">
            <w:pPr>
              <w:pStyle w:val="DPCtabletex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Replace existing poster and dispose of old version.</w:t>
            </w:r>
          </w:p>
        </w:tc>
        <w:tc>
          <w:tcPr>
            <w:tcW w:w="1478" w:type="pct"/>
          </w:tcPr>
          <w:p w14:paraId="78A557F3" w14:textId="77777777" w:rsidR="00EE1900" w:rsidRDefault="00EE1900" w:rsidP="00EE1900">
            <w:pPr>
              <w:pStyle w:val="DPCtable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43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C228DDD" wp14:editId="64A926B5">
                  <wp:extent cx="1066800" cy="150643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47" cy="152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28210" w14:textId="77777777" w:rsidR="00EE1900" w:rsidRDefault="00EE1900" w:rsidP="00941A73">
      <w:pPr>
        <w:rPr>
          <w:rStyle w:val="Hyperlink"/>
          <w:rFonts w:asciiTheme="minorHAnsi" w:hAnsiTheme="minorHAnsi" w:cstheme="minorHAnsi"/>
          <w:color w:val="4BAD45" w:themeColor="accent1"/>
          <w:szCs w:val="22"/>
        </w:rPr>
      </w:pPr>
    </w:p>
    <w:p w14:paraId="582DEE5B" w14:textId="7171628A" w:rsidR="00EE1900" w:rsidRPr="00EE1900" w:rsidRDefault="00B543C6" w:rsidP="00EE1900">
      <w:pPr>
        <w:rPr>
          <w:color w:val="000000" w:themeColor="text1"/>
        </w:rPr>
      </w:pPr>
      <w:r>
        <w:rPr>
          <w:color w:val="000000" w:themeColor="text1"/>
        </w:rPr>
        <w:t>In addition to the above t</w:t>
      </w:r>
      <w:r w:rsidR="00EE1900" w:rsidRPr="00EE1900">
        <w:rPr>
          <w:color w:val="000000" w:themeColor="text1"/>
        </w:rPr>
        <w:t xml:space="preserve">he following posters should be displayed </w:t>
      </w:r>
      <w:r w:rsidR="00EE1900">
        <w:rPr>
          <w:color w:val="000000" w:themeColor="text1"/>
        </w:rPr>
        <w:t xml:space="preserve">when there is a positive </w:t>
      </w:r>
      <w:r>
        <w:rPr>
          <w:color w:val="000000" w:themeColor="text1"/>
        </w:rPr>
        <w:t xml:space="preserve">Covid-19 </w:t>
      </w:r>
      <w:r w:rsidR="00EE1900">
        <w:rPr>
          <w:color w:val="000000" w:themeColor="text1"/>
        </w:rPr>
        <w:t>case</w:t>
      </w:r>
      <w:r w:rsidR="00EE1900" w:rsidRPr="00EE1900">
        <w:rPr>
          <w:color w:val="000000" w:themeColor="text1"/>
        </w:rPr>
        <w:t xml:space="preserve"> within</w:t>
      </w:r>
      <w:r w:rsidR="00EE1900" w:rsidRPr="00EE1900">
        <w:rPr>
          <w:rFonts w:asciiTheme="minorHAnsi" w:hAnsiTheme="minorHAnsi" w:cstheme="minorHAnsi"/>
          <w:color w:val="000000" w:themeColor="text1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Cs w:val="22"/>
        </w:rPr>
        <w:t xml:space="preserve">an </w:t>
      </w:r>
      <w:r w:rsidR="00EE1900" w:rsidRPr="00EE1900">
        <w:rPr>
          <w:rFonts w:asciiTheme="minorHAnsi" w:hAnsiTheme="minorHAnsi" w:cstheme="minorHAnsi"/>
          <w:color w:val="000000" w:themeColor="text1"/>
          <w:szCs w:val="22"/>
        </w:rPr>
        <w:t>LWB Residential Property</w:t>
      </w:r>
      <w:r>
        <w:rPr>
          <w:rFonts w:asciiTheme="minorHAnsi" w:hAnsiTheme="minorHAnsi" w:cstheme="minorHAnsi"/>
          <w:color w:val="000000" w:themeColor="text1"/>
          <w:szCs w:val="22"/>
        </w:rPr>
        <w:t>.</w:t>
      </w:r>
    </w:p>
    <w:p w14:paraId="71D1F021" w14:textId="77777777" w:rsidR="00613826" w:rsidRPr="00ED7739" w:rsidRDefault="00613826" w:rsidP="00941A73">
      <w:pPr>
        <w:rPr>
          <w:color w:val="000000" w:themeColor="text1"/>
        </w:rPr>
      </w:pPr>
    </w:p>
    <w:tbl>
      <w:tblPr>
        <w:tblStyle w:val="TableGrid"/>
        <w:tblW w:w="5166" w:type="pct"/>
        <w:tblLayout w:type="fixed"/>
        <w:tblLook w:val="04A0" w:firstRow="1" w:lastRow="0" w:firstColumn="1" w:lastColumn="0" w:noHBand="0" w:noVBand="1"/>
      </w:tblPr>
      <w:tblGrid>
        <w:gridCol w:w="2831"/>
        <w:gridCol w:w="4255"/>
        <w:gridCol w:w="2973"/>
      </w:tblGrid>
      <w:tr w:rsidR="00613826" w:rsidRPr="00CD3E93" w14:paraId="47976FC4" w14:textId="77777777" w:rsidTr="005C6FAC">
        <w:trPr>
          <w:tblHeader/>
        </w:trPr>
        <w:tc>
          <w:tcPr>
            <w:tcW w:w="1407" w:type="pct"/>
            <w:shd w:val="clear" w:color="auto" w:fill="4BAD45" w:themeFill="accent1"/>
          </w:tcPr>
          <w:p w14:paraId="5B2C2DE1" w14:textId="1E108405" w:rsidR="00613826" w:rsidRPr="00CD3E93" w:rsidRDefault="00613826" w:rsidP="006F1A6E">
            <w:pPr>
              <w:pStyle w:val="DPCtabletex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Document Title</w:t>
            </w:r>
          </w:p>
        </w:tc>
        <w:tc>
          <w:tcPr>
            <w:tcW w:w="2115" w:type="pct"/>
            <w:shd w:val="clear" w:color="auto" w:fill="4BAD45" w:themeFill="accent1"/>
          </w:tcPr>
          <w:p w14:paraId="6CF660DD" w14:textId="36720D23" w:rsidR="00613826" w:rsidRPr="00CD3E93" w:rsidRDefault="00613826" w:rsidP="006F1A6E">
            <w:pPr>
              <w:pStyle w:val="DPCtabletex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Action</w:t>
            </w:r>
            <w:r w:rsidRPr="00CD3E93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478" w:type="pct"/>
            <w:shd w:val="clear" w:color="auto" w:fill="4BAD45" w:themeFill="accent1"/>
          </w:tcPr>
          <w:p w14:paraId="405A419F" w14:textId="1D5959A2" w:rsidR="00613826" w:rsidRDefault="00613826" w:rsidP="006F1A6E">
            <w:pPr>
              <w:pStyle w:val="DPCtabletex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Visual</w:t>
            </w:r>
          </w:p>
        </w:tc>
      </w:tr>
      <w:tr w:rsidR="00B543C6" w14:paraId="5BE1EEE6" w14:textId="77777777" w:rsidTr="00717880">
        <w:tc>
          <w:tcPr>
            <w:tcW w:w="1407" w:type="pct"/>
          </w:tcPr>
          <w:p w14:paraId="11406361" w14:textId="77777777" w:rsidR="00B543C6" w:rsidRPr="00161995" w:rsidRDefault="00B543C6" w:rsidP="00717880">
            <w:pPr>
              <w:pStyle w:val="DPCtable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619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PPE Positive Case </w:t>
            </w:r>
          </w:p>
        </w:tc>
        <w:tc>
          <w:tcPr>
            <w:tcW w:w="2115" w:type="pct"/>
          </w:tcPr>
          <w:p w14:paraId="6E313BCE" w14:textId="77777777" w:rsidR="00B543C6" w:rsidRDefault="00B543C6" w:rsidP="00B543C6">
            <w:pPr>
              <w:pStyle w:val="DPCtabletex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Replace existing poster and dispose of old version.</w:t>
            </w:r>
          </w:p>
        </w:tc>
        <w:tc>
          <w:tcPr>
            <w:tcW w:w="1478" w:type="pct"/>
          </w:tcPr>
          <w:p w14:paraId="71D0372F" w14:textId="77777777" w:rsidR="00B543C6" w:rsidRDefault="00B543C6" w:rsidP="00717880">
            <w:pPr>
              <w:pStyle w:val="DPCtable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43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596CBE5" wp14:editId="0518B79C">
                  <wp:extent cx="986070" cy="139065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04" cy="140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826" w:rsidRPr="001B4A44" w14:paraId="0E4FD73F" w14:textId="77777777" w:rsidTr="005C6FAC">
        <w:tc>
          <w:tcPr>
            <w:tcW w:w="1407" w:type="pct"/>
          </w:tcPr>
          <w:p w14:paraId="29A46B23" w14:textId="31F9B053" w:rsidR="00613826" w:rsidRPr="00161995" w:rsidRDefault="00613826" w:rsidP="006F1A6E">
            <w:pPr>
              <w:pStyle w:val="DPCtable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61995">
              <w:rPr>
                <w:b/>
                <w:bCs/>
                <w:color w:val="000000"/>
              </w:rPr>
              <w:t xml:space="preserve">COVID-19 </w:t>
            </w:r>
            <w:r w:rsidR="00161995" w:rsidRPr="00161995">
              <w:rPr>
                <w:b/>
                <w:bCs/>
                <w:color w:val="000000"/>
              </w:rPr>
              <w:t>Positive Case –</w:t>
            </w:r>
            <w:r w:rsidRPr="00161995">
              <w:rPr>
                <w:b/>
                <w:bCs/>
                <w:color w:val="000000"/>
              </w:rPr>
              <w:t xml:space="preserve"> </w:t>
            </w:r>
            <w:r w:rsidR="00161995" w:rsidRPr="00161995">
              <w:rPr>
                <w:b/>
                <w:bCs/>
                <w:color w:val="000000"/>
              </w:rPr>
              <w:t>Doffing Sign</w:t>
            </w:r>
          </w:p>
        </w:tc>
        <w:tc>
          <w:tcPr>
            <w:tcW w:w="2115" w:type="pct"/>
            <w:shd w:val="clear" w:color="auto" w:fill="auto"/>
          </w:tcPr>
          <w:p w14:paraId="5D6E7491" w14:textId="0A166030" w:rsidR="00613826" w:rsidRPr="001B4A44" w:rsidRDefault="00161995" w:rsidP="00161995">
            <w:pPr>
              <w:pStyle w:val="DPCtabletex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Replace existing poster and dispose of old version.</w:t>
            </w:r>
          </w:p>
        </w:tc>
        <w:tc>
          <w:tcPr>
            <w:tcW w:w="1478" w:type="pct"/>
          </w:tcPr>
          <w:p w14:paraId="11BF5EF5" w14:textId="1CF2549E" w:rsidR="00613826" w:rsidRPr="001B4A44" w:rsidRDefault="00613826" w:rsidP="00161995">
            <w:pPr>
              <w:pStyle w:val="DPCtable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82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7A4F0F1" wp14:editId="462AA6FB">
                  <wp:extent cx="1390650" cy="98476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67" cy="99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826" w:rsidRPr="00CD3E93" w14:paraId="3033D738" w14:textId="77777777" w:rsidTr="005C6FAC">
        <w:tc>
          <w:tcPr>
            <w:tcW w:w="1407" w:type="pct"/>
          </w:tcPr>
          <w:p w14:paraId="0A9DF149" w14:textId="027943AF" w:rsidR="00613826" w:rsidRPr="00161995" w:rsidRDefault="00613826" w:rsidP="00977A1F">
            <w:pPr>
              <w:pStyle w:val="DPCtable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61995">
              <w:rPr>
                <w:b/>
                <w:bCs/>
                <w:color w:val="000000"/>
              </w:rPr>
              <w:t xml:space="preserve">COVID-19 </w:t>
            </w:r>
            <w:r w:rsidR="00161995" w:rsidRPr="00161995">
              <w:rPr>
                <w:b/>
                <w:bCs/>
                <w:color w:val="000000"/>
              </w:rPr>
              <w:t>Positive Case</w:t>
            </w:r>
            <w:r w:rsidRPr="00161995">
              <w:rPr>
                <w:b/>
                <w:bCs/>
                <w:color w:val="000000"/>
              </w:rPr>
              <w:t xml:space="preserve"> </w:t>
            </w:r>
            <w:r w:rsidR="00161995" w:rsidRPr="00161995">
              <w:rPr>
                <w:b/>
                <w:bCs/>
                <w:color w:val="000000"/>
              </w:rPr>
              <w:t>–</w:t>
            </w:r>
            <w:r w:rsidRPr="00161995">
              <w:rPr>
                <w:b/>
                <w:bCs/>
                <w:color w:val="000000"/>
              </w:rPr>
              <w:t xml:space="preserve"> </w:t>
            </w:r>
            <w:r w:rsidR="00161995" w:rsidRPr="00161995">
              <w:rPr>
                <w:b/>
                <w:bCs/>
                <w:color w:val="000000"/>
              </w:rPr>
              <w:t>Donning Sign</w:t>
            </w:r>
          </w:p>
        </w:tc>
        <w:tc>
          <w:tcPr>
            <w:tcW w:w="2115" w:type="pct"/>
          </w:tcPr>
          <w:p w14:paraId="7F75E769" w14:textId="5F0BE469" w:rsidR="00613826" w:rsidRDefault="00161995" w:rsidP="00161995">
            <w:pPr>
              <w:pStyle w:val="DPCtabletex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Replace existing poster and dispose of old version.</w:t>
            </w:r>
          </w:p>
        </w:tc>
        <w:tc>
          <w:tcPr>
            <w:tcW w:w="1478" w:type="pct"/>
          </w:tcPr>
          <w:p w14:paraId="2A41FE32" w14:textId="5C388599" w:rsidR="00613826" w:rsidRPr="00CD3E93" w:rsidRDefault="00613826" w:rsidP="00161995">
            <w:pPr>
              <w:pStyle w:val="DPCtable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82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F6A2348" wp14:editId="31C8CCF5">
                  <wp:extent cx="1438275" cy="1021850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61" cy="102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7B956" w14:textId="77777777" w:rsidR="001B4A44" w:rsidRDefault="001B4A44" w:rsidP="00414012"/>
    <w:sectPr w:rsidR="001B4A44" w:rsidSect="005C6FAC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440" w:right="1080" w:bottom="1440" w:left="1080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977AD" w14:textId="77777777" w:rsidR="007C3B59" w:rsidRDefault="007C3B59">
      <w:r>
        <w:separator/>
      </w:r>
    </w:p>
    <w:p w14:paraId="4450FE3D" w14:textId="77777777" w:rsidR="007C3B59" w:rsidRDefault="007C3B59"/>
  </w:endnote>
  <w:endnote w:type="continuationSeparator" w:id="0">
    <w:p w14:paraId="2956C918" w14:textId="77777777" w:rsidR="007C3B59" w:rsidRDefault="007C3B59">
      <w:r>
        <w:continuationSeparator/>
      </w:r>
    </w:p>
    <w:p w14:paraId="016D5ACA" w14:textId="77777777" w:rsidR="007C3B59" w:rsidRDefault="007C3B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charset w:val="00"/>
    <w:family w:val="swiss"/>
    <w:pitch w:val="variable"/>
    <w:sig w:usb0="00000003" w:usb1="00000000" w:usb2="00000000" w:usb3="00000000" w:csb0="00000001" w:csb1="00000000"/>
  </w:font>
  <w:font w:name="Helvetica 65 Medium"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3FF7E" w14:textId="77777777" w:rsidR="005C6FAC" w:rsidRDefault="005C6FAC" w:rsidP="005C6FAC">
    <w:pPr>
      <w:pStyle w:val="Footer"/>
    </w:pPr>
    <w:r>
      <w:t>Document is considered uncontrolled once printed.</w:t>
    </w:r>
  </w:p>
  <w:p w14:paraId="2D5D7AC9" w14:textId="77777777" w:rsidR="005C6FAC" w:rsidRDefault="005C6FAC" w:rsidP="005C6FAC">
    <w:pPr>
      <w:pStyle w:val="Footer"/>
    </w:pPr>
    <w:r>
      <w:t>Date of last review: 13/11/2020</w:t>
    </w:r>
  </w:p>
  <w:p w14:paraId="7863AB6C" w14:textId="52E8248D" w:rsidR="005C6FAC" w:rsidRDefault="005C6FAC" w:rsidP="005C6FAC">
    <w:pPr>
      <w:pStyle w:val="Footer"/>
    </w:pPr>
    <w:r>
      <w:t>COVID-19 Response Unit – COVID-19 Poster instructions</w:t>
    </w:r>
    <w:r>
      <w:ptab w:relativeTo="margin" w:alignment="right" w:leader="none"/>
    </w:r>
    <w:r w:rsidRPr="00392031">
      <w:t xml:space="preserve"> </w:t>
    </w:r>
    <w:sdt>
      <w:sdtPr>
        <w:id w:val="1102446206"/>
        <w:docPartObj>
          <w:docPartGallery w:val="Page Numbers (Bottom of Page)"/>
          <w:docPartUnique/>
        </w:docPartObj>
      </w:sdtPr>
      <w:sdtEndPr/>
      <w:sdtContent>
        <w:sdt>
          <w:sdtPr>
            <w:id w:val="-1516142232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sz w:val="24"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sz w:val="24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90FF8" w14:textId="0F30A3BC" w:rsidR="005C6FAC" w:rsidRDefault="005C6FAC" w:rsidP="005C6FAC">
    <w:pPr>
      <w:pStyle w:val="Footer"/>
    </w:pPr>
    <w:r>
      <w:t>Document is considered uncontrolled once printed.</w:t>
    </w:r>
  </w:p>
  <w:p w14:paraId="775681CB" w14:textId="77777777" w:rsidR="005C6FAC" w:rsidRDefault="005C6FAC" w:rsidP="005C6FAC">
    <w:pPr>
      <w:pStyle w:val="Footer"/>
    </w:pPr>
    <w:r>
      <w:t>Date of last review: 13/11/2020</w:t>
    </w:r>
  </w:p>
  <w:p w14:paraId="4CBE4DBE" w14:textId="77777777" w:rsidR="005C6FAC" w:rsidRPr="00447B28" w:rsidRDefault="005C6FAC" w:rsidP="005C6FAC">
    <w:pPr>
      <w:pStyle w:val="Footer"/>
    </w:pPr>
    <w:r>
      <w:t xml:space="preserve">LWB COVID-19 Call Centre Check in protocol for DHHS Auditors in VDAS and VIC Ops locations </w:t>
    </w:r>
    <w:r>
      <w:ptab w:relativeTo="margin" w:alignment="right" w:leader="none"/>
    </w:r>
    <w:r w:rsidRPr="00392031">
      <w:t xml:space="preserve"> </w:t>
    </w:r>
    <w:sdt>
      <w:sdtPr>
        <w:id w:val="174706978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sz w:val="24"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sz w:val="24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14:paraId="0F48AFD6" w14:textId="023D92AD" w:rsidR="005C6FAC" w:rsidRDefault="005C6FAC">
    <w:pPr>
      <w:pStyle w:val="Footer"/>
    </w:pPr>
  </w:p>
  <w:p w14:paraId="7AA7B7F2" w14:textId="77777777" w:rsidR="005C6FAC" w:rsidRDefault="005C6F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B0AA4" w14:textId="77777777" w:rsidR="007C3B59" w:rsidRDefault="007C3B59">
      <w:r>
        <w:separator/>
      </w:r>
    </w:p>
    <w:p w14:paraId="6853EED2" w14:textId="77777777" w:rsidR="007C3B59" w:rsidRDefault="007C3B59"/>
  </w:footnote>
  <w:footnote w:type="continuationSeparator" w:id="0">
    <w:p w14:paraId="0565C3EA" w14:textId="77777777" w:rsidR="007C3B59" w:rsidRDefault="007C3B59">
      <w:r>
        <w:continuationSeparator/>
      </w:r>
    </w:p>
    <w:p w14:paraId="2C19A4C7" w14:textId="77777777" w:rsidR="007C3B59" w:rsidRDefault="007C3B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BE45A" w14:textId="77777777" w:rsidR="005C6FAC" w:rsidRDefault="005C6FAC" w:rsidP="005C6FAC">
    <w:pPr>
      <w:pStyle w:val="Header"/>
      <w:tabs>
        <w:tab w:val="clear" w:pos="4153"/>
        <w:tab w:val="clear" w:pos="8306"/>
        <w:tab w:val="left" w:pos="7860"/>
      </w:tabs>
      <w:rPr>
        <w:b/>
        <w:bCs/>
        <w:sz w:val="40"/>
        <w:szCs w:val="40"/>
      </w:rPr>
    </w:pPr>
    <w:r w:rsidRPr="001B0569">
      <w:rPr>
        <w:noProof/>
        <w:szCs w:val="28"/>
        <w:lang w:eastAsia="en-AU"/>
      </w:rPr>
      <w:drawing>
        <wp:anchor distT="0" distB="0" distL="114300" distR="114300" simplePos="0" relativeHeight="251661312" behindDoc="0" locked="0" layoutInCell="1" allowOverlap="1" wp14:anchorId="0CE9E3AC" wp14:editId="06C0BC78">
          <wp:simplePos x="0" y="0"/>
          <wp:positionH relativeFrom="column">
            <wp:posOffset>4343923</wp:posOffset>
          </wp:positionH>
          <wp:positionV relativeFrom="paragraph">
            <wp:posOffset>-48923</wp:posOffset>
          </wp:positionV>
          <wp:extent cx="2047256" cy="59634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B_CorpLime_Championing logo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9" t="5000" r="1968" b="34374"/>
                  <a:stretch/>
                </pic:blipFill>
                <pic:spPr bwMode="auto">
                  <a:xfrm>
                    <a:off x="0" y="0"/>
                    <a:ext cx="2085639" cy="6075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covid-19 response unit</w:t>
    </w:r>
  </w:p>
  <w:p w14:paraId="53B1DCCF" w14:textId="55A04293" w:rsidR="005C6FAC" w:rsidRDefault="005909F0" w:rsidP="005C6FAC">
    <w:pPr>
      <w:pStyle w:val="Header"/>
      <w:tabs>
        <w:tab w:val="clear" w:pos="4153"/>
        <w:tab w:val="clear" w:pos="8306"/>
        <w:tab w:val="left" w:pos="7860"/>
      </w:tabs>
    </w:pPr>
    <w:r>
      <w:rPr>
        <w:caps w:val="0"/>
        <w:szCs w:val="28"/>
      </w:rPr>
      <w:t xml:space="preserve">Quick Reference Guide - </w:t>
    </w:r>
    <w:r w:rsidRPr="005909F0">
      <w:rPr>
        <w:caps w:val="0"/>
        <w:szCs w:val="28"/>
      </w:rPr>
      <w:t>Mandatory</w:t>
    </w:r>
    <w:r w:rsidR="00EE1900" w:rsidRPr="005909F0">
      <w:rPr>
        <w:caps w:val="0"/>
        <w:szCs w:val="28"/>
      </w:rPr>
      <w:t xml:space="preserve"> </w:t>
    </w:r>
    <w:r w:rsidR="00EE1900">
      <w:rPr>
        <w:szCs w:val="28"/>
      </w:rPr>
      <w:t xml:space="preserve">PPE </w:t>
    </w:r>
    <w:r w:rsidR="005C6FAC">
      <w:rPr>
        <w:caps w:val="0"/>
        <w:szCs w:val="28"/>
      </w:rPr>
      <w:t>Poster</w:t>
    </w:r>
    <w:r>
      <w:rPr>
        <w:caps w:val="0"/>
        <w:szCs w:val="28"/>
      </w:rPr>
      <w:t>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96"/>
      <w:gridCol w:w="3542"/>
    </w:tblGrid>
    <w:tr w:rsidR="00304220" w14:paraId="03F55853" w14:textId="77777777" w:rsidTr="000454B8">
      <w:tc>
        <w:tcPr>
          <w:tcW w:w="6096" w:type="dxa"/>
        </w:tcPr>
        <w:p w14:paraId="26E802D8" w14:textId="149F4A0F" w:rsidR="00304220" w:rsidRPr="00F4616A" w:rsidRDefault="00F4616A" w:rsidP="00F4616A">
          <w:pPr>
            <w:pStyle w:val="Header"/>
            <w:spacing w:before="240"/>
            <w:rPr>
              <w:sz w:val="40"/>
              <w:szCs w:val="40"/>
            </w:rPr>
          </w:pPr>
          <w:r w:rsidRPr="00852433">
            <w:rPr>
              <w:sz w:val="36"/>
              <w:szCs w:val="36"/>
            </w:rPr>
            <w:t xml:space="preserve">assurance </w:t>
          </w:r>
          <w:r w:rsidR="00161995">
            <w:rPr>
              <w:sz w:val="36"/>
              <w:szCs w:val="36"/>
            </w:rPr>
            <w:t>posters</w:t>
          </w:r>
          <w:r w:rsidR="001B4A44" w:rsidRPr="00852433">
            <w:rPr>
              <w:sz w:val="36"/>
              <w:szCs w:val="36"/>
            </w:rPr>
            <w:t xml:space="preserve"> </w:t>
          </w:r>
        </w:p>
      </w:tc>
      <w:tc>
        <w:tcPr>
          <w:tcW w:w="3542" w:type="dxa"/>
        </w:tcPr>
        <w:p w14:paraId="2DC1EEDD" w14:textId="6D308446" w:rsidR="00304220" w:rsidRDefault="00852433" w:rsidP="00304220">
          <w:pPr>
            <w:pStyle w:val="Header"/>
            <w:jc w:val="right"/>
            <w:rPr>
              <w:szCs w:val="28"/>
            </w:rPr>
          </w:pPr>
          <w:r w:rsidRPr="00304220">
            <w:rPr>
              <w:noProof/>
              <w:szCs w:val="28"/>
            </w:rPr>
            <w:drawing>
              <wp:anchor distT="0" distB="0" distL="114300" distR="114300" simplePos="0" relativeHeight="251659264" behindDoc="0" locked="0" layoutInCell="1" allowOverlap="1" wp14:anchorId="4CE6FCD4" wp14:editId="7F063847">
                <wp:simplePos x="0" y="0"/>
                <wp:positionH relativeFrom="margin">
                  <wp:posOffset>300990</wp:posOffset>
                </wp:positionH>
                <wp:positionV relativeFrom="paragraph">
                  <wp:posOffset>95851</wp:posOffset>
                </wp:positionV>
                <wp:extent cx="2023110" cy="589314"/>
                <wp:effectExtent l="0" t="0" r="0" b="127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WB_CorpLime_Championing logo2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99" t="5000" r="1968" b="34374"/>
                        <a:stretch/>
                      </pic:blipFill>
                      <pic:spPr bwMode="auto">
                        <a:xfrm>
                          <a:off x="0" y="0"/>
                          <a:ext cx="2040633" cy="5944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64A18ED" w14:textId="2CEBCD52" w:rsidR="00FB6D6F" w:rsidRDefault="00FB6D6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4.5pt;height:84.5pt" o:bullet="t">
        <v:imagedata r:id="rId1" o:title="Cursor2"/>
      </v:shape>
    </w:pict>
  </w:numPicBullet>
  <w:numPicBullet w:numPicBulletId="1">
    <w:pict>
      <v:shape id="_x0000_i1027" type="#_x0000_t75" style="width:84.5pt;height:84.5pt" o:bullet="t">
        <v:imagedata r:id="rId2" o:title="INFO"/>
      </v:shape>
    </w:pict>
  </w:numPicBullet>
  <w:abstractNum w:abstractNumId="0" w15:restartNumberingAfterBreak="0">
    <w:nsid w:val="FFFFFF88"/>
    <w:multiLevelType w:val="singleLevel"/>
    <w:tmpl w:val="7194DBF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904002"/>
    <w:multiLevelType w:val="hybridMultilevel"/>
    <w:tmpl w:val="B3D0CB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20CA"/>
    <w:multiLevelType w:val="hybridMultilevel"/>
    <w:tmpl w:val="AD08A584"/>
    <w:lvl w:ilvl="0" w:tplc="ED7C4B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7D3"/>
    <w:multiLevelType w:val="hybridMultilevel"/>
    <w:tmpl w:val="71427D7E"/>
    <w:lvl w:ilvl="0" w:tplc="E85A5E98">
      <w:start w:val="1"/>
      <w:numFmt w:val="decimal"/>
      <w:pStyle w:val="CodeText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7A540E"/>
    <w:multiLevelType w:val="hybridMultilevel"/>
    <w:tmpl w:val="C2C8F6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B107D"/>
    <w:multiLevelType w:val="hybridMultilevel"/>
    <w:tmpl w:val="97F2C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478BD"/>
    <w:multiLevelType w:val="hybridMultilevel"/>
    <w:tmpl w:val="B67063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8A6102"/>
    <w:multiLevelType w:val="hybridMultilevel"/>
    <w:tmpl w:val="407C3766"/>
    <w:lvl w:ilvl="0" w:tplc="A93E6386">
      <w:start w:val="12"/>
      <w:numFmt w:val="bullet"/>
      <w:pStyle w:val="FSInfoSymbol"/>
      <w:lvlText w:val=""/>
      <w:lvlPicBulletId w:val="1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  <w:sz w:val="32"/>
      </w:rPr>
    </w:lvl>
    <w:lvl w:ilvl="1" w:tplc="9D86C1D4">
      <w:start w:val="12"/>
      <w:numFmt w:val="bullet"/>
      <w:lvlText w:val="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32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D7C58"/>
    <w:multiLevelType w:val="hybridMultilevel"/>
    <w:tmpl w:val="03460218"/>
    <w:lvl w:ilvl="0" w:tplc="0C09000F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3F00AC"/>
    <w:multiLevelType w:val="hybridMultilevel"/>
    <w:tmpl w:val="0FBE6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C5442"/>
    <w:multiLevelType w:val="hybridMultilevel"/>
    <w:tmpl w:val="5374173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B83210"/>
    <w:multiLevelType w:val="hybridMultilevel"/>
    <w:tmpl w:val="609843E4"/>
    <w:lvl w:ilvl="0" w:tplc="EBBE7FA4">
      <w:start w:val="12"/>
      <w:numFmt w:val="bullet"/>
      <w:pStyle w:val="FSClickSymbol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  <w:sz w:val="32"/>
      </w:rPr>
    </w:lvl>
    <w:lvl w:ilvl="1" w:tplc="9D86C1D4">
      <w:start w:val="12"/>
      <w:numFmt w:val="bullet"/>
      <w:lvlText w:val="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32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B1BE6"/>
    <w:multiLevelType w:val="multilevel"/>
    <w:tmpl w:val="EA38277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pStyle w:val="ListBullet3"/>
      <w:lvlText w:val="›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pStyle w:val="ListBullet5"/>
      <w:lvlText w:val="–"/>
      <w:lvlJc w:val="left"/>
      <w:pPr>
        <w:ind w:left="1800" w:hanging="360"/>
      </w:pPr>
      <w:rPr>
        <w:rFonts w:ascii="Arial" w:hAnsi="Arial" w:hint="default"/>
      </w:rPr>
    </w:lvl>
    <w:lvl w:ilvl="5">
      <w:start w:val="1"/>
      <w:numFmt w:val="bullet"/>
      <w:lvlText w:val="›"/>
      <w:lvlJc w:val="left"/>
      <w:pPr>
        <w:ind w:left="2160" w:hanging="36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ind w:left="2495" w:hanging="335"/>
      </w:pPr>
      <w:rPr>
        <w:rFonts w:ascii="Symbol" w:hAnsi="Symbol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</w:rPr>
    </w:lvl>
    <w:lvl w:ilvl="8">
      <w:start w:val="1"/>
      <w:numFmt w:val="bullet"/>
      <w:lvlText w:val="›"/>
      <w:lvlJc w:val="left"/>
      <w:pPr>
        <w:ind w:left="3240" w:hanging="360"/>
      </w:pPr>
      <w:rPr>
        <w:rFonts w:ascii="Arial" w:hAnsi="Arial" w:hint="default"/>
      </w:rPr>
    </w:lvl>
  </w:abstractNum>
  <w:abstractNum w:abstractNumId="13" w15:restartNumberingAfterBreak="0">
    <w:nsid w:val="4886015C"/>
    <w:multiLevelType w:val="hybridMultilevel"/>
    <w:tmpl w:val="164269EC"/>
    <w:lvl w:ilvl="0" w:tplc="5DB45292">
      <w:numFmt w:val="bullet"/>
      <w:lvlText w:val="-"/>
      <w:lvlJc w:val="left"/>
      <w:pPr>
        <w:ind w:left="827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4" w15:restartNumberingAfterBreak="0">
    <w:nsid w:val="54AD43BA"/>
    <w:multiLevelType w:val="hybridMultilevel"/>
    <w:tmpl w:val="F816FC38"/>
    <w:lvl w:ilvl="0" w:tplc="ED7C4B3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AF543B6"/>
    <w:multiLevelType w:val="hybridMultilevel"/>
    <w:tmpl w:val="AC3AD216"/>
    <w:lvl w:ilvl="0" w:tplc="0C0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6" w15:restartNumberingAfterBreak="0">
    <w:nsid w:val="64171238"/>
    <w:multiLevelType w:val="hybridMultilevel"/>
    <w:tmpl w:val="42123530"/>
    <w:lvl w:ilvl="0" w:tplc="0C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68071C2B"/>
    <w:multiLevelType w:val="hybridMultilevel"/>
    <w:tmpl w:val="8550C56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683D27F5"/>
    <w:multiLevelType w:val="hybridMultilevel"/>
    <w:tmpl w:val="5CFA78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12"/>
  </w:num>
  <w:num w:numId="5">
    <w:abstractNumId w:val="0"/>
  </w:num>
  <w:num w:numId="6">
    <w:abstractNumId w:val="2"/>
  </w:num>
  <w:num w:numId="7">
    <w:abstractNumId w:val="1"/>
  </w:num>
  <w:num w:numId="8">
    <w:abstractNumId w:val="9"/>
  </w:num>
  <w:num w:numId="9">
    <w:abstractNumId w:val="14"/>
  </w:num>
  <w:num w:numId="10">
    <w:abstractNumId w:val="4"/>
  </w:num>
  <w:num w:numId="11">
    <w:abstractNumId w:val="15"/>
  </w:num>
  <w:num w:numId="12">
    <w:abstractNumId w:val="5"/>
  </w:num>
  <w:num w:numId="13">
    <w:abstractNumId w:val="13"/>
  </w:num>
  <w:num w:numId="14">
    <w:abstractNumId w:val="8"/>
  </w:num>
  <w:num w:numId="15">
    <w:abstractNumId w:val="18"/>
  </w:num>
  <w:num w:numId="16">
    <w:abstractNumId w:val="17"/>
  </w:num>
  <w:num w:numId="17">
    <w:abstractNumId w:val="10"/>
  </w:num>
  <w:num w:numId="18">
    <w:abstractNumId w:val="16"/>
  </w:num>
  <w:num w:numId="1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doNotShadeFormData/>
  <w:characterSpacingControl w:val="doNotCompress"/>
  <w:hdrShapeDefaults>
    <o:shapedefaults v:ext="edit" spidmax="2049">
      <o:colormru v:ext="edit" colors="#960,#44298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6E2"/>
    <w:rsid w:val="00001187"/>
    <w:rsid w:val="000011D0"/>
    <w:rsid w:val="00005D47"/>
    <w:rsid w:val="00006A51"/>
    <w:rsid w:val="000115D8"/>
    <w:rsid w:val="0002708B"/>
    <w:rsid w:val="00030BA2"/>
    <w:rsid w:val="00036B32"/>
    <w:rsid w:val="000454B8"/>
    <w:rsid w:val="00055CB1"/>
    <w:rsid w:val="00057285"/>
    <w:rsid w:val="00067206"/>
    <w:rsid w:val="00075AB4"/>
    <w:rsid w:val="000816FC"/>
    <w:rsid w:val="00082513"/>
    <w:rsid w:val="0009011C"/>
    <w:rsid w:val="000916B3"/>
    <w:rsid w:val="000931D9"/>
    <w:rsid w:val="00096F65"/>
    <w:rsid w:val="000A713B"/>
    <w:rsid w:val="000B2E48"/>
    <w:rsid w:val="000C1FA6"/>
    <w:rsid w:val="000C59F9"/>
    <w:rsid w:val="000D36CF"/>
    <w:rsid w:val="000D49D5"/>
    <w:rsid w:val="000E7515"/>
    <w:rsid w:val="000F4BA6"/>
    <w:rsid w:val="000F61D3"/>
    <w:rsid w:val="00100161"/>
    <w:rsid w:val="001064F2"/>
    <w:rsid w:val="00113261"/>
    <w:rsid w:val="001137FC"/>
    <w:rsid w:val="00116162"/>
    <w:rsid w:val="00122CA0"/>
    <w:rsid w:val="00132F2E"/>
    <w:rsid w:val="00134C8B"/>
    <w:rsid w:val="00136420"/>
    <w:rsid w:val="00137089"/>
    <w:rsid w:val="00140BBA"/>
    <w:rsid w:val="00143187"/>
    <w:rsid w:val="00146B50"/>
    <w:rsid w:val="00151623"/>
    <w:rsid w:val="0015780E"/>
    <w:rsid w:val="001610BF"/>
    <w:rsid w:val="00161995"/>
    <w:rsid w:val="00162DFB"/>
    <w:rsid w:val="00164F24"/>
    <w:rsid w:val="001712E7"/>
    <w:rsid w:val="001714FD"/>
    <w:rsid w:val="001725AD"/>
    <w:rsid w:val="00182A9E"/>
    <w:rsid w:val="00186136"/>
    <w:rsid w:val="00192FB7"/>
    <w:rsid w:val="0019594C"/>
    <w:rsid w:val="001A0463"/>
    <w:rsid w:val="001A4102"/>
    <w:rsid w:val="001A796B"/>
    <w:rsid w:val="001B0CFA"/>
    <w:rsid w:val="001B4A44"/>
    <w:rsid w:val="001B4E3E"/>
    <w:rsid w:val="001B4ED5"/>
    <w:rsid w:val="001B4F31"/>
    <w:rsid w:val="001C77C3"/>
    <w:rsid w:val="001D711D"/>
    <w:rsid w:val="001E1E52"/>
    <w:rsid w:val="001E77E2"/>
    <w:rsid w:val="001F5F20"/>
    <w:rsid w:val="002009CC"/>
    <w:rsid w:val="00202EEE"/>
    <w:rsid w:val="00222A60"/>
    <w:rsid w:val="0023174F"/>
    <w:rsid w:val="00234E50"/>
    <w:rsid w:val="00240687"/>
    <w:rsid w:val="00241C68"/>
    <w:rsid w:val="0024372E"/>
    <w:rsid w:val="0025276B"/>
    <w:rsid w:val="002547F6"/>
    <w:rsid w:val="00254A6D"/>
    <w:rsid w:val="002551DD"/>
    <w:rsid w:val="00271FEA"/>
    <w:rsid w:val="00272AF4"/>
    <w:rsid w:val="00273F26"/>
    <w:rsid w:val="002748A7"/>
    <w:rsid w:val="0028354C"/>
    <w:rsid w:val="00296558"/>
    <w:rsid w:val="002A5287"/>
    <w:rsid w:val="002A7D23"/>
    <w:rsid w:val="002B211C"/>
    <w:rsid w:val="002B2149"/>
    <w:rsid w:val="002B2984"/>
    <w:rsid w:val="002B6244"/>
    <w:rsid w:val="002B770D"/>
    <w:rsid w:val="002C7B3E"/>
    <w:rsid w:val="002D04A3"/>
    <w:rsid w:val="002D1DD6"/>
    <w:rsid w:val="002D7940"/>
    <w:rsid w:val="002E61D2"/>
    <w:rsid w:val="002E62EA"/>
    <w:rsid w:val="002F4C82"/>
    <w:rsid w:val="002F5D7A"/>
    <w:rsid w:val="00301469"/>
    <w:rsid w:val="003024F4"/>
    <w:rsid w:val="00304220"/>
    <w:rsid w:val="00312497"/>
    <w:rsid w:val="00313681"/>
    <w:rsid w:val="00314534"/>
    <w:rsid w:val="00316A00"/>
    <w:rsid w:val="00323F58"/>
    <w:rsid w:val="0032551E"/>
    <w:rsid w:val="003258AE"/>
    <w:rsid w:val="003345F0"/>
    <w:rsid w:val="00352B0D"/>
    <w:rsid w:val="00354E6F"/>
    <w:rsid w:val="00354FA3"/>
    <w:rsid w:val="00357FAB"/>
    <w:rsid w:val="003601EA"/>
    <w:rsid w:val="00362D27"/>
    <w:rsid w:val="003644B7"/>
    <w:rsid w:val="00372D61"/>
    <w:rsid w:val="00374557"/>
    <w:rsid w:val="003745C4"/>
    <w:rsid w:val="0038424B"/>
    <w:rsid w:val="003977CE"/>
    <w:rsid w:val="003A39E6"/>
    <w:rsid w:val="003A7F55"/>
    <w:rsid w:val="003B3252"/>
    <w:rsid w:val="003B5E8C"/>
    <w:rsid w:val="003C0F52"/>
    <w:rsid w:val="003C42AA"/>
    <w:rsid w:val="003E1043"/>
    <w:rsid w:val="003E127C"/>
    <w:rsid w:val="003E16AF"/>
    <w:rsid w:val="00404D18"/>
    <w:rsid w:val="0040718A"/>
    <w:rsid w:val="004128F2"/>
    <w:rsid w:val="00414012"/>
    <w:rsid w:val="00424D6C"/>
    <w:rsid w:val="00424E6D"/>
    <w:rsid w:val="00425F7C"/>
    <w:rsid w:val="00427FB2"/>
    <w:rsid w:val="00431274"/>
    <w:rsid w:val="0043310A"/>
    <w:rsid w:val="004366B1"/>
    <w:rsid w:val="0044616B"/>
    <w:rsid w:val="00446DE8"/>
    <w:rsid w:val="00455100"/>
    <w:rsid w:val="00466A3B"/>
    <w:rsid w:val="00477179"/>
    <w:rsid w:val="00487EF5"/>
    <w:rsid w:val="00490051"/>
    <w:rsid w:val="0049709C"/>
    <w:rsid w:val="004A0C59"/>
    <w:rsid w:val="004A3D93"/>
    <w:rsid w:val="004A5C00"/>
    <w:rsid w:val="004A73BC"/>
    <w:rsid w:val="004C11B5"/>
    <w:rsid w:val="004C356E"/>
    <w:rsid w:val="004C469E"/>
    <w:rsid w:val="004C48F3"/>
    <w:rsid w:val="004D2EE5"/>
    <w:rsid w:val="004E119D"/>
    <w:rsid w:val="004E3EB0"/>
    <w:rsid w:val="004E3F01"/>
    <w:rsid w:val="00504110"/>
    <w:rsid w:val="00504C39"/>
    <w:rsid w:val="005117BE"/>
    <w:rsid w:val="00520E89"/>
    <w:rsid w:val="00524D00"/>
    <w:rsid w:val="00526911"/>
    <w:rsid w:val="00526C95"/>
    <w:rsid w:val="005361F3"/>
    <w:rsid w:val="00540CA6"/>
    <w:rsid w:val="00541A66"/>
    <w:rsid w:val="00542E37"/>
    <w:rsid w:val="00546A57"/>
    <w:rsid w:val="0055254C"/>
    <w:rsid w:val="0055285D"/>
    <w:rsid w:val="00556393"/>
    <w:rsid w:val="0055687B"/>
    <w:rsid w:val="00557487"/>
    <w:rsid w:val="00561362"/>
    <w:rsid w:val="00570CC7"/>
    <w:rsid w:val="00576308"/>
    <w:rsid w:val="00576619"/>
    <w:rsid w:val="00582E56"/>
    <w:rsid w:val="005833D2"/>
    <w:rsid w:val="00583FDA"/>
    <w:rsid w:val="00584263"/>
    <w:rsid w:val="005857BA"/>
    <w:rsid w:val="0058643A"/>
    <w:rsid w:val="005909F0"/>
    <w:rsid w:val="0059321C"/>
    <w:rsid w:val="005979E0"/>
    <w:rsid w:val="005A2FE0"/>
    <w:rsid w:val="005B60E3"/>
    <w:rsid w:val="005B60EF"/>
    <w:rsid w:val="005B6279"/>
    <w:rsid w:val="005B7482"/>
    <w:rsid w:val="005C2AFE"/>
    <w:rsid w:val="005C539A"/>
    <w:rsid w:val="005C6FAC"/>
    <w:rsid w:val="005D65D0"/>
    <w:rsid w:val="005D76F3"/>
    <w:rsid w:val="005E6A29"/>
    <w:rsid w:val="005F1FC7"/>
    <w:rsid w:val="005F6D86"/>
    <w:rsid w:val="00613826"/>
    <w:rsid w:val="0061427F"/>
    <w:rsid w:val="006149E3"/>
    <w:rsid w:val="006238B3"/>
    <w:rsid w:val="006246D8"/>
    <w:rsid w:val="006400DC"/>
    <w:rsid w:val="00655824"/>
    <w:rsid w:val="0066187B"/>
    <w:rsid w:val="0066341F"/>
    <w:rsid w:val="00663941"/>
    <w:rsid w:val="00674C90"/>
    <w:rsid w:val="00675AE7"/>
    <w:rsid w:val="0068175A"/>
    <w:rsid w:val="006821DD"/>
    <w:rsid w:val="00683412"/>
    <w:rsid w:val="00686DD8"/>
    <w:rsid w:val="006876E2"/>
    <w:rsid w:val="006879CD"/>
    <w:rsid w:val="006925F3"/>
    <w:rsid w:val="006A192C"/>
    <w:rsid w:val="006A1FA3"/>
    <w:rsid w:val="006A33B4"/>
    <w:rsid w:val="006A34A2"/>
    <w:rsid w:val="006B2B25"/>
    <w:rsid w:val="006B5D27"/>
    <w:rsid w:val="006B761F"/>
    <w:rsid w:val="006C0F3A"/>
    <w:rsid w:val="006C1501"/>
    <w:rsid w:val="006D14E1"/>
    <w:rsid w:val="006E1ABD"/>
    <w:rsid w:val="006F221B"/>
    <w:rsid w:val="006F28E2"/>
    <w:rsid w:val="00700B55"/>
    <w:rsid w:val="007044D9"/>
    <w:rsid w:val="00716346"/>
    <w:rsid w:val="00721A85"/>
    <w:rsid w:val="007237FA"/>
    <w:rsid w:val="00723CD3"/>
    <w:rsid w:val="00723CDE"/>
    <w:rsid w:val="007256C6"/>
    <w:rsid w:val="007315F9"/>
    <w:rsid w:val="007401C4"/>
    <w:rsid w:val="007420A6"/>
    <w:rsid w:val="0074248E"/>
    <w:rsid w:val="00747CB5"/>
    <w:rsid w:val="0076054E"/>
    <w:rsid w:val="0076560A"/>
    <w:rsid w:val="007724CD"/>
    <w:rsid w:val="00774CE3"/>
    <w:rsid w:val="00785491"/>
    <w:rsid w:val="00792D7A"/>
    <w:rsid w:val="007939FC"/>
    <w:rsid w:val="00796558"/>
    <w:rsid w:val="007A26BD"/>
    <w:rsid w:val="007A48C2"/>
    <w:rsid w:val="007A4DE2"/>
    <w:rsid w:val="007B1569"/>
    <w:rsid w:val="007B1821"/>
    <w:rsid w:val="007B491F"/>
    <w:rsid w:val="007C02AA"/>
    <w:rsid w:val="007C03AF"/>
    <w:rsid w:val="007C3B59"/>
    <w:rsid w:val="007C640B"/>
    <w:rsid w:val="007D39EB"/>
    <w:rsid w:val="007D3A7B"/>
    <w:rsid w:val="007D407B"/>
    <w:rsid w:val="007D5E37"/>
    <w:rsid w:val="007E26A5"/>
    <w:rsid w:val="007E2734"/>
    <w:rsid w:val="007E49F8"/>
    <w:rsid w:val="007E5C82"/>
    <w:rsid w:val="007F3BEF"/>
    <w:rsid w:val="007F5430"/>
    <w:rsid w:val="008014C1"/>
    <w:rsid w:val="008035B6"/>
    <w:rsid w:val="00805797"/>
    <w:rsid w:val="00806915"/>
    <w:rsid w:val="0081218A"/>
    <w:rsid w:val="00823178"/>
    <w:rsid w:val="00825704"/>
    <w:rsid w:val="00831F35"/>
    <w:rsid w:val="00831FFA"/>
    <w:rsid w:val="00832F00"/>
    <w:rsid w:val="00833C6B"/>
    <w:rsid w:val="00843F50"/>
    <w:rsid w:val="008478AD"/>
    <w:rsid w:val="00852433"/>
    <w:rsid w:val="00873C36"/>
    <w:rsid w:val="00873DC7"/>
    <w:rsid w:val="00873F6E"/>
    <w:rsid w:val="00877B78"/>
    <w:rsid w:val="00890573"/>
    <w:rsid w:val="00896959"/>
    <w:rsid w:val="008A23A2"/>
    <w:rsid w:val="008A542A"/>
    <w:rsid w:val="008A6B9F"/>
    <w:rsid w:val="008B0BE4"/>
    <w:rsid w:val="008B158D"/>
    <w:rsid w:val="008B4A86"/>
    <w:rsid w:val="008C0133"/>
    <w:rsid w:val="008C10DD"/>
    <w:rsid w:val="008C2975"/>
    <w:rsid w:val="008C3481"/>
    <w:rsid w:val="008C4428"/>
    <w:rsid w:val="008C5C7D"/>
    <w:rsid w:val="008C66CA"/>
    <w:rsid w:val="008D19DB"/>
    <w:rsid w:val="008E3267"/>
    <w:rsid w:val="008E4B3E"/>
    <w:rsid w:val="008F026A"/>
    <w:rsid w:val="008F51A4"/>
    <w:rsid w:val="008F6B6D"/>
    <w:rsid w:val="009006CE"/>
    <w:rsid w:val="0090262B"/>
    <w:rsid w:val="009026B7"/>
    <w:rsid w:val="00910538"/>
    <w:rsid w:val="00915002"/>
    <w:rsid w:val="00916C8D"/>
    <w:rsid w:val="00917EDA"/>
    <w:rsid w:val="009207E7"/>
    <w:rsid w:val="00921D7F"/>
    <w:rsid w:val="0092205D"/>
    <w:rsid w:val="00923476"/>
    <w:rsid w:val="009238FD"/>
    <w:rsid w:val="00924916"/>
    <w:rsid w:val="00924982"/>
    <w:rsid w:val="009262EE"/>
    <w:rsid w:val="00932CC2"/>
    <w:rsid w:val="00933DC8"/>
    <w:rsid w:val="009379E0"/>
    <w:rsid w:val="00937A46"/>
    <w:rsid w:val="00941A73"/>
    <w:rsid w:val="0095549E"/>
    <w:rsid w:val="00956D6D"/>
    <w:rsid w:val="00957B93"/>
    <w:rsid w:val="00963B79"/>
    <w:rsid w:val="009659A7"/>
    <w:rsid w:val="00965B7E"/>
    <w:rsid w:val="00965EB0"/>
    <w:rsid w:val="009667A1"/>
    <w:rsid w:val="0097170F"/>
    <w:rsid w:val="00972A3E"/>
    <w:rsid w:val="00972A76"/>
    <w:rsid w:val="00973D8E"/>
    <w:rsid w:val="0097402F"/>
    <w:rsid w:val="00974D53"/>
    <w:rsid w:val="00974F64"/>
    <w:rsid w:val="00977A1F"/>
    <w:rsid w:val="00985C32"/>
    <w:rsid w:val="00992AA8"/>
    <w:rsid w:val="009A7A9B"/>
    <w:rsid w:val="009B0135"/>
    <w:rsid w:val="009B21A0"/>
    <w:rsid w:val="009B31F7"/>
    <w:rsid w:val="009B6EC6"/>
    <w:rsid w:val="009C3C0B"/>
    <w:rsid w:val="009C4193"/>
    <w:rsid w:val="009C69D4"/>
    <w:rsid w:val="009D2051"/>
    <w:rsid w:val="009D4654"/>
    <w:rsid w:val="009D4BC5"/>
    <w:rsid w:val="009D4ECC"/>
    <w:rsid w:val="009E2C70"/>
    <w:rsid w:val="009F0028"/>
    <w:rsid w:val="009F5190"/>
    <w:rsid w:val="009F6973"/>
    <w:rsid w:val="009F7DB9"/>
    <w:rsid w:val="00A11F2A"/>
    <w:rsid w:val="00A13887"/>
    <w:rsid w:val="00A13B04"/>
    <w:rsid w:val="00A23009"/>
    <w:rsid w:val="00A23277"/>
    <w:rsid w:val="00A24C9F"/>
    <w:rsid w:val="00A326EA"/>
    <w:rsid w:val="00A3286C"/>
    <w:rsid w:val="00A32BFC"/>
    <w:rsid w:val="00A33F5F"/>
    <w:rsid w:val="00A35351"/>
    <w:rsid w:val="00A42379"/>
    <w:rsid w:val="00A43DD4"/>
    <w:rsid w:val="00A650F0"/>
    <w:rsid w:val="00A66788"/>
    <w:rsid w:val="00A66F27"/>
    <w:rsid w:val="00A81171"/>
    <w:rsid w:val="00A902A6"/>
    <w:rsid w:val="00A918C2"/>
    <w:rsid w:val="00A921C1"/>
    <w:rsid w:val="00AA631E"/>
    <w:rsid w:val="00AA6397"/>
    <w:rsid w:val="00AA7ACF"/>
    <w:rsid w:val="00AB0315"/>
    <w:rsid w:val="00AB0E97"/>
    <w:rsid w:val="00AB2859"/>
    <w:rsid w:val="00AB76E7"/>
    <w:rsid w:val="00AC2613"/>
    <w:rsid w:val="00AC6604"/>
    <w:rsid w:val="00AD1907"/>
    <w:rsid w:val="00AD65E7"/>
    <w:rsid w:val="00AD6C8F"/>
    <w:rsid w:val="00AE0A7F"/>
    <w:rsid w:val="00AE42EC"/>
    <w:rsid w:val="00B03C06"/>
    <w:rsid w:val="00B06281"/>
    <w:rsid w:val="00B1041D"/>
    <w:rsid w:val="00B15C61"/>
    <w:rsid w:val="00B229E1"/>
    <w:rsid w:val="00B3133D"/>
    <w:rsid w:val="00B32D52"/>
    <w:rsid w:val="00B3538D"/>
    <w:rsid w:val="00B543C6"/>
    <w:rsid w:val="00B60F63"/>
    <w:rsid w:val="00B6195B"/>
    <w:rsid w:val="00B6763D"/>
    <w:rsid w:val="00B706C2"/>
    <w:rsid w:val="00B83DFD"/>
    <w:rsid w:val="00B90C36"/>
    <w:rsid w:val="00B91E95"/>
    <w:rsid w:val="00B92B89"/>
    <w:rsid w:val="00B95335"/>
    <w:rsid w:val="00B96E54"/>
    <w:rsid w:val="00BA1C6B"/>
    <w:rsid w:val="00BA63DD"/>
    <w:rsid w:val="00BC69B9"/>
    <w:rsid w:val="00BD2A5C"/>
    <w:rsid w:val="00BD3718"/>
    <w:rsid w:val="00BD46E7"/>
    <w:rsid w:val="00BD536C"/>
    <w:rsid w:val="00BD5845"/>
    <w:rsid w:val="00BE1573"/>
    <w:rsid w:val="00BE2DF4"/>
    <w:rsid w:val="00BE3D12"/>
    <w:rsid w:val="00BE429B"/>
    <w:rsid w:val="00BE6090"/>
    <w:rsid w:val="00BF533B"/>
    <w:rsid w:val="00BF6220"/>
    <w:rsid w:val="00C047D5"/>
    <w:rsid w:val="00C16B0A"/>
    <w:rsid w:val="00C3078A"/>
    <w:rsid w:val="00C359CB"/>
    <w:rsid w:val="00C3652E"/>
    <w:rsid w:val="00C41CBD"/>
    <w:rsid w:val="00C43DA4"/>
    <w:rsid w:val="00C4559F"/>
    <w:rsid w:val="00C55D74"/>
    <w:rsid w:val="00C56A6B"/>
    <w:rsid w:val="00C61CA8"/>
    <w:rsid w:val="00C6445F"/>
    <w:rsid w:val="00C65618"/>
    <w:rsid w:val="00C65B2D"/>
    <w:rsid w:val="00C6606A"/>
    <w:rsid w:val="00C670D2"/>
    <w:rsid w:val="00C6748B"/>
    <w:rsid w:val="00C70FE4"/>
    <w:rsid w:val="00C74354"/>
    <w:rsid w:val="00C74865"/>
    <w:rsid w:val="00C764C8"/>
    <w:rsid w:val="00C7654C"/>
    <w:rsid w:val="00C842C1"/>
    <w:rsid w:val="00C86C82"/>
    <w:rsid w:val="00C87F98"/>
    <w:rsid w:val="00C902FB"/>
    <w:rsid w:val="00C90B22"/>
    <w:rsid w:val="00C91512"/>
    <w:rsid w:val="00C97411"/>
    <w:rsid w:val="00CA526E"/>
    <w:rsid w:val="00CA6206"/>
    <w:rsid w:val="00CA6E17"/>
    <w:rsid w:val="00CA7B0F"/>
    <w:rsid w:val="00CB4567"/>
    <w:rsid w:val="00CB4D93"/>
    <w:rsid w:val="00CC27F3"/>
    <w:rsid w:val="00CC6A9F"/>
    <w:rsid w:val="00CD01F3"/>
    <w:rsid w:val="00CD2E80"/>
    <w:rsid w:val="00CD3E93"/>
    <w:rsid w:val="00CD6B37"/>
    <w:rsid w:val="00CE0820"/>
    <w:rsid w:val="00CE0C54"/>
    <w:rsid w:val="00CE3EC5"/>
    <w:rsid w:val="00CE46B3"/>
    <w:rsid w:val="00CF15DC"/>
    <w:rsid w:val="00CF3F30"/>
    <w:rsid w:val="00CF61EF"/>
    <w:rsid w:val="00CF7A9F"/>
    <w:rsid w:val="00D05E47"/>
    <w:rsid w:val="00D11278"/>
    <w:rsid w:val="00D16180"/>
    <w:rsid w:val="00D24520"/>
    <w:rsid w:val="00D247F2"/>
    <w:rsid w:val="00D3082E"/>
    <w:rsid w:val="00D31299"/>
    <w:rsid w:val="00D314A1"/>
    <w:rsid w:val="00D505FD"/>
    <w:rsid w:val="00D52DFB"/>
    <w:rsid w:val="00D5449A"/>
    <w:rsid w:val="00D66399"/>
    <w:rsid w:val="00D67D56"/>
    <w:rsid w:val="00D7361B"/>
    <w:rsid w:val="00D85E25"/>
    <w:rsid w:val="00D9085C"/>
    <w:rsid w:val="00D916E8"/>
    <w:rsid w:val="00D91D62"/>
    <w:rsid w:val="00D92E9F"/>
    <w:rsid w:val="00D95364"/>
    <w:rsid w:val="00D95E8E"/>
    <w:rsid w:val="00D97E70"/>
    <w:rsid w:val="00DA1F24"/>
    <w:rsid w:val="00DA3B6D"/>
    <w:rsid w:val="00DA665C"/>
    <w:rsid w:val="00DB106A"/>
    <w:rsid w:val="00DB1DD4"/>
    <w:rsid w:val="00DB416A"/>
    <w:rsid w:val="00DB4278"/>
    <w:rsid w:val="00DB4AB0"/>
    <w:rsid w:val="00DB5BBF"/>
    <w:rsid w:val="00DB7D74"/>
    <w:rsid w:val="00DB7E2C"/>
    <w:rsid w:val="00DC0A2A"/>
    <w:rsid w:val="00DC4375"/>
    <w:rsid w:val="00DC546E"/>
    <w:rsid w:val="00DD2AFB"/>
    <w:rsid w:val="00DE2217"/>
    <w:rsid w:val="00DF13C0"/>
    <w:rsid w:val="00DF4D1C"/>
    <w:rsid w:val="00DF6326"/>
    <w:rsid w:val="00DF68FE"/>
    <w:rsid w:val="00E02DF1"/>
    <w:rsid w:val="00E055C2"/>
    <w:rsid w:val="00E068D1"/>
    <w:rsid w:val="00E112DE"/>
    <w:rsid w:val="00E16087"/>
    <w:rsid w:val="00E2174B"/>
    <w:rsid w:val="00E2562B"/>
    <w:rsid w:val="00E273A1"/>
    <w:rsid w:val="00E30D94"/>
    <w:rsid w:val="00E35C0A"/>
    <w:rsid w:val="00E40358"/>
    <w:rsid w:val="00E4041E"/>
    <w:rsid w:val="00E477F5"/>
    <w:rsid w:val="00E53581"/>
    <w:rsid w:val="00E53974"/>
    <w:rsid w:val="00E57855"/>
    <w:rsid w:val="00E731C9"/>
    <w:rsid w:val="00E738AF"/>
    <w:rsid w:val="00E803FA"/>
    <w:rsid w:val="00E83D69"/>
    <w:rsid w:val="00E852AF"/>
    <w:rsid w:val="00E91DE1"/>
    <w:rsid w:val="00E92D05"/>
    <w:rsid w:val="00E92E93"/>
    <w:rsid w:val="00E933B4"/>
    <w:rsid w:val="00EA2962"/>
    <w:rsid w:val="00EA492E"/>
    <w:rsid w:val="00EB3C2F"/>
    <w:rsid w:val="00EC21E4"/>
    <w:rsid w:val="00EC3135"/>
    <w:rsid w:val="00ED1385"/>
    <w:rsid w:val="00ED415A"/>
    <w:rsid w:val="00ED7739"/>
    <w:rsid w:val="00EE076F"/>
    <w:rsid w:val="00EE1900"/>
    <w:rsid w:val="00EE3512"/>
    <w:rsid w:val="00EE55AF"/>
    <w:rsid w:val="00EE6349"/>
    <w:rsid w:val="00EE7A70"/>
    <w:rsid w:val="00EF04A8"/>
    <w:rsid w:val="00EF33E9"/>
    <w:rsid w:val="00F13E0F"/>
    <w:rsid w:val="00F16C2E"/>
    <w:rsid w:val="00F412F3"/>
    <w:rsid w:val="00F45C80"/>
    <w:rsid w:val="00F46015"/>
    <w:rsid w:val="00F4616A"/>
    <w:rsid w:val="00F46291"/>
    <w:rsid w:val="00F4711A"/>
    <w:rsid w:val="00F54040"/>
    <w:rsid w:val="00F62EA4"/>
    <w:rsid w:val="00F73695"/>
    <w:rsid w:val="00F77203"/>
    <w:rsid w:val="00F77881"/>
    <w:rsid w:val="00F77DD8"/>
    <w:rsid w:val="00F87E7D"/>
    <w:rsid w:val="00FA13E9"/>
    <w:rsid w:val="00FA5064"/>
    <w:rsid w:val="00FB014F"/>
    <w:rsid w:val="00FB04F1"/>
    <w:rsid w:val="00FB6D6F"/>
    <w:rsid w:val="00FB7C96"/>
    <w:rsid w:val="00FD13A3"/>
    <w:rsid w:val="00FD3A71"/>
    <w:rsid w:val="00FD728C"/>
    <w:rsid w:val="00FE024E"/>
    <w:rsid w:val="00FF5808"/>
    <w:rsid w:val="00FF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60,#442980"/>
    </o:shapedefaults>
    <o:shapelayout v:ext="edit">
      <o:idmap v:ext="edit" data="1"/>
    </o:shapelayout>
  </w:shapeDefaults>
  <w:decimalSymbol w:val="."/>
  <w:listSeparator w:val=","/>
  <w14:docId w14:val="7D082C43"/>
  <w15:docId w15:val="{CFB88477-489F-4C58-B9A3-9CEABC8C8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/>
    <w:lsdException w:name="List Number 3" w:semiHidden="1" w:uiPriority="1" w:unhideWhenUsed="1"/>
    <w:lsdException w:name="List Number 4" w:semiHidden="1" w:uiPriority="1" w:unhideWhenUsed="1"/>
    <w:lsdException w:name="List Number 5" w:semiHidden="1" w:uiPriority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43C6"/>
    <w:pPr>
      <w:spacing w:before="60" w:after="60" w:line="280" w:lineRule="atLeast"/>
    </w:pPr>
    <w:rPr>
      <w:rFonts w:ascii="Arial" w:eastAsia="Times New Roman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5361F3"/>
    <w:pPr>
      <w:keepNext/>
      <w:keepLines/>
      <w:spacing w:before="0" w:after="360" w:line="240" w:lineRule="auto"/>
      <w:contextualSpacing/>
      <w:outlineLvl w:val="0"/>
    </w:pPr>
    <w:rPr>
      <w:rFonts w:ascii="Arial Bold" w:hAnsi="Arial Bold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5361F3"/>
    <w:pPr>
      <w:keepNext/>
      <w:keepLines/>
      <w:spacing w:before="360" w:line="240" w:lineRule="auto"/>
      <w:contextualSpacing/>
      <w:outlineLvl w:val="1"/>
    </w:pPr>
    <w:rPr>
      <w:rFonts w:cs="Arial"/>
      <w:b/>
      <w:bCs/>
      <w:iCs/>
      <w:color w:val="4BAD4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5833D2"/>
    <w:pPr>
      <w:keepNext/>
      <w:keepLines/>
      <w:spacing w:before="240" w:line="240" w:lineRule="auto"/>
      <w:contextualSpacing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9659A7"/>
    <w:pPr>
      <w:keepNext/>
      <w:keepLines/>
      <w:spacing w:before="240" w:line="240" w:lineRule="auto"/>
      <w:contextualSpacing/>
      <w:outlineLvl w:val="3"/>
    </w:pPr>
    <w:rPr>
      <w:b/>
      <w:color w:val="4BAD45"/>
      <w:szCs w:val="22"/>
    </w:rPr>
  </w:style>
  <w:style w:type="paragraph" w:styleId="Heading5">
    <w:name w:val="heading 5"/>
    <w:basedOn w:val="Heading4"/>
    <w:next w:val="Normal"/>
    <w:link w:val="Heading5Char"/>
    <w:uiPriority w:val="2"/>
    <w:qFormat/>
    <w:rsid w:val="005361F3"/>
    <w:pPr>
      <w:outlineLvl w:val="4"/>
    </w:pPr>
    <w:rPr>
      <w:color w:val="auto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2"/>
    <w:qFormat/>
    <w:rsid w:val="005361F3"/>
    <w:pPr>
      <w:outlineLvl w:val="5"/>
    </w:pPr>
    <w:rPr>
      <w:color w:val="4BAD45"/>
      <w:sz w:val="20"/>
      <w:szCs w:val="20"/>
    </w:rPr>
  </w:style>
  <w:style w:type="paragraph" w:styleId="Heading7">
    <w:name w:val="heading 7"/>
    <w:basedOn w:val="Normal"/>
    <w:next w:val="Normal"/>
    <w:link w:val="Heading7Char"/>
    <w:rsid w:val="0023174F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rsid w:val="0023174F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Heading9">
    <w:name w:val="heading 9"/>
    <w:basedOn w:val="Normal"/>
    <w:next w:val="Normal"/>
    <w:rsid w:val="0043310A"/>
    <w:pPr>
      <w:keepNext/>
      <w:spacing w:before="240" w:line="360" w:lineRule="auto"/>
      <w:jc w:val="center"/>
      <w:outlineLvl w:val="8"/>
    </w:pPr>
    <w:rPr>
      <w:rFonts w:eastAsia="Batang" w:cs="Tahoma"/>
      <w:b/>
      <w:u w:val="single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3174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sid w:val="003644B7"/>
    <w:pPr>
      <w:spacing w:before="240" w:line="480" w:lineRule="auto"/>
    </w:pPr>
    <w:rPr>
      <w:rFonts w:ascii="Tahoma" w:eastAsia="Batang" w:hAnsi="Tahoma"/>
      <w:lang w:eastAsia="ko-KR"/>
    </w:rPr>
  </w:style>
  <w:style w:type="character" w:styleId="CommentReference">
    <w:name w:val="annotation reference"/>
    <w:semiHidden/>
    <w:rsid w:val="003644B7"/>
    <w:rPr>
      <w:sz w:val="16"/>
      <w:szCs w:val="16"/>
    </w:rPr>
  </w:style>
  <w:style w:type="paragraph" w:styleId="CommentText">
    <w:name w:val="annotation text"/>
    <w:basedOn w:val="Normal"/>
    <w:semiHidden/>
    <w:rsid w:val="003644B7"/>
    <w:pPr>
      <w:spacing w:before="240"/>
    </w:pPr>
    <w:rPr>
      <w:rFonts w:ascii="Tahoma" w:eastAsia="Batang" w:hAnsi="Tahoma"/>
      <w:lang w:eastAsia="ko-KR"/>
    </w:rPr>
  </w:style>
  <w:style w:type="paragraph" w:styleId="CommentSubject">
    <w:name w:val="annotation subject"/>
    <w:basedOn w:val="CommentText"/>
    <w:next w:val="CommentText"/>
    <w:semiHidden/>
    <w:rsid w:val="003644B7"/>
    <w:rPr>
      <w:b/>
      <w:bCs/>
    </w:rPr>
  </w:style>
  <w:style w:type="paragraph" w:styleId="Footer">
    <w:name w:val="footer"/>
    <w:basedOn w:val="Normal"/>
    <w:link w:val="FooterChar"/>
    <w:uiPriority w:val="99"/>
    <w:rsid w:val="00DB4AB0"/>
    <w:pPr>
      <w:tabs>
        <w:tab w:val="center" w:pos="4153"/>
        <w:tab w:val="right" w:pos="8306"/>
      </w:tabs>
      <w:spacing w:before="0" w:after="0" w:line="240" w:lineRule="auto"/>
    </w:pPr>
    <w:rPr>
      <w:spacing w:val="-4"/>
      <w:sz w:val="20"/>
    </w:rPr>
  </w:style>
  <w:style w:type="paragraph" w:styleId="Header">
    <w:name w:val="header"/>
    <w:basedOn w:val="Normal"/>
    <w:rsid w:val="00D505FD"/>
    <w:pPr>
      <w:tabs>
        <w:tab w:val="center" w:pos="4153"/>
        <w:tab w:val="right" w:pos="8306"/>
      </w:tabs>
      <w:spacing w:before="0" w:after="0" w:line="276" w:lineRule="auto"/>
    </w:pPr>
    <w:rPr>
      <w:caps/>
      <w:sz w:val="28"/>
      <w:lang w:eastAsia="en-US"/>
    </w:rPr>
  </w:style>
  <w:style w:type="paragraph" w:customStyle="1" w:styleId="HighlightedText">
    <w:name w:val="Highlighted Text"/>
    <w:basedOn w:val="Normal"/>
    <w:semiHidden/>
    <w:rsid w:val="00DB416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CC"/>
      <w:jc w:val="center"/>
    </w:pPr>
    <w:rPr>
      <w:b/>
    </w:rPr>
  </w:style>
  <w:style w:type="paragraph" w:customStyle="1" w:styleId="HighlightedText2">
    <w:name w:val="Highlighted Text 2"/>
    <w:basedOn w:val="Normal"/>
    <w:semiHidden/>
    <w:rsid w:val="003644B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E263E"/>
      <w:spacing w:before="240" w:line="280" w:lineRule="exact"/>
      <w:jc w:val="center"/>
    </w:pPr>
    <w:rPr>
      <w:rFonts w:ascii="Tahoma" w:eastAsia="Batang" w:hAnsi="Tahoma"/>
      <w:b/>
      <w:color w:val="FFFFFF"/>
      <w:lang w:eastAsia="ko-KR"/>
    </w:rPr>
  </w:style>
  <w:style w:type="character" w:styleId="Hyperlink">
    <w:name w:val="Hyperlink"/>
    <w:uiPriority w:val="99"/>
    <w:rsid w:val="0023174F"/>
    <w:rPr>
      <w:color w:val="auto"/>
      <w:u w:val="single"/>
    </w:rPr>
  </w:style>
  <w:style w:type="paragraph" w:styleId="ListBullet">
    <w:name w:val="List Bullet"/>
    <w:basedOn w:val="Normal"/>
    <w:uiPriority w:val="1"/>
    <w:qFormat/>
    <w:rsid w:val="00D5449A"/>
    <w:pPr>
      <w:keepLines/>
      <w:numPr>
        <w:numId w:val="4"/>
      </w:numPr>
      <w:ind w:left="357" w:hanging="357"/>
    </w:pPr>
  </w:style>
  <w:style w:type="table" w:customStyle="1" w:styleId="RighteyeTable">
    <w:name w:val="Righteye Table"/>
    <w:basedOn w:val="TableNormal"/>
    <w:semiHidden/>
    <w:rsid w:val="003644B7"/>
    <w:pPr>
      <w:keepLines/>
      <w:suppressAutoHyphens/>
      <w:jc w:val="center"/>
    </w:pPr>
    <w:rPr>
      <w:rFonts w:ascii="Arial" w:eastAsia="Times New Roman" w:hAnsi="Arial"/>
    </w:rPr>
    <w:tblPr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6" w:space="0" w:color="808080"/>
        <w:insideV w:val="single" w:sz="6" w:space="0" w:color="808080"/>
      </w:tblBorders>
      <w:tblCellMar>
        <w:left w:w="0" w:type="dxa"/>
        <w:right w:w="0" w:type="dxa"/>
      </w:tblCellMar>
    </w:tblPr>
    <w:trPr>
      <w:cantSplit/>
      <w:jc w:val="center"/>
    </w:trPr>
    <w:tcPr>
      <w:shd w:val="clear" w:color="auto" w:fill="F4F3E9"/>
      <w:noWrap/>
      <w:tcMar>
        <w:top w:w="28" w:type="dxa"/>
        <w:left w:w="57" w:type="dxa"/>
        <w:bottom w:w="28" w:type="dxa"/>
        <w:right w:w="28" w:type="dxa"/>
      </w:tcMar>
      <w:vAlign w:val="center"/>
    </w:tcPr>
    <w:tblStylePr w:type="firstRow">
      <w:pPr>
        <w:jc w:val="center"/>
      </w:pPr>
      <w:rPr>
        <w:rFonts w:ascii="Arial" w:hAnsi="Arial"/>
        <w:b/>
        <w:sz w:val="20"/>
      </w:rPr>
    </w:tblStylePr>
    <w:tblStylePr w:type="firstCol">
      <w:pPr>
        <w:jc w:val="left"/>
      </w:pPr>
      <w:rPr>
        <w:rFonts w:ascii="Arial" w:hAnsi="Arial"/>
        <w:sz w:val="20"/>
      </w:rPr>
    </w:tblStylePr>
  </w:style>
  <w:style w:type="table" w:styleId="TableGrid">
    <w:name w:val="Table Grid"/>
    <w:basedOn w:val="TableNormal"/>
    <w:uiPriority w:val="39"/>
    <w:rsid w:val="0023174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23174F"/>
    <w:pPr>
      <w:pBdr>
        <w:top w:val="single" w:sz="4" w:space="6" w:color="auto"/>
      </w:pBdr>
      <w:tabs>
        <w:tab w:val="right" w:pos="808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23174F"/>
    <w:pPr>
      <w:tabs>
        <w:tab w:val="right" w:pos="8080"/>
      </w:tabs>
      <w:spacing w:after="100"/>
      <w:ind w:right="3968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3174F"/>
    <w:pPr>
      <w:spacing w:after="100" w:line="276" w:lineRule="auto"/>
      <w:ind w:left="440"/>
    </w:pPr>
    <w:rPr>
      <w:szCs w:val="22"/>
    </w:rPr>
  </w:style>
  <w:style w:type="paragraph" w:customStyle="1" w:styleId="CodeText">
    <w:name w:val="Code Text"/>
    <w:basedOn w:val="Normal"/>
    <w:semiHidden/>
    <w:rsid w:val="003644B7"/>
    <w:pPr>
      <w:numPr>
        <w:numId w:val="1"/>
      </w:numPr>
      <w:tabs>
        <w:tab w:val="left" w:pos="1800"/>
      </w:tabs>
    </w:pPr>
    <w:rPr>
      <w:rFonts w:cs="Tahoma"/>
    </w:rPr>
  </w:style>
  <w:style w:type="paragraph" w:customStyle="1" w:styleId="InstructionText">
    <w:name w:val="Instruction Text"/>
    <w:basedOn w:val="Normal"/>
    <w:semiHidden/>
    <w:rsid w:val="003644B7"/>
    <w:pPr>
      <w:tabs>
        <w:tab w:val="left" w:pos="1800"/>
      </w:tabs>
      <w:ind w:left="2154" w:hanging="1077"/>
    </w:pPr>
    <w:rPr>
      <w:rFonts w:cs="Tahoma"/>
      <w:b/>
    </w:rPr>
  </w:style>
  <w:style w:type="paragraph" w:customStyle="1" w:styleId="QuestionText">
    <w:name w:val="Question Text"/>
    <w:basedOn w:val="Normal"/>
    <w:semiHidden/>
    <w:rsid w:val="003644B7"/>
    <w:pPr>
      <w:tabs>
        <w:tab w:val="left" w:pos="1800"/>
      </w:tabs>
      <w:spacing w:before="360"/>
      <w:ind w:left="1077" w:hanging="1077"/>
    </w:pPr>
    <w:rPr>
      <w:rFonts w:cs="Tahoma"/>
    </w:rPr>
  </w:style>
  <w:style w:type="paragraph" w:customStyle="1" w:styleId="FSBodytext">
    <w:name w:val="FS Body text"/>
    <w:semiHidden/>
    <w:rsid w:val="003644B7"/>
    <w:pPr>
      <w:spacing w:before="120"/>
      <w:jc w:val="both"/>
    </w:pPr>
    <w:rPr>
      <w:rFonts w:ascii="Helvetica 55 Roman" w:eastAsia="Times New Roman" w:hAnsi="Helvetica 55 Roman"/>
      <w:noProof/>
      <w:sz w:val="22"/>
      <w:szCs w:val="24"/>
    </w:rPr>
  </w:style>
  <w:style w:type="paragraph" w:customStyle="1" w:styleId="FSBodytextindented">
    <w:name w:val="FS Body text indented"/>
    <w:basedOn w:val="FSBodytext"/>
    <w:semiHidden/>
    <w:rsid w:val="003644B7"/>
    <w:pPr>
      <w:spacing w:before="80"/>
      <w:ind w:left="499"/>
      <w:jc w:val="left"/>
    </w:pPr>
    <w:rPr>
      <w:shd w:val="clear" w:color="auto" w:fill="FFFFFF"/>
    </w:rPr>
  </w:style>
  <w:style w:type="paragraph" w:customStyle="1" w:styleId="FSClickSymbol">
    <w:name w:val="FS Click Symbol"/>
    <w:semiHidden/>
    <w:rsid w:val="003644B7"/>
    <w:pPr>
      <w:numPr>
        <w:numId w:val="2"/>
      </w:numPr>
      <w:spacing w:before="120"/>
      <w:jc w:val="both"/>
    </w:pPr>
    <w:rPr>
      <w:rFonts w:ascii="Helvetica 55 Roman" w:eastAsia="Times New Roman" w:hAnsi="Helvetica 55 Roman" w:cs="Tahoma"/>
      <w:sz w:val="22"/>
      <w:szCs w:val="22"/>
      <w:lang w:val="en-US"/>
    </w:rPr>
  </w:style>
  <w:style w:type="paragraph" w:customStyle="1" w:styleId="FSContents">
    <w:name w:val="FS Contents"/>
    <w:semiHidden/>
    <w:rsid w:val="003644B7"/>
    <w:pPr>
      <w:spacing w:after="60"/>
    </w:pPr>
    <w:rPr>
      <w:rFonts w:ascii="Helvetica 55 Roman" w:eastAsia="Times New Roman" w:hAnsi="Helvetica 55 Roman"/>
      <w:sz w:val="22"/>
      <w:szCs w:val="22"/>
      <w:lang w:eastAsia="en-US"/>
    </w:rPr>
  </w:style>
  <w:style w:type="paragraph" w:customStyle="1" w:styleId="FSHeading1">
    <w:name w:val="FS Heading 1"/>
    <w:basedOn w:val="Heading2"/>
    <w:semiHidden/>
    <w:rsid w:val="003644B7"/>
    <w:pPr>
      <w:spacing w:before="240"/>
    </w:pPr>
    <w:rPr>
      <w:rFonts w:ascii="Helvetica 65 Medium" w:hAnsi="Helvetica 65 Medium"/>
      <w:b w:val="0"/>
      <w:iCs w:val="0"/>
      <w:caps/>
      <w:color w:val="14487C"/>
      <w:sz w:val="28"/>
    </w:rPr>
  </w:style>
  <w:style w:type="paragraph" w:customStyle="1" w:styleId="FSHeading1nospacebefore">
    <w:name w:val="FS Heading 1 (no space before)"/>
    <w:basedOn w:val="FSHeading1"/>
    <w:semiHidden/>
    <w:rsid w:val="003644B7"/>
    <w:pPr>
      <w:spacing w:before="0"/>
    </w:pPr>
  </w:style>
  <w:style w:type="paragraph" w:customStyle="1" w:styleId="FSHeading2">
    <w:name w:val="FS Heading 2"/>
    <w:basedOn w:val="Heading2"/>
    <w:semiHidden/>
    <w:rsid w:val="003644B7"/>
    <w:pPr>
      <w:spacing w:before="240"/>
    </w:pPr>
    <w:rPr>
      <w:rFonts w:ascii="Helvetica 65 Medium" w:hAnsi="Helvetica 65 Medium"/>
      <w:b w:val="0"/>
      <w:iCs w:val="0"/>
      <w:caps/>
      <w:szCs w:val="24"/>
    </w:rPr>
  </w:style>
  <w:style w:type="paragraph" w:customStyle="1" w:styleId="FSInfoSymbol">
    <w:name w:val="FS Info Symbol"/>
    <w:basedOn w:val="Normal"/>
    <w:semiHidden/>
    <w:rsid w:val="003644B7"/>
    <w:pPr>
      <w:numPr>
        <w:numId w:val="3"/>
      </w:numPr>
      <w:jc w:val="both"/>
    </w:pPr>
    <w:rPr>
      <w:rFonts w:ascii="Helvetica 55 Roman" w:hAnsi="Helvetica 55 Roman"/>
      <w:noProof/>
    </w:rPr>
  </w:style>
  <w:style w:type="paragraph" w:customStyle="1" w:styleId="FSTableheading">
    <w:name w:val="FS Table heading"/>
    <w:semiHidden/>
    <w:rsid w:val="003644B7"/>
    <w:pPr>
      <w:spacing w:before="240" w:after="120"/>
    </w:pPr>
    <w:rPr>
      <w:rFonts w:ascii="Helvetica 65 Medium" w:eastAsia="Times New Roman" w:hAnsi="Helvetica 65 Medium"/>
      <w:bCs/>
      <w:color w:val="258961"/>
    </w:rPr>
  </w:style>
  <w:style w:type="character" w:styleId="PageNumber">
    <w:name w:val="page number"/>
    <w:basedOn w:val="DefaultParagraphFont"/>
    <w:semiHidden/>
    <w:rsid w:val="003644B7"/>
  </w:style>
  <w:style w:type="character" w:customStyle="1" w:styleId="BalloonTextChar">
    <w:name w:val="Balloon Text Char"/>
    <w:basedOn w:val="DefaultParagraphFont"/>
    <w:link w:val="BalloonText"/>
    <w:rsid w:val="0023174F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F1FC7"/>
    <w:pPr>
      <w:spacing w:after="240" w:line="240" w:lineRule="auto"/>
      <w:contextualSpacing/>
    </w:pPr>
    <w:rPr>
      <w:bCs/>
      <w:sz w:val="18"/>
      <w:szCs w:val="18"/>
    </w:rPr>
  </w:style>
  <w:style w:type="character" w:styleId="FollowedHyperlink">
    <w:name w:val="FollowedHyperlink"/>
    <w:uiPriority w:val="99"/>
    <w:unhideWhenUsed/>
    <w:rsid w:val="0023174F"/>
    <w:rPr>
      <w:color w:val="auto"/>
      <w:u w:val="single"/>
    </w:rPr>
  </w:style>
  <w:style w:type="character" w:styleId="FootnoteReference">
    <w:name w:val="footnote reference"/>
    <w:rsid w:val="0023174F"/>
    <w:rPr>
      <w:vertAlign w:val="superscript"/>
    </w:rPr>
  </w:style>
  <w:style w:type="paragraph" w:styleId="FootnoteText">
    <w:name w:val="footnote text"/>
    <w:basedOn w:val="Normal"/>
    <w:link w:val="FootnoteTextChar"/>
    <w:rsid w:val="0023174F"/>
    <w:rPr>
      <w:sz w:val="16"/>
      <w:szCs w:val="20"/>
    </w:rPr>
  </w:style>
  <w:style w:type="character" w:customStyle="1" w:styleId="FootnoteTextChar">
    <w:name w:val="Footnote Text Char"/>
    <w:link w:val="FootnoteText"/>
    <w:rsid w:val="0023174F"/>
    <w:rPr>
      <w:rFonts w:ascii="Arial" w:eastAsia="Times New Roman" w:hAnsi="Arial"/>
      <w:sz w:val="16"/>
    </w:rPr>
  </w:style>
  <w:style w:type="character" w:customStyle="1" w:styleId="Heading1Char">
    <w:name w:val="Heading 1 Char"/>
    <w:link w:val="Heading1"/>
    <w:uiPriority w:val="2"/>
    <w:rsid w:val="005361F3"/>
    <w:rPr>
      <w:rFonts w:ascii="Arial Bold" w:eastAsia="Times New Roman" w:hAnsi="Arial Bold"/>
      <w:b/>
      <w:sz w:val="32"/>
      <w:szCs w:val="32"/>
    </w:rPr>
  </w:style>
  <w:style w:type="character" w:customStyle="1" w:styleId="Heading2Char">
    <w:name w:val="Heading 2 Char"/>
    <w:link w:val="Heading2"/>
    <w:uiPriority w:val="2"/>
    <w:rsid w:val="005361F3"/>
    <w:rPr>
      <w:rFonts w:ascii="Arial" w:eastAsia="Times New Roman" w:hAnsi="Arial" w:cs="Arial"/>
      <w:b/>
      <w:bCs/>
      <w:iCs/>
      <w:color w:val="4BAD45"/>
      <w:sz w:val="26"/>
      <w:szCs w:val="26"/>
    </w:rPr>
  </w:style>
  <w:style w:type="character" w:customStyle="1" w:styleId="Heading3Char">
    <w:name w:val="Heading 3 Char"/>
    <w:link w:val="Heading3"/>
    <w:uiPriority w:val="2"/>
    <w:rsid w:val="005833D2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4Char">
    <w:name w:val="Heading 4 Char"/>
    <w:link w:val="Heading4"/>
    <w:uiPriority w:val="2"/>
    <w:rsid w:val="009659A7"/>
    <w:rPr>
      <w:rFonts w:ascii="Arial" w:eastAsia="Times New Roman" w:hAnsi="Arial"/>
      <w:b/>
      <w:color w:val="4BAD45"/>
      <w:sz w:val="22"/>
      <w:szCs w:val="22"/>
    </w:rPr>
  </w:style>
  <w:style w:type="character" w:customStyle="1" w:styleId="Heading5Char">
    <w:name w:val="Heading 5 Char"/>
    <w:link w:val="Heading5"/>
    <w:uiPriority w:val="2"/>
    <w:rsid w:val="005361F3"/>
    <w:rPr>
      <w:rFonts w:ascii="Arial" w:eastAsia="Times New Roman" w:hAnsi="Arial"/>
      <w:b/>
    </w:rPr>
  </w:style>
  <w:style w:type="character" w:customStyle="1" w:styleId="Heading6Char">
    <w:name w:val="Heading 6 Char"/>
    <w:link w:val="Heading6"/>
    <w:uiPriority w:val="2"/>
    <w:rsid w:val="005361F3"/>
    <w:rPr>
      <w:rFonts w:ascii="Arial" w:eastAsia="Times New Roman" w:hAnsi="Arial"/>
      <w:color w:val="4BAD45"/>
    </w:rPr>
  </w:style>
  <w:style w:type="character" w:customStyle="1" w:styleId="Heading7Char">
    <w:name w:val="Heading 7 Char"/>
    <w:link w:val="Heading7"/>
    <w:rsid w:val="0023174F"/>
    <w:rPr>
      <w:rFonts w:ascii="Arial" w:eastAsia="Times New Roman" w:hAnsi="Arial"/>
      <w:i/>
      <w:iCs/>
      <w:color w:val="404040"/>
      <w:sz w:val="24"/>
      <w:szCs w:val="24"/>
    </w:rPr>
  </w:style>
  <w:style w:type="character" w:customStyle="1" w:styleId="Heading8Char">
    <w:name w:val="Heading 8 Char"/>
    <w:link w:val="Heading8"/>
    <w:rsid w:val="0023174F"/>
    <w:rPr>
      <w:rFonts w:ascii="Arial" w:eastAsia="Times New Roman" w:hAnsi="Arial"/>
      <w:color w:val="404040"/>
    </w:rPr>
  </w:style>
  <w:style w:type="paragraph" w:styleId="ListBullet2">
    <w:name w:val="List Bullet 2"/>
    <w:basedOn w:val="Normal"/>
    <w:uiPriority w:val="1"/>
    <w:rsid w:val="007724CD"/>
    <w:pPr>
      <w:numPr>
        <w:ilvl w:val="1"/>
        <w:numId w:val="4"/>
      </w:numPr>
      <w:ind w:left="714" w:hanging="357"/>
      <w:contextualSpacing/>
    </w:pPr>
  </w:style>
  <w:style w:type="paragraph" w:styleId="ListBullet3">
    <w:name w:val="List Bullet 3"/>
    <w:basedOn w:val="Normal"/>
    <w:uiPriority w:val="1"/>
    <w:rsid w:val="007724CD"/>
    <w:pPr>
      <w:numPr>
        <w:ilvl w:val="2"/>
        <w:numId w:val="4"/>
      </w:numPr>
      <w:ind w:left="1077" w:hanging="357"/>
      <w:contextualSpacing/>
    </w:pPr>
  </w:style>
  <w:style w:type="paragraph" w:styleId="ListBullet4">
    <w:name w:val="List Bullet 4"/>
    <w:basedOn w:val="Normal"/>
    <w:uiPriority w:val="1"/>
    <w:rsid w:val="007724CD"/>
    <w:pPr>
      <w:numPr>
        <w:ilvl w:val="3"/>
        <w:numId w:val="4"/>
      </w:numPr>
      <w:ind w:left="1434" w:hanging="357"/>
      <w:contextualSpacing/>
    </w:pPr>
  </w:style>
  <w:style w:type="paragraph" w:styleId="ListBullet5">
    <w:name w:val="List Bullet 5"/>
    <w:basedOn w:val="Normal"/>
    <w:uiPriority w:val="1"/>
    <w:rsid w:val="007724CD"/>
    <w:pPr>
      <w:numPr>
        <w:ilvl w:val="4"/>
        <w:numId w:val="4"/>
      </w:numPr>
      <w:ind w:left="1797" w:hanging="357"/>
      <w:contextualSpacing/>
    </w:pPr>
  </w:style>
  <w:style w:type="paragraph" w:styleId="ListNumber">
    <w:name w:val="List Number"/>
    <w:basedOn w:val="Normal"/>
    <w:uiPriority w:val="1"/>
    <w:qFormat/>
    <w:rsid w:val="006B5D27"/>
    <w:pPr>
      <w:keepLines/>
      <w:numPr>
        <w:numId w:val="5"/>
      </w:numPr>
      <w:ind w:left="357" w:hanging="357"/>
    </w:pPr>
  </w:style>
  <w:style w:type="paragraph" w:styleId="ListParagraph">
    <w:name w:val="List Paragraph"/>
    <w:aliases w:val="List Paragraph11,Recommendation,List Paragraph1,L,Bullet point,List Paragraph111,F5 List Paragraph,Dot pt,CV text,Table text,Medium Grid 1 - Accent 21,Numbered Paragraph,List Paragraph2,NFP GP Bulleted List,FooterText,numbered,列出段,0Bullet"/>
    <w:basedOn w:val="Normal"/>
    <w:link w:val="ListParagraphChar"/>
    <w:uiPriority w:val="34"/>
    <w:qFormat/>
    <w:rsid w:val="0023174F"/>
    <w:pPr>
      <w:ind w:left="720"/>
      <w:contextualSpacing/>
    </w:pPr>
  </w:style>
  <w:style w:type="table" w:customStyle="1" w:styleId="LWBcolourtable">
    <w:name w:val="LWB colour table"/>
    <w:basedOn w:val="TableNormal"/>
    <w:uiPriority w:val="99"/>
    <w:rsid w:val="00E738AF"/>
    <w:rPr>
      <w:rFonts w:eastAsia="Times New Roman"/>
    </w:rPr>
    <w:tblPr>
      <w:tblStyleRowBandSize w:val="1"/>
      <w:tblInd w:w="85" w:type="dxa"/>
      <w:tblBorders>
        <w:bottom w:val="single" w:sz="4" w:space="0" w:color="4BAD45" w:themeColor="accent1"/>
        <w:insideH w:val="single" w:sz="4" w:space="0" w:color="4BAD45" w:themeColor="accent1"/>
      </w:tblBorders>
      <w:tblCellMar>
        <w:left w:w="85" w:type="dxa"/>
        <w:right w:w="85" w:type="dxa"/>
      </w:tblCellMar>
    </w:tblPr>
    <w:tblStylePr w:type="firstRow">
      <w:rPr>
        <w:b/>
        <w:color w:val="auto"/>
      </w:rPr>
      <w:tblPr/>
      <w:tcPr>
        <w:tcBorders>
          <w:bottom w:val="single" w:sz="12" w:space="0" w:color="FFFFFF" w:themeColor="background1"/>
        </w:tcBorders>
        <w:shd w:val="clear" w:color="auto" w:fill="4BAD45" w:themeFill="accent1"/>
      </w:tcPr>
    </w:tblStylePr>
    <w:tblStylePr w:type="lastRow">
      <w:tblPr/>
      <w:tcPr>
        <w:shd w:val="clear" w:color="auto" w:fill="B4E0B2" w:themeFill="accent1" w:themeFillTint="66"/>
      </w:tcPr>
    </w:tblStylePr>
    <w:tblStylePr w:type="band1Horz"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nil"/>
          <w:tl2br w:val="nil"/>
          <w:tr2bl w:val="nil"/>
        </w:tcBorders>
        <w:shd w:val="clear" w:color="auto" w:fill="D9EFD8" w:themeFill="accent1" w:themeFillTint="33"/>
      </w:tcPr>
    </w:tblStylePr>
    <w:tblStylePr w:type="band2Horz"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nil"/>
          <w:tl2br w:val="nil"/>
          <w:tr2bl w:val="nil"/>
        </w:tcBorders>
        <w:shd w:val="clear" w:color="auto" w:fill="EDF7ED"/>
      </w:tcPr>
    </w:tblStylePr>
  </w:style>
  <w:style w:type="table" w:customStyle="1" w:styleId="LWBsimpletable">
    <w:name w:val="LWB simple table"/>
    <w:basedOn w:val="TableNormal"/>
    <w:uiPriority w:val="99"/>
    <w:rsid w:val="00E738AF"/>
    <w:rPr>
      <w:rFonts w:eastAsia="Times New Roman"/>
    </w:r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right w:w="85" w:type="dxa"/>
      </w:tblCellMar>
    </w:tblPr>
    <w:tblStylePr w:type="firstRow"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4BAD45"/>
      </w:tcPr>
    </w:tblStylePr>
  </w:style>
  <w:style w:type="paragraph" w:customStyle="1" w:styleId="Pullouttext">
    <w:name w:val="Pullout text"/>
    <w:basedOn w:val="Heading2"/>
    <w:next w:val="Normal"/>
    <w:link w:val="PullouttextChar"/>
    <w:rsid w:val="0023174F"/>
    <w:pPr>
      <w:keepNext w:val="0"/>
      <w:spacing w:after="360"/>
    </w:pPr>
    <w:rPr>
      <w:b w:val="0"/>
      <w:sz w:val="28"/>
    </w:rPr>
  </w:style>
  <w:style w:type="character" w:customStyle="1" w:styleId="PullouttextChar">
    <w:name w:val="Pullout text Char"/>
    <w:link w:val="Pullouttext"/>
    <w:rsid w:val="0023174F"/>
    <w:rPr>
      <w:rFonts w:ascii="Arial" w:eastAsia="Times New Roman" w:hAnsi="Arial" w:cs="Arial"/>
      <w:bCs/>
      <w:iCs/>
      <w:sz w:val="28"/>
      <w:szCs w:val="44"/>
    </w:rPr>
  </w:style>
  <w:style w:type="paragraph" w:customStyle="1" w:styleId="SectionTitle">
    <w:name w:val="Section Title"/>
    <w:basedOn w:val="Heading1"/>
    <w:rsid w:val="0023174F"/>
    <w:pPr>
      <w:pBdr>
        <w:bottom w:val="single" w:sz="4" w:space="1" w:color="auto"/>
      </w:pBdr>
    </w:pPr>
  </w:style>
  <w:style w:type="paragraph" w:customStyle="1" w:styleId="Smalltext">
    <w:name w:val="Small text"/>
    <w:basedOn w:val="Normal"/>
    <w:rsid w:val="0023174F"/>
    <w:pPr>
      <w:ind w:left="142" w:hanging="142"/>
    </w:pPr>
    <w:rPr>
      <w:sz w:val="16"/>
      <w:szCs w:val="16"/>
      <w:lang w:val="en-US"/>
    </w:rPr>
  </w:style>
  <w:style w:type="paragraph" w:styleId="Subtitle">
    <w:name w:val="Subtitle"/>
    <w:basedOn w:val="Normal"/>
    <w:next w:val="Normal"/>
    <w:link w:val="SubtitleChar"/>
    <w:uiPriority w:val="2"/>
    <w:rsid w:val="008C10DD"/>
    <w:pPr>
      <w:spacing w:before="0" w:after="0" w:line="240" w:lineRule="auto"/>
    </w:pPr>
    <w:rPr>
      <w:sz w:val="48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rsid w:val="008C10DD"/>
    <w:rPr>
      <w:rFonts w:ascii="Arial" w:eastAsia="Times New Roman" w:hAnsi="Arial"/>
      <w:sz w:val="48"/>
      <w:szCs w:val="52"/>
    </w:rPr>
  </w:style>
  <w:style w:type="paragraph" w:styleId="Title">
    <w:name w:val="Title"/>
    <w:basedOn w:val="Normal"/>
    <w:next w:val="Subtitle"/>
    <w:link w:val="TitleChar"/>
    <w:uiPriority w:val="2"/>
    <w:rsid w:val="008F6B6D"/>
    <w:pPr>
      <w:spacing w:before="0" w:after="0" w:line="240" w:lineRule="auto"/>
      <w:contextualSpacing/>
    </w:pPr>
    <w:rPr>
      <w:sz w:val="80"/>
      <w:szCs w:val="70"/>
    </w:rPr>
  </w:style>
  <w:style w:type="character" w:customStyle="1" w:styleId="TitleChar">
    <w:name w:val="Title Char"/>
    <w:link w:val="Title"/>
    <w:uiPriority w:val="2"/>
    <w:rsid w:val="008F6B6D"/>
    <w:rPr>
      <w:rFonts w:ascii="Arial" w:eastAsia="Times New Roman" w:hAnsi="Arial"/>
      <w:sz w:val="80"/>
      <w:szCs w:val="70"/>
    </w:rPr>
  </w:style>
  <w:style w:type="paragraph" w:styleId="TOC4">
    <w:name w:val="toc 4"/>
    <w:basedOn w:val="Normal"/>
    <w:next w:val="Normal"/>
    <w:autoRedefine/>
    <w:uiPriority w:val="39"/>
    <w:unhideWhenUsed/>
    <w:rsid w:val="0023174F"/>
    <w:pPr>
      <w:spacing w:after="100" w:line="276" w:lineRule="auto"/>
      <w:ind w:left="660"/>
    </w:pPr>
    <w:rPr>
      <w:szCs w:val="22"/>
    </w:rPr>
  </w:style>
  <w:style w:type="paragraph" w:styleId="TOC5">
    <w:name w:val="toc 5"/>
    <w:basedOn w:val="Normal"/>
    <w:next w:val="Normal"/>
    <w:autoRedefine/>
    <w:uiPriority w:val="39"/>
    <w:rsid w:val="0023174F"/>
    <w:pPr>
      <w:spacing w:after="100" w:line="276" w:lineRule="auto"/>
      <w:ind w:left="880"/>
    </w:pPr>
    <w:rPr>
      <w:szCs w:val="22"/>
    </w:rPr>
  </w:style>
  <w:style w:type="paragraph" w:styleId="TOC6">
    <w:name w:val="toc 6"/>
    <w:basedOn w:val="Normal"/>
    <w:next w:val="Normal"/>
    <w:autoRedefine/>
    <w:uiPriority w:val="39"/>
    <w:rsid w:val="0023174F"/>
    <w:pPr>
      <w:spacing w:after="100" w:line="276" w:lineRule="auto"/>
      <w:ind w:left="1100"/>
    </w:pPr>
    <w:rPr>
      <w:szCs w:val="22"/>
    </w:rPr>
  </w:style>
  <w:style w:type="paragraph" w:styleId="TOC7">
    <w:name w:val="toc 7"/>
    <w:basedOn w:val="Normal"/>
    <w:next w:val="Normal"/>
    <w:autoRedefine/>
    <w:uiPriority w:val="39"/>
    <w:rsid w:val="0023174F"/>
    <w:pPr>
      <w:spacing w:after="100" w:line="276" w:lineRule="auto"/>
      <w:ind w:left="1320"/>
    </w:pPr>
    <w:rPr>
      <w:szCs w:val="22"/>
    </w:rPr>
  </w:style>
  <w:style w:type="paragraph" w:styleId="TOC8">
    <w:name w:val="toc 8"/>
    <w:basedOn w:val="Normal"/>
    <w:next w:val="Normal"/>
    <w:autoRedefine/>
    <w:uiPriority w:val="39"/>
    <w:rsid w:val="0023174F"/>
    <w:pPr>
      <w:spacing w:after="100" w:line="276" w:lineRule="auto"/>
      <w:ind w:left="1540"/>
    </w:pPr>
    <w:rPr>
      <w:szCs w:val="22"/>
    </w:rPr>
  </w:style>
  <w:style w:type="paragraph" w:styleId="TOC9">
    <w:name w:val="toc 9"/>
    <w:basedOn w:val="Normal"/>
    <w:next w:val="Normal"/>
    <w:autoRedefine/>
    <w:uiPriority w:val="39"/>
    <w:rsid w:val="0023174F"/>
    <w:pPr>
      <w:spacing w:after="100" w:line="276" w:lineRule="auto"/>
      <w:ind w:left="1760"/>
    </w:pPr>
    <w:rPr>
      <w:szCs w:val="22"/>
    </w:rPr>
  </w:style>
  <w:style w:type="paragraph" w:styleId="TOCHeading">
    <w:name w:val="TOC Heading"/>
    <w:basedOn w:val="Heading1"/>
    <w:next w:val="Normal"/>
    <w:uiPriority w:val="39"/>
    <w:rsid w:val="0023174F"/>
    <w:pPr>
      <w:outlineLvl w:val="9"/>
    </w:pPr>
    <w:rPr>
      <w:rFonts w:asciiTheme="majorHAnsi" w:eastAsiaTheme="majorEastAsia" w:hAnsiTheme="majorHAnsi" w:cstheme="majorBidi"/>
      <w:bCs/>
      <w:szCs w:val="28"/>
    </w:rPr>
  </w:style>
  <w:style w:type="paragraph" w:customStyle="1" w:styleId="DPCtabletext">
    <w:name w:val="DPC table text"/>
    <w:uiPriority w:val="3"/>
    <w:qFormat/>
    <w:rsid w:val="00A13887"/>
    <w:pPr>
      <w:spacing w:before="80" w:after="80"/>
    </w:pPr>
    <w:rPr>
      <w:rFonts w:asciiTheme="minorHAnsi" w:eastAsia="Times New Roman" w:hAnsiTheme="minorHAnsi"/>
      <w:sz w:val="21"/>
      <w:lang w:eastAsia="en-US"/>
    </w:rPr>
  </w:style>
  <w:style w:type="character" w:customStyle="1" w:styleId="normaltextrun">
    <w:name w:val="normaltextrun"/>
    <w:basedOn w:val="DefaultParagraphFont"/>
    <w:rsid w:val="00A13887"/>
  </w:style>
  <w:style w:type="paragraph" w:customStyle="1" w:styleId="DPCbody">
    <w:name w:val="DPC body"/>
    <w:qFormat/>
    <w:rsid w:val="002A5287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151623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ms-rtefontface-5">
    <w:name w:val="ms-rtefontface-5"/>
    <w:basedOn w:val="DefaultParagraphFont"/>
    <w:rsid w:val="00151623"/>
    <w:rPr>
      <w:rFonts w:ascii="Times New Roman" w:hAnsi="Times New Roman" w:cs="Times New Roman" w:hint="default"/>
    </w:rPr>
  </w:style>
  <w:style w:type="character" w:styleId="UnresolvedMention">
    <w:name w:val="Unresolved Mention"/>
    <w:basedOn w:val="DefaultParagraphFont"/>
    <w:uiPriority w:val="99"/>
    <w:semiHidden/>
    <w:unhideWhenUsed/>
    <w:rsid w:val="001B4A44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11 Char,Recommendation Char,List Paragraph1 Char,L Char,Bullet point Char,List Paragraph111 Char,F5 List Paragraph Char,Dot pt Char,CV text Char,Table text Char,Medium Grid 1 - Accent 21 Char,Numbered Paragraph Char"/>
    <w:link w:val="ListParagraph"/>
    <w:uiPriority w:val="34"/>
    <w:locked/>
    <w:rsid w:val="00F4616A"/>
    <w:rPr>
      <w:rFonts w:ascii="Arial" w:eastAsia="Times New Roman" w:hAnsi="Arial"/>
      <w:sz w:val="22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C6FAC"/>
    <w:rPr>
      <w:rFonts w:ascii="Arial" w:eastAsia="Times New Roman" w:hAnsi="Arial"/>
      <w:spacing w:val="-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vidresponse@lwb.org.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.Benz\OneDrive%20-%20Life%20Without%20Barriers\Desktop\WIP\Agenda%20-%20SLT%20-%2014.11.2018.dotx" TargetMode="External"/></Relationships>
</file>

<file path=word/theme/theme1.xml><?xml version="1.0" encoding="utf-8"?>
<a:theme xmlns:a="http://schemas.openxmlformats.org/drawingml/2006/main" name="Office Theme">
  <a:themeElements>
    <a:clrScheme name="LWB Word Templates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BAD45"/>
      </a:accent1>
      <a:accent2>
        <a:srgbClr val="E44C9A"/>
      </a:accent2>
      <a:accent3>
        <a:srgbClr val="FF7900"/>
      </a:accent3>
      <a:accent4>
        <a:srgbClr val="FFE52B"/>
      </a:accent4>
      <a:accent5>
        <a:srgbClr val="4097DB"/>
      </a:accent5>
      <a:accent6>
        <a:srgbClr val="99C221"/>
      </a:accent6>
      <a:hlink>
        <a:srgbClr val="000000"/>
      </a:hlink>
      <a:folHlink>
        <a:srgbClr val="00000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68AA935625004D9AB6F7BA310EC9D8" ma:contentTypeVersion="6" ma:contentTypeDescription="Create a new document." ma:contentTypeScope="" ma:versionID="dcf3d3bc499d1f0c3ba7ef3eaec17092">
  <xsd:schema xmlns:xsd="http://www.w3.org/2001/XMLSchema" xmlns:xs="http://www.w3.org/2001/XMLSchema" xmlns:p="http://schemas.microsoft.com/office/2006/metadata/properties" xmlns:ns2="64be9e92-4a9a-4a04-a409-231d12bf38fb" xmlns:ns3="53b839bc-8ee5-4f8e-9ccd-9c1b142f3ae5" targetNamespace="http://schemas.microsoft.com/office/2006/metadata/properties" ma:root="true" ma:fieldsID="02d44d8378423d9b4931e100da5ec875" ns2:_="" ns3:_="">
    <xsd:import namespace="64be9e92-4a9a-4a04-a409-231d12bf38fb"/>
    <xsd:import namespace="53b839bc-8ee5-4f8e-9ccd-9c1b142f3a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e9e92-4a9a-4a04-a409-231d12bf38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39bc-8ee5-4f8e-9ccd-9c1b142f3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890AD-0E48-4C9A-8967-64E66F6D6F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52CDF8-EE9F-4404-8EB1-65EE63D074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BD08C6-74DE-4C4A-A320-EAF331149AAA}"/>
</file>

<file path=customXml/itemProps4.xml><?xml version="1.0" encoding="utf-8"?>
<ds:datastoreItem xmlns:ds="http://schemas.openxmlformats.org/officeDocument/2006/customXml" ds:itemID="{CA5E76E6-82F3-412F-84F4-82EF69012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- SLT - 14.11.2018</Template>
  <TotalTime>4</TotalTime>
  <Pages>2</Pages>
  <Words>171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LWB_Agenda</vt:lpstr>
    </vt:vector>
  </TitlesOfParts>
  <Company>LWB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LWB_Agenda</dc:title>
  <dc:creator>Kaye.Iliopoulos@lwb.org.au</dc:creator>
  <cp:keywords>Corporate style guide</cp:keywords>
  <dc:description>Transitioned from the Resource Library</dc:description>
  <cp:lastModifiedBy>Kellie King</cp:lastModifiedBy>
  <cp:revision>3</cp:revision>
  <cp:lastPrinted>2020-06-21T20:30:00Z</cp:lastPrinted>
  <dcterms:created xsi:type="dcterms:W3CDTF">2021-02-01T04:05:00Z</dcterms:created>
  <dcterms:modified xsi:type="dcterms:W3CDTF">2021-02-01T04:06:00Z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0x010100BC68AA935625004D9AB6F7BA310EC9D8</vt:lpwstr>
  </property>
  <property fmtid="{D5CDD505-2E9C-101B-9397-08002B2CF9AE}" pid="3" name="_dlc_DocIdItemGuid">
    <vt:lpwstr>08f2cc05-6c27-47ff-a126-466228bc9c94</vt:lpwstr>
  </property>
  <property fmtid="{D5CDD505-2E9C-101B-9397-08002B2CF9AE}" pid="4" name="TaxKeyword">
    <vt:lpwstr>585;#Corporate style guide|2681fd5a-ed67-4e90-92fc-ca746d826f94</vt:lpwstr>
  </property>
  <property fmtid="{D5CDD505-2E9C-101B-9397-08002B2CF9AE}" pid="5" name="Business Unit">
    <vt:lpwstr>7;#Marketing and Communications|e4ec0fe8-cfb4-4c99-af6d-bbce4c2cede9</vt:lpwstr>
  </property>
  <property fmtid="{D5CDD505-2E9C-101B-9397-08002B2CF9AE}" pid="6" name="Policy Service Sector">
    <vt:lpwstr>1307;#All Service Sectors|46e58242-1083-4183-8c4f-659309b94bef</vt:lpwstr>
  </property>
  <property fmtid="{D5CDD505-2E9C-101B-9397-08002B2CF9AE}" pid="7" name="Doc Level">
    <vt:lpwstr>1032;#Procedure and Support Document|e83a8404-ed96-4394-bc4f-cc4c73f1e7ff</vt:lpwstr>
  </property>
  <property fmtid="{D5CDD505-2E9C-101B-9397-08002B2CF9AE}" pid="8" name="LWB_Caveat">
    <vt:lpwstr/>
  </property>
  <property fmtid="{D5CDD505-2E9C-101B-9397-08002B2CF9AE}" pid="9" name="Business Portfolio">
    <vt:lpwstr>1139;#Marketing and Communications|32cd64c9-3afe-464e-acd2-400ea8f48979</vt:lpwstr>
  </property>
  <property fmtid="{D5CDD505-2E9C-101B-9397-08002B2CF9AE}" pid="10" name="LWB_Service_Sector">
    <vt:lpwstr>3;#All Service Sectors|52b1394a-a96c-46bd-9b09-fb1d950e6597</vt:lpwstr>
  </property>
  <property fmtid="{D5CDD505-2E9C-101B-9397-08002B2CF9AE}" pid="11" name="LWB_Coverage">
    <vt:lpwstr>2;#ORG WIDE|920d5acd-2580-416b-842b-5ba6f90b2381</vt:lpwstr>
  </property>
  <property fmtid="{D5CDD505-2E9C-101B-9397-08002B2CF9AE}" pid="12" name="Policy Coverage">
    <vt:lpwstr>1293;#AUS|5657120e-162f-4515-a88b-bf8dfe8f93df</vt:lpwstr>
  </property>
  <property fmtid="{D5CDD505-2E9C-101B-9397-08002B2CF9AE}" pid="13" name="Doc Subtype">
    <vt:lpwstr>1035;#Support Document|66c7b700-b141-4fe8-8982-ac3976bf43db</vt:lpwstr>
  </property>
  <property fmtid="{D5CDD505-2E9C-101B-9397-08002B2CF9AE}" pid="14" name="LWB_Document_Type">
    <vt:lpwstr>386;#Template or Form|66e6160b-f36f-4e76-85b7-8558a71f964d</vt:lpwstr>
  </property>
  <property fmtid="{D5CDD505-2E9C-101B-9397-08002B2CF9AE}" pid="15" name="hf674931d3204ac4836d0fb195bbeca9">
    <vt:lpwstr>Template|e9d56614-f350-4f50-a0bd-782e8232ec64</vt:lpwstr>
  </property>
  <property fmtid="{D5CDD505-2E9C-101B-9397-08002B2CF9AE}" pid="16" name="LWB_Author">
    <vt:lpwstr>3662;#Jacinta Healy</vt:lpwstr>
  </property>
  <property fmtid="{D5CDD505-2E9C-101B-9397-08002B2CF9AE}" pid="17" name="TaxKeywordTaxHTField">
    <vt:lpwstr>Corporate style guide|2681fd5a-ed67-4e90-92fc-ca746d826f94</vt:lpwstr>
  </property>
  <property fmtid="{D5CDD505-2E9C-101B-9397-08002B2CF9AE}" pid="18" name="Contributors">
    <vt:lpwstr/>
  </property>
  <property fmtid="{D5CDD505-2E9C-101B-9397-08002B2CF9AE}" pid="19" name="fba06266e0114509aff0f5cc57fc2775">
    <vt:lpwstr>Template or Form|66e6160b-f36f-4e76-85b7-8558a71f964d</vt:lpwstr>
  </property>
  <property fmtid="{D5CDD505-2E9C-101B-9397-08002B2CF9AE}" pid="20" name="a5c2247e557d4ed2af76a58c23dcbcd7">
    <vt:lpwstr>Marketing and Communications|e4ec0fe8-cfb4-4c99-af6d-bbce4c2cede9</vt:lpwstr>
  </property>
  <property fmtid="{D5CDD505-2E9C-101B-9397-08002B2CF9AE}" pid="21" name="Accreditation Standard">
    <vt:lpwstr>TBA</vt:lpwstr>
  </property>
  <property fmtid="{D5CDD505-2E9C-101B-9397-08002B2CF9AE}" pid="22" name="Topic">
    <vt:lpwstr/>
  </property>
  <property fmtid="{D5CDD505-2E9C-101B-9397-08002B2CF9AE}" pid="23" name="_dlc_policyId">
    <vt:lpwstr/>
  </property>
  <property fmtid="{D5CDD505-2E9C-101B-9397-08002B2CF9AE}" pid="24" name="ItemRetentionFormula">
    <vt:lpwstr/>
  </property>
  <property fmtid="{D5CDD505-2E9C-101B-9397-08002B2CF9AE}" pid="25" name="dff4f921e9164034ab08bb5611658721">
    <vt:lpwstr/>
  </property>
  <property fmtid="{D5CDD505-2E9C-101B-9397-08002B2CF9AE}" pid="26" name="Policy Guideline Name">
    <vt:lpwstr/>
  </property>
  <property fmtid="{D5CDD505-2E9C-101B-9397-08002B2CF9AE}" pid="27" name="Policy Statement Name">
    <vt:lpwstr/>
  </property>
  <property fmtid="{D5CDD505-2E9C-101B-9397-08002B2CF9AE}" pid="28" name="Community_x0020_of_x0020_Practice">
    <vt:lpwstr/>
  </property>
  <property fmtid="{D5CDD505-2E9C-101B-9397-08002B2CF9AE}" pid="29" name="Community of Practice">
    <vt:lpwstr/>
  </property>
</Properties>
</file>