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330AF923" w:rsidR="00092F94" w:rsidRDefault="00850683" w:rsidP="00A7762D">
          <w:pPr>
            <w:pStyle w:val="Docondertitel"/>
          </w:pPr>
          <w:r w:rsidRPr="000B3870">
            <w:t xml:space="preserve">Regio </w:t>
          </w:r>
          <w:r w:rsidR="00BC34EF">
            <w:t>Zuid</w:t>
          </w:r>
          <w:r w:rsidR="0030285C">
            <w:t>, Groep 5-8</w:t>
          </w:r>
        </w:p>
      </w:sdtContent>
    </w:sdt>
    <w:p w14:paraId="3D7557C1" w14:textId="662F8AE8" w:rsidR="000B3870" w:rsidRDefault="000B3870" w:rsidP="000B3870">
      <w:pPr>
        <w:rPr>
          <w:rFonts w:asciiTheme="majorHAnsi" w:hAnsiTheme="majorHAnsi" w:cstheme="majorHAnsi"/>
        </w:rPr>
      </w:pPr>
      <w:r w:rsidRPr="00DC01F8">
        <w:rPr>
          <w:rFonts w:asciiTheme="majorHAnsi" w:hAnsiTheme="majorHAnsi" w:cstheme="majorHAnsi"/>
        </w:rPr>
        <w:t>Plein Junior heeft per leerjaar een aanbod voor 30 lesweken. Dit betekent dat er 10</w:t>
      </w:r>
      <w:r w:rsidR="0030285C">
        <w:rPr>
          <w:rFonts w:asciiTheme="majorHAnsi" w:hAnsiTheme="majorHAnsi" w:cstheme="majorHAnsi"/>
        </w:rPr>
        <w:t xml:space="preserve"> of meer</w:t>
      </w:r>
      <w:r w:rsidRPr="00DC01F8">
        <w:rPr>
          <w:rFonts w:asciiTheme="majorHAnsi" w:hAnsiTheme="majorHAnsi" w:cstheme="majorHAnsi"/>
        </w:rPr>
        <w:t xml:space="preserve"> weken vrije ruimte is in het jaarrooster. Deze kunnen op verschillende manieren worden ingevuld. In dit document vind je twee mogelijkheden om je Plein Junior-lessen dit schooljaar in te plannen, maar een andere invulling is ook zeker mogelijk. </w:t>
      </w:r>
      <w:r w:rsidR="00DC01F8">
        <w:rPr>
          <w:rFonts w:asciiTheme="majorHAnsi" w:hAnsiTheme="majorHAnsi" w:cstheme="majorHAnsi"/>
        </w:rPr>
        <w:t>Al onze (</w:t>
      </w:r>
      <w:r w:rsidR="004651C4" w:rsidRPr="00DC01F8">
        <w:rPr>
          <w:rFonts w:asciiTheme="majorHAnsi" w:hAnsiTheme="majorHAnsi" w:cstheme="majorHAnsi"/>
        </w:rPr>
        <w:t>voorbeeld</w:t>
      </w:r>
      <w:r w:rsidR="00DC01F8">
        <w:rPr>
          <w:rFonts w:asciiTheme="majorHAnsi" w:hAnsiTheme="majorHAnsi" w:cstheme="majorHAnsi"/>
        </w:rPr>
        <w:t>)</w:t>
      </w:r>
      <w:r w:rsidR="00C713F1" w:rsidRPr="00DC01F8">
        <w:rPr>
          <w:rFonts w:asciiTheme="majorHAnsi" w:hAnsiTheme="majorHAnsi" w:cstheme="majorHAnsi"/>
        </w:rPr>
        <w:t xml:space="preserve">planningen </w:t>
      </w:r>
      <w:r w:rsidR="004651C4" w:rsidRPr="00DC01F8">
        <w:rPr>
          <w:rFonts w:asciiTheme="majorHAnsi" w:hAnsiTheme="majorHAnsi" w:cstheme="majorHAnsi"/>
        </w:rPr>
        <w:t xml:space="preserve">worden bewust in Word gedeeld, zodat ze eenvoudig door elke school naar eigen inzicht en individuele wensen aan te passen zijn. </w:t>
      </w:r>
    </w:p>
    <w:p w14:paraId="76E316C6" w14:textId="77777777" w:rsidR="00F23ECA" w:rsidRDefault="00F23ECA" w:rsidP="000B3870">
      <w:pPr>
        <w:rPr>
          <w:rFonts w:asciiTheme="majorHAnsi" w:hAnsiTheme="majorHAnsi" w:cstheme="majorHAnsi"/>
        </w:rPr>
      </w:pPr>
    </w:p>
    <w:p w14:paraId="658C8CCA" w14:textId="5E8FCE2F" w:rsidR="00F23ECA" w:rsidRPr="00346574" w:rsidRDefault="00F23ECA" w:rsidP="00F23ECA">
      <w:pPr>
        <w:rPr>
          <w:i/>
          <w:iCs/>
        </w:rPr>
      </w:pPr>
      <w:r w:rsidRPr="00346574">
        <w:rPr>
          <w:rFonts w:ascii="Arial" w:hAnsi="Arial" w:cs="Arial"/>
          <w:i/>
          <w:iCs/>
        </w:rPr>
        <w:t xml:space="preserve">N.B. In onze jaarplanningen houden wij de adviesweken van de </w:t>
      </w:r>
      <w:hyperlink r:id="rId11" w:history="1">
        <w:r w:rsidRPr="00346574">
          <w:rPr>
            <w:rStyle w:val="Hyperlink"/>
            <w:rFonts w:ascii="Arial" w:hAnsi="Arial" w:cs="Arial"/>
            <w:i/>
            <w:iCs/>
          </w:rPr>
          <w:t>Rijksoverheid</w:t>
        </w:r>
      </w:hyperlink>
      <w:r w:rsidRPr="00346574">
        <w:rPr>
          <w:rFonts w:ascii="Arial" w:hAnsi="Arial" w:cs="Arial"/>
          <w:i/>
          <w:iCs/>
        </w:rPr>
        <w:t xml:space="preserve"> aan. In schooljaar 2026-2027 vallen de adviesdata voor de voorjaarsvakantie in Regio Zuid niet samen met de carnavalsviering. (Scholen kunnen ervoor kiezen om de voorjaarsvakantie wel gelijk te laten vallen met carnaval, zie voor meer informatie de website van de </w:t>
      </w:r>
      <w:hyperlink r:id="rId12" w:history="1">
        <w:r w:rsidRPr="00346574">
          <w:rPr>
            <w:rStyle w:val="Hyperlink"/>
            <w:rFonts w:ascii="Arial" w:hAnsi="Arial" w:cs="Arial"/>
            <w:i/>
            <w:iCs/>
          </w:rPr>
          <w:t>Rijksoverheid</w:t>
        </w:r>
      </w:hyperlink>
      <w:r w:rsidRPr="00346574">
        <w:rPr>
          <w:rFonts w:ascii="Arial" w:hAnsi="Arial" w:cs="Arial"/>
          <w:i/>
          <w:iCs/>
        </w:rPr>
        <w:t>.)</w:t>
      </w:r>
    </w:p>
    <w:p w14:paraId="3776D9C1" w14:textId="77777777" w:rsidR="00F23ECA" w:rsidRPr="00DC01F8" w:rsidRDefault="00F23ECA" w:rsidP="000B3870">
      <w:pPr>
        <w:rPr>
          <w:rFonts w:asciiTheme="majorHAnsi" w:hAnsiTheme="majorHAnsi" w:cstheme="majorHAnsi"/>
        </w:rPr>
      </w:pPr>
    </w:p>
    <w:p w14:paraId="78401F14"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A</w:t>
      </w:r>
    </w:p>
    <w:p w14:paraId="4EF527B8" w14:textId="1CAA93D7" w:rsidR="000B3870"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twee extra zelfgekozen thema's (passend bij bijvoorbeeld de actualiteit) aan het einde van het jaar. De zelfgekozen thema's kunnen ook op een ander moment in het jaar ingepland worden</w:t>
      </w:r>
      <w:r w:rsidR="004651C4" w:rsidRPr="00DC01F8">
        <w:rPr>
          <w:rFonts w:asciiTheme="majorHAnsi" w:hAnsiTheme="majorHAnsi" w:cstheme="majorHAnsi"/>
        </w:rPr>
        <w:t>. D</w:t>
      </w:r>
      <w:r w:rsidRPr="00DC01F8">
        <w:rPr>
          <w:rFonts w:asciiTheme="majorHAnsi" w:hAnsiTheme="majorHAnsi" w:cstheme="majorHAnsi"/>
        </w:rPr>
        <w:t xml:space="preserve">e daaropvolgende thema's schuiven dan </w:t>
      </w:r>
      <w:r w:rsidR="004651C4" w:rsidRPr="00DC01F8">
        <w:rPr>
          <w:rFonts w:asciiTheme="majorHAnsi" w:hAnsiTheme="majorHAnsi" w:cstheme="majorHAnsi"/>
        </w:rPr>
        <w:t xml:space="preserve">elk </w:t>
      </w:r>
      <w:r w:rsidRPr="00DC01F8">
        <w:rPr>
          <w:rFonts w:asciiTheme="majorHAnsi" w:hAnsiTheme="majorHAnsi" w:cstheme="majorHAnsi"/>
        </w:rPr>
        <w:t>telkens 5 weken op. </w:t>
      </w:r>
    </w:p>
    <w:p w14:paraId="2E019596" w14:textId="77777777" w:rsidR="000B3870" w:rsidRPr="00DC01F8" w:rsidRDefault="000B3870" w:rsidP="000B3870">
      <w:pPr>
        <w:rPr>
          <w:rFonts w:asciiTheme="majorHAnsi" w:hAnsiTheme="majorHAnsi" w:cstheme="majorHAnsi"/>
        </w:rPr>
      </w:pPr>
    </w:p>
    <w:p w14:paraId="579A2457"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B</w:t>
      </w:r>
    </w:p>
    <w:p w14:paraId="00778023" w14:textId="56B09930" w:rsidR="004651C4"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een extra vrije week na afloop van elk thema</w:t>
      </w:r>
      <w:r w:rsidR="004651C4" w:rsidRPr="00DC01F8">
        <w:rPr>
          <w:rFonts w:asciiTheme="majorHAnsi" w:hAnsiTheme="majorHAnsi" w:cstheme="majorHAnsi"/>
        </w:rPr>
        <w:t>. Deze week kan gebruikt worden om leerlingen de ruimte te geven om een eigen onderzoeksvraag (n.a.v. het thema) uit te werken, of als uitloopweek.</w:t>
      </w:r>
    </w:p>
    <w:p w14:paraId="237FD373" w14:textId="77777777" w:rsidR="000B3870" w:rsidRDefault="000B3870" w:rsidP="000B3870">
      <w:pPr>
        <w:rPr>
          <w:i/>
          <w:iCs/>
        </w:rPr>
      </w:pPr>
    </w:p>
    <w:p w14:paraId="51603C8B" w14:textId="77777777" w:rsidR="000B3870" w:rsidRPr="000B3870" w:rsidRDefault="000B3870" w:rsidP="000B3870"/>
    <w:p w14:paraId="1D581147" w14:textId="77777777" w:rsidR="00C713F1" w:rsidRDefault="00C713F1">
      <w:pPr>
        <w:suppressAutoHyphens w:val="0"/>
        <w:rPr>
          <w:b/>
          <w:bCs/>
          <w:sz w:val="22"/>
          <w:szCs w:val="22"/>
        </w:rPr>
      </w:pPr>
      <w:r>
        <w:rPr>
          <w:b/>
          <w:bCs/>
          <w:sz w:val="22"/>
          <w:szCs w:val="22"/>
        </w:rPr>
        <w:br w:type="page"/>
      </w:r>
    </w:p>
    <w:p w14:paraId="7C851816" w14:textId="77777777" w:rsidR="004960AD" w:rsidRDefault="000B3870" w:rsidP="000B3870">
      <w:pPr>
        <w:rPr>
          <w:rFonts w:asciiTheme="majorHAnsi" w:hAnsiTheme="majorHAnsi" w:cstheme="majorHAnsi"/>
          <w:b/>
          <w:bCs/>
        </w:rPr>
      </w:pPr>
      <w:r w:rsidRPr="006B7886">
        <w:rPr>
          <w:rFonts w:asciiTheme="majorHAnsi" w:hAnsiTheme="majorHAnsi" w:cstheme="majorHAnsi"/>
          <w:b/>
          <w:bCs/>
        </w:rPr>
        <w:lastRenderedPageBreak/>
        <w:t>Voorbeeld Jaarplanning A</w:t>
      </w:r>
      <w:r w:rsidR="00416AAE">
        <w:rPr>
          <w:rFonts w:asciiTheme="majorHAnsi" w:hAnsiTheme="majorHAnsi" w:cstheme="majorHAnsi"/>
          <w:b/>
          <w:bCs/>
        </w:rPr>
        <w:t xml:space="preserve"> </w:t>
      </w:r>
    </w:p>
    <w:p w14:paraId="2527F9A4" w14:textId="4A716D90" w:rsidR="000B3870" w:rsidRPr="006B7886" w:rsidRDefault="005D685C" w:rsidP="000B3870">
      <w:pPr>
        <w:rPr>
          <w:rFonts w:asciiTheme="majorHAnsi" w:hAnsiTheme="majorHAnsi" w:cstheme="majorHAnsi"/>
        </w:rPr>
      </w:pPr>
      <w:r w:rsidRPr="006B7886">
        <w:rPr>
          <w:rFonts w:asciiTheme="majorHAnsi" w:hAnsiTheme="majorHAnsi" w:cstheme="majorHAnsi"/>
        </w:rPr>
        <w:t>(ruimte voor eigen invulling aan het einde van het schooljaar)</w:t>
      </w:r>
    </w:p>
    <w:p w14:paraId="35ECC18C" w14:textId="77777777" w:rsidR="005D685C" w:rsidRPr="000B3870" w:rsidRDefault="005D685C" w:rsidP="000B3870"/>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4A7722" w:rsidRPr="00081D97" w14:paraId="7C5A3EED" w14:textId="77777777" w:rsidTr="00750594">
        <w:trPr>
          <w:tblHeader/>
        </w:trPr>
        <w:tc>
          <w:tcPr>
            <w:tcW w:w="704" w:type="dxa"/>
            <w:vMerge w:val="restart"/>
            <w:shd w:val="clear" w:color="auto" w:fill="DBE5F1"/>
          </w:tcPr>
          <w:p w14:paraId="63D37013" w14:textId="04031E43" w:rsidR="004A7722"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sidR="009E33E1">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4273E149" w14:textId="7E7C6411" w:rsidR="008F326A"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4A7722" w:rsidRPr="00081D97" w:rsidRDefault="004A7722" w:rsidP="00CE684D">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57E83780" w14:textId="77777777" w:rsidR="004A7722"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sidR="00976CFF">
              <w:rPr>
                <w:rFonts w:ascii="Arial" w:eastAsia="Calibri" w:hAnsi="Arial" w:cs="Arial"/>
                <w:b/>
                <w:sz w:val="18"/>
                <w:szCs w:val="18"/>
                <w:lang w:eastAsia="en-US"/>
              </w:rPr>
              <w:t>/</w:t>
            </w:r>
          </w:p>
          <w:p w14:paraId="54068AA1" w14:textId="7DC3F34F" w:rsidR="00976CFF" w:rsidRPr="00081D97" w:rsidRDefault="00976CFF"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1C0ABE89" w14:textId="63B08FC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2A063AC0" w14:textId="0013B81E" w:rsidR="008F326A"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sidR="008F326A">
              <w:rPr>
                <w:rFonts w:ascii="Arial" w:eastAsia="Calibri" w:hAnsi="Arial" w:cs="Arial"/>
                <w:b/>
                <w:sz w:val="18"/>
                <w:szCs w:val="18"/>
                <w:lang w:eastAsia="en-US"/>
              </w:rPr>
              <w:t>/</w:t>
            </w:r>
            <w:r w:rsidR="00536427">
              <w:rPr>
                <w:rFonts w:ascii="Arial" w:eastAsia="Calibri" w:hAnsi="Arial" w:cs="Arial"/>
                <w:b/>
                <w:sz w:val="18"/>
                <w:szCs w:val="18"/>
                <w:lang w:eastAsia="en-US"/>
              </w:rPr>
              <w:t>Bijzonderheden/</w:t>
            </w:r>
          </w:p>
          <w:p w14:paraId="634D3FE5" w14:textId="201D672D" w:rsidR="004A7722" w:rsidRPr="00081D97" w:rsidRDefault="000B7D7C"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 xml:space="preserve">Officiële </w:t>
            </w:r>
            <w:r w:rsidR="00390847">
              <w:rPr>
                <w:rFonts w:ascii="Arial" w:eastAsia="Calibri" w:hAnsi="Arial" w:cs="Arial"/>
                <w:b/>
                <w:sz w:val="18"/>
                <w:szCs w:val="18"/>
                <w:lang w:eastAsia="en-US"/>
              </w:rPr>
              <w:t xml:space="preserve">(vrije) </w:t>
            </w:r>
            <w:r>
              <w:rPr>
                <w:rFonts w:ascii="Arial" w:eastAsia="Calibri" w:hAnsi="Arial" w:cs="Arial"/>
                <w:b/>
                <w:sz w:val="18"/>
                <w:szCs w:val="18"/>
                <w:lang w:eastAsia="en-US"/>
              </w:rPr>
              <w:t>f</w:t>
            </w:r>
            <w:r w:rsidR="008F326A">
              <w:rPr>
                <w:rFonts w:ascii="Arial" w:eastAsia="Calibri" w:hAnsi="Arial" w:cs="Arial"/>
                <w:b/>
                <w:sz w:val="18"/>
                <w:szCs w:val="18"/>
                <w:lang w:eastAsia="en-US"/>
              </w:rPr>
              <w:t>eestdag</w:t>
            </w:r>
          </w:p>
        </w:tc>
      </w:tr>
      <w:tr w:rsidR="00F6334D" w:rsidRPr="00081D97" w14:paraId="336F253B" w14:textId="77777777" w:rsidTr="00750594">
        <w:trPr>
          <w:tblHeader/>
        </w:trPr>
        <w:tc>
          <w:tcPr>
            <w:tcW w:w="704" w:type="dxa"/>
            <w:vMerge/>
            <w:shd w:val="clear" w:color="auto" w:fill="DBE5F1"/>
          </w:tcPr>
          <w:p w14:paraId="6F49FB33"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0436BC22"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42DC0758"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0E128E24" w14:textId="0E611BAB"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78E3C661" w14:textId="3E6F1BB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553E6622" w14:textId="4786A527"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55E0F999" w14:textId="137A9E11"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11FC79F9"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r>
      <w:tr w:rsidR="008A425D" w:rsidRPr="00081D97" w14:paraId="76B69385" w14:textId="77777777" w:rsidTr="001A7F04">
        <w:tc>
          <w:tcPr>
            <w:tcW w:w="704" w:type="dxa"/>
            <w:shd w:val="clear" w:color="auto" w:fill="FBF581"/>
          </w:tcPr>
          <w:p w14:paraId="73B752AB" w14:textId="713C6BD2" w:rsidR="008A425D" w:rsidRPr="00081D97" w:rsidRDefault="008A425D" w:rsidP="00CE684D">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sidR="00396A1E">
              <w:rPr>
                <w:rFonts w:ascii="Arial" w:eastAsia="Calibri" w:hAnsi="Arial" w:cs="Arial"/>
                <w:bCs/>
                <w:sz w:val="18"/>
                <w:szCs w:val="18"/>
                <w:lang w:eastAsia="en-US"/>
              </w:rPr>
              <w:t>4</w:t>
            </w:r>
          </w:p>
        </w:tc>
        <w:tc>
          <w:tcPr>
            <w:tcW w:w="1134" w:type="dxa"/>
            <w:shd w:val="clear" w:color="auto" w:fill="FBF581"/>
          </w:tcPr>
          <w:p w14:paraId="5AEB6873" w14:textId="2EB87F30" w:rsidR="008A425D" w:rsidRPr="009E33E1" w:rsidRDefault="008A425D" w:rsidP="00CE684D">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t/m</w:t>
            </w:r>
            <w:r w:rsidR="007463F3">
              <w:rPr>
                <w:rFonts w:ascii="Arial" w:eastAsia="Calibri" w:hAnsi="Arial" w:cs="Arial"/>
                <w:bCs/>
                <w:sz w:val="18"/>
                <w:szCs w:val="18"/>
                <w:lang w:eastAsia="en-US"/>
              </w:rPr>
              <w:t xml:space="preserve"> </w:t>
            </w:r>
            <w:r w:rsidR="00396A1E">
              <w:rPr>
                <w:rFonts w:ascii="Arial" w:eastAsia="Calibri" w:hAnsi="Arial" w:cs="Arial"/>
                <w:bCs/>
                <w:sz w:val="18"/>
                <w:szCs w:val="18"/>
                <w:lang w:eastAsia="en-US"/>
              </w:rPr>
              <w:t>23</w:t>
            </w:r>
            <w:r w:rsidRPr="009E33E1">
              <w:rPr>
                <w:rFonts w:ascii="Arial" w:eastAsia="Calibri" w:hAnsi="Arial" w:cs="Arial"/>
                <w:bCs/>
                <w:sz w:val="18"/>
                <w:szCs w:val="18"/>
                <w:lang w:eastAsia="en-US"/>
              </w:rPr>
              <w:t xml:space="preserve"> aug</w:t>
            </w:r>
          </w:p>
        </w:tc>
        <w:tc>
          <w:tcPr>
            <w:tcW w:w="992" w:type="dxa"/>
            <w:shd w:val="clear" w:color="auto" w:fill="FBF581"/>
          </w:tcPr>
          <w:p w14:paraId="0854F06D" w14:textId="36F9BE0C" w:rsidR="008A425D" w:rsidRDefault="008A425D" w:rsidP="00CE68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w:t>
            </w:r>
            <w:r w:rsidR="00415C6E">
              <w:rPr>
                <w:rFonts w:ascii="Arial" w:eastAsia="Calibri" w:hAnsi="Arial" w:cs="Arial"/>
                <w:sz w:val="18"/>
                <w:szCs w:val="18"/>
                <w:lang w:eastAsia="en-US"/>
              </w:rPr>
              <w:t>-</w:t>
            </w:r>
            <w:r>
              <w:rPr>
                <w:rFonts w:ascii="Arial" w:eastAsia="Calibri" w:hAnsi="Arial" w:cs="Arial"/>
                <w:sz w:val="18"/>
                <w:szCs w:val="18"/>
                <w:lang w:eastAsia="en-US"/>
              </w:rPr>
              <w:t>vakantie</w:t>
            </w:r>
          </w:p>
        </w:tc>
        <w:tc>
          <w:tcPr>
            <w:tcW w:w="1276" w:type="dxa"/>
            <w:shd w:val="clear" w:color="auto" w:fill="FBF581"/>
          </w:tcPr>
          <w:p w14:paraId="3D9834E1"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33166D2"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94239EA"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CB4A59E"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9426F8C"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B312073" w14:textId="7ACC3D34" w:rsidR="008A425D" w:rsidRDefault="008A425D" w:rsidP="00CE684D">
            <w:pPr>
              <w:suppressAutoHyphens w:val="0"/>
              <w:spacing w:line="240" w:lineRule="auto"/>
              <w:jc w:val="center"/>
              <w:rPr>
                <w:rFonts w:ascii="Arial" w:eastAsia="Calibri" w:hAnsi="Arial" w:cs="Arial"/>
                <w:sz w:val="18"/>
                <w:szCs w:val="18"/>
                <w:lang w:eastAsia="en-US"/>
              </w:rPr>
            </w:pPr>
          </w:p>
        </w:tc>
      </w:tr>
      <w:tr w:rsidR="00396A1E" w:rsidRPr="00081D97" w14:paraId="0720F7D8" w14:textId="77777777" w:rsidTr="001A7F04">
        <w:tc>
          <w:tcPr>
            <w:tcW w:w="704" w:type="dxa"/>
            <w:shd w:val="clear" w:color="auto" w:fill="D5ED93"/>
          </w:tcPr>
          <w:p w14:paraId="0B03D99D" w14:textId="743D21B9"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5</w:t>
            </w:r>
          </w:p>
        </w:tc>
        <w:tc>
          <w:tcPr>
            <w:tcW w:w="1134" w:type="dxa"/>
            <w:shd w:val="clear" w:color="auto" w:fill="D5ED93"/>
          </w:tcPr>
          <w:p w14:paraId="2DC0156F" w14:textId="07E7D569" w:rsidR="00396A1E" w:rsidRPr="009E33E1" w:rsidRDefault="00396A1E" w:rsidP="00396A1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24–28</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aug</w:t>
            </w:r>
          </w:p>
        </w:tc>
        <w:tc>
          <w:tcPr>
            <w:tcW w:w="992" w:type="dxa"/>
            <w:shd w:val="clear" w:color="auto" w:fill="D5ED93"/>
          </w:tcPr>
          <w:p w14:paraId="3D02FC0C" w14:textId="7D40C0A1"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368C1F18" w14:textId="3C3748D3"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3891A12E" w14:textId="30817036"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45E123CC" w14:textId="42BC33C2"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69272AE3" w14:textId="3EC61ACB"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1EA5483E" w14:textId="3904A095"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45D13D14" w14:textId="0191470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396A1E" w:rsidRPr="00081D97" w14:paraId="6372F48E" w14:textId="77777777" w:rsidTr="001A7F04">
        <w:tc>
          <w:tcPr>
            <w:tcW w:w="704" w:type="dxa"/>
            <w:shd w:val="clear" w:color="auto" w:fill="D5ED93"/>
          </w:tcPr>
          <w:p w14:paraId="2FCD16C6"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EF7E4C" w14:textId="6D311A03"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3CD17AE"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124189" w14:textId="2FF19A80"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6D68D7A5"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A25BB97"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49A8A5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7BAEAF2" w14:textId="3D5DA0CB"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58D44BF6" w14:textId="7BAF509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2260735C" w14:textId="77777777" w:rsidTr="001A7F04">
        <w:tc>
          <w:tcPr>
            <w:tcW w:w="704" w:type="dxa"/>
            <w:shd w:val="clear" w:color="auto" w:fill="D5ED93"/>
          </w:tcPr>
          <w:p w14:paraId="7DD93FA4"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26B6267"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CAACB95"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50D58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1C003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C423BE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4006CD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F5CA490" w14:textId="139C6A0E"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3021F929" w14:textId="729D4D0F"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014ADA06" w14:textId="77777777" w:rsidTr="001A7F04">
        <w:tc>
          <w:tcPr>
            <w:tcW w:w="704" w:type="dxa"/>
            <w:shd w:val="clear" w:color="auto" w:fill="D5ED93"/>
          </w:tcPr>
          <w:p w14:paraId="311C1CEF" w14:textId="7656C8A1"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1E8EBA6B" w14:textId="2A778AC8"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aug–</w:t>
            </w:r>
          </w:p>
        </w:tc>
        <w:tc>
          <w:tcPr>
            <w:tcW w:w="992" w:type="dxa"/>
            <w:shd w:val="clear" w:color="auto" w:fill="D5ED93"/>
          </w:tcPr>
          <w:p w14:paraId="64925A2F" w14:textId="22259A7A"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5D9AA99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168207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2B2CB6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3100A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2F3249D" w14:textId="17A23E93"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74D09757" w14:textId="46474646"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400F9759" w14:textId="77777777" w:rsidTr="001A7F04">
        <w:tc>
          <w:tcPr>
            <w:tcW w:w="704" w:type="dxa"/>
            <w:shd w:val="clear" w:color="auto" w:fill="D5ED93"/>
          </w:tcPr>
          <w:p w14:paraId="542455FE"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103DE39" w14:textId="4713E31D"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5C70E83A"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289E9C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FD9BEE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F7C538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F9DCFD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43C3F5C" w14:textId="375FC019"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6575974" w14:textId="6F5962A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0FF50B6A" w14:textId="77777777" w:rsidTr="001A7F04">
        <w:tc>
          <w:tcPr>
            <w:tcW w:w="704" w:type="dxa"/>
            <w:shd w:val="clear" w:color="auto" w:fill="D5ED93"/>
          </w:tcPr>
          <w:p w14:paraId="6FB8904E"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84F8C0"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6478D55"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05B67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035E31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E56173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7C48CD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5CE0DC" w14:textId="532AD698"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582B4B4F" w14:textId="2D775FF5"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66DFE120" w14:textId="77777777" w:rsidTr="001A7F04">
        <w:tc>
          <w:tcPr>
            <w:tcW w:w="704" w:type="dxa"/>
            <w:shd w:val="clear" w:color="auto" w:fill="D5ED93"/>
          </w:tcPr>
          <w:p w14:paraId="4EBB05C2" w14:textId="55F250F4"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77D8BC90" w14:textId="649AD5C6"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992" w:type="dxa"/>
            <w:shd w:val="clear" w:color="auto" w:fill="D5ED93"/>
          </w:tcPr>
          <w:p w14:paraId="50C6DF64" w14:textId="263F17AE"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7874DB9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618142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4CA0B4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61FD7A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EA1A764" w14:textId="57A91291"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4A9F9339" w14:textId="0C3A395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13227C2A" w14:textId="77777777" w:rsidTr="001A7F04">
        <w:tc>
          <w:tcPr>
            <w:tcW w:w="704" w:type="dxa"/>
            <w:shd w:val="clear" w:color="auto" w:fill="D5ED93"/>
          </w:tcPr>
          <w:p w14:paraId="12CC5BB7"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4E72D88" w14:textId="2307F049"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3CAA121"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947051"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CA59AAF"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82BFB7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A5A366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1E50BA4" w14:textId="30B69154"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0AFC7BB5" w14:textId="66F20B5F"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04A95C70" w14:textId="77777777" w:rsidTr="001A7F04">
        <w:tc>
          <w:tcPr>
            <w:tcW w:w="704" w:type="dxa"/>
            <w:shd w:val="clear" w:color="auto" w:fill="D5ED93"/>
          </w:tcPr>
          <w:p w14:paraId="55436057"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4D3CD57"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C792D04"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FC0C4F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1507797"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708C97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7261D3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C3AD2C5" w14:textId="6EAB1CC4"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17B48D9C" w14:textId="357B829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1329D1D8" w14:textId="77777777" w:rsidTr="001A7F04">
        <w:tc>
          <w:tcPr>
            <w:tcW w:w="704" w:type="dxa"/>
            <w:shd w:val="clear" w:color="auto" w:fill="D5ED93"/>
          </w:tcPr>
          <w:p w14:paraId="7AD99B98" w14:textId="6751B6A9"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09331E5E" w14:textId="648BE765"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0920B147" w14:textId="6289815E"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463D9BF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494AB1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6748E3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07F927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921CC13" w14:textId="5E4CB5C9"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09EB244" w14:textId="3FE6DA4E"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0E55FFF1" w14:textId="77777777" w:rsidTr="001A7F04">
        <w:tc>
          <w:tcPr>
            <w:tcW w:w="704" w:type="dxa"/>
            <w:shd w:val="clear" w:color="auto" w:fill="D5ED93"/>
          </w:tcPr>
          <w:p w14:paraId="05CAD334"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1153181"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51903DF"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BB64BF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B8D274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128EC3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9FAEBE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37A772" w14:textId="1651A699"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441FADA9" w14:textId="5571014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396A1E" w:rsidRPr="00081D97" w14:paraId="3620062A" w14:textId="77777777" w:rsidTr="001A7F04">
        <w:tc>
          <w:tcPr>
            <w:tcW w:w="704" w:type="dxa"/>
            <w:shd w:val="clear" w:color="auto" w:fill="D5ED93"/>
          </w:tcPr>
          <w:p w14:paraId="6535EBA2"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9D85D5"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624305F"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6066E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E57B2AF"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56EC175"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500963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28EDD32" w14:textId="6B4A64B1"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FEDB1FE"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DC8A99F" w14:textId="15DFA5F0"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2143D7B3" w14:textId="77777777" w:rsidTr="001A7F04">
        <w:tc>
          <w:tcPr>
            <w:tcW w:w="704" w:type="dxa"/>
            <w:shd w:val="clear" w:color="auto" w:fill="D5ED93"/>
          </w:tcPr>
          <w:p w14:paraId="379A42DA" w14:textId="312DF189"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D5ED93"/>
          </w:tcPr>
          <w:p w14:paraId="340380D5" w14:textId="3F2E64ED"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D5ED93"/>
          </w:tcPr>
          <w:p w14:paraId="05724AD7" w14:textId="41C46434"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0CADDD5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51043A5"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FFD4E6"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97721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D00C3D5" w14:textId="1AF2C02B"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34901D65"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165964D" w14:textId="013A4C5C"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6C267E17" w14:textId="77777777" w:rsidTr="001A7F04">
        <w:tc>
          <w:tcPr>
            <w:tcW w:w="704" w:type="dxa"/>
            <w:shd w:val="clear" w:color="auto" w:fill="D5ED93"/>
          </w:tcPr>
          <w:p w14:paraId="0354297A"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C7F194" w14:textId="40D25FAC"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78BA6D0"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8B678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610A54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7A2586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A267B06"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14A8EF0" w14:textId="6ABBCC27"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145A6D79" w14:textId="4193F652"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396A1E" w:rsidRPr="00081D97" w14:paraId="54A22FCD" w14:textId="77777777" w:rsidTr="001A7F04">
        <w:tc>
          <w:tcPr>
            <w:tcW w:w="704" w:type="dxa"/>
            <w:shd w:val="clear" w:color="auto" w:fill="D5ED93"/>
          </w:tcPr>
          <w:p w14:paraId="376A8372"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C41862E"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8C55D6A"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69D890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49E52A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8D6396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D64B86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C03F442" w14:textId="645D6ED2"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2EBE4678" w14:textId="6F714F9E"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396A1E" w:rsidRPr="00081D97" w14:paraId="5191C45E" w14:textId="77777777" w:rsidTr="001A7F04">
        <w:tc>
          <w:tcPr>
            <w:tcW w:w="704" w:type="dxa"/>
            <w:shd w:val="clear" w:color="auto" w:fill="FDDEC7"/>
          </w:tcPr>
          <w:p w14:paraId="08B53316" w14:textId="1F4187D7"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FDDEC7"/>
          </w:tcPr>
          <w:p w14:paraId="2A757C5B" w14:textId="490188F9"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tc>
        <w:tc>
          <w:tcPr>
            <w:tcW w:w="992" w:type="dxa"/>
            <w:shd w:val="clear" w:color="auto" w:fill="FDDEC7"/>
          </w:tcPr>
          <w:p w14:paraId="78306CB9" w14:textId="0E3A8368"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FDDEC7"/>
          </w:tcPr>
          <w:p w14:paraId="74C7E1DA" w14:textId="266AB526"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333050B9" w14:textId="716ECC62"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5F958BAB" w14:textId="1D9E1450"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071BFD62" w14:textId="547E0E8A"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57D45F68" w14:textId="1EA6E057"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095D0B93" w14:textId="02F9336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396A1E" w:rsidRPr="00081D97" w14:paraId="6C1420E4" w14:textId="77777777" w:rsidTr="001A7F04">
        <w:tc>
          <w:tcPr>
            <w:tcW w:w="704" w:type="dxa"/>
            <w:shd w:val="clear" w:color="auto" w:fill="FDDEC7"/>
          </w:tcPr>
          <w:p w14:paraId="66BB8C90"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40C5311" w14:textId="5AF09D3C"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FDDEC7"/>
          </w:tcPr>
          <w:p w14:paraId="27DB9C7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F0DC97C" w14:textId="494F33EA"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3EF76E7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556A67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83C58F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E2E4870" w14:textId="5B3EBE71"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709DAD74" w14:textId="0FB3C046"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38753B0A" w14:textId="77777777" w:rsidTr="001A7F04">
        <w:tc>
          <w:tcPr>
            <w:tcW w:w="704" w:type="dxa"/>
            <w:shd w:val="clear" w:color="auto" w:fill="FDDEC7"/>
          </w:tcPr>
          <w:p w14:paraId="0DD93E28"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2323BE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C30EFA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C6782C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A102E2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9C89586"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F1CDDF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17D2879" w14:textId="0466D045"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798683A5" w14:textId="77508E2D"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2A8DE760" w14:textId="77777777" w:rsidTr="001A7F04">
        <w:tc>
          <w:tcPr>
            <w:tcW w:w="704" w:type="dxa"/>
            <w:shd w:val="clear" w:color="auto" w:fill="FDDEC7"/>
          </w:tcPr>
          <w:p w14:paraId="43340681" w14:textId="5F95EA95"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FDDEC7"/>
          </w:tcPr>
          <w:p w14:paraId="3DEA579C" w14:textId="00D3269F"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992" w:type="dxa"/>
            <w:shd w:val="clear" w:color="auto" w:fill="FDDEC7"/>
          </w:tcPr>
          <w:p w14:paraId="622FBFDB" w14:textId="5A098F6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5CE019A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C445D55"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5BD349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696320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B094B53" w14:textId="14267BCD"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7E9B6566" w14:textId="2368170E"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4387E21C" w14:textId="77777777" w:rsidTr="001A7F04">
        <w:tc>
          <w:tcPr>
            <w:tcW w:w="704" w:type="dxa"/>
            <w:shd w:val="clear" w:color="auto" w:fill="FDDEC7"/>
          </w:tcPr>
          <w:p w14:paraId="38E95A43"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B389FB1" w14:textId="3F7D5DB4"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65343F5" w14:textId="226A142D"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362F52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664C43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2C78DF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9D90A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3C3F7D1" w14:textId="4EFA197F"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2006E4E5" w14:textId="6BB1085B"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7BF572E7" w14:textId="77777777" w:rsidTr="001A7F04">
        <w:tc>
          <w:tcPr>
            <w:tcW w:w="704" w:type="dxa"/>
            <w:shd w:val="clear" w:color="auto" w:fill="FDDEC7"/>
          </w:tcPr>
          <w:p w14:paraId="0C55F2E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8543C3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29701F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6324CF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2BFBEC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107B03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EFFFD7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DAC26CF" w14:textId="1246046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3059B159" w14:textId="2322A57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076295CF" w14:textId="77777777" w:rsidTr="008039AF">
        <w:tc>
          <w:tcPr>
            <w:tcW w:w="704" w:type="dxa"/>
            <w:shd w:val="clear" w:color="auto" w:fill="FDDEC7"/>
          </w:tcPr>
          <w:p w14:paraId="19B09AC4" w14:textId="2DC24BE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DDEC7"/>
          </w:tcPr>
          <w:p w14:paraId="272DFF83" w14:textId="3626CA7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DDEC7"/>
          </w:tcPr>
          <w:p w14:paraId="2AB001CF" w14:textId="08492FA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3D422509" w14:textId="6E2B25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D93A50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42E164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71A098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CED1294" w14:textId="7AA09F2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3DEEA5FC" w14:textId="7F06F89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22B50F62" w14:textId="77777777" w:rsidTr="008039AF">
        <w:tc>
          <w:tcPr>
            <w:tcW w:w="704" w:type="dxa"/>
            <w:shd w:val="clear" w:color="auto" w:fill="FDDEC7"/>
          </w:tcPr>
          <w:p w14:paraId="0D05CA50"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22F164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376C356" w14:textId="17879ABF"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E30ABC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C3A126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AE207CF"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C528829"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53E5F50" w14:textId="497B3C60"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74DB78C5" w14:textId="17C81D66"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70F47DA3" w14:textId="77777777" w:rsidTr="008039AF">
        <w:tc>
          <w:tcPr>
            <w:tcW w:w="704" w:type="dxa"/>
            <w:shd w:val="clear" w:color="auto" w:fill="FDDEC7"/>
          </w:tcPr>
          <w:p w14:paraId="0473ABCA" w14:textId="77777777" w:rsidR="00396A1E" w:rsidRPr="00081D97" w:rsidRDefault="00396A1E" w:rsidP="00396A1E">
            <w:pPr>
              <w:suppressAutoHyphens w:val="0"/>
              <w:spacing w:line="240" w:lineRule="auto"/>
              <w:rPr>
                <w:rFonts w:ascii="Arial" w:eastAsia="Calibri" w:hAnsi="Arial" w:cs="Arial"/>
                <w:sz w:val="18"/>
                <w:szCs w:val="18"/>
                <w:lang w:eastAsia="en-US"/>
              </w:rPr>
            </w:pPr>
          </w:p>
        </w:tc>
        <w:tc>
          <w:tcPr>
            <w:tcW w:w="1134" w:type="dxa"/>
            <w:shd w:val="clear" w:color="auto" w:fill="FDDEC7"/>
          </w:tcPr>
          <w:p w14:paraId="64920A8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1AA7B9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4551413"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EEFCECF"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0DD8DA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7E8F165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258813C" w14:textId="731C8275"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2862CA38" w14:textId="27C5A962"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350ECA63" w14:textId="77777777" w:rsidTr="008039AF">
        <w:tc>
          <w:tcPr>
            <w:tcW w:w="704" w:type="dxa"/>
            <w:shd w:val="clear" w:color="auto" w:fill="FBF581"/>
          </w:tcPr>
          <w:p w14:paraId="5DE688D9" w14:textId="634C741C"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BF581"/>
          </w:tcPr>
          <w:p w14:paraId="701CD428" w14:textId="71661E92"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992" w:type="dxa"/>
            <w:shd w:val="clear" w:color="auto" w:fill="FBF581"/>
          </w:tcPr>
          <w:p w14:paraId="07987A33" w14:textId="766899E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7F94BA5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7BD5DD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6C5F0D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2B4A1D2"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6B0E6F5" w14:textId="6DDD831F" w:rsidR="00396A1E"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76DA990" w14:textId="788A54A0" w:rsidR="00396A1E" w:rsidRDefault="00396A1E" w:rsidP="00396A1E">
            <w:pPr>
              <w:suppressAutoHyphens w:val="0"/>
              <w:spacing w:line="240" w:lineRule="auto"/>
              <w:jc w:val="center"/>
              <w:rPr>
                <w:rFonts w:ascii="Arial" w:eastAsia="Calibri" w:hAnsi="Arial" w:cs="Arial"/>
                <w:sz w:val="18"/>
                <w:szCs w:val="18"/>
                <w:lang w:eastAsia="en-US"/>
              </w:rPr>
            </w:pPr>
          </w:p>
        </w:tc>
      </w:tr>
      <w:tr w:rsidR="00396A1E" w:rsidRPr="00081D97" w14:paraId="1456AE1F" w14:textId="77777777" w:rsidTr="008039AF">
        <w:tc>
          <w:tcPr>
            <w:tcW w:w="704" w:type="dxa"/>
            <w:shd w:val="clear" w:color="auto" w:fill="FBF581"/>
          </w:tcPr>
          <w:p w14:paraId="01775D53" w14:textId="77777777" w:rsidR="00396A1E" w:rsidRDefault="00396A1E" w:rsidP="00396A1E">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5B43EC54" w14:textId="77777777" w:rsidR="00396A1E" w:rsidRDefault="00396A1E" w:rsidP="00396A1E">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57CE2EAD" w14:textId="25E4C9FF"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1BE1983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8982E26"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12F30E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A75257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B2AAACF" w14:textId="154A19C7" w:rsidR="00396A1E"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EE78E9A" w14:textId="65FC25FC" w:rsidR="00396A1E" w:rsidRDefault="00396A1E" w:rsidP="00396A1E">
            <w:pPr>
              <w:suppressAutoHyphens w:val="0"/>
              <w:spacing w:line="240" w:lineRule="auto"/>
              <w:jc w:val="center"/>
              <w:rPr>
                <w:rFonts w:ascii="Arial" w:eastAsia="Calibri" w:hAnsi="Arial" w:cs="Arial"/>
                <w:sz w:val="18"/>
                <w:szCs w:val="18"/>
                <w:lang w:eastAsia="en-US"/>
              </w:rPr>
            </w:pPr>
          </w:p>
        </w:tc>
      </w:tr>
      <w:tr w:rsidR="00396A1E" w:rsidRPr="00081D97" w14:paraId="161CC976" w14:textId="77777777" w:rsidTr="008039AF">
        <w:tc>
          <w:tcPr>
            <w:tcW w:w="704" w:type="dxa"/>
            <w:shd w:val="clear" w:color="auto" w:fill="FBF581"/>
          </w:tcPr>
          <w:p w14:paraId="02C5AA6C" w14:textId="77777777" w:rsidR="00396A1E" w:rsidRDefault="00396A1E" w:rsidP="00396A1E">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7427AD2D" w14:textId="77777777" w:rsidR="00396A1E" w:rsidRDefault="00396A1E" w:rsidP="00396A1E">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312B7D2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C6E126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5C5825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5270E6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660D02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B1F15C2" w14:textId="5E44CEFC" w:rsidR="00396A1E"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2926AED" w14:textId="56CBA9FA" w:rsidR="00396A1E" w:rsidRDefault="00396A1E" w:rsidP="00396A1E">
            <w:pPr>
              <w:suppressAutoHyphens w:val="0"/>
              <w:spacing w:line="240" w:lineRule="auto"/>
              <w:jc w:val="center"/>
              <w:rPr>
                <w:rFonts w:ascii="Arial" w:eastAsia="Calibri" w:hAnsi="Arial" w:cs="Arial"/>
                <w:sz w:val="18"/>
                <w:szCs w:val="18"/>
                <w:lang w:eastAsia="en-US"/>
              </w:rPr>
            </w:pPr>
          </w:p>
        </w:tc>
      </w:tr>
      <w:tr w:rsidR="00396A1E" w:rsidRPr="00081D97" w14:paraId="6EF84BA4" w14:textId="77777777" w:rsidTr="001A7F04">
        <w:tc>
          <w:tcPr>
            <w:tcW w:w="704" w:type="dxa"/>
            <w:shd w:val="clear" w:color="auto" w:fill="FDDEC7"/>
          </w:tcPr>
          <w:p w14:paraId="633463A2" w14:textId="735BC89D"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6BDF36C9" w14:textId="7219FD86"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992" w:type="dxa"/>
            <w:shd w:val="clear" w:color="auto" w:fill="FDDEC7"/>
          </w:tcPr>
          <w:p w14:paraId="6D459D4D" w14:textId="6E357C0D"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22B07C8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A6DE26"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7A5491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AF21022"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361D033" w14:textId="19B9DBEC" w:rsidR="00396A1E"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A7D2B70" w14:textId="0A36B92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190342DF" w14:textId="77777777" w:rsidTr="001A7F04">
        <w:tc>
          <w:tcPr>
            <w:tcW w:w="704" w:type="dxa"/>
            <w:shd w:val="clear" w:color="auto" w:fill="FDDEC7"/>
          </w:tcPr>
          <w:p w14:paraId="1206A8C3"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485012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D8922FC"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10FE8C7"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61DBD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73C37ED"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3A50F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4420E91" w14:textId="706A3E39"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2535B8E7" w14:textId="36E1F2DD"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396A1E" w:rsidRPr="00081D97" w14:paraId="64AECF3D" w14:textId="77777777" w:rsidTr="001A7F04">
        <w:tc>
          <w:tcPr>
            <w:tcW w:w="704" w:type="dxa"/>
            <w:shd w:val="clear" w:color="auto" w:fill="FDDEC7"/>
          </w:tcPr>
          <w:p w14:paraId="058E0473"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44D704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9D9C6C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2AB8D35"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A550256"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47516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0A535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02C7E5D" w14:textId="152EE054"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7BBDA5DC"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5F86105" w14:textId="278A326F"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13CE42E0" w14:textId="77777777" w:rsidTr="001A7F04">
        <w:tc>
          <w:tcPr>
            <w:tcW w:w="704" w:type="dxa"/>
            <w:shd w:val="clear" w:color="auto" w:fill="FDDEC7"/>
          </w:tcPr>
          <w:p w14:paraId="2920688B" w14:textId="66BACBAC"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FDDEC7"/>
          </w:tcPr>
          <w:p w14:paraId="5B5762ED" w14:textId="3EBF2765"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992" w:type="dxa"/>
            <w:shd w:val="clear" w:color="auto" w:fill="FDDEC7"/>
          </w:tcPr>
          <w:p w14:paraId="427B1469" w14:textId="11B390D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276" w:type="dxa"/>
            <w:shd w:val="clear" w:color="auto" w:fill="FDDEC7"/>
          </w:tcPr>
          <w:p w14:paraId="06CAD2B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E0296C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45EA057"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39F9D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4330EA4" w14:textId="13DBCAA0"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7E6E604A"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5C57960" w14:textId="7A99EEE2"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5E8AE3B9" w14:textId="77777777" w:rsidTr="001A7F04">
        <w:tc>
          <w:tcPr>
            <w:tcW w:w="704" w:type="dxa"/>
            <w:shd w:val="clear" w:color="auto" w:fill="FDDEC7"/>
          </w:tcPr>
          <w:p w14:paraId="218AC17D"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32D94F3"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66B8257C"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18305E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A853791"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3B1A3A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0E0C9D7"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AABF41B" w14:textId="295B897E"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51C06FB9" w14:textId="37B681D0"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396A1E" w:rsidRPr="00081D97" w14:paraId="0E92C554" w14:textId="77777777" w:rsidTr="001A7F04">
        <w:tc>
          <w:tcPr>
            <w:tcW w:w="704" w:type="dxa"/>
            <w:shd w:val="clear" w:color="auto" w:fill="FDDEC7"/>
          </w:tcPr>
          <w:p w14:paraId="3D3BABD6"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53C0676"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AD0AEEA"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2D31CE1"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8079D5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2CA00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604CD1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13CD84C" w14:textId="6F9ED6A3"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4642DFDC" w14:textId="3B9D0F65"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396A1E" w:rsidRPr="00081D97" w14:paraId="1DE3A85B" w14:textId="77777777" w:rsidTr="001A7F04">
        <w:tc>
          <w:tcPr>
            <w:tcW w:w="704" w:type="dxa"/>
            <w:shd w:val="clear" w:color="auto" w:fill="E1D8EC"/>
          </w:tcPr>
          <w:p w14:paraId="37E87EBF" w14:textId="185DC08A"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E1D8EC"/>
          </w:tcPr>
          <w:p w14:paraId="6D532E11" w14:textId="03314D6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992" w:type="dxa"/>
            <w:shd w:val="clear" w:color="auto" w:fill="E1D8EC"/>
          </w:tcPr>
          <w:p w14:paraId="2B1B235C" w14:textId="48058C0C"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276" w:type="dxa"/>
            <w:shd w:val="clear" w:color="auto" w:fill="E1D8EC"/>
          </w:tcPr>
          <w:p w14:paraId="4B284A87" w14:textId="5303C3FF"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63BFE92B" w14:textId="5282F5B6"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54610570" w14:textId="05192C6D"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291A8C54" w14:textId="31C9F4E4"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7A8648E8" w14:textId="2BC49783"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0CA7D6AF" w14:textId="2FF5376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396A1E" w:rsidRPr="00081D97" w14:paraId="5003685B" w14:textId="77777777" w:rsidTr="001A7F04">
        <w:tc>
          <w:tcPr>
            <w:tcW w:w="704" w:type="dxa"/>
            <w:shd w:val="clear" w:color="auto" w:fill="E1D8EC"/>
          </w:tcPr>
          <w:p w14:paraId="75AB219A"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50D6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B4FF70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5C4430C" w14:textId="6D5B812C"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454D011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62FD87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490833B"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7075025" w14:textId="6A776081"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0E9A4987" w14:textId="00BE27E2"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5A8033A5" w14:textId="77777777" w:rsidTr="001A7F04">
        <w:tc>
          <w:tcPr>
            <w:tcW w:w="704" w:type="dxa"/>
            <w:shd w:val="clear" w:color="auto" w:fill="E1D8EC"/>
          </w:tcPr>
          <w:p w14:paraId="7C1BDF8A"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45B9B9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96D677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52832F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238715F"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62071A"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DB7562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D6FE6C2" w14:textId="1A0CB59D"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78F49835" w14:textId="749FF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63D9EC6C" w14:textId="77777777" w:rsidTr="001A7F04">
        <w:tc>
          <w:tcPr>
            <w:tcW w:w="704" w:type="dxa"/>
            <w:shd w:val="clear" w:color="auto" w:fill="E1D8EC"/>
          </w:tcPr>
          <w:p w14:paraId="3E3D2A74" w14:textId="03EC76B2"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E1D8EC"/>
          </w:tcPr>
          <w:p w14:paraId="4B927360" w14:textId="01920653"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992" w:type="dxa"/>
            <w:shd w:val="clear" w:color="auto" w:fill="E1D8EC"/>
          </w:tcPr>
          <w:p w14:paraId="4C611A1E" w14:textId="20BF578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276" w:type="dxa"/>
            <w:shd w:val="clear" w:color="auto" w:fill="E1D8EC"/>
          </w:tcPr>
          <w:p w14:paraId="4433CE7C"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853FD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CEFF2C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C42836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EB8EE72" w14:textId="37E574BF"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77A0834C" w14:textId="78BCA3D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205417E8" w14:textId="77777777" w:rsidTr="001A7F04">
        <w:tc>
          <w:tcPr>
            <w:tcW w:w="704" w:type="dxa"/>
            <w:shd w:val="clear" w:color="auto" w:fill="E1D8EC"/>
          </w:tcPr>
          <w:p w14:paraId="3FCF2113"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834B01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8553D0C"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913E082"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A98AB52"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DF16FA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2557E6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4E05292" w14:textId="77E5805C"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0CCC9A9C" w14:textId="3A7A37F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36CB0C35" w14:textId="77777777" w:rsidTr="001A7F04">
        <w:tc>
          <w:tcPr>
            <w:tcW w:w="704" w:type="dxa"/>
            <w:shd w:val="clear" w:color="auto" w:fill="E1D8EC"/>
          </w:tcPr>
          <w:p w14:paraId="4703ED3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CB06E7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78B6F8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B4257D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B30F67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06B72B8"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51CC79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23033D" w14:textId="7DC0EF6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16402B55" w14:textId="6DACBD2C"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22600A38" w14:textId="77777777" w:rsidTr="001A7F04">
        <w:tc>
          <w:tcPr>
            <w:tcW w:w="704" w:type="dxa"/>
            <w:shd w:val="clear" w:color="auto" w:fill="E1D8EC"/>
          </w:tcPr>
          <w:p w14:paraId="60F06971" w14:textId="3231634D"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E1D8EC"/>
          </w:tcPr>
          <w:p w14:paraId="0209ECB2" w14:textId="4C02617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992" w:type="dxa"/>
            <w:shd w:val="clear" w:color="auto" w:fill="E1D8EC"/>
          </w:tcPr>
          <w:p w14:paraId="51CA1792" w14:textId="251FB1B8"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276" w:type="dxa"/>
            <w:shd w:val="clear" w:color="auto" w:fill="E1D8EC"/>
          </w:tcPr>
          <w:p w14:paraId="50F70AA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6014D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10B443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8456F03"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AC0AF5C" w14:textId="16E225E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4D14647E" w14:textId="7CD54F41"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45F2AC43" w14:textId="77777777" w:rsidTr="001A7F04">
        <w:tc>
          <w:tcPr>
            <w:tcW w:w="704" w:type="dxa"/>
            <w:shd w:val="clear" w:color="auto" w:fill="E1D8EC"/>
          </w:tcPr>
          <w:p w14:paraId="7C9CF71C"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CC0DC84" w14:textId="778F3412"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DD88ACB"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7517B9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BFF34CA"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898D04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7ACB5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6D6E3F9" w14:textId="1E4E7B3C"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2CF4C9E9" w14:textId="43DA61C5"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6E3119D7" w14:textId="77777777" w:rsidTr="001A7F04">
        <w:tc>
          <w:tcPr>
            <w:tcW w:w="704" w:type="dxa"/>
            <w:shd w:val="clear" w:color="auto" w:fill="E1D8EC"/>
          </w:tcPr>
          <w:p w14:paraId="2809F06F"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059A51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A20651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7D2DA2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F06F55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FAE4D"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3CE9EA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8AA69D3" w14:textId="2BE5AC8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6CAAC414" w14:textId="251817A6"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606846B6" w14:textId="77777777" w:rsidTr="001A7F04">
        <w:tc>
          <w:tcPr>
            <w:tcW w:w="704" w:type="dxa"/>
            <w:shd w:val="clear" w:color="auto" w:fill="E1D8EC"/>
          </w:tcPr>
          <w:p w14:paraId="3D059251" w14:textId="58305512"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19CAF549" w14:textId="198CEDC3"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w:t>
            </w:r>
          </w:p>
        </w:tc>
        <w:tc>
          <w:tcPr>
            <w:tcW w:w="992" w:type="dxa"/>
            <w:shd w:val="clear" w:color="auto" w:fill="E1D8EC"/>
          </w:tcPr>
          <w:p w14:paraId="1A30AC6A" w14:textId="6304FF3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276" w:type="dxa"/>
            <w:shd w:val="clear" w:color="auto" w:fill="E1D8EC"/>
          </w:tcPr>
          <w:p w14:paraId="58532F8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A524F4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B7B0A8"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2C00E56A"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96DD8D1" w14:textId="28501106" w:rsidR="00396A1E"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4623A470" w14:textId="22A9E53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96A1E" w:rsidRPr="00081D97" w14:paraId="438F840A" w14:textId="77777777" w:rsidTr="001A7F04">
        <w:tc>
          <w:tcPr>
            <w:tcW w:w="704" w:type="dxa"/>
            <w:shd w:val="clear" w:color="auto" w:fill="E1D8EC"/>
          </w:tcPr>
          <w:p w14:paraId="7A1636AB"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C32EF" w14:textId="4E8A10C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3D7ADB8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45C388"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86B164A"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F430593"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39B96E"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8BB9DB" w14:textId="6ACBB7F0"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2965DB01" w14:textId="04C92FB0"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396A1E" w:rsidRPr="00081D97" w14:paraId="0975293F" w14:textId="77777777" w:rsidTr="001A7F04">
        <w:tc>
          <w:tcPr>
            <w:tcW w:w="704" w:type="dxa"/>
            <w:shd w:val="clear" w:color="auto" w:fill="E1D8EC"/>
          </w:tcPr>
          <w:p w14:paraId="1D95E016"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9C2697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2539F1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D0A1D8C"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1C83EA"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D6BD2"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D1E1986"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C61966" w14:textId="35373447"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41767DE0"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8C9314C" w14:textId="79C7C12E"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4D7A06A2" w14:textId="77777777" w:rsidTr="001A7F04">
        <w:tc>
          <w:tcPr>
            <w:tcW w:w="704" w:type="dxa"/>
            <w:shd w:val="clear" w:color="auto" w:fill="E1D8EC"/>
          </w:tcPr>
          <w:p w14:paraId="41088E7F" w14:textId="5AA3CFBE"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004F6AA5" w14:textId="27E6F44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992" w:type="dxa"/>
            <w:shd w:val="clear" w:color="auto" w:fill="E1D8EC"/>
          </w:tcPr>
          <w:p w14:paraId="01BADA84" w14:textId="7F0B8F8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276" w:type="dxa"/>
            <w:shd w:val="clear" w:color="auto" w:fill="E1D8EC"/>
          </w:tcPr>
          <w:p w14:paraId="785DB1A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742DC4"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0C8C5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5710B7F"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D2E6D1" w14:textId="7F4AF47F"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0C7CC540" w14:textId="7777777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1EDDE67" w14:textId="29A7E0D3"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396A1E" w:rsidRPr="00081D97" w14:paraId="1D73EB75" w14:textId="77777777" w:rsidTr="001A7F04">
        <w:tc>
          <w:tcPr>
            <w:tcW w:w="704" w:type="dxa"/>
            <w:shd w:val="clear" w:color="auto" w:fill="E1D8EC"/>
          </w:tcPr>
          <w:p w14:paraId="3603EE9F"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FE61211" w14:textId="623659AD"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84FFAE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F58686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A8EE29"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4C5791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6C2DA77"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2C43FE25" w14:textId="2868B773"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47798F1B" w14:textId="5452847A"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396A1E" w:rsidRPr="00081D97" w14:paraId="575CA390" w14:textId="77777777" w:rsidTr="001A7F04">
        <w:tc>
          <w:tcPr>
            <w:tcW w:w="704" w:type="dxa"/>
            <w:shd w:val="clear" w:color="auto" w:fill="E1D8EC"/>
          </w:tcPr>
          <w:p w14:paraId="52813655"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20E4FB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A1419F5"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34B1FC"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09CCC30"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523DC1"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017F9BE"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2D4C5B1" w14:textId="7CB12405" w:rsidR="00396A1E" w:rsidRPr="00081D97" w:rsidRDefault="00396A1E" w:rsidP="00396A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77B0DEB4" w14:textId="32BFBCA4"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396A1E" w:rsidRPr="00081D97" w14:paraId="31F50A05" w14:textId="77777777" w:rsidTr="00F97340">
        <w:tc>
          <w:tcPr>
            <w:tcW w:w="704" w:type="dxa"/>
            <w:shd w:val="clear" w:color="auto" w:fill="E1D8EC"/>
          </w:tcPr>
          <w:p w14:paraId="715E77E6" w14:textId="60C4F549" w:rsidR="00396A1E" w:rsidRPr="00081D97"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502AA99D" w14:textId="294339F7"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992" w:type="dxa"/>
            <w:shd w:val="clear" w:color="auto" w:fill="E1D8EC"/>
          </w:tcPr>
          <w:p w14:paraId="0FB9DE01" w14:textId="3B945AC9" w:rsidR="00396A1E" w:rsidRDefault="00396A1E" w:rsidP="00396A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276" w:type="dxa"/>
            <w:shd w:val="clear" w:color="auto" w:fill="E1D8EC"/>
          </w:tcPr>
          <w:p w14:paraId="68868A67" w14:textId="5E976230"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C787A8C" w14:textId="1D80505B"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501FA45" w14:textId="294D81FB"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37EADF64" w14:textId="38156EEE"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888CD41" w14:textId="3CC39A44"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3370CDB" w14:textId="33D59C77" w:rsidR="00396A1E" w:rsidRPr="0065671B" w:rsidRDefault="00F36465" w:rsidP="00396A1E">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396A1E" w:rsidRPr="00081D97" w14:paraId="485AF002" w14:textId="77777777" w:rsidTr="00F97340">
        <w:tc>
          <w:tcPr>
            <w:tcW w:w="704" w:type="dxa"/>
            <w:shd w:val="clear" w:color="auto" w:fill="E1D8EC"/>
          </w:tcPr>
          <w:p w14:paraId="1346B574"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AABE3E2"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F52062E" w14:textId="38DB85B3"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8C3EB9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F315094"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1ED0001"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C25EFB8" w14:textId="77777777"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66A3903" w14:textId="61DD96B1"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41A19C2" w14:textId="4BD17328" w:rsidR="00396A1E" w:rsidRPr="0065671B" w:rsidRDefault="00396A1E" w:rsidP="00396A1E">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396A1E" w:rsidRPr="00081D97" w14:paraId="3EE92B87" w14:textId="77777777" w:rsidTr="00F97340">
        <w:tc>
          <w:tcPr>
            <w:tcW w:w="704" w:type="dxa"/>
            <w:shd w:val="clear" w:color="auto" w:fill="E1D8EC"/>
          </w:tcPr>
          <w:p w14:paraId="1838E19B" w14:textId="7777777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933A790"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DB01841" w14:textId="77777777" w:rsidR="00396A1E" w:rsidRDefault="00396A1E" w:rsidP="00396A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79F4064" w14:textId="6733D5BA"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37620CF" w14:textId="028C9B70"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5D56EEE" w14:textId="1CF1C7D9"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80D701C" w14:textId="270C464D" w:rsidR="00396A1E" w:rsidRPr="00F6334D" w:rsidRDefault="00396A1E" w:rsidP="00396A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692BF3C" w14:textId="45DC1487" w:rsidR="00396A1E" w:rsidRPr="00081D97" w:rsidRDefault="00396A1E" w:rsidP="00396A1E">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6BF2B34" w14:textId="1BA141EF" w:rsidR="00396A1E" w:rsidRPr="00536427" w:rsidRDefault="00396A1E" w:rsidP="00396A1E">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E65803" w:rsidRPr="00081D97" w14:paraId="1385D27B" w14:textId="77777777" w:rsidTr="004E2A8F">
        <w:tc>
          <w:tcPr>
            <w:tcW w:w="704" w:type="dxa"/>
            <w:shd w:val="clear" w:color="auto" w:fill="FBF581"/>
          </w:tcPr>
          <w:p w14:paraId="7417A947" w14:textId="703E4478" w:rsidR="00E65803" w:rsidRPr="00081D97"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4AC5F164" w14:textId="60845C5C" w:rsidR="00E65803"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992" w:type="dxa"/>
            <w:shd w:val="clear" w:color="auto" w:fill="FBF581"/>
            <w:vAlign w:val="center"/>
          </w:tcPr>
          <w:p w14:paraId="26CA790C" w14:textId="591A2C64" w:rsidR="00E65803"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tcPr>
          <w:p w14:paraId="40929488" w14:textId="2E99B409"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258F0B5" w14:textId="609E290D"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9173EA6" w14:textId="272C113D"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BCB398D" w14:textId="35F23019"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E6BA87E" w14:textId="746FC505" w:rsidR="00E65803" w:rsidRPr="00081D97"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32BD48D" w14:textId="13261B2F" w:rsidR="00E65803" w:rsidRDefault="00E65803" w:rsidP="00E65803">
            <w:pPr>
              <w:suppressAutoHyphens w:val="0"/>
              <w:spacing w:line="240" w:lineRule="auto"/>
              <w:jc w:val="center"/>
              <w:rPr>
                <w:rFonts w:ascii="Arial" w:eastAsia="Calibri" w:hAnsi="Arial" w:cs="Arial"/>
                <w:i/>
                <w:iCs/>
                <w:sz w:val="18"/>
                <w:szCs w:val="18"/>
                <w:lang w:eastAsia="en-US"/>
              </w:rPr>
            </w:pPr>
          </w:p>
        </w:tc>
      </w:tr>
      <w:tr w:rsidR="00E65803" w:rsidRPr="00081D97" w14:paraId="42ED8136" w14:textId="77777777" w:rsidTr="004E2A8F">
        <w:tc>
          <w:tcPr>
            <w:tcW w:w="704" w:type="dxa"/>
            <w:shd w:val="clear" w:color="auto" w:fill="FBF581"/>
          </w:tcPr>
          <w:p w14:paraId="6C8A4A7A" w14:textId="77777777" w:rsidR="00E65803" w:rsidRPr="00081D97" w:rsidRDefault="00E65803" w:rsidP="00E6580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10580F41" w14:textId="687496FA" w:rsidR="00E65803" w:rsidRDefault="00E65803" w:rsidP="00E65803">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1D4DD781" w14:textId="5C25D876" w:rsidR="00E65803"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4E512DC1" w14:textId="4FB4930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B55204E"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2BC505FC"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083707C"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D7F1A05" w14:textId="64298549" w:rsidR="00E65803" w:rsidRPr="00081D97"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015E48B" w14:textId="37ED8B01" w:rsidR="00E65803" w:rsidRDefault="00E65803" w:rsidP="00E65803">
            <w:pPr>
              <w:suppressAutoHyphens w:val="0"/>
              <w:spacing w:line="240" w:lineRule="auto"/>
              <w:jc w:val="center"/>
              <w:rPr>
                <w:rFonts w:ascii="Arial" w:eastAsia="Calibri" w:hAnsi="Arial" w:cs="Arial"/>
                <w:i/>
                <w:iCs/>
                <w:sz w:val="18"/>
                <w:szCs w:val="18"/>
                <w:lang w:eastAsia="en-US"/>
              </w:rPr>
            </w:pPr>
          </w:p>
        </w:tc>
      </w:tr>
      <w:tr w:rsidR="00E65803" w:rsidRPr="00081D97" w14:paraId="680ACDFA" w14:textId="77777777" w:rsidTr="00E65803">
        <w:tc>
          <w:tcPr>
            <w:tcW w:w="704" w:type="dxa"/>
            <w:shd w:val="clear" w:color="auto" w:fill="FBF581"/>
          </w:tcPr>
          <w:p w14:paraId="3555F785" w14:textId="77777777" w:rsidR="00E65803" w:rsidRPr="00081D97" w:rsidRDefault="00E65803" w:rsidP="00E6580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E05857B"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74DE8EB1"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19151E14" w14:textId="5D7958C5"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A2FAFD1"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278DADC"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1712661" w14:textId="77777777" w:rsidR="00E65803" w:rsidRPr="00F6334D" w:rsidRDefault="00E65803" w:rsidP="00E6580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CDA25D7" w14:textId="17161B69" w:rsidR="00E65803" w:rsidRPr="00081D97"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7EA7157" w14:textId="0629FA68" w:rsidR="00E65803" w:rsidRPr="006B3E91" w:rsidRDefault="00272C4B" w:rsidP="00E65803">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Eerste kerstdag</w:t>
            </w:r>
          </w:p>
        </w:tc>
      </w:tr>
      <w:tr w:rsidR="00E65803" w:rsidRPr="00081D97" w14:paraId="11E7F70C" w14:textId="77777777" w:rsidTr="00124CDB">
        <w:tc>
          <w:tcPr>
            <w:tcW w:w="704" w:type="dxa"/>
            <w:shd w:val="clear" w:color="auto" w:fill="FBF581"/>
          </w:tcPr>
          <w:p w14:paraId="57512C28" w14:textId="0DA899AD" w:rsidR="00E65803" w:rsidRPr="00081D97"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6017D1D2" w14:textId="0EBA915E" w:rsidR="00E65803"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p>
        </w:tc>
        <w:tc>
          <w:tcPr>
            <w:tcW w:w="992" w:type="dxa"/>
            <w:shd w:val="clear" w:color="auto" w:fill="FBF581"/>
            <w:vAlign w:val="center"/>
          </w:tcPr>
          <w:p w14:paraId="0D97754F" w14:textId="07DFF8A1"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67C0EED" w14:textId="4A85DDDB"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6055488D"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42CD3ABD"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5653459E"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3A299E3" w14:textId="1D875F70" w:rsidR="00E65803"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4D8F2D1" w14:textId="3F0AD482" w:rsidR="00E65803" w:rsidRDefault="00E65803" w:rsidP="00E65803">
            <w:pPr>
              <w:suppressAutoHyphens w:val="0"/>
              <w:spacing w:line="240" w:lineRule="auto"/>
              <w:jc w:val="center"/>
              <w:rPr>
                <w:rFonts w:ascii="Arial" w:eastAsia="Calibri" w:hAnsi="Arial" w:cs="Arial"/>
                <w:sz w:val="18"/>
                <w:szCs w:val="18"/>
                <w:lang w:eastAsia="en-US"/>
              </w:rPr>
            </w:pPr>
          </w:p>
        </w:tc>
      </w:tr>
      <w:tr w:rsidR="00E65803" w:rsidRPr="00081D97" w14:paraId="125ADC11" w14:textId="77777777" w:rsidTr="00124CDB">
        <w:tc>
          <w:tcPr>
            <w:tcW w:w="704" w:type="dxa"/>
            <w:shd w:val="clear" w:color="auto" w:fill="FBF581"/>
          </w:tcPr>
          <w:p w14:paraId="05605942"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C4CE28F" w14:textId="26678949" w:rsidR="00E65803" w:rsidRDefault="00E65803" w:rsidP="00E6580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vAlign w:val="center"/>
          </w:tcPr>
          <w:p w14:paraId="0C9C80E3" w14:textId="3651E2AD"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6B093E62" w14:textId="6B3AA3E8"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CAB1F19"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2BD4F8B2"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24558CBF"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1054B31" w14:textId="57EB30ED" w:rsidR="00E65803"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3223512" w14:textId="6D6507DA" w:rsidR="00E65803" w:rsidRDefault="00E65803" w:rsidP="00E65803">
            <w:pPr>
              <w:suppressAutoHyphens w:val="0"/>
              <w:spacing w:line="240" w:lineRule="auto"/>
              <w:jc w:val="center"/>
              <w:rPr>
                <w:rFonts w:ascii="Arial" w:eastAsia="Calibri" w:hAnsi="Arial" w:cs="Arial"/>
                <w:sz w:val="18"/>
                <w:szCs w:val="18"/>
                <w:lang w:eastAsia="en-US"/>
              </w:rPr>
            </w:pPr>
          </w:p>
        </w:tc>
      </w:tr>
      <w:tr w:rsidR="00E65803" w:rsidRPr="00081D97" w14:paraId="50E6396E" w14:textId="77777777" w:rsidTr="007E695D">
        <w:tc>
          <w:tcPr>
            <w:tcW w:w="704" w:type="dxa"/>
            <w:shd w:val="clear" w:color="auto" w:fill="FBF581"/>
          </w:tcPr>
          <w:p w14:paraId="02263972"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F766E62"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4D756046"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2AFB3087"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1816F62"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D9AA8E3"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114E05B4" w14:textId="77777777" w:rsidR="00E65803" w:rsidRDefault="00E65803" w:rsidP="00E6580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93D8548" w14:textId="29F70E83" w:rsidR="00E65803" w:rsidRDefault="00E65803" w:rsidP="00E6580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82F1284" w14:textId="261B64CE" w:rsidR="00E65803" w:rsidRDefault="00272C4B" w:rsidP="00E65803">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Nieuwjaarsdag</w:t>
            </w:r>
          </w:p>
        </w:tc>
      </w:tr>
      <w:tr w:rsidR="00DC2624" w:rsidRPr="00081D97" w14:paraId="71C18C14" w14:textId="77777777" w:rsidTr="00E65803">
        <w:tc>
          <w:tcPr>
            <w:tcW w:w="704" w:type="dxa"/>
            <w:shd w:val="clear" w:color="auto" w:fill="D1F0FF"/>
          </w:tcPr>
          <w:p w14:paraId="2907C344" w14:textId="4381CF46"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D1F0FF"/>
          </w:tcPr>
          <w:p w14:paraId="29DADBD9" w14:textId="31FDC1F2"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992" w:type="dxa"/>
            <w:shd w:val="clear" w:color="auto" w:fill="D1F0FF"/>
          </w:tcPr>
          <w:p w14:paraId="2CCCED82" w14:textId="0C9CEA49"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276" w:type="dxa"/>
            <w:shd w:val="clear" w:color="auto" w:fill="D1F0FF"/>
          </w:tcPr>
          <w:p w14:paraId="4CC06CDE" w14:textId="06FFE0A7" w:rsidR="00DC2624" w:rsidRDefault="00DC2624" w:rsidP="00DC2624">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0D1D55EC" w14:textId="215A1C52" w:rsidR="00DC2624" w:rsidRDefault="00DC2624" w:rsidP="00DC2624">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3975E6F9" w14:textId="18FD2B5E" w:rsidR="00DC2624" w:rsidRDefault="00DC2624" w:rsidP="00DC2624">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7B2AA6AF" w14:textId="437563C1" w:rsidR="00DC2624" w:rsidRDefault="00DC2624" w:rsidP="00DC2624">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2E498BAD" w14:textId="0980BC35" w:rsidR="00DC2624"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14573CBB" w14:textId="2AC0EF9B"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DC2624" w:rsidRPr="00081D97" w14:paraId="6FB404DB" w14:textId="77777777" w:rsidTr="00E65803">
        <w:tc>
          <w:tcPr>
            <w:tcW w:w="704" w:type="dxa"/>
            <w:shd w:val="clear" w:color="auto" w:fill="D1F0FF"/>
          </w:tcPr>
          <w:p w14:paraId="0AB630B6"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A777CEE" w14:textId="6F062E9D"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5005C87"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9EA6503"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031DFE2"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466B8FF"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13D3C497"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3E297FF1" w14:textId="46B4E98C" w:rsidR="00DC2624"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591E0509" w14:textId="25706A5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67D6B415" w14:textId="77777777" w:rsidTr="00E65803">
        <w:tc>
          <w:tcPr>
            <w:tcW w:w="704" w:type="dxa"/>
            <w:shd w:val="clear" w:color="auto" w:fill="D1F0FF"/>
          </w:tcPr>
          <w:p w14:paraId="6C6767D8"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607B0F2"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01C07EA"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E6840DF"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08D92F1"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24AE6F1"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2E8A78A7"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114374FD" w14:textId="64AC5436" w:rsidR="00DC2624"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63EBCAFA" w14:textId="422775D5" w:rsidR="00DC2624" w:rsidRPr="00E33A4D" w:rsidRDefault="00DC2624" w:rsidP="00DC2624">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Vakles</w:t>
            </w:r>
          </w:p>
        </w:tc>
      </w:tr>
      <w:tr w:rsidR="00DC2624" w:rsidRPr="00081D97" w14:paraId="0E32E64E" w14:textId="77777777" w:rsidTr="001A7F04">
        <w:tc>
          <w:tcPr>
            <w:tcW w:w="704" w:type="dxa"/>
            <w:shd w:val="clear" w:color="auto" w:fill="D1F0FF"/>
          </w:tcPr>
          <w:p w14:paraId="45B34B3A" w14:textId="6D89291E"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D1F0FF"/>
          </w:tcPr>
          <w:p w14:paraId="0A59C6B1" w14:textId="64E5A3A3"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992" w:type="dxa"/>
            <w:shd w:val="clear" w:color="auto" w:fill="D1F0FF"/>
          </w:tcPr>
          <w:p w14:paraId="312826E1" w14:textId="011F4B5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D1F0FF"/>
          </w:tcPr>
          <w:p w14:paraId="6C685084" w14:textId="2E6768CB"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8E5BC6E" w14:textId="58F4477D"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07AB821" w14:textId="5A931E0A"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EF6A0AF" w14:textId="59959572"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67F131E" w14:textId="7EE03A87" w:rsidR="00DC2624"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040D52EC" w14:textId="7B323830"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1D5D029D" w14:textId="77777777" w:rsidTr="001A7F04">
        <w:tc>
          <w:tcPr>
            <w:tcW w:w="704" w:type="dxa"/>
            <w:shd w:val="clear" w:color="auto" w:fill="D1F0FF"/>
          </w:tcPr>
          <w:p w14:paraId="121BA59B" w14:textId="4ABCFA92"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ACEFDE"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A7AF935"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AB72CC3"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3D0BC2"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F8DFED"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6B367C1"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BA03D17" w14:textId="50A2800C"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2D547D70" w14:textId="05173AE2"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27C39615" w14:textId="77777777" w:rsidTr="001A7F04">
        <w:tc>
          <w:tcPr>
            <w:tcW w:w="704" w:type="dxa"/>
            <w:shd w:val="clear" w:color="auto" w:fill="D1F0FF"/>
          </w:tcPr>
          <w:p w14:paraId="332C38AB"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286C1B3"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6C1D81A"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58C42C0" w14:textId="7FC7DF64"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98968" w14:textId="2EA15F0A"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A492376" w14:textId="6332CAF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2E2470D" w14:textId="44434174"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DCC87C0" w14:textId="673AA081"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2A80BC46" w14:textId="4F2C5BBD"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41B11E93" w14:textId="77777777" w:rsidTr="001A7F04">
        <w:tc>
          <w:tcPr>
            <w:tcW w:w="704" w:type="dxa"/>
            <w:shd w:val="clear" w:color="auto" w:fill="D1F0FF"/>
          </w:tcPr>
          <w:p w14:paraId="5711FFED" w14:textId="5EDBCFDA"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D1F0FF"/>
          </w:tcPr>
          <w:p w14:paraId="6894153D" w14:textId="7119D34A"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992" w:type="dxa"/>
            <w:shd w:val="clear" w:color="auto" w:fill="D1F0FF"/>
          </w:tcPr>
          <w:p w14:paraId="13FFC5D1" w14:textId="0D8D0279"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D1F0FF"/>
          </w:tcPr>
          <w:p w14:paraId="565491AE" w14:textId="5DB129BE"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565A73E"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CD9FA3"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671E6D7"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B1898B" w14:textId="73C84A8F"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77F65F40" w14:textId="65E1352D"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6199F439" w14:textId="77777777" w:rsidTr="001A7F04">
        <w:tc>
          <w:tcPr>
            <w:tcW w:w="704" w:type="dxa"/>
            <w:shd w:val="clear" w:color="auto" w:fill="D1F0FF"/>
          </w:tcPr>
          <w:p w14:paraId="69E33B81"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6EC2F1"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D3973CA"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01BD6DD"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70EA4E5"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D8990B"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B740926"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D8FBB96" w14:textId="0BC1E87A"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3E1C5FF4" w14:textId="29003DBB"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678F1657" w14:textId="77777777" w:rsidTr="001A7F04">
        <w:tc>
          <w:tcPr>
            <w:tcW w:w="704" w:type="dxa"/>
            <w:shd w:val="clear" w:color="auto" w:fill="D1F0FF"/>
          </w:tcPr>
          <w:p w14:paraId="7CE6AA12"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8176130"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F83099"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36D4656"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2300252"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6D5DCA7"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57EDCD8"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EB0CB4" w14:textId="094CE543"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7A53451B" w14:textId="6603E2E6"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750C581D" w14:textId="77777777" w:rsidTr="001A7F04">
        <w:tc>
          <w:tcPr>
            <w:tcW w:w="704" w:type="dxa"/>
            <w:shd w:val="clear" w:color="auto" w:fill="D1F0FF"/>
          </w:tcPr>
          <w:p w14:paraId="584EC10A" w14:textId="5139C476"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D1F0FF"/>
          </w:tcPr>
          <w:p w14:paraId="605087A1" w14:textId="24DA64CD"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992" w:type="dxa"/>
            <w:shd w:val="clear" w:color="auto" w:fill="D1F0FF"/>
          </w:tcPr>
          <w:p w14:paraId="0C701404" w14:textId="1480CA90"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276" w:type="dxa"/>
            <w:shd w:val="clear" w:color="auto" w:fill="D1F0FF"/>
          </w:tcPr>
          <w:p w14:paraId="42BC9FD7"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94CD265"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3305DFB"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192589A"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65DCD83" w14:textId="3E248E29"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57A1CB98" w14:textId="1B6E975C"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C2624" w:rsidRPr="00081D97" w14:paraId="13FA5BD4" w14:textId="77777777" w:rsidTr="001A7F04">
        <w:tc>
          <w:tcPr>
            <w:tcW w:w="704" w:type="dxa"/>
            <w:shd w:val="clear" w:color="auto" w:fill="D1F0FF"/>
          </w:tcPr>
          <w:p w14:paraId="75A87372"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A61C084"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237B91"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3484DEE"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7E27ECC"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727420F"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81E0D4B"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3F0D9E7" w14:textId="09AD733E"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09E43CBA" w14:textId="5E2AD735"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C2624" w:rsidRPr="00081D97" w14:paraId="61BE2C00" w14:textId="77777777" w:rsidTr="001A7F04">
        <w:tc>
          <w:tcPr>
            <w:tcW w:w="704" w:type="dxa"/>
            <w:shd w:val="clear" w:color="auto" w:fill="D1F0FF"/>
          </w:tcPr>
          <w:p w14:paraId="00FFF88E"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6EF2138"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EDA660B"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B898D63"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701DD30"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D8F6C8D"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2444F91"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1AD2859" w14:textId="2C8EE33F"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00B0BD4F" w14:textId="7777777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AF19A6D" w14:textId="175B35E0"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C2624" w:rsidRPr="00081D97" w14:paraId="2A93FC96" w14:textId="77777777" w:rsidTr="001A7F04">
        <w:tc>
          <w:tcPr>
            <w:tcW w:w="704" w:type="dxa"/>
            <w:shd w:val="clear" w:color="auto" w:fill="D1F0FF"/>
          </w:tcPr>
          <w:p w14:paraId="4E540E88" w14:textId="33C97794"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09BE458F" w14:textId="582AAEE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992" w:type="dxa"/>
            <w:shd w:val="clear" w:color="auto" w:fill="D1F0FF"/>
          </w:tcPr>
          <w:p w14:paraId="637F43BB" w14:textId="01F450DC"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276" w:type="dxa"/>
            <w:shd w:val="clear" w:color="auto" w:fill="D1F0FF"/>
          </w:tcPr>
          <w:p w14:paraId="24565366" w14:textId="58BE64CE"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ECA2A34" w14:textId="1F8F550C"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CC1BE91" w14:textId="5A7A43FE"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FB8AAED" w14:textId="78E73F74"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820F4E" w14:textId="212E925E"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12B1E3C6" w14:textId="7777777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A91E892" w14:textId="4D7BE6ED"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C2624" w:rsidRPr="00081D97" w14:paraId="0D89E41A" w14:textId="77777777" w:rsidTr="001A7F04">
        <w:tc>
          <w:tcPr>
            <w:tcW w:w="704" w:type="dxa"/>
            <w:shd w:val="clear" w:color="auto" w:fill="D1F0FF"/>
          </w:tcPr>
          <w:p w14:paraId="0DB08E50"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5049D6"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82D681E"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1000469"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8B63538"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1246F98"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DDA1AA6"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33D12AB" w14:textId="2556F8F0"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69020515" w14:textId="1498E176"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C2624" w:rsidRPr="00081D97" w14:paraId="0F2B1BC5" w14:textId="77777777" w:rsidTr="001A7F04">
        <w:tc>
          <w:tcPr>
            <w:tcW w:w="704" w:type="dxa"/>
            <w:shd w:val="clear" w:color="auto" w:fill="D1F0FF"/>
          </w:tcPr>
          <w:p w14:paraId="30561647"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1A164A0"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79E4F3A"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523CB5" w14:textId="38CFBB0A"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FE763" w14:textId="7C35D8EB"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E8C8FB7" w14:textId="5DD2D4AD"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17235A7" w14:textId="3B1633ED"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580F6CD" w14:textId="480E3047" w:rsidR="00DC2624" w:rsidRPr="00081D97" w:rsidRDefault="00DC2624" w:rsidP="00DC262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0F88D39E" w14:textId="635EE769"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C2624" w:rsidRPr="00081D97" w14:paraId="0674C196" w14:textId="77777777" w:rsidTr="00823456">
        <w:tc>
          <w:tcPr>
            <w:tcW w:w="704" w:type="dxa"/>
            <w:shd w:val="clear" w:color="auto" w:fill="D1F0FF"/>
          </w:tcPr>
          <w:p w14:paraId="6808C663" w14:textId="175802A4" w:rsidR="00DC2624" w:rsidRPr="00081D97"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D1F0FF"/>
          </w:tcPr>
          <w:p w14:paraId="33AFA84B" w14:textId="4B8949D4"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D1F0FF"/>
          </w:tcPr>
          <w:p w14:paraId="74D82766" w14:textId="5E6D5CAC"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276" w:type="dxa"/>
            <w:shd w:val="clear" w:color="auto" w:fill="D1F0FF"/>
          </w:tcPr>
          <w:p w14:paraId="236C7250" w14:textId="582A8A2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26A1D17" w14:textId="32F0BA5F"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AAD69" w14:textId="234897B5"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50B5582" w14:textId="33B78A7C"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DC3730" w14:textId="5B1418B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413E19E8" w14:textId="3F445470" w:rsidR="00DC2624" w:rsidRPr="000C6FE5" w:rsidRDefault="000C6FE5" w:rsidP="00DC2624">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DC2624" w:rsidRPr="00081D97" w14:paraId="37897B5B" w14:textId="77777777" w:rsidTr="00823456">
        <w:tc>
          <w:tcPr>
            <w:tcW w:w="704" w:type="dxa"/>
            <w:shd w:val="clear" w:color="auto" w:fill="D1F0FF"/>
          </w:tcPr>
          <w:p w14:paraId="351186A9"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C67D47D"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64FAA1C"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93DC0D3" w14:textId="3C564FD3"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11B3186"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B47B779"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95675F9"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4F8A335" w14:textId="37353814"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7199E23F" w14:textId="35C920D0" w:rsidR="00DC2624" w:rsidRDefault="000C6FE5" w:rsidP="00DC2624">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DC2624" w:rsidRPr="00081D97" w14:paraId="46EA2122" w14:textId="77777777" w:rsidTr="00823456">
        <w:tc>
          <w:tcPr>
            <w:tcW w:w="704" w:type="dxa"/>
            <w:shd w:val="clear" w:color="auto" w:fill="D1F0FF"/>
          </w:tcPr>
          <w:p w14:paraId="08129E36"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4C3331"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F54B3C4" w14:textId="78F9125E"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8165A7" w14:textId="56411742"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225B6D2"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37993"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0BBA35E" w14:textId="7777777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9771202" w14:textId="32F08417" w:rsidR="00DC2624"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57FAADCB" w14:textId="65C72BD1" w:rsidR="00DC2624" w:rsidRDefault="000C6FE5" w:rsidP="00DC2624">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DC2624" w:rsidRPr="00081D97" w14:paraId="6F049EDA" w14:textId="77777777" w:rsidTr="00E27178">
        <w:tc>
          <w:tcPr>
            <w:tcW w:w="704" w:type="dxa"/>
            <w:shd w:val="clear" w:color="auto" w:fill="FBF581"/>
          </w:tcPr>
          <w:p w14:paraId="472A7250" w14:textId="38D72DA1"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FBF581"/>
          </w:tcPr>
          <w:p w14:paraId="427032AA" w14:textId="0565087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992" w:type="dxa"/>
            <w:shd w:val="clear" w:color="auto" w:fill="FBF581"/>
          </w:tcPr>
          <w:p w14:paraId="65548829" w14:textId="36DBB8D7"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76F87604" w14:textId="6054CAD8"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4D47196" w14:textId="4165254D"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5166454" w14:textId="346C7F8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713C660" w14:textId="727CAFAD"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2CAE453D" w14:textId="634F40FA" w:rsidR="00DC2624"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4A3125F" w14:textId="500823B9" w:rsidR="00DC2624" w:rsidRDefault="00DC2624" w:rsidP="00DC2624">
            <w:pPr>
              <w:suppressAutoHyphens w:val="0"/>
              <w:spacing w:line="240" w:lineRule="auto"/>
              <w:jc w:val="center"/>
              <w:rPr>
                <w:rFonts w:ascii="Arial" w:eastAsia="Calibri" w:hAnsi="Arial" w:cs="Arial"/>
                <w:sz w:val="18"/>
                <w:szCs w:val="18"/>
                <w:lang w:eastAsia="en-US"/>
              </w:rPr>
            </w:pPr>
          </w:p>
        </w:tc>
      </w:tr>
      <w:tr w:rsidR="00DC2624" w:rsidRPr="00081D97" w14:paraId="1A61A510" w14:textId="77777777" w:rsidTr="00E27178">
        <w:tc>
          <w:tcPr>
            <w:tcW w:w="704" w:type="dxa"/>
            <w:shd w:val="clear" w:color="auto" w:fill="FBF581"/>
          </w:tcPr>
          <w:p w14:paraId="2A909DB2"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8FE7030"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4228F98" w14:textId="264EDBDC" w:rsidR="00DC2624" w:rsidRDefault="00DC2624" w:rsidP="00DC262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5CEB8FDC" w14:textId="7C5082B7"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3FADC5D" w14:textId="0C38DBAF"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9E4B5C6" w14:textId="6EE238B1"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361E4C8A" w14:textId="0FDDFC10"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36B1B48" w14:textId="262830BB" w:rsidR="00DC2624"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F026821" w14:textId="2FF6B270" w:rsidR="00DC2624" w:rsidRDefault="00DC2624" w:rsidP="00DC2624">
            <w:pPr>
              <w:suppressAutoHyphens w:val="0"/>
              <w:spacing w:line="240" w:lineRule="auto"/>
              <w:jc w:val="center"/>
              <w:rPr>
                <w:rFonts w:ascii="Arial" w:eastAsia="Calibri" w:hAnsi="Arial" w:cs="Arial"/>
                <w:sz w:val="18"/>
                <w:szCs w:val="18"/>
                <w:lang w:eastAsia="en-US"/>
              </w:rPr>
            </w:pPr>
          </w:p>
        </w:tc>
      </w:tr>
      <w:tr w:rsidR="00DC2624" w:rsidRPr="00081D97" w14:paraId="78302AEE" w14:textId="77777777" w:rsidTr="00E27178">
        <w:tc>
          <w:tcPr>
            <w:tcW w:w="704" w:type="dxa"/>
            <w:shd w:val="clear" w:color="auto" w:fill="FBF581"/>
          </w:tcPr>
          <w:p w14:paraId="33EBCC21" w14:textId="77777777" w:rsidR="00DC2624" w:rsidRPr="00081D97" w:rsidRDefault="00DC2624" w:rsidP="00DC2624">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802E640"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2482468" w14:textId="77777777" w:rsidR="00DC2624" w:rsidRDefault="00DC2624" w:rsidP="00DC2624">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4A966B3" w14:textId="296D3EA9"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1D5AE5B" w14:textId="4F346E03"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D8E9DEA" w14:textId="24EB91C6"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134D1771" w14:textId="2A87D4CE" w:rsidR="00DC2624" w:rsidRPr="00F6334D" w:rsidRDefault="00DC2624" w:rsidP="00DC262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F89003A" w14:textId="306CF729" w:rsidR="00DC2624" w:rsidRDefault="00DC2624" w:rsidP="00DC2624">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5DA7110" w14:textId="77A5D86E" w:rsidR="00DC2624" w:rsidRDefault="00DC2624" w:rsidP="00DC2624">
            <w:pPr>
              <w:suppressAutoHyphens w:val="0"/>
              <w:spacing w:line="240" w:lineRule="auto"/>
              <w:jc w:val="center"/>
              <w:rPr>
                <w:rFonts w:ascii="Arial" w:eastAsia="Calibri" w:hAnsi="Arial" w:cs="Arial"/>
                <w:sz w:val="18"/>
                <w:szCs w:val="18"/>
                <w:lang w:eastAsia="en-US"/>
              </w:rPr>
            </w:pPr>
          </w:p>
        </w:tc>
      </w:tr>
      <w:tr w:rsidR="00783822" w:rsidRPr="00081D97" w14:paraId="722916AD" w14:textId="77777777" w:rsidTr="001A7F04">
        <w:tc>
          <w:tcPr>
            <w:tcW w:w="704" w:type="dxa"/>
            <w:shd w:val="clear" w:color="auto" w:fill="FCE0F3"/>
          </w:tcPr>
          <w:p w14:paraId="5A71E40C" w14:textId="4AFAC6C9" w:rsidR="00783822" w:rsidRPr="00081D97"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FCE0F3"/>
          </w:tcPr>
          <w:p w14:paraId="5E4690D4" w14:textId="16DE60E8"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992" w:type="dxa"/>
            <w:shd w:val="clear" w:color="auto" w:fill="FCE0F3"/>
          </w:tcPr>
          <w:p w14:paraId="542EEC9B" w14:textId="4076372D"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276" w:type="dxa"/>
            <w:shd w:val="clear" w:color="auto" w:fill="FCE0F3"/>
          </w:tcPr>
          <w:p w14:paraId="2737DD1D" w14:textId="6AC32A30"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252A5D1B" w14:textId="5C366CD2"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654297CB" w14:textId="2EF99805"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Globa</w:t>
            </w:r>
            <w:r>
              <w:rPr>
                <w:rFonts w:ascii="Arial" w:eastAsia="Calibri" w:hAnsi="Arial" w:cs="Arial"/>
                <w:b/>
                <w:bCs/>
                <w:i/>
                <w:iCs/>
                <w:sz w:val="18"/>
                <w:szCs w:val="18"/>
                <w:lang w:eastAsia="en-US"/>
              </w:rPr>
              <w:t>li-</w:t>
            </w:r>
          </w:p>
        </w:tc>
        <w:tc>
          <w:tcPr>
            <w:tcW w:w="1275" w:type="dxa"/>
            <w:shd w:val="clear" w:color="auto" w:fill="FCE0F3"/>
          </w:tcPr>
          <w:p w14:paraId="46C62F6C" w14:textId="3849C89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3C16128F" w14:textId="01A11B5B" w:rsidR="00783822" w:rsidRDefault="00783822" w:rsidP="0078382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35D2C700" w14:textId="1CA32503"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83822" w:rsidRPr="00081D97" w14:paraId="0857A0DE" w14:textId="77777777" w:rsidTr="001A7F04">
        <w:tc>
          <w:tcPr>
            <w:tcW w:w="704" w:type="dxa"/>
            <w:shd w:val="clear" w:color="auto" w:fill="FCE0F3"/>
          </w:tcPr>
          <w:p w14:paraId="5E8A8C45" w14:textId="77777777" w:rsidR="00783822" w:rsidRPr="00081D97" w:rsidRDefault="00783822" w:rsidP="00783822">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4341D05"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E49F626"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674E586"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D9617BA"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2191070" w14:textId="39CFAB59"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769878AB"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25A2C1C" w14:textId="6EED50B4" w:rsidR="00783822" w:rsidRDefault="00783822" w:rsidP="0078382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685B0EE7" w14:textId="213E09F8"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783822" w:rsidRPr="00081D97" w14:paraId="7973AC02" w14:textId="77777777" w:rsidTr="001A7F04">
        <w:tc>
          <w:tcPr>
            <w:tcW w:w="704" w:type="dxa"/>
            <w:shd w:val="clear" w:color="auto" w:fill="FCE0F3"/>
          </w:tcPr>
          <w:p w14:paraId="62E60E14" w14:textId="77777777" w:rsidR="00783822" w:rsidRPr="00081D97" w:rsidRDefault="00783822" w:rsidP="00783822">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EB6FB9E"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CDFBAE2"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E114BD0"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89650FE"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9ADDF71"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0E61AA40" w14:textId="77777777" w:rsidR="00783822" w:rsidRPr="00F6334D" w:rsidRDefault="00783822" w:rsidP="00783822">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3CD1591" w14:textId="64113D3E" w:rsidR="00783822" w:rsidRDefault="00783822" w:rsidP="0078382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7DC13DFA" w14:textId="04675EAD"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783822" w:rsidRPr="00081D97" w14:paraId="400A889B" w14:textId="77777777" w:rsidTr="00E27178">
        <w:tc>
          <w:tcPr>
            <w:tcW w:w="704" w:type="dxa"/>
            <w:shd w:val="clear" w:color="auto" w:fill="FCE0F3"/>
          </w:tcPr>
          <w:p w14:paraId="414D3FF8" w14:textId="4CB30F4C" w:rsidR="00783822" w:rsidRPr="00081D97"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FCE0F3"/>
          </w:tcPr>
          <w:p w14:paraId="4B9BE6EF" w14:textId="29086D6A"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992" w:type="dxa"/>
            <w:shd w:val="clear" w:color="auto" w:fill="FCE0F3"/>
          </w:tcPr>
          <w:p w14:paraId="10A8D41E" w14:textId="378ABA3E"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276" w:type="dxa"/>
            <w:shd w:val="clear" w:color="auto" w:fill="FCE0F3"/>
          </w:tcPr>
          <w:p w14:paraId="657C5427"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DB5528D"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02CEB20"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64506DD" w14:textId="77777777" w:rsidR="00783822" w:rsidRDefault="00783822" w:rsidP="00783822">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12516C4" w14:textId="0CA7BC96" w:rsidR="00783822" w:rsidRDefault="00783822" w:rsidP="0078382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687DE016" w14:textId="19FA80A4" w:rsidR="00783822" w:rsidRDefault="00783822" w:rsidP="0078382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70135F34" w14:textId="77777777" w:rsidTr="00E27178">
        <w:tc>
          <w:tcPr>
            <w:tcW w:w="704" w:type="dxa"/>
            <w:shd w:val="clear" w:color="auto" w:fill="FCE0F3"/>
          </w:tcPr>
          <w:p w14:paraId="3906C84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43F0D0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1E2FA2B" w14:textId="7D4091D9"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BA4017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DD7F9E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19B196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62AD32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3F311E7" w14:textId="026E876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0F028E22" w14:textId="654DEBC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66537E7B" w14:textId="77777777" w:rsidTr="00E27178">
        <w:tc>
          <w:tcPr>
            <w:tcW w:w="704" w:type="dxa"/>
            <w:shd w:val="clear" w:color="auto" w:fill="FCE0F3"/>
          </w:tcPr>
          <w:p w14:paraId="3CC3701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0AF25C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A480DF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94CA70E" w14:textId="5F44AB54"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CB19443" w14:textId="3985DB8E"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3918F73" w14:textId="18D8356A"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239290F" w14:textId="1CD7AB6D"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5E90F12" w14:textId="795A742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18F41197" w14:textId="1E26E49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1D07A68C" w14:textId="77777777" w:rsidTr="001A7F04">
        <w:tc>
          <w:tcPr>
            <w:tcW w:w="704" w:type="dxa"/>
            <w:shd w:val="clear" w:color="auto" w:fill="FCE0F3"/>
          </w:tcPr>
          <w:p w14:paraId="0218BA48" w14:textId="79A05EF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FCE0F3"/>
          </w:tcPr>
          <w:p w14:paraId="09AF0E5D" w14:textId="0D4C2BF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992" w:type="dxa"/>
            <w:shd w:val="clear" w:color="auto" w:fill="FCE0F3"/>
          </w:tcPr>
          <w:p w14:paraId="1BC6ADBA" w14:textId="182C6CA0"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276" w:type="dxa"/>
            <w:shd w:val="clear" w:color="auto" w:fill="FCE0F3"/>
          </w:tcPr>
          <w:p w14:paraId="30037BE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B5E2A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CC47DD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91D660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7E021D3" w14:textId="551D6354"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7C7E86D5" w14:textId="637876DD"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066D0E19" w14:textId="77777777" w:rsidTr="001A7F04">
        <w:tc>
          <w:tcPr>
            <w:tcW w:w="704" w:type="dxa"/>
            <w:shd w:val="clear" w:color="auto" w:fill="FCE0F3"/>
          </w:tcPr>
          <w:p w14:paraId="0C1ECA53"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444957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625C7E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2719C3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B82BA8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13AB0F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3A50C5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DD6458E" w14:textId="196A65D3"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20375964" w14:textId="21D10CA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7FA3B2D0" w14:textId="77777777" w:rsidTr="001A7F04">
        <w:tc>
          <w:tcPr>
            <w:tcW w:w="704" w:type="dxa"/>
            <w:shd w:val="clear" w:color="auto" w:fill="FCE0F3"/>
          </w:tcPr>
          <w:p w14:paraId="1E3D7E77"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8296FE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8B6AE2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343378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4B6F6F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A2D13E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E629D2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832C4A4" w14:textId="6BDEEA3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2EAEB6B3" w14:textId="61CCE6E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403206CF" w14:textId="77777777" w:rsidTr="001A7F04">
        <w:tc>
          <w:tcPr>
            <w:tcW w:w="704" w:type="dxa"/>
            <w:shd w:val="clear" w:color="auto" w:fill="FCE0F3"/>
          </w:tcPr>
          <w:p w14:paraId="29F154AC" w14:textId="04865033"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FCE0F3"/>
          </w:tcPr>
          <w:p w14:paraId="2A4A1351" w14:textId="5C67A72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992" w:type="dxa"/>
            <w:shd w:val="clear" w:color="auto" w:fill="FCE0F3"/>
          </w:tcPr>
          <w:p w14:paraId="76D3D32E" w14:textId="640EE14D"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276" w:type="dxa"/>
            <w:shd w:val="clear" w:color="auto" w:fill="FCE0F3"/>
          </w:tcPr>
          <w:p w14:paraId="375973DD"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DBEAB57"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6C02271" w14:textId="4B91C3EA"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3F60A03" w14:textId="2E59F17B"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70EB016F" w14:textId="0CC2DD00"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02A2F232" w14:textId="2AA4FB8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63FDC506" w14:textId="77777777" w:rsidTr="001A7F04">
        <w:tc>
          <w:tcPr>
            <w:tcW w:w="704" w:type="dxa"/>
            <w:shd w:val="clear" w:color="auto" w:fill="FCE0F3"/>
          </w:tcPr>
          <w:p w14:paraId="6CAFD979"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136ED7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341E26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19744EA"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33B8107"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CD1AFF9"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358D9C5"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2A72D36" w14:textId="165147AD"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227E57DF" w14:textId="47377A1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A64000" w:rsidRPr="00081D97" w14:paraId="4281261B" w14:textId="77777777" w:rsidTr="001A7F04">
        <w:tc>
          <w:tcPr>
            <w:tcW w:w="704" w:type="dxa"/>
            <w:shd w:val="clear" w:color="auto" w:fill="FCE0F3"/>
          </w:tcPr>
          <w:p w14:paraId="138D687E"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2EE754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0116E86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6DECB06" w14:textId="2781374B"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C1F9EF1" w14:textId="2326EDE5"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42148DC" w14:textId="0D94DE75"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7BF4FA6F" w14:textId="4D0D2D6F"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00385E5A" w14:textId="36536759"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38B09481" w14:textId="7777777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D885713" w14:textId="693DE42A"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A64000" w:rsidRPr="00081D97" w14:paraId="6327612E" w14:textId="77777777" w:rsidTr="00823456">
        <w:tc>
          <w:tcPr>
            <w:tcW w:w="704" w:type="dxa"/>
            <w:shd w:val="clear" w:color="auto" w:fill="FCE0F3"/>
          </w:tcPr>
          <w:p w14:paraId="1758B45F" w14:textId="5D98D077"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FCE0F3"/>
          </w:tcPr>
          <w:p w14:paraId="410C606D" w14:textId="05A59A1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992" w:type="dxa"/>
            <w:shd w:val="clear" w:color="auto" w:fill="FCE0F3"/>
          </w:tcPr>
          <w:p w14:paraId="12DC0D1E" w14:textId="79E423A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276" w:type="dxa"/>
            <w:shd w:val="clear" w:color="auto" w:fill="FCE0F3"/>
          </w:tcPr>
          <w:p w14:paraId="1EEFF15F"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60B8933"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39B5281" w14:textId="28827A10"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B8E4C5" w14:textId="5B2D3DCA"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182D4577" w14:textId="06670E28"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3A96C16A" w14:textId="7777777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BCEAF4A" w14:textId="4486D1C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lastRenderedPageBreak/>
              <w:t>Aan de slag</w:t>
            </w:r>
          </w:p>
        </w:tc>
      </w:tr>
      <w:tr w:rsidR="00A64000" w:rsidRPr="00081D97" w14:paraId="6296953D" w14:textId="77777777" w:rsidTr="00823456">
        <w:tc>
          <w:tcPr>
            <w:tcW w:w="704" w:type="dxa"/>
            <w:shd w:val="clear" w:color="auto" w:fill="FCE0F3"/>
          </w:tcPr>
          <w:p w14:paraId="01C58E3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2EEC48E" w14:textId="65C3F0EC"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CF741D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4A6E106"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1139B49"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839463E"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4882C6" w14:textId="77777777" w:rsidR="00A64000" w:rsidRPr="00F6334D" w:rsidRDefault="00A64000" w:rsidP="00A64000">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0CDE65B" w14:textId="032AAA12"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360B17A3" w14:textId="16CB21C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A64000" w:rsidRPr="00081D97" w14:paraId="7833A40A" w14:textId="77777777" w:rsidTr="00823456">
        <w:tc>
          <w:tcPr>
            <w:tcW w:w="704" w:type="dxa"/>
            <w:shd w:val="clear" w:color="auto" w:fill="FCE0F3"/>
          </w:tcPr>
          <w:p w14:paraId="3C60AB8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3A030E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381F5B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BBC9D2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DE7124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4B41CF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CC7B89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500A3A9" w14:textId="09DC5DDD" w:rsidR="00A64000"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14937672" w14:textId="6609AE1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A64000" w:rsidRPr="00081D97" w14:paraId="00FDD4E5" w14:textId="77777777" w:rsidTr="00A532AE">
        <w:tc>
          <w:tcPr>
            <w:tcW w:w="704" w:type="dxa"/>
            <w:shd w:val="clear" w:color="auto" w:fill="FCE0F3"/>
          </w:tcPr>
          <w:p w14:paraId="4151CE29" w14:textId="5EDDDDB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FCE0F3"/>
          </w:tcPr>
          <w:p w14:paraId="7A5EC9A4" w14:textId="21E6C70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p>
        </w:tc>
        <w:tc>
          <w:tcPr>
            <w:tcW w:w="992" w:type="dxa"/>
            <w:shd w:val="clear" w:color="auto" w:fill="FCE0F3"/>
          </w:tcPr>
          <w:p w14:paraId="216A951C" w14:textId="3504E4E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FCE0F3"/>
          </w:tcPr>
          <w:p w14:paraId="10E728D1" w14:textId="4ACF317F"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F15A502" w14:textId="2BB145CA"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C67F15A" w14:textId="56C3AC2E"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AA2E94E" w14:textId="7D48391B"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6DD267B" w14:textId="2805B046" w:rsidR="00A64000"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4D1A3205" w14:textId="39186EB0" w:rsidR="00A64000" w:rsidRDefault="00A64000" w:rsidP="00A64000">
            <w:pPr>
              <w:suppressAutoHyphens w:val="0"/>
              <w:spacing w:line="240" w:lineRule="auto"/>
              <w:jc w:val="center"/>
              <w:rPr>
                <w:rFonts w:ascii="Arial" w:eastAsia="Calibri" w:hAnsi="Arial" w:cs="Arial"/>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A64000" w:rsidRPr="00081D97" w14:paraId="71BEEA19" w14:textId="77777777" w:rsidTr="001A7F04">
        <w:tc>
          <w:tcPr>
            <w:tcW w:w="704" w:type="dxa"/>
            <w:shd w:val="clear" w:color="auto" w:fill="D5ED93"/>
          </w:tcPr>
          <w:p w14:paraId="1CDAA0EC"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A5C2D51" w14:textId="2D6DC6E9"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D5ED93"/>
          </w:tcPr>
          <w:p w14:paraId="0D433D0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888BF5" w14:textId="43D88820" w:rsidR="00A64000" w:rsidRDefault="00A64000" w:rsidP="00A64000">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7C6E171C" w14:textId="64EB0A04" w:rsidR="00A64000" w:rsidRDefault="00A64000" w:rsidP="00A64000">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26797699" w14:textId="27EC25DA" w:rsidR="00A64000" w:rsidRDefault="00A64000" w:rsidP="00A64000">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1CC794F0" w14:textId="2974F357" w:rsidR="00A64000" w:rsidRDefault="00A64000" w:rsidP="00A64000">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2FA98E5C" w14:textId="06A80D9A" w:rsidR="00A64000"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16C72ABA" w14:textId="781E7AE0"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A64000" w:rsidRPr="00081D97" w14:paraId="3BE92839" w14:textId="77777777" w:rsidTr="001A7F04">
        <w:tc>
          <w:tcPr>
            <w:tcW w:w="704" w:type="dxa"/>
            <w:shd w:val="clear" w:color="auto" w:fill="D5ED93"/>
          </w:tcPr>
          <w:p w14:paraId="5158AFE9"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26160A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4B1F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EB3FE5" w14:textId="40D2E35F"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BFF09D5" w14:textId="468D967C"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2921D3" w14:textId="445CCA7A" w:rsidR="00A64000" w:rsidRDefault="00A64000" w:rsidP="00A64000">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7F034F6D" w14:textId="450CD3AA"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D0AF625" w14:textId="36D081C3" w:rsidR="00A64000"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6891C96C" w14:textId="780EEEB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7D7DEEE3" w14:textId="77777777" w:rsidTr="001A7F04">
        <w:tc>
          <w:tcPr>
            <w:tcW w:w="704" w:type="dxa"/>
            <w:shd w:val="clear" w:color="auto" w:fill="D5ED93"/>
          </w:tcPr>
          <w:p w14:paraId="132B3C88" w14:textId="02CC2257"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D5ED93"/>
          </w:tcPr>
          <w:p w14:paraId="7CBDDBA2" w14:textId="09DE3D8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992" w:type="dxa"/>
            <w:shd w:val="clear" w:color="auto" w:fill="D5ED93"/>
          </w:tcPr>
          <w:p w14:paraId="1A9FD8D4" w14:textId="6CD7DC5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D5ED93"/>
          </w:tcPr>
          <w:p w14:paraId="014E03F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8FB41D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18F16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9F0DE4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88C4F9D" w14:textId="6FE85990" w:rsidR="00A64000"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69D7239B" w14:textId="3FC0D1FD" w:rsidR="00A64000" w:rsidRPr="008F326A" w:rsidRDefault="00A64000" w:rsidP="00A64000">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A64000" w:rsidRPr="00081D97" w14:paraId="3F722E36" w14:textId="77777777" w:rsidTr="001A7F04">
        <w:tc>
          <w:tcPr>
            <w:tcW w:w="704" w:type="dxa"/>
            <w:shd w:val="clear" w:color="auto" w:fill="D5ED93"/>
          </w:tcPr>
          <w:p w14:paraId="5389C7B6"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7BF7658" w14:textId="2DEC47E1"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72BF70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B0479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B8593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4313CF" w14:textId="526AC7A2"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05B9F9A" w14:textId="67F0BAAC"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606B8A7" w14:textId="6344A74E"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3AE6B31D" w14:textId="5BD357B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49A63A57" w14:textId="77777777" w:rsidTr="001A7F04">
        <w:tc>
          <w:tcPr>
            <w:tcW w:w="704" w:type="dxa"/>
            <w:shd w:val="clear" w:color="auto" w:fill="D5ED93"/>
          </w:tcPr>
          <w:p w14:paraId="1DA8B102"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B9B673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3D308B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116D7" w14:textId="6740F131"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ED5F3D9" w14:textId="53C92944"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F89916" w14:textId="010C669C"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159EE2" w14:textId="03C6EA05"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7D1F4A" w14:textId="55D8F566"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0F26415D" w14:textId="7F4B35C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354E4F3D" w14:textId="77777777" w:rsidTr="00D478C8">
        <w:tc>
          <w:tcPr>
            <w:tcW w:w="704" w:type="dxa"/>
            <w:shd w:val="clear" w:color="auto" w:fill="D5ED93"/>
          </w:tcPr>
          <w:p w14:paraId="712CB999" w14:textId="5A46652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D5ED93"/>
          </w:tcPr>
          <w:p w14:paraId="5BD908A2" w14:textId="0AF2522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992" w:type="dxa"/>
            <w:shd w:val="clear" w:color="auto" w:fill="D5ED93"/>
            <w:vAlign w:val="center"/>
          </w:tcPr>
          <w:p w14:paraId="302D17FA" w14:textId="78B80F4D"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276" w:type="dxa"/>
            <w:shd w:val="clear" w:color="auto" w:fill="D5ED93"/>
          </w:tcPr>
          <w:p w14:paraId="4CFDA597" w14:textId="3E7640E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9C66E8B" w14:textId="5C6C3691"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C8B986D" w14:textId="091A98FF"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2633D7A" w14:textId="50091FED"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43A4DC9" w14:textId="035BDAF5"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1BC6D10B" w14:textId="75EBA89D" w:rsidR="00A64000" w:rsidRPr="0035377F" w:rsidRDefault="00A64000" w:rsidP="00A64000">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Vakles</w:t>
            </w:r>
          </w:p>
        </w:tc>
      </w:tr>
      <w:tr w:rsidR="00A64000" w:rsidRPr="00081D97" w14:paraId="7526E773" w14:textId="77777777" w:rsidTr="00D478C8">
        <w:tc>
          <w:tcPr>
            <w:tcW w:w="704" w:type="dxa"/>
            <w:shd w:val="clear" w:color="auto" w:fill="D5ED93"/>
          </w:tcPr>
          <w:p w14:paraId="1BE4E4AA"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725199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2553627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AF43F7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732F3AC" w14:textId="5A4B4BD9"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8BADF9B" w14:textId="31FB7F1C"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4211A2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4F4D94D" w14:textId="6CB09767"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50415356" w14:textId="4DAD3AB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5B392C70" w14:textId="77777777" w:rsidTr="00D478C8">
        <w:tc>
          <w:tcPr>
            <w:tcW w:w="704" w:type="dxa"/>
            <w:shd w:val="clear" w:color="auto" w:fill="D5ED93"/>
          </w:tcPr>
          <w:p w14:paraId="208A1790"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CB6C49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3AA056B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2C0C3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DE64DE" w14:textId="29E420B2"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D050EC" w14:textId="15A9B07B"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0BD310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50E6B01" w14:textId="09B322EE"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652BC533" w14:textId="384FB5C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104CEADF" w14:textId="77777777" w:rsidTr="0089751B">
        <w:tc>
          <w:tcPr>
            <w:tcW w:w="704" w:type="dxa"/>
            <w:shd w:val="clear" w:color="auto" w:fill="D5ED93"/>
          </w:tcPr>
          <w:p w14:paraId="7FC95010" w14:textId="523E57A3"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D5ED93"/>
          </w:tcPr>
          <w:p w14:paraId="69116C59" w14:textId="050005DA"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992" w:type="dxa"/>
            <w:shd w:val="clear" w:color="auto" w:fill="D5ED93"/>
          </w:tcPr>
          <w:p w14:paraId="5C7679F5" w14:textId="5F1BE17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276" w:type="dxa"/>
            <w:shd w:val="clear" w:color="auto" w:fill="D5ED93"/>
          </w:tcPr>
          <w:p w14:paraId="48318DDC" w14:textId="07D3D9FB" w:rsidR="00A64000" w:rsidRPr="00BF42A8" w:rsidRDefault="00A64000" w:rsidP="00A64000">
            <w:pPr>
              <w:suppressAutoHyphens w:val="0"/>
              <w:spacing w:line="240" w:lineRule="auto"/>
              <w:jc w:val="center"/>
              <w:rPr>
                <w:rFonts w:ascii="Arial" w:eastAsia="Calibri" w:hAnsi="Arial" w:cs="Arial"/>
                <w:i/>
                <w:iCs/>
                <w:sz w:val="18"/>
                <w:szCs w:val="18"/>
                <w:lang w:eastAsia="en-US"/>
              </w:rPr>
            </w:pPr>
          </w:p>
        </w:tc>
        <w:tc>
          <w:tcPr>
            <w:tcW w:w="1276" w:type="dxa"/>
            <w:shd w:val="clear" w:color="auto" w:fill="D5ED93"/>
          </w:tcPr>
          <w:p w14:paraId="301C134E" w14:textId="1EE299A5" w:rsidR="00A64000" w:rsidRPr="00BF42A8" w:rsidRDefault="00A64000" w:rsidP="00A64000">
            <w:pPr>
              <w:suppressAutoHyphens w:val="0"/>
              <w:spacing w:line="240" w:lineRule="auto"/>
              <w:jc w:val="center"/>
              <w:rPr>
                <w:rFonts w:ascii="Arial" w:eastAsia="Calibri" w:hAnsi="Arial" w:cs="Arial"/>
                <w:i/>
                <w:iCs/>
                <w:sz w:val="18"/>
                <w:szCs w:val="18"/>
                <w:lang w:eastAsia="en-US"/>
              </w:rPr>
            </w:pPr>
          </w:p>
        </w:tc>
        <w:tc>
          <w:tcPr>
            <w:tcW w:w="1276" w:type="dxa"/>
            <w:shd w:val="clear" w:color="auto" w:fill="D5ED93"/>
          </w:tcPr>
          <w:p w14:paraId="401D5DC5" w14:textId="2DD9FD99" w:rsidR="00A64000" w:rsidRPr="00BF42A8" w:rsidRDefault="00A64000" w:rsidP="00A64000">
            <w:pPr>
              <w:suppressAutoHyphens w:val="0"/>
              <w:spacing w:line="240" w:lineRule="auto"/>
              <w:jc w:val="center"/>
              <w:rPr>
                <w:rFonts w:ascii="Arial" w:eastAsia="Calibri" w:hAnsi="Arial" w:cs="Arial"/>
                <w:i/>
                <w:iCs/>
                <w:sz w:val="18"/>
                <w:szCs w:val="18"/>
                <w:lang w:eastAsia="en-US"/>
              </w:rPr>
            </w:pPr>
          </w:p>
        </w:tc>
        <w:tc>
          <w:tcPr>
            <w:tcW w:w="1275" w:type="dxa"/>
            <w:shd w:val="clear" w:color="auto" w:fill="D5ED93"/>
          </w:tcPr>
          <w:p w14:paraId="41A31E84" w14:textId="5CEC9EB0"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9D68087" w14:textId="64FCE79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250D74F7" w14:textId="554E297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64000" w:rsidRPr="00081D97" w14:paraId="34C9127C" w14:textId="77777777" w:rsidTr="0089751B">
        <w:tc>
          <w:tcPr>
            <w:tcW w:w="704" w:type="dxa"/>
            <w:shd w:val="clear" w:color="auto" w:fill="D5ED93"/>
          </w:tcPr>
          <w:p w14:paraId="320D4762"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2783B9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991EFA9" w14:textId="2E1EF26A"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A3F2E6" w14:textId="3942F0D6"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2AA267D" w14:textId="1F0260A9"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4936773" w14:textId="3DB334EE"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5F458A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9FAE400" w14:textId="329A3D69"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6909B747" w14:textId="4BC7E9E8" w:rsidR="00A64000" w:rsidRPr="00B151B6" w:rsidRDefault="00A64000" w:rsidP="00A64000">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A64000" w:rsidRPr="00081D97" w14:paraId="1BE99187" w14:textId="77777777" w:rsidTr="008B21F3">
        <w:tc>
          <w:tcPr>
            <w:tcW w:w="704" w:type="dxa"/>
            <w:shd w:val="clear" w:color="auto" w:fill="D5ED93"/>
          </w:tcPr>
          <w:p w14:paraId="44387897"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5771B5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55F997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8F360F" w14:textId="2D4CA0ED"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419B064" w14:textId="15C4786D"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90EF75" w14:textId="581E197B"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B3F0A3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C768D23" w14:textId="22C93FE0" w:rsidR="00A64000" w:rsidRPr="00931005" w:rsidRDefault="00A64000" w:rsidP="00A64000">
            <w:pPr>
              <w:suppressAutoHyphens w:val="0"/>
              <w:spacing w:line="240" w:lineRule="auto"/>
              <w:jc w:val="center"/>
              <w:rPr>
                <w:rFonts w:ascii="Arial" w:eastAsia="Calibri" w:hAnsi="Arial" w:cs="Arial"/>
                <w:i/>
                <w:iCs/>
                <w:sz w:val="18"/>
                <w:szCs w:val="18"/>
                <w:lang w:eastAsia="en-US"/>
              </w:rPr>
            </w:pPr>
          </w:p>
        </w:tc>
        <w:tc>
          <w:tcPr>
            <w:tcW w:w="1984" w:type="dxa"/>
            <w:shd w:val="clear" w:color="auto" w:fill="D5ED93"/>
          </w:tcPr>
          <w:p w14:paraId="3B1125F2" w14:textId="2552131F" w:rsidR="00A64000" w:rsidRPr="00931005" w:rsidRDefault="00A64000" w:rsidP="00A64000">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A64000" w:rsidRPr="00081D97" w14:paraId="3CE1A96A" w14:textId="77777777" w:rsidTr="00616AAF">
        <w:tc>
          <w:tcPr>
            <w:tcW w:w="704" w:type="dxa"/>
            <w:shd w:val="clear" w:color="auto" w:fill="FBF581"/>
          </w:tcPr>
          <w:p w14:paraId="7E854015" w14:textId="64197655"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58F8513A" w14:textId="31D2DA7A"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992" w:type="dxa"/>
            <w:shd w:val="clear" w:color="auto" w:fill="FBF581"/>
            <w:vAlign w:val="center"/>
          </w:tcPr>
          <w:p w14:paraId="6C8F79A7" w14:textId="799DC13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vAlign w:val="center"/>
          </w:tcPr>
          <w:p w14:paraId="573AE34B" w14:textId="313FCAB6"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92E962E" w14:textId="37B3FF45"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B4425B2" w14:textId="3A645F9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0670656" w14:textId="1FB9076E"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6B6B07ED" w14:textId="02358ACA" w:rsidR="00A64000"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6D8F953" w14:textId="1465031F"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0A03E268" w14:textId="77777777" w:rsidTr="00616AAF">
        <w:tc>
          <w:tcPr>
            <w:tcW w:w="704" w:type="dxa"/>
            <w:shd w:val="clear" w:color="auto" w:fill="FBF581"/>
          </w:tcPr>
          <w:p w14:paraId="62110AF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2DEC46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77227EDB" w14:textId="3409720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0169A208" w14:textId="77508088"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C79B3C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3F3570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595D81A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343B7CF" w14:textId="159623CE" w:rsidR="00A64000"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7EF7FBB" w14:textId="5478F63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Koningsdag</w:t>
            </w:r>
          </w:p>
        </w:tc>
      </w:tr>
      <w:tr w:rsidR="00A64000" w:rsidRPr="00081D97" w14:paraId="20C85FA0" w14:textId="77777777" w:rsidTr="00E27178">
        <w:tc>
          <w:tcPr>
            <w:tcW w:w="704" w:type="dxa"/>
            <w:shd w:val="clear" w:color="auto" w:fill="FBF581"/>
          </w:tcPr>
          <w:p w14:paraId="020085E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691D7F2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BA4CB2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C124D9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536889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8221B3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F7BB09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732DBB0" w14:textId="48663C81" w:rsidR="00A64000"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522BD64" w14:textId="4A054CF5"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32EF3E62" w14:textId="77777777" w:rsidTr="00E27178">
        <w:tc>
          <w:tcPr>
            <w:tcW w:w="704" w:type="dxa"/>
            <w:shd w:val="clear" w:color="auto" w:fill="D5ED93"/>
          </w:tcPr>
          <w:p w14:paraId="41942B5C" w14:textId="0277CB62"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D5ED93"/>
          </w:tcPr>
          <w:p w14:paraId="6C502CD4" w14:textId="5A5D398A"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992" w:type="dxa"/>
            <w:shd w:val="clear" w:color="auto" w:fill="D5ED93"/>
            <w:vAlign w:val="center"/>
          </w:tcPr>
          <w:p w14:paraId="5AD4BAFF" w14:textId="3F6EF41A"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276" w:type="dxa"/>
            <w:shd w:val="clear" w:color="auto" w:fill="D5ED93"/>
          </w:tcPr>
          <w:p w14:paraId="2E16BDC0" w14:textId="63D8240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D5ED93"/>
          </w:tcPr>
          <w:p w14:paraId="397A44EB" w14:textId="75EA63EC"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D5ED93"/>
          </w:tcPr>
          <w:p w14:paraId="22B2C0DE" w14:textId="3C0856F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D5ED93"/>
          </w:tcPr>
          <w:p w14:paraId="3E9DC1CA" w14:textId="19E93DBD"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520449D" w14:textId="24A9CBE1"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1F519E6" w14:textId="55B7155A" w:rsidR="00A64000" w:rsidRPr="00682BA7" w:rsidRDefault="00A64000" w:rsidP="00A64000">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A64000" w:rsidRPr="00081D97" w14:paraId="290D499A" w14:textId="77777777" w:rsidTr="00E27178">
        <w:tc>
          <w:tcPr>
            <w:tcW w:w="704" w:type="dxa"/>
            <w:shd w:val="clear" w:color="auto" w:fill="D5ED93"/>
          </w:tcPr>
          <w:p w14:paraId="751F89E4"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5F9E278" w14:textId="40960D09" w:rsidR="00A64000" w:rsidRPr="00F01C5C"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6E71EC22" w14:textId="5277E368"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7CCCB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C54AF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CDA979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8F640D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A23435D" w14:textId="587BBE3A"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5DC21E6" w14:textId="47C0E7E0" w:rsidR="00A64000" w:rsidRPr="008E63C9" w:rsidRDefault="00A64000" w:rsidP="00A64000">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Bevrijdingsdag</w:t>
            </w:r>
          </w:p>
        </w:tc>
      </w:tr>
      <w:tr w:rsidR="00A64000" w:rsidRPr="00081D97" w14:paraId="6DB45A40" w14:textId="77777777" w:rsidTr="00E27178">
        <w:tc>
          <w:tcPr>
            <w:tcW w:w="704" w:type="dxa"/>
            <w:shd w:val="clear" w:color="auto" w:fill="D5ED93"/>
          </w:tcPr>
          <w:p w14:paraId="76BF4429"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2A6E25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745016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53032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AC3D5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BA147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3AFD54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B94BEB0" w14:textId="3CAD7824"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4640F85" w14:textId="4E8C467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Hemelvaartsdag</w:t>
            </w:r>
          </w:p>
        </w:tc>
      </w:tr>
      <w:tr w:rsidR="00A64000" w:rsidRPr="00081D97" w14:paraId="42645F62" w14:textId="77777777" w:rsidTr="001A7F04">
        <w:tc>
          <w:tcPr>
            <w:tcW w:w="704" w:type="dxa"/>
            <w:shd w:val="clear" w:color="auto" w:fill="D5ED93"/>
          </w:tcPr>
          <w:p w14:paraId="498A33E9" w14:textId="3FB376FB"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D5ED93"/>
          </w:tcPr>
          <w:p w14:paraId="55F645B7" w14:textId="04B108C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992" w:type="dxa"/>
            <w:shd w:val="clear" w:color="auto" w:fill="D5ED93"/>
          </w:tcPr>
          <w:p w14:paraId="63DD4FAD" w14:textId="1708C37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276" w:type="dxa"/>
            <w:shd w:val="clear" w:color="auto" w:fill="D5ED93"/>
          </w:tcPr>
          <w:p w14:paraId="3C4683A7" w14:textId="4290A19B"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357568" w14:textId="691415AE"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5E60B85" w14:textId="0B2A192A"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554C72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0691B34" w14:textId="009CF2B3"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B457348" w14:textId="631A8CA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A64000" w:rsidRPr="00081D97" w14:paraId="63C4D99B" w14:textId="77777777" w:rsidTr="001A7F04">
        <w:tc>
          <w:tcPr>
            <w:tcW w:w="704" w:type="dxa"/>
            <w:shd w:val="clear" w:color="auto" w:fill="D5ED93"/>
          </w:tcPr>
          <w:p w14:paraId="23A4E8EA"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888240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9DA5A1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BFC7E6" w14:textId="0B7753A8"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064B9B0" w14:textId="52686F01"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348DF2" w14:textId="6B024D9D"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236643D" w14:textId="6FC4C68F"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BB06482" w14:textId="3F7A4892"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90C9BE1" w14:textId="739863A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A64000" w:rsidRPr="00081D97" w14:paraId="21CB8AF5" w14:textId="77777777" w:rsidTr="001A7F04">
        <w:tc>
          <w:tcPr>
            <w:tcW w:w="704" w:type="dxa"/>
            <w:shd w:val="clear" w:color="auto" w:fill="D5ED93"/>
          </w:tcPr>
          <w:p w14:paraId="386A4AAB"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BF6387" w14:textId="53BEF530" w:rsidR="00A64000" w:rsidRPr="00F01C5C"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95A10F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4A25F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A9FDBE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1C354E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D9C052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7F1CC2" w14:textId="72C54834"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87F2C18" w14:textId="370C51E3" w:rsidR="00A64000" w:rsidRPr="00682BA7" w:rsidRDefault="00A64000" w:rsidP="00A64000">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A64000" w:rsidRPr="00081D97" w14:paraId="30A85A63" w14:textId="77777777" w:rsidTr="001A7F04">
        <w:tc>
          <w:tcPr>
            <w:tcW w:w="704" w:type="dxa"/>
            <w:shd w:val="clear" w:color="auto" w:fill="D5ED93"/>
          </w:tcPr>
          <w:p w14:paraId="2A34F023" w14:textId="0D6B0BC8"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D5ED93"/>
          </w:tcPr>
          <w:p w14:paraId="4BED3080" w14:textId="13D4EE1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992" w:type="dxa"/>
            <w:shd w:val="clear" w:color="auto" w:fill="D5ED93"/>
          </w:tcPr>
          <w:p w14:paraId="656A8AC5" w14:textId="3A19858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276" w:type="dxa"/>
            <w:shd w:val="clear" w:color="auto" w:fill="D5ED93"/>
          </w:tcPr>
          <w:p w14:paraId="435A9377" w14:textId="54AA8DCF"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4D8054A" w14:textId="0502BA1D"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E4F9F2D" w14:textId="1493CBEB"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9A837F" w14:textId="003BE383"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B38C9B" w14:textId="4D956771"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425FEAF" w14:textId="2F5FE74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Tweede pinksterdag</w:t>
            </w:r>
          </w:p>
        </w:tc>
      </w:tr>
      <w:tr w:rsidR="00A64000" w:rsidRPr="00081D97" w14:paraId="035DFCC1" w14:textId="77777777" w:rsidTr="001A7F04">
        <w:tc>
          <w:tcPr>
            <w:tcW w:w="704" w:type="dxa"/>
            <w:shd w:val="clear" w:color="auto" w:fill="D5ED93"/>
          </w:tcPr>
          <w:p w14:paraId="5AA88BB0"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F03D54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118CAD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29BA9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E75C8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CD5EA6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58D79A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F81FE5F" w14:textId="195EED4E"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69086D82" w14:textId="69C2944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A64000" w:rsidRPr="00081D97" w14:paraId="0CEF6106" w14:textId="77777777" w:rsidTr="001A7F04">
        <w:tc>
          <w:tcPr>
            <w:tcW w:w="704" w:type="dxa"/>
            <w:shd w:val="clear" w:color="auto" w:fill="D5ED93"/>
          </w:tcPr>
          <w:p w14:paraId="54F7312D"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A2672C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00CFCB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474DC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7F6A3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A1B80A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C24308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365C5E4" w14:textId="68BEC0C1"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78F593F6" w14:textId="7777777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2658D6E" w14:textId="003A3B2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A64000" w:rsidRPr="00081D97" w14:paraId="4A5D6769" w14:textId="77777777" w:rsidTr="001A7F04">
        <w:tc>
          <w:tcPr>
            <w:tcW w:w="704" w:type="dxa"/>
            <w:shd w:val="clear" w:color="auto" w:fill="D5ED93"/>
          </w:tcPr>
          <w:p w14:paraId="5B0E7F0A" w14:textId="11B3EB5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5ED93"/>
          </w:tcPr>
          <w:p w14:paraId="562C8743" w14:textId="73322A21" w:rsidR="00A64000" w:rsidRPr="00F01C5C"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992" w:type="dxa"/>
            <w:shd w:val="clear" w:color="auto" w:fill="D5ED93"/>
          </w:tcPr>
          <w:p w14:paraId="054DED03" w14:textId="505E32F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276" w:type="dxa"/>
            <w:shd w:val="clear" w:color="auto" w:fill="D5ED93"/>
          </w:tcPr>
          <w:p w14:paraId="198A2D23" w14:textId="7DCD9856"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F24F29" w14:textId="0A91288E"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D3C19E" w14:textId="1CEB510D"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B7AF8D" w14:textId="69F2A686"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DD6964F" w14:textId="54FB3714"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447CEF28" w14:textId="7777777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C50FF41" w14:textId="07EFA12F" w:rsidR="00A64000" w:rsidRPr="00A237E6" w:rsidRDefault="00A64000" w:rsidP="00A64000">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Aan de slag</w:t>
            </w:r>
          </w:p>
        </w:tc>
      </w:tr>
      <w:tr w:rsidR="00A64000" w:rsidRPr="00081D97" w14:paraId="659589D3" w14:textId="77777777" w:rsidTr="00823456">
        <w:tc>
          <w:tcPr>
            <w:tcW w:w="704" w:type="dxa"/>
            <w:shd w:val="clear" w:color="auto" w:fill="D5ED93"/>
          </w:tcPr>
          <w:p w14:paraId="57137F5F"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20A360E" w14:textId="7DDD098E"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8890E" w14:textId="336C0CAA"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3ED35A" w14:textId="62A48F0D"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3EE182" w14:textId="07DDCA3F"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5E32D0" w14:textId="1AE2BF9E"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4D00F55" w14:textId="49DF6998"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CE90B71" w14:textId="0F073EC6"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0368C68C" w14:textId="23FFFC5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A64000" w:rsidRPr="00081D97" w14:paraId="4A177C12" w14:textId="77777777" w:rsidTr="00823456">
        <w:tc>
          <w:tcPr>
            <w:tcW w:w="704" w:type="dxa"/>
            <w:shd w:val="clear" w:color="auto" w:fill="D5ED93"/>
          </w:tcPr>
          <w:p w14:paraId="7159340E"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62EDF8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F42A50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C2972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2C715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4810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1D6B76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5466CF7" w14:textId="2E8030E1" w:rsidR="00A64000" w:rsidRPr="00081D97" w:rsidRDefault="00A64000" w:rsidP="00A64000">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69CF2050" w14:textId="06E0061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A64000" w:rsidRPr="00081D97" w14:paraId="00E207F0" w14:textId="77777777" w:rsidTr="001A7F04">
        <w:tc>
          <w:tcPr>
            <w:tcW w:w="704" w:type="dxa"/>
            <w:shd w:val="clear" w:color="auto" w:fill="D9D9D9" w:themeFill="background2" w:themeFillShade="D9"/>
          </w:tcPr>
          <w:p w14:paraId="144BC77A" w14:textId="67C55D57"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9D9D9" w:themeFill="background2" w:themeFillShade="D9"/>
          </w:tcPr>
          <w:p w14:paraId="3A304659" w14:textId="6387C18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p>
        </w:tc>
        <w:tc>
          <w:tcPr>
            <w:tcW w:w="992" w:type="dxa"/>
            <w:shd w:val="clear" w:color="auto" w:fill="D9D9D9" w:themeFill="background2" w:themeFillShade="D9"/>
          </w:tcPr>
          <w:p w14:paraId="6907928E" w14:textId="5A7C79B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276" w:type="dxa"/>
            <w:shd w:val="clear" w:color="auto" w:fill="D9D9D9" w:themeFill="background2" w:themeFillShade="D9"/>
          </w:tcPr>
          <w:p w14:paraId="628E43B3" w14:textId="630B7B3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06C81C5F" w14:textId="4A82CFA9"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45F52308" w14:textId="176568B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5" w:type="dxa"/>
            <w:shd w:val="clear" w:color="auto" w:fill="D9D9D9" w:themeFill="background2" w:themeFillShade="D9"/>
          </w:tcPr>
          <w:p w14:paraId="684DBE6C" w14:textId="286E80D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426" w:type="dxa"/>
            <w:shd w:val="clear" w:color="auto" w:fill="D9D9D9" w:themeFill="background2" w:themeFillShade="D9"/>
          </w:tcPr>
          <w:p w14:paraId="098F313F" w14:textId="2B98A50E"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560E29A" w14:textId="5F967F25"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70261896" w14:textId="77777777" w:rsidTr="001A7F04">
        <w:tc>
          <w:tcPr>
            <w:tcW w:w="704" w:type="dxa"/>
            <w:shd w:val="clear" w:color="auto" w:fill="D9D9D9" w:themeFill="background2" w:themeFillShade="D9"/>
          </w:tcPr>
          <w:p w14:paraId="016F4F7A"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48B445" w14:textId="6A17D2F2"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9D9D9" w:themeFill="background2" w:themeFillShade="D9"/>
          </w:tcPr>
          <w:p w14:paraId="4E38705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3AA490" w14:textId="325225A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72C8207F" w14:textId="147A63B0"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02938F78" w14:textId="364F146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5" w:type="dxa"/>
            <w:shd w:val="clear" w:color="auto" w:fill="D9D9D9" w:themeFill="background2" w:themeFillShade="D9"/>
          </w:tcPr>
          <w:p w14:paraId="71F38E49" w14:textId="12CDA4FB"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426" w:type="dxa"/>
            <w:shd w:val="clear" w:color="auto" w:fill="D9D9D9" w:themeFill="background2" w:themeFillShade="D9"/>
          </w:tcPr>
          <w:p w14:paraId="27A6805B" w14:textId="2C8B8B6C"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996FAF3" w14:textId="1A00D22B"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09CA03F" w14:textId="77777777" w:rsidTr="001A7F04">
        <w:tc>
          <w:tcPr>
            <w:tcW w:w="704" w:type="dxa"/>
            <w:shd w:val="clear" w:color="auto" w:fill="D9D9D9" w:themeFill="background2" w:themeFillShade="D9"/>
          </w:tcPr>
          <w:p w14:paraId="7AAB8E09"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274E4C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7978B91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762C18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2A6A41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F2F17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C25F83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7AF0562" w14:textId="74F3972C"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06E4012" w14:textId="007072DF"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18C9188C" w14:textId="77777777" w:rsidTr="001A7F04">
        <w:tc>
          <w:tcPr>
            <w:tcW w:w="704" w:type="dxa"/>
            <w:shd w:val="clear" w:color="auto" w:fill="D9D9D9" w:themeFill="background2" w:themeFillShade="D9"/>
          </w:tcPr>
          <w:p w14:paraId="5E17ADEC" w14:textId="5AC77DD9"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9D9D9" w:themeFill="background2" w:themeFillShade="D9"/>
          </w:tcPr>
          <w:p w14:paraId="4D783224" w14:textId="095D0DB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992" w:type="dxa"/>
            <w:shd w:val="clear" w:color="auto" w:fill="D9D9D9" w:themeFill="background2" w:themeFillShade="D9"/>
          </w:tcPr>
          <w:p w14:paraId="17286F24" w14:textId="778B2D9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276" w:type="dxa"/>
            <w:shd w:val="clear" w:color="auto" w:fill="D9D9D9" w:themeFill="background2" w:themeFillShade="D9"/>
          </w:tcPr>
          <w:p w14:paraId="053C6650" w14:textId="449F5C0F"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92DC14F" w14:textId="20A71362"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B5DE104" w14:textId="7A68C6FF"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B8E5742" w14:textId="526EA97B"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B63BBE" w14:textId="488FDF19"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01ECDC6" w14:textId="0472F0E3"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16BFEC46" w14:textId="77777777" w:rsidTr="001A7F04">
        <w:tc>
          <w:tcPr>
            <w:tcW w:w="704" w:type="dxa"/>
            <w:shd w:val="clear" w:color="auto" w:fill="D9D9D9" w:themeFill="background2" w:themeFillShade="D9"/>
          </w:tcPr>
          <w:p w14:paraId="371A2B4B"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01FBB3EB" w14:textId="51E2F8C5"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031DF6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454C35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2D5FB2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0E342" w14:textId="35307EA8"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0EB178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5F21A2B" w14:textId="5B85C056"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3E296CC" w14:textId="309B93E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374FF3C2" w14:textId="77777777" w:rsidTr="001A7F04">
        <w:tc>
          <w:tcPr>
            <w:tcW w:w="704" w:type="dxa"/>
            <w:shd w:val="clear" w:color="auto" w:fill="D9D9D9" w:themeFill="background2" w:themeFillShade="D9"/>
          </w:tcPr>
          <w:p w14:paraId="38F16F70"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14CE91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1E96E32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96550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487D9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7066BA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6C5D048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478318CA" w14:textId="2CB0F311"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B5AD953" w14:textId="2077BD96"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8247491" w14:textId="77777777" w:rsidTr="001A7F04">
        <w:tc>
          <w:tcPr>
            <w:tcW w:w="704" w:type="dxa"/>
            <w:shd w:val="clear" w:color="auto" w:fill="D9D9D9" w:themeFill="background2" w:themeFillShade="D9"/>
          </w:tcPr>
          <w:p w14:paraId="33143EC7" w14:textId="29BC2D60"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9D9D9" w:themeFill="background2" w:themeFillShade="D9"/>
          </w:tcPr>
          <w:p w14:paraId="2AB92CAA" w14:textId="40EDE1A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992" w:type="dxa"/>
            <w:shd w:val="clear" w:color="auto" w:fill="D9D9D9" w:themeFill="background2" w:themeFillShade="D9"/>
          </w:tcPr>
          <w:p w14:paraId="1CF33D77" w14:textId="672E8FE8"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9D9D9" w:themeFill="background2" w:themeFillShade="D9"/>
          </w:tcPr>
          <w:p w14:paraId="3A89D18D" w14:textId="39A401BC"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438E776" w14:textId="37CC74A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48085" w14:textId="50A07C46"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B93424F" w14:textId="50F1358E"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B63C24A" w14:textId="3F8F8A9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1D2178D0" w14:textId="1B69A945"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9AF1DFE" w14:textId="77777777" w:rsidTr="001A7F04">
        <w:tc>
          <w:tcPr>
            <w:tcW w:w="704" w:type="dxa"/>
            <w:shd w:val="clear" w:color="auto" w:fill="D9D9D9" w:themeFill="background2" w:themeFillShade="D9"/>
          </w:tcPr>
          <w:p w14:paraId="02896A55"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CC0DEC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E30207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75B26D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EEEC2C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8B2311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7131EE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960119" w14:textId="13CD128B"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CB51337" w14:textId="00C4AA7C"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099C0C7" w14:textId="77777777" w:rsidTr="001A7F04">
        <w:tc>
          <w:tcPr>
            <w:tcW w:w="704" w:type="dxa"/>
            <w:shd w:val="clear" w:color="auto" w:fill="D9D9D9" w:themeFill="background2" w:themeFillShade="D9"/>
          </w:tcPr>
          <w:p w14:paraId="2F6BC787"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54D241A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212EC6E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A90FD6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755694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2B57A8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7295DE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9058713" w14:textId="51FF0BE3"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41B9116" w14:textId="3D4D1A84"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72F9DA00" w14:textId="77777777" w:rsidTr="001A7F04">
        <w:tc>
          <w:tcPr>
            <w:tcW w:w="704" w:type="dxa"/>
            <w:shd w:val="clear" w:color="auto" w:fill="D9D9D9" w:themeFill="background2" w:themeFillShade="D9"/>
          </w:tcPr>
          <w:p w14:paraId="48FC28B8" w14:textId="3C1D7A09"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9D9D9" w:themeFill="background2" w:themeFillShade="D9"/>
          </w:tcPr>
          <w:p w14:paraId="0CB2FDAD" w14:textId="07D436D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992" w:type="dxa"/>
            <w:shd w:val="clear" w:color="auto" w:fill="D9D9D9" w:themeFill="background2" w:themeFillShade="D9"/>
          </w:tcPr>
          <w:p w14:paraId="49BA9FBA" w14:textId="4F869C93"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9D9D9" w:themeFill="background2" w:themeFillShade="D9"/>
          </w:tcPr>
          <w:p w14:paraId="178E802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0D7535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FA56ED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89A5BC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4C03006" w14:textId="5226E2DC"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BFF0F47" w14:textId="4077E206"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16AC364" w14:textId="77777777" w:rsidTr="001A7F04">
        <w:tc>
          <w:tcPr>
            <w:tcW w:w="704" w:type="dxa"/>
            <w:shd w:val="clear" w:color="auto" w:fill="D9D9D9" w:themeFill="background2" w:themeFillShade="D9"/>
          </w:tcPr>
          <w:p w14:paraId="730ED89E"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1B990921" w14:textId="020845FB"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590007D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39763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78A47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349977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945435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1364664" w14:textId="1C7B3AE6"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A372A9D" w14:textId="38D9F43B"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53FDB9C0" w14:textId="77777777" w:rsidTr="001A7F04">
        <w:tc>
          <w:tcPr>
            <w:tcW w:w="704" w:type="dxa"/>
            <w:shd w:val="clear" w:color="auto" w:fill="D9D9D9" w:themeFill="background2" w:themeFillShade="D9"/>
          </w:tcPr>
          <w:p w14:paraId="54079D60"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32D596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DCC4D2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1B82DC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C1F58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8F41C2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7E89FF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24DAF7C" w14:textId="1D079553"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7951D8F9" w14:textId="3E8F5DA0"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825518F" w14:textId="77777777" w:rsidTr="001A7F04">
        <w:tc>
          <w:tcPr>
            <w:tcW w:w="704" w:type="dxa"/>
            <w:shd w:val="clear" w:color="auto" w:fill="D9D9D9" w:themeFill="background2" w:themeFillShade="D9"/>
          </w:tcPr>
          <w:p w14:paraId="5273E5B7" w14:textId="6E74DD38"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9D9D9" w:themeFill="background2" w:themeFillShade="D9"/>
          </w:tcPr>
          <w:p w14:paraId="43407E4A" w14:textId="7F624B5E"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p>
        </w:tc>
        <w:tc>
          <w:tcPr>
            <w:tcW w:w="992" w:type="dxa"/>
            <w:shd w:val="clear" w:color="auto" w:fill="D9D9D9" w:themeFill="background2" w:themeFillShade="D9"/>
          </w:tcPr>
          <w:p w14:paraId="1C39AA70" w14:textId="27F900A9"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276" w:type="dxa"/>
            <w:shd w:val="clear" w:color="auto" w:fill="D9D9D9" w:themeFill="background2" w:themeFillShade="D9"/>
          </w:tcPr>
          <w:p w14:paraId="6B4C3E1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F6C30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3A5F40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08FD21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87B8783" w14:textId="3EEBF4F6"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60A672F" w14:textId="46F84E98"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5B78E9CD" w14:textId="77777777" w:rsidTr="001A7F04">
        <w:tc>
          <w:tcPr>
            <w:tcW w:w="704" w:type="dxa"/>
            <w:shd w:val="clear" w:color="auto" w:fill="D9D9D9" w:themeFill="background2" w:themeFillShade="D9"/>
          </w:tcPr>
          <w:p w14:paraId="5CEA80F3"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B61BF3F" w14:textId="78F2439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9D9D9" w:themeFill="background2" w:themeFillShade="D9"/>
          </w:tcPr>
          <w:p w14:paraId="5FF2ACFA" w14:textId="2FC2D63D"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BE2CB8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6A7230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4F6CE4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5B546FBB"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14F2F07" w14:textId="06E242C0"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5CBEE11" w14:textId="0A9EBDC1"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4BC9EA0" w14:textId="77777777" w:rsidTr="001A7F04">
        <w:tc>
          <w:tcPr>
            <w:tcW w:w="704" w:type="dxa"/>
            <w:shd w:val="clear" w:color="auto" w:fill="D9D9D9" w:themeFill="background2" w:themeFillShade="D9"/>
          </w:tcPr>
          <w:p w14:paraId="0DBB9098"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FA6BE5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6AE095A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DADCB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36F9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AEBE1E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45EE5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D4C1C9" w14:textId="4F4BC2F6"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441B41EB" w14:textId="3127649E"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74511EC" w14:textId="77777777" w:rsidTr="001A7F04">
        <w:tc>
          <w:tcPr>
            <w:tcW w:w="704" w:type="dxa"/>
            <w:shd w:val="clear" w:color="auto" w:fill="D9D9D9" w:themeFill="background2" w:themeFillShade="D9"/>
          </w:tcPr>
          <w:p w14:paraId="69790013" w14:textId="0E18BA45"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9D9D9" w:themeFill="background2" w:themeFillShade="D9"/>
          </w:tcPr>
          <w:p w14:paraId="6204C9BE" w14:textId="78BAE684"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992" w:type="dxa"/>
            <w:shd w:val="clear" w:color="auto" w:fill="D9D9D9" w:themeFill="background2" w:themeFillShade="D9"/>
          </w:tcPr>
          <w:p w14:paraId="6CBC6CFD" w14:textId="5BBE8C18"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276" w:type="dxa"/>
            <w:shd w:val="clear" w:color="auto" w:fill="D9D9D9" w:themeFill="background2" w:themeFillShade="D9"/>
          </w:tcPr>
          <w:p w14:paraId="13AE267D" w14:textId="0DB33178"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075790" w14:textId="678C5559"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3B6F41A" w14:textId="235AA583"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CBF332F" w14:textId="0BD91DD8"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1B4C37" w14:textId="4BA4B431"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847D863" w14:textId="28832EBC"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00BCCF9" w14:textId="77777777" w:rsidTr="0023101C">
        <w:tc>
          <w:tcPr>
            <w:tcW w:w="704" w:type="dxa"/>
            <w:shd w:val="clear" w:color="auto" w:fill="D9D9D9" w:themeFill="background2" w:themeFillShade="D9"/>
          </w:tcPr>
          <w:p w14:paraId="3E1E2DCF"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D043F4" w14:textId="352A5BA0"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1ECBB4B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7E1B358" w14:textId="5FB89FA8"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8A9F408" w14:textId="44D5F8DA"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03D889" w14:textId="1F7ACB4D"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4D96BC89" w14:textId="2E7D7EEB"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ACBB986" w14:textId="3D0742F2"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49916C7" w14:textId="08A1AA19"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3E24955" w14:textId="77777777" w:rsidTr="001A7F04">
        <w:tc>
          <w:tcPr>
            <w:tcW w:w="704" w:type="dxa"/>
            <w:shd w:val="clear" w:color="auto" w:fill="D9D9D9" w:themeFill="background2" w:themeFillShade="D9"/>
          </w:tcPr>
          <w:p w14:paraId="4AE4DA9F"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8A3D2D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4FDD3E9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5B77D5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1A72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85CCD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10603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D4837CE" w14:textId="48CACF29"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691D698" w14:textId="5AA00ACA"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11013210" w14:textId="77777777" w:rsidTr="0023101C">
        <w:tc>
          <w:tcPr>
            <w:tcW w:w="704" w:type="dxa"/>
            <w:shd w:val="clear" w:color="auto" w:fill="D9D9D9"/>
          </w:tcPr>
          <w:p w14:paraId="77D3D4DF" w14:textId="5799EC4C" w:rsidR="00A64000" w:rsidRPr="00081D97"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D9D9D9"/>
          </w:tcPr>
          <w:p w14:paraId="149A6F4B" w14:textId="22D07D6F"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jul</w:t>
            </w:r>
          </w:p>
        </w:tc>
        <w:tc>
          <w:tcPr>
            <w:tcW w:w="992" w:type="dxa"/>
            <w:shd w:val="clear" w:color="auto" w:fill="D9D9D9"/>
          </w:tcPr>
          <w:p w14:paraId="03AC4287" w14:textId="72FB95D7"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276" w:type="dxa"/>
            <w:shd w:val="clear" w:color="auto" w:fill="D9D9D9"/>
          </w:tcPr>
          <w:p w14:paraId="0280E3F4" w14:textId="6164C1D4"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5B5AFE1" w14:textId="48A0F1B0"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62912F9" w14:textId="30159FD1"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30C9A8D5" w14:textId="1747946C"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435ECD11"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26EDEF47"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D8BC398" w14:textId="77777777" w:rsidTr="0023101C">
        <w:tc>
          <w:tcPr>
            <w:tcW w:w="704" w:type="dxa"/>
            <w:shd w:val="clear" w:color="auto" w:fill="D9D9D9"/>
          </w:tcPr>
          <w:p w14:paraId="0BA59EB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6BC6737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3747D99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A747051" w14:textId="5E8001C1"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005BF2C" w14:textId="48C8E82E"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783DC78" w14:textId="78073D55"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58ADA722" w14:textId="716CDA7F"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18F19E64"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08563068"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7D79BD38" w14:textId="77777777" w:rsidTr="0023101C">
        <w:tc>
          <w:tcPr>
            <w:tcW w:w="704" w:type="dxa"/>
            <w:shd w:val="clear" w:color="auto" w:fill="D9D9D9"/>
          </w:tcPr>
          <w:p w14:paraId="30D3681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394C0F8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35FC35C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7A7488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795BF2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6D314C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0AD11FC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13BD47C6"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5F774408"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7E44F9FE" w14:textId="77777777" w:rsidTr="0023101C">
        <w:tc>
          <w:tcPr>
            <w:tcW w:w="704" w:type="dxa"/>
            <w:shd w:val="clear" w:color="auto" w:fill="D9D9D9"/>
          </w:tcPr>
          <w:p w14:paraId="0E1C7810" w14:textId="4656C7D1"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134" w:type="dxa"/>
            <w:shd w:val="clear" w:color="auto" w:fill="D9D9D9"/>
          </w:tcPr>
          <w:p w14:paraId="7536B22F" w14:textId="2C6B6B80"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jul</w:t>
            </w:r>
          </w:p>
        </w:tc>
        <w:tc>
          <w:tcPr>
            <w:tcW w:w="992" w:type="dxa"/>
            <w:shd w:val="clear" w:color="auto" w:fill="D9D9D9"/>
          </w:tcPr>
          <w:p w14:paraId="4E5EB401" w14:textId="4CC339F8"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276" w:type="dxa"/>
            <w:shd w:val="clear" w:color="auto" w:fill="D9D9D9"/>
          </w:tcPr>
          <w:p w14:paraId="222C58D1"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1A580439"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DA6BE5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40E031CC"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73E32910"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6CAB2F5D"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23B1C00A" w14:textId="77777777" w:rsidTr="0023101C">
        <w:tc>
          <w:tcPr>
            <w:tcW w:w="704" w:type="dxa"/>
            <w:shd w:val="clear" w:color="auto" w:fill="D9D9D9"/>
          </w:tcPr>
          <w:p w14:paraId="35EF84D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40C8280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59B4CBB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07F91623"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79D2F59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D24502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6524189F"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34D182E6"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6497840D"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65CFB06B" w14:textId="77777777" w:rsidTr="0023101C">
        <w:tc>
          <w:tcPr>
            <w:tcW w:w="704" w:type="dxa"/>
            <w:shd w:val="clear" w:color="auto" w:fill="D9D9D9"/>
          </w:tcPr>
          <w:p w14:paraId="69FA731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481F067D"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6948B2EA"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5049C1E"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CE5EDF6"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BE6BFA5"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3E530F82"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1386BDA7"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332677D3"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r w:rsidR="00A64000" w:rsidRPr="00081D97" w14:paraId="4DBBB489" w14:textId="77777777" w:rsidTr="002D4920">
        <w:tc>
          <w:tcPr>
            <w:tcW w:w="704" w:type="dxa"/>
            <w:shd w:val="clear" w:color="auto" w:fill="FBF581"/>
          </w:tcPr>
          <w:p w14:paraId="45E034AF" w14:textId="74977875"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134" w:type="dxa"/>
            <w:shd w:val="clear" w:color="auto" w:fill="FBF581"/>
          </w:tcPr>
          <w:p w14:paraId="45520A85" w14:textId="3CBB2909"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24 jul</w:t>
            </w:r>
          </w:p>
        </w:tc>
        <w:tc>
          <w:tcPr>
            <w:tcW w:w="992" w:type="dxa"/>
            <w:shd w:val="clear" w:color="auto" w:fill="FBF581"/>
          </w:tcPr>
          <w:p w14:paraId="776A6E33" w14:textId="724FE586" w:rsidR="00A64000" w:rsidRDefault="00A64000" w:rsidP="00A64000">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49128B38"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773C460"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F417954"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DD87F47" w14:textId="77777777" w:rsidR="00A64000" w:rsidRDefault="00A64000" w:rsidP="00A64000">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597B8FC" w14:textId="77777777" w:rsidR="00A64000" w:rsidRPr="00081D97" w:rsidRDefault="00A64000" w:rsidP="00A64000">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8A06E7E" w14:textId="77777777" w:rsidR="00A64000" w:rsidRDefault="00A64000" w:rsidP="00A64000">
            <w:pPr>
              <w:suppressAutoHyphens w:val="0"/>
              <w:spacing w:line="240" w:lineRule="auto"/>
              <w:jc w:val="center"/>
              <w:rPr>
                <w:rFonts w:ascii="Arial" w:eastAsia="Calibri" w:hAnsi="Arial" w:cs="Arial"/>
                <w:sz w:val="18"/>
                <w:szCs w:val="18"/>
                <w:lang w:eastAsia="en-US"/>
              </w:rPr>
            </w:pPr>
          </w:p>
        </w:tc>
      </w:tr>
    </w:tbl>
    <w:p w14:paraId="0636A4D4" w14:textId="77777777" w:rsidR="00E931F2" w:rsidRDefault="00E931F2" w:rsidP="00EC1F03">
      <w:pPr>
        <w:rPr>
          <w:rFonts w:asciiTheme="majorHAnsi" w:hAnsiTheme="majorHAnsi" w:cstheme="majorHAnsi"/>
          <w:b/>
          <w:bCs/>
        </w:rPr>
      </w:pPr>
    </w:p>
    <w:p w14:paraId="2ADAEF60" w14:textId="77777777" w:rsidR="00E931F2" w:rsidRDefault="00E931F2">
      <w:pPr>
        <w:suppressAutoHyphens w:val="0"/>
        <w:rPr>
          <w:rFonts w:asciiTheme="majorHAnsi" w:hAnsiTheme="majorHAnsi" w:cstheme="majorHAnsi"/>
          <w:b/>
          <w:bCs/>
        </w:rPr>
      </w:pPr>
      <w:r>
        <w:rPr>
          <w:rFonts w:asciiTheme="majorHAnsi" w:hAnsiTheme="majorHAnsi" w:cstheme="majorHAnsi"/>
          <w:b/>
          <w:bCs/>
        </w:rPr>
        <w:br w:type="page"/>
      </w:r>
    </w:p>
    <w:p w14:paraId="15D267D3" w14:textId="795E1F12" w:rsidR="008B7CAF" w:rsidRPr="00DE4459" w:rsidRDefault="000B3870" w:rsidP="00EC1F03">
      <w:pPr>
        <w:rPr>
          <w:rFonts w:asciiTheme="majorHAnsi" w:hAnsiTheme="majorHAnsi" w:cstheme="majorHAnsi"/>
          <w:b/>
          <w:bCs/>
        </w:rPr>
      </w:pPr>
      <w:r w:rsidRPr="00DE4459">
        <w:rPr>
          <w:rFonts w:asciiTheme="majorHAnsi" w:hAnsiTheme="majorHAnsi" w:cstheme="majorHAnsi"/>
          <w:b/>
          <w:bCs/>
        </w:rPr>
        <w:lastRenderedPageBreak/>
        <w:t>Voorbeeld Jaarplanning B</w:t>
      </w:r>
    </w:p>
    <w:p w14:paraId="7A113430" w14:textId="5A13B310" w:rsidR="008A575A" w:rsidRDefault="005D685C" w:rsidP="00EC1F03">
      <w:pPr>
        <w:rPr>
          <w:rFonts w:asciiTheme="majorHAnsi" w:hAnsiTheme="majorHAnsi" w:cstheme="majorHAnsi"/>
        </w:rPr>
      </w:pPr>
      <w:r w:rsidRPr="00DE4459">
        <w:rPr>
          <w:rFonts w:asciiTheme="majorHAnsi" w:hAnsiTheme="majorHAnsi" w:cstheme="majorHAnsi"/>
        </w:rPr>
        <w:t>(5 weken + 1 extra week per thema)</w:t>
      </w:r>
    </w:p>
    <w:p w14:paraId="53A7A49D" w14:textId="77777777" w:rsidR="001204E0" w:rsidRDefault="001204E0" w:rsidP="00EC1F03">
      <w:pPr>
        <w:rPr>
          <w:rFonts w:asciiTheme="majorHAnsi" w:hAnsiTheme="majorHAnsi" w:cstheme="majorHAnsi"/>
        </w:rPr>
      </w:pP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1204E0" w:rsidRPr="00081D97" w14:paraId="40FB7048" w14:textId="77777777" w:rsidTr="008F4147">
        <w:trPr>
          <w:tblHeader/>
        </w:trPr>
        <w:tc>
          <w:tcPr>
            <w:tcW w:w="704" w:type="dxa"/>
            <w:vMerge w:val="restart"/>
            <w:shd w:val="clear" w:color="auto" w:fill="DBE5F1"/>
          </w:tcPr>
          <w:p w14:paraId="24B3CFC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2136E35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51BBF14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32243E99" w14:textId="77777777" w:rsidR="001204E0" w:rsidRDefault="001204E0" w:rsidP="008F4147">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338230E0"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2499CB2E" w14:textId="77777777" w:rsidR="001204E0"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3B147A54" w14:textId="77777777" w:rsidR="001204E0" w:rsidRDefault="001204E0" w:rsidP="008F4147">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/Bijzonderheden/</w:t>
            </w:r>
          </w:p>
          <w:p w14:paraId="1BA5C175" w14:textId="2B0D09E3" w:rsidR="001204E0" w:rsidRPr="00081D97"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Officiële (vrije) feestdag</w:t>
            </w:r>
          </w:p>
        </w:tc>
      </w:tr>
      <w:tr w:rsidR="001204E0" w:rsidRPr="00081D97" w14:paraId="0FD18BDD" w14:textId="77777777" w:rsidTr="008F4147">
        <w:trPr>
          <w:tblHeader/>
        </w:trPr>
        <w:tc>
          <w:tcPr>
            <w:tcW w:w="704" w:type="dxa"/>
            <w:vMerge/>
            <w:shd w:val="clear" w:color="auto" w:fill="DBE5F1"/>
          </w:tcPr>
          <w:p w14:paraId="090F5EA4" w14:textId="77777777" w:rsidR="001204E0" w:rsidRPr="00081D97" w:rsidRDefault="001204E0" w:rsidP="008F4147">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2DAE5CF2" w14:textId="77777777" w:rsidR="001204E0" w:rsidRPr="00081D97" w:rsidRDefault="001204E0" w:rsidP="008F4147">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15307F91" w14:textId="77777777" w:rsidR="001204E0" w:rsidRPr="00081D97" w:rsidRDefault="001204E0" w:rsidP="008F4147">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009A9461" w14:textId="77777777" w:rsidR="001204E0"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453AF147" w14:textId="77777777" w:rsidR="001204E0"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014718CC" w14:textId="77777777" w:rsidR="001204E0"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1F8F0D8C" w14:textId="77777777" w:rsidR="001204E0" w:rsidRDefault="001204E0"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4E07799E" w14:textId="77777777" w:rsidR="001204E0" w:rsidRPr="00081D97" w:rsidRDefault="001204E0" w:rsidP="008F4147">
            <w:pPr>
              <w:suppressAutoHyphens w:val="0"/>
              <w:spacing w:line="240" w:lineRule="auto"/>
              <w:jc w:val="center"/>
              <w:rPr>
                <w:rFonts w:ascii="Arial" w:eastAsia="Calibri" w:hAnsi="Arial" w:cs="Arial"/>
                <w:b/>
                <w:sz w:val="18"/>
                <w:szCs w:val="18"/>
                <w:lang w:eastAsia="en-US"/>
              </w:rPr>
            </w:pPr>
          </w:p>
        </w:tc>
      </w:tr>
      <w:tr w:rsidR="001204E0" w:rsidRPr="00081D97" w14:paraId="7828EB65" w14:textId="77777777" w:rsidTr="008F4147">
        <w:tc>
          <w:tcPr>
            <w:tcW w:w="704" w:type="dxa"/>
            <w:shd w:val="clear" w:color="auto" w:fill="FBF581"/>
          </w:tcPr>
          <w:p w14:paraId="74EF56D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4</w:t>
            </w:r>
          </w:p>
        </w:tc>
        <w:tc>
          <w:tcPr>
            <w:tcW w:w="1134" w:type="dxa"/>
            <w:shd w:val="clear" w:color="auto" w:fill="FBF581"/>
          </w:tcPr>
          <w:p w14:paraId="1CE2F00A" w14:textId="77777777" w:rsidR="001204E0" w:rsidRPr="009E33E1" w:rsidRDefault="001204E0" w:rsidP="008F4147">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t/m</w:t>
            </w:r>
            <w:r>
              <w:rPr>
                <w:rFonts w:ascii="Arial" w:eastAsia="Calibri" w:hAnsi="Arial" w:cs="Arial"/>
                <w:bCs/>
                <w:sz w:val="18"/>
                <w:szCs w:val="18"/>
                <w:lang w:eastAsia="en-US"/>
              </w:rPr>
              <w:t xml:space="preserve"> 23</w:t>
            </w:r>
            <w:r w:rsidRPr="009E33E1">
              <w:rPr>
                <w:rFonts w:ascii="Arial" w:eastAsia="Calibri" w:hAnsi="Arial" w:cs="Arial"/>
                <w:bCs/>
                <w:sz w:val="18"/>
                <w:szCs w:val="18"/>
                <w:lang w:eastAsia="en-US"/>
              </w:rPr>
              <w:t xml:space="preserve"> aug</w:t>
            </w:r>
          </w:p>
        </w:tc>
        <w:tc>
          <w:tcPr>
            <w:tcW w:w="992" w:type="dxa"/>
            <w:shd w:val="clear" w:color="auto" w:fill="FBF581"/>
          </w:tcPr>
          <w:p w14:paraId="491F6E33"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55D367B4"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A3E41AE"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16A6928"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5A50FF2B"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059F414"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5F58CD7" w14:textId="77777777" w:rsidR="001204E0" w:rsidRDefault="001204E0" w:rsidP="008F4147">
            <w:pPr>
              <w:suppressAutoHyphens w:val="0"/>
              <w:spacing w:line="240" w:lineRule="auto"/>
              <w:jc w:val="center"/>
              <w:rPr>
                <w:rFonts w:ascii="Arial" w:eastAsia="Calibri" w:hAnsi="Arial" w:cs="Arial"/>
                <w:sz w:val="18"/>
                <w:szCs w:val="18"/>
                <w:lang w:eastAsia="en-US"/>
              </w:rPr>
            </w:pPr>
          </w:p>
        </w:tc>
      </w:tr>
      <w:tr w:rsidR="001204E0" w:rsidRPr="00081D97" w14:paraId="62CA0329" w14:textId="77777777" w:rsidTr="008F4147">
        <w:tc>
          <w:tcPr>
            <w:tcW w:w="704" w:type="dxa"/>
            <w:shd w:val="clear" w:color="auto" w:fill="D5ED93"/>
          </w:tcPr>
          <w:p w14:paraId="54DB72F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5</w:t>
            </w:r>
          </w:p>
        </w:tc>
        <w:tc>
          <w:tcPr>
            <w:tcW w:w="1134" w:type="dxa"/>
            <w:shd w:val="clear" w:color="auto" w:fill="D5ED93"/>
          </w:tcPr>
          <w:p w14:paraId="01D6F99A" w14:textId="77777777" w:rsidR="001204E0" w:rsidRPr="009E33E1" w:rsidRDefault="001204E0" w:rsidP="008F4147">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24–28</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aug</w:t>
            </w:r>
          </w:p>
        </w:tc>
        <w:tc>
          <w:tcPr>
            <w:tcW w:w="992" w:type="dxa"/>
            <w:shd w:val="clear" w:color="auto" w:fill="D5ED93"/>
          </w:tcPr>
          <w:p w14:paraId="2F324A6F"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375E54BA"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38E52A3A"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4A91D7EC"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5815654E"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47DC42BE"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67F951F5"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1204E0" w:rsidRPr="00081D97" w14:paraId="1CEE1FDE" w14:textId="77777777" w:rsidTr="008F4147">
        <w:tc>
          <w:tcPr>
            <w:tcW w:w="704" w:type="dxa"/>
            <w:shd w:val="clear" w:color="auto" w:fill="D5ED93"/>
          </w:tcPr>
          <w:p w14:paraId="7AE82FF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884B1B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5A22F37"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9FA2F3D"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1DF32455"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3C59D4F"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F309DA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71D64EA"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2DB53CE6"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05FECB78" w14:textId="77777777" w:rsidTr="008F4147">
        <w:tc>
          <w:tcPr>
            <w:tcW w:w="704" w:type="dxa"/>
            <w:shd w:val="clear" w:color="auto" w:fill="D5ED93"/>
          </w:tcPr>
          <w:p w14:paraId="7649591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76EBD890"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0E00D6A"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6F742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4C7AB12"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AFAC681"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19E0B18"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71C757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59D2C5E5"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4F11E44A" w14:textId="77777777" w:rsidTr="008F4147">
        <w:tc>
          <w:tcPr>
            <w:tcW w:w="704" w:type="dxa"/>
            <w:shd w:val="clear" w:color="auto" w:fill="D5ED93"/>
          </w:tcPr>
          <w:p w14:paraId="1AD075F1"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4A494CA2"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aug–</w:t>
            </w:r>
          </w:p>
        </w:tc>
        <w:tc>
          <w:tcPr>
            <w:tcW w:w="992" w:type="dxa"/>
            <w:shd w:val="clear" w:color="auto" w:fill="D5ED93"/>
          </w:tcPr>
          <w:p w14:paraId="790DB186"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1D60573F"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3FFBF3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55764B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4BFA21D"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6BB000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1EFC45E3"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4705E16B" w14:textId="77777777" w:rsidTr="008F4147">
        <w:tc>
          <w:tcPr>
            <w:tcW w:w="704" w:type="dxa"/>
            <w:shd w:val="clear" w:color="auto" w:fill="D5ED93"/>
          </w:tcPr>
          <w:p w14:paraId="7C6FC80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7593930"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64F3CA77"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7AB23E0"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B8C30BF"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C3710A3"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78623CA"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017EFC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1564E47"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2901D76A" w14:textId="77777777" w:rsidTr="008F4147">
        <w:tc>
          <w:tcPr>
            <w:tcW w:w="704" w:type="dxa"/>
            <w:shd w:val="clear" w:color="auto" w:fill="D5ED93"/>
          </w:tcPr>
          <w:p w14:paraId="47A5A7BA"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9206CF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C009313"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170FDA"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8C7F0C4"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96C6F7C"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FFDD18C"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75CB81C"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7B0FD240"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5F451511" w14:textId="77777777" w:rsidTr="008F4147">
        <w:tc>
          <w:tcPr>
            <w:tcW w:w="704" w:type="dxa"/>
            <w:shd w:val="clear" w:color="auto" w:fill="D5ED93"/>
          </w:tcPr>
          <w:p w14:paraId="46B1C23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2C74A77A"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992" w:type="dxa"/>
            <w:shd w:val="clear" w:color="auto" w:fill="D5ED93"/>
          </w:tcPr>
          <w:p w14:paraId="1249B197"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302E9F29"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79CAF4E"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0FDFAC9"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A8AB461"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636D26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40322869"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60F4B3AE" w14:textId="77777777" w:rsidTr="008F4147">
        <w:tc>
          <w:tcPr>
            <w:tcW w:w="704" w:type="dxa"/>
            <w:shd w:val="clear" w:color="auto" w:fill="D5ED93"/>
          </w:tcPr>
          <w:p w14:paraId="78460D9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284EABF"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02E698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93D042"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4A9813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5CF03F4"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1D793D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64F5DAC"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6DC95CA9"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42707418" w14:textId="77777777" w:rsidTr="008F4147">
        <w:tc>
          <w:tcPr>
            <w:tcW w:w="704" w:type="dxa"/>
            <w:shd w:val="clear" w:color="auto" w:fill="D5ED93"/>
          </w:tcPr>
          <w:p w14:paraId="269E16D2"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9DE2C6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B59B15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AF585F0"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820238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3FFB5A2"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3E7B55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B24618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6DBE8E92"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2079A960" w14:textId="77777777" w:rsidTr="008F4147">
        <w:tc>
          <w:tcPr>
            <w:tcW w:w="704" w:type="dxa"/>
            <w:shd w:val="clear" w:color="auto" w:fill="D5ED93"/>
          </w:tcPr>
          <w:p w14:paraId="6F229CB3"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1DE2730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13634130"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61C89505"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709BEB3"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BE5C9B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397878E0"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DC20BE7"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84F97A6"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204E0" w:rsidRPr="00081D97" w14:paraId="140F4226" w14:textId="77777777" w:rsidTr="008F4147">
        <w:tc>
          <w:tcPr>
            <w:tcW w:w="704" w:type="dxa"/>
            <w:shd w:val="clear" w:color="auto" w:fill="D5ED93"/>
          </w:tcPr>
          <w:p w14:paraId="76639B4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6488646"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7540DF7"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A86ABD"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E139C5D"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1629578"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E0CF5D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23FD308"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258FADE7"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1204E0" w:rsidRPr="00081D97" w14:paraId="18440046" w14:textId="77777777" w:rsidTr="008F4147">
        <w:tc>
          <w:tcPr>
            <w:tcW w:w="704" w:type="dxa"/>
            <w:shd w:val="clear" w:color="auto" w:fill="D5ED93"/>
          </w:tcPr>
          <w:p w14:paraId="28696D5E"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F958683"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65647D9"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70F3E34"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ED219B9"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D3196F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279438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1200B3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455B759B"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0BB9B5C"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1204E0" w:rsidRPr="00081D97" w14:paraId="49BAAD88" w14:textId="77777777" w:rsidTr="008F4147">
        <w:tc>
          <w:tcPr>
            <w:tcW w:w="704" w:type="dxa"/>
            <w:shd w:val="clear" w:color="auto" w:fill="D5ED93"/>
          </w:tcPr>
          <w:p w14:paraId="03CB4DD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D5ED93"/>
          </w:tcPr>
          <w:p w14:paraId="29759409"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D5ED93"/>
          </w:tcPr>
          <w:p w14:paraId="1EBCE4D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4FA35E66"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9695089"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8437DA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390A8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75584C2"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16D2C44C"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EC153DA"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1204E0" w:rsidRPr="00081D97" w14:paraId="6FDB59A6" w14:textId="77777777" w:rsidTr="008F4147">
        <w:tc>
          <w:tcPr>
            <w:tcW w:w="704" w:type="dxa"/>
            <w:shd w:val="clear" w:color="auto" w:fill="D5ED93"/>
          </w:tcPr>
          <w:p w14:paraId="19A0245C"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F9F8AC1"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69AE3D6"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23346D"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49F0F78"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521283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410939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AFB820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3DB8A694"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1204E0" w:rsidRPr="00081D97" w14:paraId="55B84EBE" w14:textId="77777777" w:rsidTr="008F4147">
        <w:tc>
          <w:tcPr>
            <w:tcW w:w="704" w:type="dxa"/>
            <w:shd w:val="clear" w:color="auto" w:fill="D5ED93"/>
          </w:tcPr>
          <w:p w14:paraId="4D0B25FF"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FBD88AB"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530EA93"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A3FD2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E342673"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1B3DCB9"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C2781F8"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2B1DBFE"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7C514B07"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1204E0" w:rsidRPr="00081D97" w14:paraId="1EC59EBF" w14:textId="77777777" w:rsidTr="000F0118">
        <w:tc>
          <w:tcPr>
            <w:tcW w:w="704" w:type="dxa"/>
            <w:shd w:val="clear" w:color="auto" w:fill="D5ED93"/>
          </w:tcPr>
          <w:p w14:paraId="1AB1C1E4"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D5ED93"/>
          </w:tcPr>
          <w:p w14:paraId="30680CC3"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tc>
        <w:tc>
          <w:tcPr>
            <w:tcW w:w="992" w:type="dxa"/>
            <w:shd w:val="clear" w:color="auto" w:fill="D5ED93"/>
          </w:tcPr>
          <w:p w14:paraId="22BE72E1"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D5ED93"/>
          </w:tcPr>
          <w:p w14:paraId="7F49D3A3" w14:textId="41DAE52F"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E49135E" w14:textId="2D73784D"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478E06D" w14:textId="3818E0C3"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C46A94A" w14:textId="0E0D87A1"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DD940BF" w14:textId="53200285"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2959017" w14:textId="5F336E6C" w:rsidR="001204E0" w:rsidRDefault="001204E0" w:rsidP="008F4147">
            <w:pPr>
              <w:suppressAutoHyphens w:val="0"/>
              <w:spacing w:line="240" w:lineRule="auto"/>
              <w:jc w:val="center"/>
              <w:rPr>
                <w:rFonts w:ascii="Arial" w:eastAsia="Calibri" w:hAnsi="Arial" w:cs="Arial"/>
                <w:sz w:val="18"/>
                <w:szCs w:val="18"/>
                <w:lang w:eastAsia="en-US"/>
              </w:rPr>
            </w:pPr>
          </w:p>
        </w:tc>
      </w:tr>
      <w:tr w:rsidR="001204E0" w:rsidRPr="00081D97" w14:paraId="42C7B37F" w14:textId="77777777" w:rsidTr="000F0118">
        <w:tc>
          <w:tcPr>
            <w:tcW w:w="704" w:type="dxa"/>
            <w:shd w:val="clear" w:color="auto" w:fill="D5ED93"/>
          </w:tcPr>
          <w:p w14:paraId="1E67B771"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BF52A6B" w14:textId="77777777" w:rsidR="001204E0" w:rsidRDefault="001204E0"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D5ED93"/>
          </w:tcPr>
          <w:p w14:paraId="5768FF78"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21D8C10" w14:textId="1C98096E"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2932A1C"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2C36E62"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E6E62F7"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BD794DE" w14:textId="0FCBE836"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876DB4C" w14:textId="0597134B" w:rsidR="001204E0" w:rsidRDefault="001204E0" w:rsidP="008F4147">
            <w:pPr>
              <w:suppressAutoHyphens w:val="0"/>
              <w:spacing w:line="240" w:lineRule="auto"/>
              <w:jc w:val="center"/>
              <w:rPr>
                <w:rFonts w:ascii="Arial" w:eastAsia="Calibri" w:hAnsi="Arial" w:cs="Arial"/>
                <w:sz w:val="18"/>
                <w:szCs w:val="18"/>
                <w:lang w:eastAsia="en-US"/>
              </w:rPr>
            </w:pPr>
          </w:p>
        </w:tc>
      </w:tr>
      <w:tr w:rsidR="001204E0" w:rsidRPr="00081D97" w14:paraId="1D09D740" w14:textId="77777777" w:rsidTr="000F0118">
        <w:tc>
          <w:tcPr>
            <w:tcW w:w="704" w:type="dxa"/>
            <w:shd w:val="clear" w:color="auto" w:fill="D5ED93"/>
          </w:tcPr>
          <w:p w14:paraId="023DF485" w14:textId="77777777"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DDA3C94"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852BE54" w14:textId="77777777" w:rsidR="001204E0" w:rsidRDefault="001204E0"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95C6EB5"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A101FE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7A5787B"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20BAEB1" w14:textId="77777777" w:rsidR="001204E0" w:rsidRPr="00F6334D" w:rsidRDefault="001204E0"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539BC5A" w14:textId="34C0E6D3" w:rsidR="001204E0" w:rsidRPr="00081D97" w:rsidRDefault="001204E0"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2FBB2DE" w14:textId="0FAE8214" w:rsidR="001204E0" w:rsidRDefault="001204E0" w:rsidP="008F4147">
            <w:pPr>
              <w:suppressAutoHyphens w:val="0"/>
              <w:spacing w:line="240" w:lineRule="auto"/>
              <w:jc w:val="center"/>
              <w:rPr>
                <w:rFonts w:ascii="Arial" w:eastAsia="Calibri" w:hAnsi="Arial" w:cs="Arial"/>
                <w:sz w:val="18"/>
                <w:szCs w:val="18"/>
                <w:lang w:eastAsia="en-US"/>
              </w:rPr>
            </w:pPr>
          </w:p>
        </w:tc>
      </w:tr>
      <w:tr w:rsidR="003A664D" w:rsidRPr="00081D97" w14:paraId="0CF71536" w14:textId="77777777" w:rsidTr="008F4147">
        <w:tc>
          <w:tcPr>
            <w:tcW w:w="704" w:type="dxa"/>
            <w:shd w:val="clear" w:color="auto" w:fill="FDDEC7"/>
          </w:tcPr>
          <w:p w14:paraId="1D937B9B" w14:textId="77777777" w:rsidR="003A664D" w:rsidRPr="00081D97"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FDDEC7"/>
          </w:tcPr>
          <w:p w14:paraId="3DF9BC7B"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992" w:type="dxa"/>
            <w:shd w:val="clear" w:color="auto" w:fill="FDDEC7"/>
          </w:tcPr>
          <w:p w14:paraId="30C085FD"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64E10370" w14:textId="213BA1CD"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274DD94C" w14:textId="07BAF4CA"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70960AE1" w14:textId="2A4DAF84"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472C4483" w14:textId="01533565"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084D294A" w14:textId="70342061" w:rsidR="003A664D" w:rsidRPr="00081D97" w:rsidRDefault="003A664D" w:rsidP="003A66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1335AB3E" w14:textId="1ACB2E64"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3A664D" w:rsidRPr="00081D97" w14:paraId="54B8B41F" w14:textId="77777777" w:rsidTr="008F4147">
        <w:tc>
          <w:tcPr>
            <w:tcW w:w="704" w:type="dxa"/>
            <w:shd w:val="clear" w:color="auto" w:fill="FDDEC7"/>
          </w:tcPr>
          <w:p w14:paraId="7DF5681E"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AA84D3F"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5A83797"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1695D32" w14:textId="7FBF68CC"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122909A1"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B631D62"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46B25C6"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D94E95C" w14:textId="6D245C55" w:rsidR="003A664D" w:rsidRPr="00081D97" w:rsidRDefault="003A664D" w:rsidP="003A66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24C92C64" w14:textId="26F71D65"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A664D" w:rsidRPr="00081D97" w14:paraId="3BD669D3" w14:textId="77777777" w:rsidTr="008F4147">
        <w:tc>
          <w:tcPr>
            <w:tcW w:w="704" w:type="dxa"/>
            <w:shd w:val="clear" w:color="auto" w:fill="FDDEC7"/>
          </w:tcPr>
          <w:p w14:paraId="4CE2E127"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6E4717B"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4E24D21"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8B5D5D6"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2D94D7B"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57E4040"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773A58E"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AA2E4F1" w14:textId="712F708C" w:rsidR="003A664D" w:rsidRDefault="003A664D" w:rsidP="003A66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6635DFC5" w14:textId="43FDA84A"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A664D" w:rsidRPr="00081D97" w14:paraId="5595CB1A" w14:textId="77777777" w:rsidTr="008F4147">
        <w:tc>
          <w:tcPr>
            <w:tcW w:w="704" w:type="dxa"/>
            <w:shd w:val="clear" w:color="auto" w:fill="FDDEC7"/>
          </w:tcPr>
          <w:p w14:paraId="2BA694A7"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DDEC7"/>
          </w:tcPr>
          <w:p w14:paraId="30A18BB5"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DDEC7"/>
          </w:tcPr>
          <w:p w14:paraId="40796BB5"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0D25C723"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D554F05"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CC573B1"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DF43753"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CFB45D1" w14:textId="752DFB6B" w:rsidR="003A664D" w:rsidRDefault="003A664D" w:rsidP="003A66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3EB23486" w14:textId="00131E3A"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A664D" w:rsidRPr="00081D97" w14:paraId="2D26D0A1" w14:textId="77777777" w:rsidTr="008F4147">
        <w:tc>
          <w:tcPr>
            <w:tcW w:w="704" w:type="dxa"/>
            <w:shd w:val="clear" w:color="auto" w:fill="FDDEC7"/>
          </w:tcPr>
          <w:p w14:paraId="6E9D76CA" w14:textId="77777777" w:rsidR="003A664D" w:rsidRPr="00081D97" w:rsidRDefault="003A664D" w:rsidP="003A664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9E31520"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07AE3C47"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24B267E"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8107A2D"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B2BF85A"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0E34CAB"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B0109E6" w14:textId="787B4F5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11E584DD" w14:textId="2D9FA642"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A664D" w:rsidRPr="00081D97" w14:paraId="2266549A" w14:textId="77777777" w:rsidTr="008F4147">
        <w:tc>
          <w:tcPr>
            <w:tcW w:w="704" w:type="dxa"/>
            <w:shd w:val="clear" w:color="auto" w:fill="FDDEC7"/>
          </w:tcPr>
          <w:p w14:paraId="451E68C2" w14:textId="77777777" w:rsidR="003A664D" w:rsidRPr="00081D97" w:rsidRDefault="003A664D" w:rsidP="003A664D">
            <w:pPr>
              <w:suppressAutoHyphens w:val="0"/>
              <w:spacing w:line="240" w:lineRule="auto"/>
              <w:rPr>
                <w:rFonts w:ascii="Arial" w:eastAsia="Calibri" w:hAnsi="Arial" w:cs="Arial"/>
                <w:sz w:val="18"/>
                <w:szCs w:val="18"/>
                <w:lang w:eastAsia="en-US"/>
              </w:rPr>
            </w:pPr>
          </w:p>
        </w:tc>
        <w:tc>
          <w:tcPr>
            <w:tcW w:w="1134" w:type="dxa"/>
            <w:shd w:val="clear" w:color="auto" w:fill="FDDEC7"/>
          </w:tcPr>
          <w:p w14:paraId="3AA5C420"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0461DDD0"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9873467"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2F223F8"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E5A9EAF"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5868541" w14:textId="77777777" w:rsidR="003A664D" w:rsidRPr="00F6334D" w:rsidRDefault="003A664D" w:rsidP="003A664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34B2D4D2" w14:textId="60B9F795"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4B9B5DB2" w14:textId="595C0584"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3A664D" w:rsidRPr="00081D97" w14:paraId="449011D0" w14:textId="77777777" w:rsidTr="008F4147">
        <w:tc>
          <w:tcPr>
            <w:tcW w:w="704" w:type="dxa"/>
            <w:shd w:val="clear" w:color="auto" w:fill="FBF581"/>
          </w:tcPr>
          <w:p w14:paraId="4AC850BE" w14:textId="77777777" w:rsidR="003A664D" w:rsidRPr="00081D97"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BF581"/>
          </w:tcPr>
          <w:p w14:paraId="01CE56BA"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992" w:type="dxa"/>
            <w:shd w:val="clear" w:color="auto" w:fill="FBF581"/>
          </w:tcPr>
          <w:p w14:paraId="63E1DEE8"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6B31531B"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E4E2812"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7641EB7"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56FB4D10"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1C83EF3"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A23A579" w14:textId="77777777" w:rsidR="003A664D" w:rsidRDefault="003A664D" w:rsidP="003A664D">
            <w:pPr>
              <w:suppressAutoHyphens w:val="0"/>
              <w:spacing w:line="240" w:lineRule="auto"/>
              <w:jc w:val="center"/>
              <w:rPr>
                <w:rFonts w:ascii="Arial" w:eastAsia="Calibri" w:hAnsi="Arial" w:cs="Arial"/>
                <w:sz w:val="18"/>
                <w:szCs w:val="18"/>
                <w:lang w:eastAsia="en-US"/>
              </w:rPr>
            </w:pPr>
          </w:p>
        </w:tc>
      </w:tr>
      <w:tr w:rsidR="003A664D" w:rsidRPr="00081D97" w14:paraId="32D5A5E6" w14:textId="77777777" w:rsidTr="008F4147">
        <w:tc>
          <w:tcPr>
            <w:tcW w:w="704" w:type="dxa"/>
            <w:shd w:val="clear" w:color="auto" w:fill="FBF581"/>
          </w:tcPr>
          <w:p w14:paraId="660836E5" w14:textId="77777777" w:rsidR="003A664D" w:rsidRDefault="003A664D" w:rsidP="003A664D">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642EE354" w14:textId="77777777" w:rsidR="003A664D" w:rsidRDefault="003A664D" w:rsidP="003A664D">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75D3FC2F" w14:textId="77777777" w:rsidR="003A664D" w:rsidRDefault="003A664D" w:rsidP="003A66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607E7BC7"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F5F5FED"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8EFF0BF"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7F3ADB8"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A5C5FFC"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4DB0EDB" w14:textId="77777777" w:rsidR="003A664D" w:rsidRDefault="003A664D" w:rsidP="003A664D">
            <w:pPr>
              <w:suppressAutoHyphens w:val="0"/>
              <w:spacing w:line="240" w:lineRule="auto"/>
              <w:jc w:val="center"/>
              <w:rPr>
                <w:rFonts w:ascii="Arial" w:eastAsia="Calibri" w:hAnsi="Arial" w:cs="Arial"/>
                <w:sz w:val="18"/>
                <w:szCs w:val="18"/>
                <w:lang w:eastAsia="en-US"/>
              </w:rPr>
            </w:pPr>
          </w:p>
        </w:tc>
      </w:tr>
      <w:tr w:rsidR="003A664D" w:rsidRPr="00081D97" w14:paraId="2F6F76E6" w14:textId="77777777" w:rsidTr="008F4147">
        <w:tc>
          <w:tcPr>
            <w:tcW w:w="704" w:type="dxa"/>
            <w:shd w:val="clear" w:color="auto" w:fill="FBF581"/>
          </w:tcPr>
          <w:p w14:paraId="494A4730" w14:textId="77777777" w:rsidR="003A664D" w:rsidRDefault="003A664D" w:rsidP="003A664D">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4199E616" w14:textId="77777777" w:rsidR="003A664D" w:rsidRDefault="003A664D" w:rsidP="003A664D">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481CB82D"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0D27C8E"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600FDC5"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F145286"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9AE9E24"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6AF5C582" w14:textId="77777777" w:rsidR="003A664D" w:rsidRDefault="003A664D" w:rsidP="003A66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1A704C9" w14:textId="77777777" w:rsidR="003A664D" w:rsidRDefault="003A664D" w:rsidP="003A664D">
            <w:pPr>
              <w:suppressAutoHyphens w:val="0"/>
              <w:spacing w:line="240" w:lineRule="auto"/>
              <w:jc w:val="center"/>
              <w:rPr>
                <w:rFonts w:ascii="Arial" w:eastAsia="Calibri" w:hAnsi="Arial" w:cs="Arial"/>
                <w:sz w:val="18"/>
                <w:szCs w:val="18"/>
                <w:lang w:eastAsia="en-US"/>
              </w:rPr>
            </w:pPr>
          </w:p>
        </w:tc>
      </w:tr>
      <w:tr w:rsidR="00D724E9" w:rsidRPr="00081D97" w14:paraId="17EA6EA7" w14:textId="77777777" w:rsidTr="008F4147">
        <w:tc>
          <w:tcPr>
            <w:tcW w:w="704" w:type="dxa"/>
            <w:shd w:val="clear" w:color="auto" w:fill="FDDEC7"/>
          </w:tcPr>
          <w:p w14:paraId="6231345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14B1BED5"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992" w:type="dxa"/>
            <w:shd w:val="clear" w:color="auto" w:fill="FDDEC7"/>
          </w:tcPr>
          <w:p w14:paraId="01F2A0F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5415BDF4" w14:textId="3BAE6356"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1252982" w14:textId="4787B16C"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9B65856" w14:textId="2F7C1D95"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367BB9A" w14:textId="6B86DA93"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D94CD0E" w14:textId="04485BC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208B37DA" w14:textId="66F55CC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0714329B" w14:textId="77777777" w:rsidTr="008F4147">
        <w:tc>
          <w:tcPr>
            <w:tcW w:w="704" w:type="dxa"/>
            <w:shd w:val="clear" w:color="auto" w:fill="FDDEC7"/>
          </w:tcPr>
          <w:p w14:paraId="17A3C8F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0160C24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80B14B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C274770" w14:textId="514035DC"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9EC82A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15D413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19CDC0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9B2306A" w14:textId="6DF5DBD8"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23F848F9" w14:textId="0BFFD03A"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3AED01CD" w14:textId="77777777" w:rsidTr="008F4147">
        <w:tc>
          <w:tcPr>
            <w:tcW w:w="704" w:type="dxa"/>
            <w:shd w:val="clear" w:color="auto" w:fill="FDDEC7"/>
          </w:tcPr>
          <w:p w14:paraId="2CE615FD"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1E64EC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4B69B15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0C435A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24B67F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1DF505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7F19A75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634B17C" w14:textId="6FE40421"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7FFD7E8E" w14:textId="197F55A2"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F108A49" w14:textId="77777777" w:rsidTr="008F4147">
        <w:tc>
          <w:tcPr>
            <w:tcW w:w="704" w:type="dxa"/>
            <w:shd w:val="clear" w:color="auto" w:fill="FDDEC7"/>
          </w:tcPr>
          <w:p w14:paraId="316AE4D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FDDEC7"/>
          </w:tcPr>
          <w:p w14:paraId="6CD933D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992" w:type="dxa"/>
            <w:shd w:val="clear" w:color="auto" w:fill="FDDEC7"/>
          </w:tcPr>
          <w:p w14:paraId="63A699FE"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276" w:type="dxa"/>
            <w:shd w:val="clear" w:color="auto" w:fill="FDDEC7"/>
          </w:tcPr>
          <w:p w14:paraId="096E8BD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0F7F73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3D4150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A38A1B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9A0A50C" w14:textId="4504F434"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250566E" w14:textId="6A194C4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61908F16" w14:textId="77777777" w:rsidTr="008F4147">
        <w:tc>
          <w:tcPr>
            <w:tcW w:w="704" w:type="dxa"/>
            <w:shd w:val="clear" w:color="auto" w:fill="FDDEC7"/>
          </w:tcPr>
          <w:p w14:paraId="4895F89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C6DE20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E84794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B2DCA7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6BC6AF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55FEFE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C84366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7280F6B" w14:textId="678F1986"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66E45B54" w14:textId="77D3278E"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724E9" w:rsidRPr="00081D97" w14:paraId="5A020605" w14:textId="77777777" w:rsidTr="008F4147">
        <w:tc>
          <w:tcPr>
            <w:tcW w:w="704" w:type="dxa"/>
            <w:shd w:val="clear" w:color="auto" w:fill="FDDEC7"/>
          </w:tcPr>
          <w:p w14:paraId="01CE3C9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FF6975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2199AF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B5AA77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FD80AE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E27051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9FA9CD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E5FD685" w14:textId="7AA178C7"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1FA376C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DB5942B" w14:textId="5D10C6A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78F2D575" w14:textId="77777777" w:rsidTr="000F0118">
        <w:tc>
          <w:tcPr>
            <w:tcW w:w="704" w:type="dxa"/>
            <w:shd w:val="clear" w:color="auto" w:fill="FDDEC7"/>
          </w:tcPr>
          <w:p w14:paraId="1AADC3D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FDDEC7"/>
          </w:tcPr>
          <w:p w14:paraId="173EB04D"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992" w:type="dxa"/>
            <w:shd w:val="clear" w:color="auto" w:fill="FDDEC7"/>
          </w:tcPr>
          <w:p w14:paraId="5AFE3F5B"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276" w:type="dxa"/>
            <w:shd w:val="clear" w:color="auto" w:fill="FDDEC7"/>
          </w:tcPr>
          <w:p w14:paraId="66D1678A" w14:textId="279EEC9C"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A7DFF0A" w14:textId="3A2E91DF"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EADD74F" w14:textId="7665CB20"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E29BFC7" w14:textId="26B7DB53"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2AEF31B" w14:textId="67A2A387"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6568533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CB14D64" w14:textId="6E4DA21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3EFB1496" w14:textId="77777777" w:rsidTr="000F0118">
        <w:tc>
          <w:tcPr>
            <w:tcW w:w="704" w:type="dxa"/>
            <w:shd w:val="clear" w:color="auto" w:fill="FDDEC7"/>
          </w:tcPr>
          <w:p w14:paraId="16F3EB6F"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69BB39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E45F03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C1D3C95" w14:textId="710A56A9"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8A9E85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943EF2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E3AB44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D233DCC" w14:textId="3350849B"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1C067675" w14:textId="32FBFAF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724E9" w:rsidRPr="00081D97" w14:paraId="2DE8459F" w14:textId="77777777" w:rsidTr="000F0118">
        <w:tc>
          <w:tcPr>
            <w:tcW w:w="704" w:type="dxa"/>
            <w:shd w:val="clear" w:color="auto" w:fill="FDDEC7"/>
          </w:tcPr>
          <w:p w14:paraId="41518D2B"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70A179D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DCB46E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A6BEF0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9BE853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D08569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3EE6B4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C96FBED" w14:textId="07D7823E"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774BB193" w14:textId="71AC33F3"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724E9" w:rsidRPr="00081D97" w14:paraId="460362A8" w14:textId="77777777" w:rsidTr="000F0118">
        <w:tc>
          <w:tcPr>
            <w:tcW w:w="704" w:type="dxa"/>
            <w:shd w:val="clear" w:color="auto" w:fill="FDDEC7"/>
          </w:tcPr>
          <w:p w14:paraId="42C3A9EC"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FDDEC7"/>
          </w:tcPr>
          <w:p w14:paraId="675A8F4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992" w:type="dxa"/>
            <w:shd w:val="clear" w:color="auto" w:fill="FDDEC7"/>
          </w:tcPr>
          <w:p w14:paraId="1838BBF8"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276" w:type="dxa"/>
            <w:shd w:val="clear" w:color="auto" w:fill="FDDEC7"/>
          </w:tcPr>
          <w:p w14:paraId="538FCCA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EAAAE9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4F85F6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47709AA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45E9E743" w14:textId="552B1A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3959D313" w14:textId="60812311"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04273D64" w14:textId="77777777" w:rsidTr="000F0118">
        <w:tc>
          <w:tcPr>
            <w:tcW w:w="704" w:type="dxa"/>
            <w:shd w:val="clear" w:color="auto" w:fill="FDDEC7"/>
          </w:tcPr>
          <w:p w14:paraId="0AECB04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534820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A6DB47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DB021B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90AABC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96C7E2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52318DD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521B56EF" w14:textId="1DBC38BC"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7DE2E2E4" w14:textId="71A33885"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107E78AC" w14:textId="77777777" w:rsidTr="000F0118">
        <w:tc>
          <w:tcPr>
            <w:tcW w:w="704" w:type="dxa"/>
            <w:shd w:val="clear" w:color="auto" w:fill="FDDEC7"/>
          </w:tcPr>
          <w:p w14:paraId="706AE2D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F8D572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C5649F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56062C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DBAEC7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70EB8E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0AD8FCD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4168AC7B" w14:textId="2259E04A"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67ADC57F" w14:textId="58D945DC"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45522DFE" w14:textId="77777777" w:rsidTr="008F4147">
        <w:tc>
          <w:tcPr>
            <w:tcW w:w="704" w:type="dxa"/>
            <w:shd w:val="clear" w:color="auto" w:fill="E1D8EC"/>
          </w:tcPr>
          <w:p w14:paraId="5EE828A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E1D8EC"/>
          </w:tcPr>
          <w:p w14:paraId="0B6CD4DB"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992" w:type="dxa"/>
            <w:shd w:val="clear" w:color="auto" w:fill="E1D8EC"/>
          </w:tcPr>
          <w:p w14:paraId="692E99E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276" w:type="dxa"/>
            <w:shd w:val="clear" w:color="auto" w:fill="E1D8EC"/>
          </w:tcPr>
          <w:p w14:paraId="3BD2B2D8" w14:textId="76A382F9"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1D23DB58" w14:textId="79E47873"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03A26E67" w14:textId="4CEDC67E"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09721813" w14:textId="58E4AD35"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79123C48" w14:textId="57D5B780"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4B9F9CE0" w14:textId="3CED7CE5"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D724E9" w:rsidRPr="00081D97" w14:paraId="2FA7C455" w14:textId="77777777" w:rsidTr="008F4147">
        <w:tc>
          <w:tcPr>
            <w:tcW w:w="704" w:type="dxa"/>
            <w:shd w:val="clear" w:color="auto" w:fill="E1D8EC"/>
          </w:tcPr>
          <w:p w14:paraId="7CBB435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71320D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3DEE56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91303A5" w14:textId="7DDD3D65"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797FB45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3377BC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2943E0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C1DAB34" w14:textId="2B895496"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593DB724" w14:textId="4E7ED2F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2F673A5A" w14:textId="77777777" w:rsidTr="008F4147">
        <w:tc>
          <w:tcPr>
            <w:tcW w:w="704" w:type="dxa"/>
            <w:shd w:val="clear" w:color="auto" w:fill="E1D8EC"/>
          </w:tcPr>
          <w:p w14:paraId="5223CC1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258843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8D4016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84594D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06BFB9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99E75A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F14D6F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D88CA94" w14:textId="726F0FDC"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43D076B8" w14:textId="29C0607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69133E46" w14:textId="77777777" w:rsidTr="008F4147">
        <w:tc>
          <w:tcPr>
            <w:tcW w:w="704" w:type="dxa"/>
            <w:shd w:val="clear" w:color="auto" w:fill="E1D8EC"/>
          </w:tcPr>
          <w:p w14:paraId="2636497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0BAC371D"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w:t>
            </w:r>
          </w:p>
        </w:tc>
        <w:tc>
          <w:tcPr>
            <w:tcW w:w="992" w:type="dxa"/>
            <w:shd w:val="clear" w:color="auto" w:fill="E1D8EC"/>
          </w:tcPr>
          <w:p w14:paraId="68CB1CD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276" w:type="dxa"/>
            <w:shd w:val="clear" w:color="auto" w:fill="E1D8EC"/>
          </w:tcPr>
          <w:p w14:paraId="531D4A2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5B1A36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AD6E1A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109C0D8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4DBFB48E" w14:textId="54424EBC"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4E7E947C" w14:textId="0ED36C6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2E5AC914" w14:textId="77777777" w:rsidTr="008F4147">
        <w:tc>
          <w:tcPr>
            <w:tcW w:w="704" w:type="dxa"/>
            <w:shd w:val="clear" w:color="auto" w:fill="E1D8EC"/>
          </w:tcPr>
          <w:p w14:paraId="2248EC7B"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2A4F77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6DB730D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7DA0F1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3827F0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04F67C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14C7D6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E72CE79" w14:textId="373FE328"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7567E8CC" w14:textId="28FA41CF"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26EE1AF3" w14:textId="77777777" w:rsidTr="008F4147">
        <w:tc>
          <w:tcPr>
            <w:tcW w:w="704" w:type="dxa"/>
            <w:shd w:val="clear" w:color="auto" w:fill="E1D8EC"/>
          </w:tcPr>
          <w:p w14:paraId="6BE0DE8D"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CC6C2B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0285A6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7218B5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CEB8BF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364F97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3C229C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ACAC829" w14:textId="23BB7898"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585A9AB6" w14:textId="6A0E234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FCA6BE5" w14:textId="77777777" w:rsidTr="008F4147">
        <w:tc>
          <w:tcPr>
            <w:tcW w:w="704" w:type="dxa"/>
            <w:shd w:val="clear" w:color="auto" w:fill="E1D8EC"/>
          </w:tcPr>
          <w:p w14:paraId="178CA62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09CF2A1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992" w:type="dxa"/>
            <w:shd w:val="clear" w:color="auto" w:fill="E1D8EC"/>
          </w:tcPr>
          <w:p w14:paraId="6B8F95B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276" w:type="dxa"/>
            <w:shd w:val="clear" w:color="auto" w:fill="E1D8EC"/>
          </w:tcPr>
          <w:p w14:paraId="7E6F7EFE" w14:textId="12FDAE04"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667DDAC" w14:textId="272D6162"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9AFCBA7" w14:textId="13C27C75"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8249A09" w14:textId="2F98CB78"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0F363958" w14:textId="3B6B4BC1"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4AE50A56" w14:textId="1E460E78"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55A9AD80" w14:textId="77777777" w:rsidTr="008F4147">
        <w:tc>
          <w:tcPr>
            <w:tcW w:w="704" w:type="dxa"/>
            <w:shd w:val="clear" w:color="auto" w:fill="E1D8EC"/>
          </w:tcPr>
          <w:p w14:paraId="239A043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69F70A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0DB211B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35D3DF2" w14:textId="201F41B5"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B1E187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C9CBBB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3D9F6F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BE4C810" w14:textId="00A5E5E4"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52DBCF39" w14:textId="77711C9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55379FF3" w14:textId="77777777" w:rsidTr="008F4147">
        <w:tc>
          <w:tcPr>
            <w:tcW w:w="704" w:type="dxa"/>
            <w:shd w:val="clear" w:color="auto" w:fill="E1D8EC"/>
          </w:tcPr>
          <w:p w14:paraId="6971E1A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0EA17C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F9E5CB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958DB1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0DAA53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F00822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18EBA5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B90364F" w14:textId="4961BE1E"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16805B34" w14:textId="45C76961"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272D99C9" w14:textId="77777777" w:rsidTr="008F4147">
        <w:tc>
          <w:tcPr>
            <w:tcW w:w="704" w:type="dxa"/>
            <w:shd w:val="clear" w:color="auto" w:fill="E1D8EC"/>
          </w:tcPr>
          <w:p w14:paraId="520000BF"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6529869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992" w:type="dxa"/>
            <w:shd w:val="clear" w:color="auto" w:fill="E1D8EC"/>
          </w:tcPr>
          <w:p w14:paraId="051C20BA"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276" w:type="dxa"/>
            <w:shd w:val="clear" w:color="auto" w:fill="E1D8EC"/>
          </w:tcPr>
          <w:p w14:paraId="23202DF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48FADD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70C5CB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04E4D0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06EE9A68" w14:textId="0E2277F9"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0AA6418E" w14:textId="5B6134BE" w:rsidR="00D724E9" w:rsidRPr="0065671B"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Vakles</w:t>
            </w:r>
          </w:p>
        </w:tc>
      </w:tr>
      <w:tr w:rsidR="00D724E9" w:rsidRPr="00081D97" w14:paraId="6FE27890" w14:textId="77777777" w:rsidTr="008F4147">
        <w:tc>
          <w:tcPr>
            <w:tcW w:w="704" w:type="dxa"/>
            <w:shd w:val="clear" w:color="auto" w:fill="E1D8EC"/>
          </w:tcPr>
          <w:p w14:paraId="1B718C8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E2844E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9E8E89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72F3D5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A505E8A"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8478F4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C4F702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0E8E633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0780B668" w14:textId="77777777" w:rsidR="00D724E9" w:rsidRPr="0065671B"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D724E9" w:rsidRPr="00081D97" w14:paraId="20B1D154" w14:textId="77777777" w:rsidTr="008F4147">
        <w:tc>
          <w:tcPr>
            <w:tcW w:w="704" w:type="dxa"/>
            <w:shd w:val="clear" w:color="auto" w:fill="E1D8EC"/>
          </w:tcPr>
          <w:p w14:paraId="5E3822C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A9AE68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38A0E9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25EE9B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E38B4B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6078F8B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1BEB500A"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2D6A604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64FB8889" w14:textId="77777777" w:rsidR="00D724E9" w:rsidRPr="00536427"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D724E9" w:rsidRPr="00081D97" w14:paraId="0636DF75" w14:textId="77777777" w:rsidTr="008F4147">
        <w:tc>
          <w:tcPr>
            <w:tcW w:w="704" w:type="dxa"/>
            <w:shd w:val="clear" w:color="auto" w:fill="FBF581"/>
          </w:tcPr>
          <w:p w14:paraId="60B84A0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18FC9F1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992" w:type="dxa"/>
            <w:shd w:val="clear" w:color="auto" w:fill="FBF581"/>
            <w:vAlign w:val="center"/>
          </w:tcPr>
          <w:p w14:paraId="2E70508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tcPr>
          <w:p w14:paraId="25CE521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72F15C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463C86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630B6E4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892A4B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CC5AAD1" w14:textId="77777777" w:rsidR="00D724E9" w:rsidRDefault="00D724E9" w:rsidP="00D724E9">
            <w:pPr>
              <w:suppressAutoHyphens w:val="0"/>
              <w:spacing w:line="240" w:lineRule="auto"/>
              <w:jc w:val="center"/>
              <w:rPr>
                <w:rFonts w:ascii="Arial" w:eastAsia="Calibri" w:hAnsi="Arial" w:cs="Arial"/>
                <w:i/>
                <w:iCs/>
                <w:sz w:val="18"/>
                <w:szCs w:val="18"/>
                <w:lang w:eastAsia="en-US"/>
              </w:rPr>
            </w:pPr>
          </w:p>
        </w:tc>
      </w:tr>
      <w:tr w:rsidR="00D724E9" w:rsidRPr="00081D97" w14:paraId="2FCEE379" w14:textId="77777777" w:rsidTr="008F4147">
        <w:tc>
          <w:tcPr>
            <w:tcW w:w="704" w:type="dxa"/>
            <w:shd w:val="clear" w:color="auto" w:fill="FBF581"/>
          </w:tcPr>
          <w:p w14:paraId="0227429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731EEA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119D29B5"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5555AF3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33090A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09291F5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09A3546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59EA7F9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42D7ADB" w14:textId="77777777" w:rsidR="00D724E9" w:rsidRDefault="00D724E9" w:rsidP="00D724E9">
            <w:pPr>
              <w:suppressAutoHyphens w:val="0"/>
              <w:spacing w:line="240" w:lineRule="auto"/>
              <w:jc w:val="center"/>
              <w:rPr>
                <w:rFonts w:ascii="Arial" w:eastAsia="Calibri" w:hAnsi="Arial" w:cs="Arial"/>
                <w:i/>
                <w:iCs/>
                <w:sz w:val="18"/>
                <w:szCs w:val="18"/>
                <w:lang w:eastAsia="en-US"/>
              </w:rPr>
            </w:pPr>
          </w:p>
        </w:tc>
      </w:tr>
      <w:tr w:rsidR="00D724E9" w:rsidRPr="00081D97" w14:paraId="563ABF8C" w14:textId="77777777" w:rsidTr="008F4147">
        <w:tc>
          <w:tcPr>
            <w:tcW w:w="704" w:type="dxa"/>
            <w:shd w:val="clear" w:color="auto" w:fill="FBF581"/>
          </w:tcPr>
          <w:p w14:paraId="2EF9707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25CB1C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91D787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6AA2234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93106C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8DEF1C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3BEDB96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29ED9B87"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B7442FE" w14:textId="77777777" w:rsidR="00D724E9" w:rsidRPr="006B3E91"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Eerste kerstdag</w:t>
            </w:r>
          </w:p>
        </w:tc>
      </w:tr>
      <w:tr w:rsidR="00D724E9" w:rsidRPr="00081D97" w14:paraId="13A8B6BD" w14:textId="77777777" w:rsidTr="008F4147">
        <w:tc>
          <w:tcPr>
            <w:tcW w:w="704" w:type="dxa"/>
            <w:shd w:val="clear" w:color="auto" w:fill="FBF581"/>
          </w:tcPr>
          <w:p w14:paraId="26D33D5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10E43601"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p>
        </w:tc>
        <w:tc>
          <w:tcPr>
            <w:tcW w:w="992" w:type="dxa"/>
            <w:shd w:val="clear" w:color="auto" w:fill="FBF581"/>
            <w:vAlign w:val="center"/>
          </w:tcPr>
          <w:p w14:paraId="1DF8753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FB5A94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72CE58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706D93B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36C8345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98BA55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D5226D6"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3F44A45D" w14:textId="77777777" w:rsidTr="008F4147">
        <w:tc>
          <w:tcPr>
            <w:tcW w:w="704" w:type="dxa"/>
            <w:shd w:val="clear" w:color="auto" w:fill="FBF581"/>
          </w:tcPr>
          <w:p w14:paraId="4A771FB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7088C0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vAlign w:val="center"/>
          </w:tcPr>
          <w:p w14:paraId="7DF05BC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8FECC5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31F1419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F6D91C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797F207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D0C670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FD8E7E1"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2D1416C1" w14:textId="77777777" w:rsidTr="008F4147">
        <w:tc>
          <w:tcPr>
            <w:tcW w:w="704" w:type="dxa"/>
            <w:shd w:val="clear" w:color="auto" w:fill="FBF581"/>
          </w:tcPr>
          <w:p w14:paraId="476266E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51304C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65AA79F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814E8D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3536701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4768A8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52AD400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B7DFDF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B85F4F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Nieuwjaarsdag</w:t>
            </w:r>
          </w:p>
        </w:tc>
      </w:tr>
      <w:tr w:rsidR="00D724E9" w:rsidRPr="00081D97" w14:paraId="114B1852" w14:textId="77777777" w:rsidTr="000F0118">
        <w:tc>
          <w:tcPr>
            <w:tcW w:w="704" w:type="dxa"/>
            <w:shd w:val="clear" w:color="auto" w:fill="E1D8EC"/>
          </w:tcPr>
          <w:p w14:paraId="76B9AE38"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E1D8EC"/>
          </w:tcPr>
          <w:p w14:paraId="4C5D9ED1"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992" w:type="dxa"/>
            <w:shd w:val="clear" w:color="auto" w:fill="E1D8EC"/>
          </w:tcPr>
          <w:p w14:paraId="3EA2972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276" w:type="dxa"/>
            <w:shd w:val="clear" w:color="auto" w:fill="E1D8EC"/>
          </w:tcPr>
          <w:p w14:paraId="7E8DD48F" w14:textId="73C1F9E8"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2207BE5" w14:textId="6DD0866D"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33DC31A" w14:textId="7B0AF11B"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03729E28" w14:textId="73220446"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F2A129C" w14:textId="723F6E26"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6C18DFB5" w14:textId="06718A0A"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724E9" w:rsidRPr="00081D97" w14:paraId="107B9DEE" w14:textId="77777777" w:rsidTr="000F0118">
        <w:tc>
          <w:tcPr>
            <w:tcW w:w="704" w:type="dxa"/>
            <w:shd w:val="clear" w:color="auto" w:fill="E1D8EC"/>
          </w:tcPr>
          <w:p w14:paraId="08F0B51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56103A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5D53F7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0F1458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304F87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0BD2F2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04C67B9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4D7FAE23" w14:textId="4CC95A34"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63965C0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6485898" w14:textId="1A562C6D"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03F5AC21" w14:textId="77777777" w:rsidTr="000F0118">
        <w:tc>
          <w:tcPr>
            <w:tcW w:w="704" w:type="dxa"/>
            <w:shd w:val="clear" w:color="auto" w:fill="E1D8EC"/>
          </w:tcPr>
          <w:p w14:paraId="71667DB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3F1AF8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9E84E3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00DBBA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9E57C9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3E9952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30BF36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C848D9A" w14:textId="76F312EF"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662A43A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4394414" w14:textId="7E7215A3" w:rsidR="00D724E9" w:rsidRPr="00E33A4D"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Aan de slag</w:t>
            </w:r>
          </w:p>
        </w:tc>
      </w:tr>
      <w:tr w:rsidR="00D724E9" w:rsidRPr="00081D97" w14:paraId="253F2BE0" w14:textId="77777777" w:rsidTr="000F0118">
        <w:tc>
          <w:tcPr>
            <w:tcW w:w="704" w:type="dxa"/>
            <w:shd w:val="clear" w:color="auto" w:fill="E1D8EC"/>
          </w:tcPr>
          <w:p w14:paraId="02D920F2"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E1D8EC"/>
          </w:tcPr>
          <w:p w14:paraId="5ED184CE"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992" w:type="dxa"/>
            <w:shd w:val="clear" w:color="auto" w:fill="E1D8EC"/>
          </w:tcPr>
          <w:p w14:paraId="26E0C91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E1D8EC"/>
          </w:tcPr>
          <w:p w14:paraId="188EC08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77C169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E7A7C4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BFDEA0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70830FD" w14:textId="79B5025A"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204C2BF5" w14:textId="30282584"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724E9" w:rsidRPr="00081D97" w14:paraId="5096851B" w14:textId="77777777" w:rsidTr="000F0118">
        <w:tc>
          <w:tcPr>
            <w:tcW w:w="704" w:type="dxa"/>
            <w:shd w:val="clear" w:color="auto" w:fill="E1D8EC"/>
          </w:tcPr>
          <w:p w14:paraId="0382EA0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057A94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E05501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CDDAF7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FA205E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5CA6C2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1A3F53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A0287FB" w14:textId="0F34054F"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7E279BF2" w14:textId="59BC5EB2"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724E9" w:rsidRPr="00081D97" w14:paraId="07FCCF3C" w14:textId="77777777" w:rsidTr="000F0118">
        <w:tc>
          <w:tcPr>
            <w:tcW w:w="704" w:type="dxa"/>
            <w:shd w:val="clear" w:color="auto" w:fill="E1D8EC"/>
          </w:tcPr>
          <w:p w14:paraId="397D2FC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29DDBE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D08F54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BB62A2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67D504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07D695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640101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2B727FE" w14:textId="10049E50"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785EDB4" w14:textId="516E501F"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6504A2A8" w14:textId="77777777" w:rsidTr="000F0118">
        <w:tc>
          <w:tcPr>
            <w:tcW w:w="704" w:type="dxa"/>
            <w:shd w:val="clear" w:color="auto" w:fill="E1D8EC"/>
          </w:tcPr>
          <w:p w14:paraId="08A6F72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E1D8EC"/>
          </w:tcPr>
          <w:p w14:paraId="0864828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992" w:type="dxa"/>
            <w:shd w:val="clear" w:color="auto" w:fill="E1D8EC"/>
          </w:tcPr>
          <w:p w14:paraId="12EFB24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E1D8EC"/>
          </w:tcPr>
          <w:p w14:paraId="1097541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880D6D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1BE8E3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6635A0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C80B9C5" w14:textId="5395CD1C"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01639981" w14:textId="093BBB8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71A285D6" w14:textId="77777777" w:rsidTr="000F0118">
        <w:tc>
          <w:tcPr>
            <w:tcW w:w="704" w:type="dxa"/>
            <w:shd w:val="clear" w:color="auto" w:fill="E1D8EC"/>
          </w:tcPr>
          <w:p w14:paraId="7DE0FB18"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B0DBAE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8C750F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17AA81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98E69D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77E685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776B823"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082F666" w14:textId="2409153F"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2B337F2C" w14:textId="34EA8550"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16A699EE" w14:textId="77777777" w:rsidTr="008F4147">
        <w:tc>
          <w:tcPr>
            <w:tcW w:w="704" w:type="dxa"/>
            <w:shd w:val="clear" w:color="auto" w:fill="D1F0FF"/>
          </w:tcPr>
          <w:p w14:paraId="02F54E3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17C5739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CEF12E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AB55CF2" w14:textId="5CB38278"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2ABB83C3" w14:textId="6DA10CE2"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76BA8D21" w14:textId="56782B64"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6DC51B27" w14:textId="5B258DBE"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3DAFA439" w14:textId="4ABB99E0"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163BFEB1" w14:textId="1A0AF6C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D724E9" w:rsidRPr="00081D97" w14:paraId="30A6597E" w14:textId="77777777" w:rsidTr="008F4147">
        <w:tc>
          <w:tcPr>
            <w:tcW w:w="704" w:type="dxa"/>
            <w:shd w:val="clear" w:color="auto" w:fill="D1F0FF"/>
          </w:tcPr>
          <w:p w14:paraId="106BF9D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D1F0FF"/>
          </w:tcPr>
          <w:p w14:paraId="195C26F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992" w:type="dxa"/>
            <w:shd w:val="clear" w:color="auto" w:fill="D1F0FF"/>
          </w:tcPr>
          <w:p w14:paraId="7F4F894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276" w:type="dxa"/>
            <w:shd w:val="clear" w:color="auto" w:fill="D1F0FF"/>
          </w:tcPr>
          <w:p w14:paraId="29514CF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F019A9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B94289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DE5CFE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4655018" w14:textId="31A9DFF3"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1DBE82A3" w14:textId="5D0134D5"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70E69D42" w14:textId="77777777" w:rsidTr="008F4147">
        <w:tc>
          <w:tcPr>
            <w:tcW w:w="704" w:type="dxa"/>
            <w:shd w:val="clear" w:color="auto" w:fill="D1F0FF"/>
          </w:tcPr>
          <w:p w14:paraId="78C40C0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140ED09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76545E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336FA2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F28224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1B7014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4B8458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C500BE2" w14:textId="1254BB21"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45E4ADA6" w14:textId="579B9C1B"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726FF810" w14:textId="77777777" w:rsidTr="008F4147">
        <w:tc>
          <w:tcPr>
            <w:tcW w:w="704" w:type="dxa"/>
            <w:shd w:val="clear" w:color="auto" w:fill="D1F0FF"/>
          </w:tcPr>
          <w:p w14:paraId="5A2BD2A7"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E3D3D3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E632E9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DFE4F9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40F2E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6B3830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FB667B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3B62FA6" w14:textId="07C09DB7"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6D51B3EA" w14:textId="036F2A2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5E1A8278" w14:textId="77777777" w:rsidTr="008F4147">
        <w:tc>
          <w:tcPr>
            <w:tcW w:w="704" w:type="dxa"/>
            <w:shd w:val="clear" w:color="auto" w:fill="D1F0FF"/>
          </w:tcPr>
          <w:p w14:paraId="4C8C78EB"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4407B9FE"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992" w:type="dxa"/>
            <w:shd w:val="clear" w:color="auto" w:fill="D1F0FF"/>
          </w:tcPr>
          <w:p w14:paraId="77773151"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276" w:type="dxa"/>
            <w:shd w:val="clear" w:color="auto" w:fill="D1F0FF"/>
          </w:tcPr>
          <w:p w14:paraId="32ABEDC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8CDE72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E29804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92C38E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090E152" w14:textId="3A02B8B8"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251CD4C0" w14:textId="157544F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19028C5E" w14:textId="77777777" w:rsidTr="008F4147">
        <w:tc>
          <w:tcPr>
            <w:tcW w:w="704" w:type="dxa"/>
            <w:shd w:val="clear" w:color="auto" w:fill="D1F0FF"/>
          </w:tcPr>
          <w:p w14:paraId="3A0C22B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E9BA5C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432EBE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091C50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34086E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D83C18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2A3423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C2EFA7D" w14:textId="4EE43EBA"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714C5916" w14:textId="254754D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2295F2D1" w14:textId="77777777" w:rsidTr="008F4147">
        <w:tc>
          <w:tcPr>
            <w:tcW w:w="704" w:type="dxa"/>
            <w:shd w:val="clear" w:color="auto" w:fill="D1F0FF"/>
          </w:tcPr>
          <w:p w14:paraId="11CFB0DE"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7C0E96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EC6C31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A377624" w14:textId="01A8F17A"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CBC17D3" w14:textId="5A04B53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6EABDD6" w14:textId="54B90BC0"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6819FD3" w14:textId="3600B8A9"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5DD167A" w14:textId="3C8E8BD4"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1DB42256" w14:textId="4397280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130AB56" w14:textId="77777777" w:rsidTr="008F4147">
        <w:tc>
          <w:tcPr>
            <w:tcW w:w="704" w:type="dxa"/>
            <w:shd w:val="clear" w:color="auto" w:fill="D1F0FF"/>
          </w:tcPr>
          <w:p w14:paraId="6D9110E4"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D1F0FF"/>
          </w:tcPr>
          <w:p w14:paraId="7141FA4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D1F0FF"/>
          </w:tcPr>
          <w:p w14:paraId="0B2B74F3"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276" w:type="dxa"/>
            <w:shd w:val="clear" w:color="auto" w:fill="D1F0FF"/>
          </w:tcPr>
          <w:p w14:paraId="1D324B3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D7B8A7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77CC8A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929C5E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29AA4E9" w14:textId="18E81AA5"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21B53EA3" w14:textId="1B52EDF5" w:rsidR="00D724E9" w:rsidRPr="000C6FE5"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Vakles</w:t>
            </w:r>
          </w:p>
        </w:tc>
      </w:tr>
      <w:tr w:rsidR="00D724E9" w:rsidRPr="00081D97" w14:paraId="5B506A63" w14:textId="77777777" w:rsidTr="008F4147">
        <w:tc>
          <w:tcPr>
            <w:tcW w:w="704" w:type="dxa"/>
            <w:shd w:val="clear" w:color="auto" w:fill="D1F0FF"/>
          </w:tcPr>
          <w:p w14:paraId="0329DDF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834C01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AB931A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DB1DC2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B57CF3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2B60F6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D7AD89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CD4B6DB" w14:textId="577F8474"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4777D5C3" w14:textId="520935A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5023792E" w14:textId="77777777" w:rsidTr="008F4147">
        <w:tc>
          <w:tcPr>
            <w:tcW w:w="704" w:type="dxa"/>
            <w:shd w:val="clear" w:color="auto" w:fill="D1F0FF"/>
          </w:tcPr>
          <w:p w14:paraId="370E3BE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81D8C0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09294D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2656FF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8866CB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804A13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4AA59F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649D9B5" w14:textId="465CF807"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2A31B618" w14:textId="77A3F7A3"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04B38FCC" w14:textId="77777777" w:rsidTr="008F4147">
        <w:tc>
          <w:tcPr>
            <w:tcW w:w="704" w:type="dxa"/>
            <w:shd w:val="clear" w:color="auto" w:fill="FBF581"/>
          </w:tcPr>
          <w:p w14:paraId="7BECB7F8"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FBF581"/>
          </w:tcPr>
          <w:p w14:paraId="435A924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992" w:type="dxa"/>
            <w:shd w:val="clear" w:color="auto" w:fill="FBF581"/>
          </w:tcPr>
          <w:p w14:paraId="04AA0735"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09E3413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E48AC7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50D763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07D41A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04C482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97911FB"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181862A0" w14:textId="77777777" w:rsidTr="008F4147">
        <w:tc>
          <w:tcPr>
            <w:tcW w:w="704" w:type="dxa"/>
            <w:shd w:val="clear" w:color="auto" w:fill="FBF581"/>
          </w:tcPr>
          <w:p w14:paraId="77A03D2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956A04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6B5026C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7CEB74D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FEEDEF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9ED32E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BC69B2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6D3B6C8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BBF61D1"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722A39CC" w14:textId="77777777" w:rsidTr="008F4147">
        <w:tc>
          <w:tcPr>
            <w:tcW w:w="704" w:type="dxa"/>
            <w:shd w:val="clear" w:color="auto" w:fill="FBF581"/>
          </w:tcPr>
          <w:p w14:paraId="7A8C437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20597B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5B9AB6E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966966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4FA4BDE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E15B0D0"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12D055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5733868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EBD6074"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608D1880" w14:textId="77777777" w:rsidTr="000F0118">
        <w:tc>
          <w:tcPr>
            <w:tcW w:w="704" w:type="dxa"/>
            <w:shd w:val="clear" w:color="auto" w:fill="D1F0FF"/>
          </w:tcPr>
          <w:p w14:paraId="58F84A75"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D1F0FF"/>
          </w:tcPr>
          <w:p w14:paraId="484D5461"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992" w:type="dxa"/>
            <w:shd w:val="clear" w:color="auto" w:fill="D1F0FF"/>
          </w:tcPr>
          <w:p w14:paraId="59AAD9F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276" w:type="dxa"/>
            <w:shd w:val="clear" w:color="auto" w:fill="D1F0FF"/>
          </w:tcPr>
          <w:p w14:paraId="0A78B293" w14:textId="40173069"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3675CB6" w14:textId="17B2C408"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F5C8B82" w14:textId="452AD824"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C60C873" w14:textId="2E7121CF"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7F6D5E6" w14:textId="23473D29"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23787E2C" w14:textId="7F02232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724E9" w:rsidRPr="00081D97" w14:paraId="7B0004C1" w14:textId="77777777" w:rsidTr="000F0118">
        <w:tc>
          <w:tcPr>
            <w:tcW w:w="704" w:type="dxa"/>
            <w:shd w:val="clear" w:color="auto" w:fill="D1F0FF"/>
          </w:tcPr>
          <w:p w14:paraId="1FF1E16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1D60423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0DA35F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E551EB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288587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3B62B4B" w14:textId="51D99CD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EA784DB"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BA0B0A1" w14:textId="100BD0DC"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3058503B"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EA5000E" w14:textId="470AA5C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5CA9A481" w14:textId="77777777" w:rsidTr="000F0118">
        <w:tc>
          <w:tcPr>
            <w:tcW w:w="704" w:type="dxa"/>
            <w:shd w:val="clear" w:color="auto" w:fill="D1F0FF"/>
          </w:tcPr>
          <w:p w14:paraId="4AC360FD"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46CB3E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93FB27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BAF370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BDE1A2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29DF62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0F9018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BBD275D" w14:textId="7E867B90"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083F2CF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29BC38B" w14:textId="7AACB7B3"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5A37660F" w14:textId="77777777" w:rsidTr="000F0118">
        <w:tc>
          <w:tcPr>
            <w:tcW w:w="704" w:type="dxa"/>
            <w:shd w:val="clear" w:color="auto" w:fill="D1F0FF"/>
          </w:tcPr>
          <w:p w14:paraId="7318D03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D1F0FF"/>
          </w:tcPr>
          <w:p w14:paraId="19F7ADC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992" w:type="dxa"/>
            <w:shd w:val="clear" w:color="auto" w:fill="D1F0FF"/>
          </w:tcPr>
          <w:p w14:paraId="4DD2C4A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276" w:type="dxa"/>
            <w:shd w:val="clear" w:color="auto" w:fill="D1F0FF"/>
          </w:tcPr>
          <w:p w14:paraId="29CFCD5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405F1D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31C113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36CD165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74DFCE24" w14:textId="4F10422A"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48F42B8C" w14:textId="3DC73414"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724E9" w:rsidRPr="00081D97" w14:paraId="48FB6123" w14:textId="77777777" w:rsidTr="000F0118">
        <w:tc>
          <w:tcPr>
            <w:tcW w:w="704" w:type="dxa"/>
            <w:shd w:val="clear" w:color="auto" w:fill="D1F0FF"/>
          </w:tcPr>
          <w:p w14:paraId="1A53433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747435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3EE513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8ADABA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99FF4B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87D289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048BF81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08B930CC" w14:textId="1E25AF8C"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4391BC8E" w14:textId="26CC3DE4"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724E9" w:rsidRPr="00081D97" w14:paraId="74CAB559" w14:textId="77777777" w:rsidTr="000F0118">
        <w:tc>
          <w:tcPr>
            <w:tcW w:w="704" w:type="dxa"/>
            <w:shd w:val="clear" w:color="auto" w:fill="D1F0FF"/>
          </w:tcPr>
          <w:p w14:paraId="6ECA557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33E1A6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087258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BB8670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C55DC2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4EB7EC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096ADA5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63469A1C" w14:textId="3333FC45"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26931CF5" w14:textId="2A44F9E8"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69CF899D" w14:textId="77777777" w:rsidTr="000F0118">
        <w:tc>
          <w:tcPr>
            <w:tcW w:w="704" w:type="dxa"/>
            <w:shd w:val="clear" w:color="auto" w:fill="D1F0FF"/>
          </w:tcPr>
          <w:p w14:paraId="1F9C091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D1F0FF"/>
          </w:tcPr>
          <w:p w14:paraId="4014ED8D"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992" w:type="dxa"/>
            <w:shd w:val="clear" w:color="auto" w:fill="D1F0FF"/>
          </w:tcPr>
          <w:p w14:paraId="7DEA1748"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276" w:type="dxa"/>
            <w:shd w:val="clear" w:color="auto" w:fill="D1F0FF"/>
          </w:tcPr>
          <w:p w14:paraId="188C15E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131E6C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270788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2FCBB68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3525D500" w14:textId="6F8C93DD"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076932D3" w14:textId="0729F444"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10431C7B" w14:textId="77777777" w:rsidTr="000F0118">
        <w:tc>
          <w:tcPr>
            <w:tcW w:w="704" w:type="dxa"/>
            <w:shd w:val="clear" w:color="auto" w:fill="D1F0FF"/>
          </w:tcPr>
          <w:p w14:paraId="59DF386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382D41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D0FD4B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3615B0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8EF26B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9AD134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2FC9214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520E40C9" w14:textId="5EEFF615"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07D84E5E" w14:textId="7F118A34"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42D33634" w14:textId="77777777" w:rsidTr="008F4147">
        <w:tc>
          <w:tcPr>
            <w:tcW w:w="704" w:type="dxa"/>
            <w:shd w:val="clear" w:color="auto" w:fill="FCE0F3"/>
          </w:tcPr>
          <w:p w14:paraId="79A8543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9B4221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E8CB14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67A0AB3" w14:textId="046F17DE"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62F92BF3" w14:textId="34F3506E"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0C17E897" w14:textId="756148F3"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Globa</w:t>
            </w:r>
            <w:r>
              <w:rPr>
                <w:rFonts w:ascii="Arial" w:eastAsia="Calibri" w:hAnsi="Arial" w:cs="Arial"/>
                <w:b/>
                <w:bCs/>
                <w:i/>
                <w:iCs/>
                <w:sz w:val="18"/>
                <w:szCs w:val="18"/>
                <w:lang w:eastAsia="en-US"/>
              </w:rPr>
              <w:t>li-</w:t>
            </w:r>
          </w:p>
        </w:tc>
        <w:tc>
          <w:tcPr>
            <w:tcW w:w="1275" w:type="dxa"/>
            <w:shd w:val="clear" w:color="auto" w:fill="FCE0F3"/>
          </w:tcPr>
          <w:p w14:paraId="0C429E22" w14:textId="30388CF0"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72B93772" w14:textId="04839401"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4690F9FD" w14:textId="46D1A26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D724E9" w:rsidRPr="00081D97" w14:paraId="37FEAC53" w14:textId="77777777" w:rsidTr="008F4147">
        <w:tc>
          <w:tcPr>
            <w:tcW w:w="704" w:type="dxa"/>
            <w:shd w:val="clear" w:color="auto" w:fill="FCE0F3"/>
          </w:tcPr>
          <w:p w14:paraId="3BD333D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FCE0F3"/>
          </w:tcPr>
          <w:p w14:paraId="3077CB58"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992" w:type="dxa"/>
            <w:shd w:val="clear" w:color="auto" w:fill="FCE0F3"/>
          </w:tcPr>
          <w:p w14:paraId="7EC0B07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276" w:type="dxa"/>
            <w:shd w:val="clear" w:color="auto" w:fill="FCE0F3"/>
          </w:tcPr>
          <w:p w14:paraId="413E48E7"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D7F9C04"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390ED9D" w14:textId="0AEFE24A"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19F887AA"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6E794053" w14:textId="2FC8DE4A"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3CA59981" w14:textId="48049992"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D72A07C" w14:textId="77777777" w:rsidTr="008F4147">
        <w:tc>
          <w:tcPr>
            <w:tcW w:w="704" w:type="dxa"/>
            <w:shd w:val="clear" w:color="auto" w:fill="FCE0F3"/>
          </w:tcPr>
          <w:p w14:paraId="4025CA6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4D30B5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F65EED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489058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47A5C7D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DF034C9"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325C6E8"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1B4C7B7D" w14:textId="738443F6"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602A2FA4" w14:textId="343030F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375D979B" w14:textId="77777777" w:rsidTr="008F4147">
        <w:tc>
          <w:tcPr>
            <w:tcW w:w="704" w:type="dxa"/>
            <w:shd w:val="clear" w:color="auto" w:fill="FCE0F3"/>
          </w:tcPr>
          <w:p w14:paraId="4183A33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7218691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D846C7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C4244F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55D4806"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6A0C4C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0AAD64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14EB0131" w14:textId="37D39CFF"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16E0565B" w14:textId="4C3AA2A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5734F85F" w14:textId="77777777" w:rsidTr="008F4147">
        <w:tc>
          <w:tcPr>
            <w:tcW w:w="704" w:type="dxa"/>
            <w:shd w:val="clear" w:color="auto" w:fill="FCE0F3"/>
          </w:tcPr>
          <w:p w14:paraId="1C8DF824"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FCE0F3"/>
          </w:tcPr>
          <w:p w14:paraId="0D7546F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992" w:type="dxa"/>
            <w:shd w:val="clear" w:color="auto" w:fill="FCE0F3"/>
          </w:tcPr>
          <w:p w14:paraId="6730029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276" w:type="dxa"/>
            <w:shd w:val="clear" w:color="auto" w:fill="FCE0F3"/>
          </w:tcPr>
          <w:p w14:paraId="37E02FA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E91CB01"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A259FF5"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0076557F"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6BA944B" w14:textId="007DB29D"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4D948EBE" w14:textId="7139E662"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B1D8CC1" w14:textId="77777777" w:rsidTr="008F4147">
        <w:tc>
          <w:tcPr>
            <w:tcW w:w="704" w:type="dxa"/>
            <w:shd w:val="clear" w:color="auto" w:fill="FCE0F3"/>
          </w:tcPr>
          <w:p w14:paraId="26293D3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71D2AC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4FE49E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A657B82"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23FEF3C"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49C9B5CD"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5A504D9E" w14:textId="77777777" w:rsidR="00D724E9" w:rsidRPr="00F6334D" w:rsidRDefault="00D724E9" w:rsidP="00D724E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5BE7F90" w14:textId="5548240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08309700" w14:textId="4B9B119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096C2A25" w14:textId="77777777" w:rsidTr="008F4147">
        <w:tc>
          <w:tcPr>
            <w:tcW w:w="704" w:type="dxa"/>
            <w:shd w:val="clear" w:color="auto" w:fill="FCE0F3"/>
          </w:tcPr>
          <w:p w14:paraId="47AD92F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8EBF92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FC31F5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B955CD0" w14:textId="4B7708F3"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C167119" w14:textId="21AED6E6"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3FDCE9C" w14:textId="7D46D6E4"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AEBFA55" w14:textId="3F78183E"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9EF698B" w14:textId="16FF6B2F"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30B0CB18" w14:textId="5FBFB7EC"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6A1AEFE1" w14:textId="77777777" w:rsidTr="008F4147">
        <w:tc>
          <w:tcPr>
            <w:tcW w:w="704" w:type="dxa"/>
            <w:shd w:val="clear" w:color="auto" w:fill="FCE0F3"/>
          </w:tcPr>
          <w:p w14:paraId="1599796D"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FCE0F3"/>
          </w:tcPr>
          <w:p w14:paraId="3BD415FA"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p>
        </w:tc>
        <w:tc>
          <w:tcPr>
            <w:tcW w:w="992" w:type="dxa"/>
            <w:shd w:val="clear" w:color="auto" w:fill="FCE0F3"/>
          </w:tcPr>
          <w:p w14:paraId="525BE752"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FCE0F3"/>
          </w:tcPr>
          <w:p w14:paraId="2AC603E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990FAA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9ECBFE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A8B7FC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4B0B95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4AC45C6F" w14:textId="77777777" w:rsidR="00D724E9" w:rsidRDefault="00D724E9" w:rsidP="00D724E9">
            <w:pPr>
              <w:suppressAutoHyphens w:val="0"/>
              <w:spacing w:line="240" w:lineRule="auto"/>
              <w:jc w:val="center"/>
              <w:rPr>
                <w:rFonts w:ascii="Arial" w:eastAsia="Calibri" w:hAnsi="Arial" w:cs="Arial"/>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D724E9" w:rsidRPr="00081D97" w14:paraId="12CD18F1" w14:textId="77777777" w:rsidTr="000F0118">
        <w:tc>
          <w:tcPr>
            <w:tcW w:w="704" w:type="dxa"/>
            <w:shd w:val="clear" w:color="auto" w:fill="FCE0F3"/>
          </w:tcPr>
          <w:p w14:paraId="2671779C"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A06729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FCE0F3"/>
          </w:tcPr>
          <w:p w14:paraId="1466D94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8AB65FE" w14:textId="7FEF78DB"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274A740" w14:textId="7ED9ADDA"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0412443" w14:textId="08EF7C78"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E18C1EE" w14:textId="2CB58819"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6D4AC03" w14:textId="352CB0D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57D7F489" w14:textId="0E894EF9"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096D5F69" w14:textId="77777777" w:rsidTr="000F0118">
        <w:tc>
          <w:tcPr>
            <w:tcW w:w="704" w:type="dxa"/>
            <w:shd w:val="clear" w:color="auto" w:fill="FCE0F3"/>
          </w:tcPr>
          <w:p w14:paraId="6142A1F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44CD82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30D0BF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690B44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860244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B5CFC54" w14:textId="4FBD8C21"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9490D5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2928360" w14:textId="44A76DA4"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69C6C480" w14:textId="6625F57B"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193E5666" w14:textId="77777777" w:rsidTr="000F0118">
        <w:tc>
          <w:tcPr>
            <w:tcW w:w="704" w:type="dxa"/>
            <w:shd w:val="clear" w:color="auto" w:fill="FCE0F3"/>
          </w:tcPr>
          <w:p w14:paraId="43F1EAC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FCE0F3"/>
          </w:tcPr>
          <w:p w14:paraId="32C7BD0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992" w:type="dxa"/>
            <w:shd w:val="clear" w:color="auto" w:fill="FCE0F3"/>
          </w:tcPr>
          <w:p w14:paraId="33AB0032"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FCE0F3"/>
          </w:tcPr>
          <w:p w14:paraId="42334B6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4E105C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7A6E50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8AD198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3BA3887" w14:textId="594765C5" w:rsidR="00D724E9"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6A1741A5" w14:textId="23181A99" w:rsidR="00D724E9" w:rsidRPr="008F326A"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D724E9" w:rsidRPr="00081D97" w14:paraId="5BEAC83A" w14:textId="77777777" w:rsidTr="000F0118">
        <w:tc>
          <w:tcPr>
            <w:tcW w:w="704" w:type="dxa"/>
            <w:shd w:val="clear" w:color="auto" w:fill="FCE0F3"/>
          </w:tcPr>
          <w:p w14:paraId="0785396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CF8270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6FDB54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E20ED3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039314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D23F94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81E46F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C958ACF" w14:textId="03E9D255"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7FFB048E" w14:textId="3C36BC4E"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724E9" w:rsidRPr="00081D97" w14:paraId="4388FC13" w14:textId="77777777" w:rsidTr="000F0118">
        <w:tc>
          <w:tcPr>
            <w:tcW w:w="704" w:type="dxa"/>
            <w:shd w:val="clear" w:color="auto" w:fill="FCE0F3"/>
          </w:tcPr>
          <w:p w14:paraId="591030A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D27AA3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5B9221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A5DDC1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DD060D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E205B8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A63CC5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1A3FDE7" w14:textId="1AE2C35F"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086DCE7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B5052E6" w14:textId="77971CA5"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70257EC5" w14:textId="77777777" w:rsidTr="000F0118">
        <w:tc>
          <w:tcPr>
            <w:tcW w:w="704" w:type="dxa"/>
            <w:shd w:val="clear" w:color="auto" w:fill="FCE0F3"/>
          </w:tcPr>
          <w:p w14:paraId="793B396B"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FCE0F3"/>
          </w:tcPr>
          <w:p w14:paraId="7016B9E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992" w:type="dxa"/>
            <w:shd w:val="clear" w:color="auto" w:fill="FCE0F3"/>
            <w:vAlign w:val="center"/>
          </w:tcPr>
          <w:p w14:paraId="32E5B7E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276" w:type="dxa"/>
            <w:shd w:val="clear" w:color="auto" w:fill="FCE0F3"/>
          </w:tcPr>
          <w:p w14:paraId="31CC86D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E5E886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BA2BEA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D78656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ED719BA" w14:textId="7B32EF95"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6C1E1AE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D02D154" w14:textId="59FA8F18" w:rsidR="00D724E9" w:rsidRPr="0035377F"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Aan de slag</w:t>
            </w:r>
          </w:p>
        </w:tc>
      </w:tr>
      <w:tr w:rsidR="00D724E9" w:rsidRPr="00081D97" w14:paraId="5649B92C" w14:textId="77777777" w:rsidTr="000F0118">
        <w:tc>
          <w:tcPr>
            <w:tcW w:w="704" w:type="dxa"/>
            <w:shd w:val="clear" w:color="auto" w:fill="FCE0F3"/>
          </w:tcPr>
          <w:p w14:paraId="697D442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5AB638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1B152A9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60F13A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B71EE1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CC7F54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E1A31A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DEF0991" w14:textId="404D0059"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464EC0DD" w14:textId="651324A1"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724E9" w:rsidRPr="00081D97" w14:paraId="1277EDEC" w14:textId="77777777" w:rsidTr="000F0118">
        <w:tc>
          <w:tcPr>
            <w:tcW w:w="704" w:type="dxa"/>
            <w:shd w:val="clear" w:color="auto" w:fill="FCE0F3"/>
          </w:tcPr>
          <w:p w14:paraId="6551B37C"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A5F887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0E03371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C6447F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E2A935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262858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78A99CF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DF721B9" w14:textId="2A712D93"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2CD56B08" w14:textId="52EE2842"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724E9" w:rsidRPr="00081D97" w14:paraId="2479D89B" w14:textId="77777777" w:rsidTr="000F0118">
        <w:tc>
          <w:tcPr>
            <w:tcW w:w="704" w:type="dxa"/>
            <w:shd w:val="clear" w:color="auto" w:fill="FCE0F3"/>
          </w:tcPr>
          <w:p w14:paraId="1DEF2C4F"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FCE0F3"/>
          </w:tcPr>
          <w:p w14:paraId="7B83A7AA"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992" w:type="dxa"/>
            <w:shd w:val="clear" w:color="auto" w:fill="FCE0F3"/>
          </w:tcPr>
          <w:p w14:paraId="04C4243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276" w:type="dxa"/>
            <w:shd w:val="clear" w:color="auto" w:fill="FCE0F3"/>
          </w:tcPr>
          <w:p w14:paraId="73AE0468" w14:textId="77777777" w:rsidR="00D724E9" w:rsidRPr="00BF42A8" w:rsidRDefault="00D724E9" w:rsidP="00D724E9">
            <w:pPr>
              <w:suppressAutoHyphens w:val="0"/>
              <w:spacing w:line="240" w:lineRule="auto"/>
              <w:jc w:val="center"/>
              <w:rPr>
                <w:rFonts w:ascii="Arial" w:eastAsia="Calibri" w:hAnsi="Arial" w:cs="Arial"/>
                <w:i/>
                <w:iCs/>
                <w:sz w:val="18"/>
                <w:szCs w:val="18"/>
                <w:lang w:eastAsia="en-US"/>
              </w:rPr>
            </w:pPr>
          </w:p>
        </w:tc>
        <w:tc>
          <w:tcPr>
            <w:tcW w:w="1276" w:type="dxa"/>
            <w:shd w:val="clear" w:color="auto" w:fill="FCE0F3"/>
          </w:tcPr>
          <w:p w14:paraId="75EBECFC" w14:textId="77777777" w:rsidR="00D724E9" w:rsidRPr="00BF42A8" w:rsidRDefault="00D724E9" w:rsidP="00D724E9">
            <w:pPr>
              <w:suppressAutoHyphens w:val="0"/>
              <w:spacing w:line="240" w:lineRule="auto"/>
              <w:jc w:val="center"/>
              <w:rPr>
                <w:rFonts w:ascii="Arial" w:eastAsia="Calibri" w:hAnsi="Arial" w:cs="Arial"/>
                <w:i/>
                <w:iCs/>
                <w:sz w:val="18"/>
                <w:szCs w:val="18"/>
                <w:lang w:eastAsia="en-US"/>
              </w:rPr>
            </w:pPr>
          </w:p>
        </w:tc>
        <w:tc>
          <w:tcPr>
            <w:tcW w:w="1276" w:type="dxa"/>
            <w:shd w:val="clear" w:color="auto" w:fill="FCE0F3"/>
          </w:tcPr>
          <w:p w14:paraId="76EF6C44" w14:textId="77777777" w:rsidR="00D724E9" w:rsidRPr="00BF42A8" w:rsidRDefault="00D724E9" w:rsidP="00D724E9">
            <w:pPr>
              <w:suppressAutoHyphens w:val="0"/>
              <w:spacing w:line="240" w:lineRule="auto"/>
              <w:jc w:val="center"/>
              <w:rPr>
                <w:rFonts w:ascii="Arial" w:eastAsia="Calibri" w:hAnsi="Arial" w:cs="Arial"/>
                <w:i/>
                <w:iCs/>
                <w:sz w:val="18"/>
                <w:szCs w:val="18"/>
                <w:lang w:eastAsia="en-US"/>
              </w:rPr>
            </w:pPr>
          </w:p>
        </w:tc>
        <w:tc>
          <w:tcPr>
            <w:tcW w:w="1275" w:type="dxa"/>
            <w:shd w:val="clear" w:color="auto" w:fill="FCE0F3"/>
          </w:tcPr>
          <w:p w14:paraId="5A195C1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9EFEF00" w14:textId="4F8F6D3C"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4B08F65" w14:textId="48C52E56"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5399E02C" w14:textId="77777777" w:rsidTr="000F0118">
        <w:tc>
          <w:tcPr>
            <w:tcW w:w="704" w:type="dxa"/>
            <w:shd w:val="clear" w:color="auto" w:fill="FCE0F3"/>
          </w:tcPr>
          <w:p w14:paraId="71776DA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DB6741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B914B4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00205B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8A1066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4808D7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2BFFE5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A8C85CE" w14:textId="4DA858C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6BF5E688" w14:textId="65D15FFF" w:rsidR="00D724E9" w:rsidRPr="00B151B6" w:rsidRDefault="00D724E9" w:rsidP="00D724E9">
            <w:pPr>
              <w:suppressAutoHyphens w:val="0"/>
              <w:spacing w:line="240" w:lineRule="auto"/>
              <w:jc w:val="center"/>
              <w:rPr>
                <w:rFonts w:ascii="Arial" w:eastAsia="Calibri" w:hAnsi="Arial" w:cs="Arial"/>
                <w:b/>
                <w:bCs/>
                <w:sz w:val="18"/>
                <w:szCs w:val="18"/>
                <w:lang w:eastAsia="en-US"/>
              </w:rPr>
            </w:pPr>
          </w:p>
        </w:tc>
      </w:tr>
      <w:tr w:rsidR="00D724E9" w:rsidRPr="00081D97" w14:paraId="14A83CED" w14:textId="77777777" w:rsidTr="000F0118">
        <w:tc>
          <w:tcPr>
            <w:tcW w:w="704" w:type="dxa"/>
            <w:shd w:val="clear" w:color="auto" w:fill="FCE0F3"/>
          </w:tcPr>
          <w:p w14:paraId="5139E00F"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45584C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FD2A9C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FC7B33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B34591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249D19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4F9933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590D82E" w14:textId="77777777" w:rsidR="00D724E9" w:rsidRPr="00931005" w:rsidRDefault="00D724E9" w:rsidP="00D724E9">
            <w:pPr>
              <w:suppressAutoHyphens w:val="0"/>
              <w:spacing w:line="240" w:lineRule="auto"/>
              <w:jc w:val="center"/>
              <w:rPr>
                <w:rFonts w:ascii="Arial" w:eastAsia="Calibri" w:hAnsi="Arial" w:cs="Arial"/>
                <w:i/>
                <w:iCs/>
                <w:sz w:val="18"/>
                <w:szCs w:val="18"/>
                <w:lang w:eastAsia="en-US"/>
              </w:rPr>
            </w:pPr>
          </w:p>
        </w:tc>
        <w:tc>
          <w:tcPr>
            <w:tcW w:w="1984" w:type="dxa"/>
            <w:shd w:val="clear" w:color="auto" w:fill="FCE0F3"/>
          </w:tcPr>
          <w:p w14:paraId="60C22F94" w14:textId="2C5CB917" w:rsidR="00D724E9" w:rsidRPr="00931005" w:rsidRDefault="00D724E9" w:rsidP="00D724E9">
            <w:pPr>
              <w:suppressAutoHyphens w:val="0"/>
              <w:spacing w:line="240" w:lineRule="auto"/>
              <w:jc w:val="center"/>
              <w:rPr>
                <w:rFonts w:ascii="Arial" w:eastAsia="Calibri" w:hAnsi="Arial" w:cs="Arial"/>
                <w:i/>
                <w:iCs/>
                <w:sz w:val="18"/>
                <w:szCs w:val="18"/>
                <w:lang w:eastAsia="en-US"/>
              </w:rPr>
            </w:pPr>
          </w:p>
        </w:tc>
      </w:tr>
      <w:tr w:rsidR="00D724E9" w:rsidRPr="00081D97" w14:paraId="21BC923A" w14:textId="77777777" w:rsidTr="008F4147">
        <w:tc>
          <w:tcPr>
            <w:tcW w:w="704" w:type="dxa"/>
            <w:shd w:val="clear" w:color="auto" w:fill="FBF581"/>
          </w:tcPr>
          <w:p w14:paraId="153602C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5414517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992" w:type="dxa"/>
            <w:shd w:val="clear" w:color="auto" w:fill="FBF581"/>
            <w:vAlign w:val="center"/>
          </w:tcPr>
          <w:p w14:paraId="2A87557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vAlign w:val="center"/>
          </w:tcPr>
          <w:p w14:paraId="24E7B33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7D41DA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F82581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567B8FE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D4C674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7242C19"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513FDF69" w14:textId="77777777" w:rsidTr="008F4147">
        <w:tc>
          <w:tcPr>
            <w:tcW w:w="704" w:type="dxa"/>
            <w:shd w:val="clear" w:color="auto" w:fill="FBF581"/>
          </w:tcPr>
          <w:p w14:paraId="5A42781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304D21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2AFD3CE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50168E1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C55BAD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FEE4DB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0428E78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0473C2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7DA6AC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Koningsdag</w:t>
            </w:r>
          </w:p>
        </w:tc>
      </w:tr>
      <w:tr w:rsidR="00D724E9" w:rsidRPr="00081D97" w14:paraId="27181951" w14:textId="77777777" w:rsidTr="008F4147">
        <w:tc>
          <w:tcPr>
            <w:tcW w:w="704" w:type="dxa"/>
            <w:shd w:val="clear" w:color="auto" w:fill="FBF581"/>
          </w:tcPr>
          <w:p w14:paraId="1A6AAE0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9A388E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61C6F20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83F218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8F4FF1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9EC170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13BA44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8194D7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DBDD819" w14:textId="77777777"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4804FCCC" w14:textId="77777777" w:rsidTr="000F0118">
        <w:tc>
          <w:tcPr>
            <w:tcW w:w="704" w:type="dxa"/>
            <w:shd w:val="clear" w:color="auto" w:fill="FCE0F3"/>
          </w:tcPr>
          <w:p w14:paraId="628FF0FF"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FCE0F3"/>
          </w:tcPr>
          <w:p w14:paraId="471D45CC"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992" w:type="dxa"/>
            <w:shd w:val="clear" w:color="auto" w:fill="FCE0F3"/>
            <w:vAlign w:val="center"/>
          </w:tcPr>
          <w:p w14:paraId="490B70C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276" w:type="dxa"/>
            <w:shd w:val="clear" w:color="auto" w:fill="FCE0F3"/>
          </w:tcPr>
          <w:p w14:paraId="56F39CE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FCE0F3"/>
          </w:tcPr>
          <w:p w14:paraId="5AD70C61"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FCE0F3"/>
          </w:tcPr>
          <w:p w14:paraId="0702C38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FCE0F3"/>
          </w:tcPr>
          <w:p w14:paraId="1012CC4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C34BF2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4E9512F4" w14:textId="77777777" w:rsidR="00D724E9" w:rsidRPr="00682BA7" w:rsidRDefault="00D724E9" w:rsidP="00D724E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D724E9" w:rsidRPr="00081D97" w14:paraId="4D36A997" w14:textId="77777777" w:rsidTr="000F0118">
        <w:tc>
          <w:tcPr>
            <w:tcW w:w="704" w:type="dxa"/>
            <w:shd w:val="clear" w:color="auto" w:fill="FCE0F3"/>
          </w:tcPr>
          <w:p w14:paraId="0262F60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9843A50" w14:textId="77777777" w:rsidR="00D724E9" w:rsidRPr="00F01C5C"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50BDE08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F5ADD1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BE019C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F4A25D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A9A594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E60177E"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57720BAC" w14:textId="77777777" w:rsidR="00D724E9" w:rsidRPr="008E63C9"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Bevrijdingsdag</w:t>
            </w:r>
          </w:p>
        </w:tc>
      </w:tr>
      <w:tr w:rsidR="00D724E9" w:rsidRPr="00081D97" w14:paraId="4A090EB8" w14:textId="77777777" w:rsidTr="000F0118">
        <w:tc>
          <w:tcPr>
            <w:tcW w:w="704" w:type="dxa"/>
            <w:shd w:val="clear" w:color="auto" w:fill="FCE0F3"/>
          </w:tcPr>
          <w:p w14:paraId="4514D31B"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AF3971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DF71BF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BFA080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212370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FD5DC8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A7966A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E64F9EE"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52D4D555"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Hemelvaartsdag</w:t>
            </w:r>
          </w:p>
        </w:tc>
      </w:tr>
      <w:tr w:rsidR="00D724E9" w:rsidRPr="00081D97" w14:paraId="5D484A30" w14:textId="77777777" w:rsidTr="000F0118">
        <w:tc>
          <w:tcPr>
            <w:tcW w:w="704" w:type="dxa"/>
            <w:shd w:val="clear" w:color="auto" w:fill="FCE0F3"/>
          </w:tcPr>
          <w:p w14:paraId="588697D0"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FCE0F3"/>
          </w:tcPr>
          <w:p w14:paraId="3E7AE0C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992" w:type="dxa"/>
            <w:shd w:val="clear" w:color="auto" w:fill="FCE0F3"/>
          </w:tcPr>
          <w:p w14:paraId="0B0E0072"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276" w:type="dxa"/>
            <w:shd w:val="clear" w:color="auto" w:fill="FCE0F3"/>
          </w:tcPr>
          <w:p w14:paraId="3333DA3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746A6A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C7328A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8EAA6E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D116314" w14:textId="417100A4"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0F12BF79" w14:textId="36BB5DEE"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D724E9" w:rsidRPr="00081D97" w14:paraId="524533D2" w14:textId="77777777" w:rsidTr="000F0118">
        <w:tc>
          <w:tcPr>
            <w:tcW w:w="704" w:type="dxa"/>
            <w:shd w:val="clear" w:color="auto" w:fill="FCE0F3"/>
          </w:tcPr>
          <w:p w14:paraId="39530D5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233D71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9D04DD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7466CC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3C7A89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D9B9FB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64A264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5ABA852" w14:textId="516378A9"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4565178C" w14:textId="4D0F35C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D724E9" w:rsidRPr="00081D97" w14:paraId="7A9AE397" w14:textId="77777777" w:rsidTr="008F4147">
        <w:tc>
          <w:tcPr>
            <w:tcW w:w="704" w:type="dxa"/>
            <w:shd w:val="clear" w:color="auto" w:fill="D5ED93"/>
          </w:tcPr>
          <w:p w14:paraId="43E1D09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90BE767" w14:textId="77777777" w:rsidR="00D724E9" w:rsidRPr="00F01C5C"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8B93D3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56F8A22" w14:textId="77FD27F9"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4312F193" w14:textId="45F38360"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48CA6939" w14:textId="2A03E6E6"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18337ADD" w14:textId="72BDC40B"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09FD2AE2" w14:textId="7516C690"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5062D53A" w14:textId="05CC8A29" w:rsidR="00D724E9" w:rsidRPr="00682BA7"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Startles</w:t>
            </w:r>
          </w:p>
        </w:tc>
      </w:tr>
      <w:tr w:rsidR="00D724E9" w:rsidRPr="00081D97" w14:paraId="6E8D8684" w14:textId="77777777" w:rsidTr="008F4147">
        <w:tc>
          <w:tcPr>
            <w:tcW w:w="704" w:type="dxa"/>
            <w:shd w:val="clear" w:color="auto" w:fill="D5ED93"/>
          </w:tcPr>
          <w:p w14:paraId="231A09AC"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D5ED93"/>
          </w:tcPr>
          <w:p w14:paraId="38F1E207"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992" w:type="dxa"/>
            <w:shd w:val="clear" w:color="auto" w:fill="D5ED93"/>
          </w:tcPr>
          <w:p w14:paraId="3278F88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276" w:type="dxa"/>
            <w:shd w:val="clear" w:color="auto" w:fill="D5ED93"/>
          </w:tcPr>
          <w:p w14:paraId="65E2AED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45AC54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4FE839" w14:textId="58F2A2D0" w:rsidR="00D724E9" w:rsidRDefault="00D724E9" w:rsidP="00D724E9">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398CB6F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653D68E"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95AE199"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Tweede pinksterdag</w:t>
            </w:r>
          </w:p>
        </w:tc>
      </w:tr>
      <w:tr w:rsidR="00D724E9" w:rsidRPr="00081D97" w14:paraId="1649A356" w14:textId="77777777" w:rsidTr="008F4147">
        <w:tc>
          <w:tcPr>
            <w:tcW w:w="704" w:type="dxa"/>
            <w:shd w:val="clear" w:color="auto" w:fill="D5ED93"/>
          </w:tcPr>
          <w:p w14:paraId="466E714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5FCD6C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FC7B72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BC940F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CECEC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2DF69DB" w14:textId="51C04A63"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FECCDE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AA4E600" w14:textId="4CA30DC3"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43184CDD" w14:textId="2653C0AB"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6CF557B0" w14:textId="77777777" w:rsidTr="008F4147">
        <w:tc>
          <w:tcPr>
            <w:tcW w:w="704" w:type="dxa"/>
            <w:shd w:val="clear" w:color="auto" w:fill="D5ED93"/>
          </w:tcPr>
          <w:p w14:paraId="220BE70C"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DAB71C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539B96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289E4B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18A4C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F769E7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4AA273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EAEC5EA" w14:textId="761316E4"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51EF8605" w14:textId="55622090"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71130A6A" w14:textId="77777777" w:rsidTr="008F4147">
        <w:tc>
          <w:tcPr>
            <w:tcW w:w="704" w:type="dxa"/>
            <w:shd w:val="clear" w:color="auto" w:fill="D5ED93"/>
          </w:tcPr>
          <w:p w14:paraId="1B31EE08"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5ED93"/>
          </w:tcPr>
          <w:p w14:paraId="65855C61" w14:textId="77777777" w:rsidR="00D724E9" w:rsidRPr="00F01C5C"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992" w:type="dxa"/>
            <w:shd w:val="clear" w:color="auto" w:fill="D5ED93"/>
          </w:tcPr>
          <w:p w14:paraId="4835ED4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276" w:type="dxa"/>
            <w:shd w:val="clear" w:color="auto" w:fill="D5ED93"/>
          </w:tcPr>
          <w:p w14:paraId="57DC6FD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BA998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7A028B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64673B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7D2ADD2" w14:textId="30881858"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48F16DED" w14:textId="701AAE40" w:rsidR="00D724E9" w:rsidRPr="00A237E6" w:rsidRDefault="00D724E9" w:rsidP="00D724E9">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D724E9" w:rsidRPr="00081D97" w14:paraId="25979D7E" w14:textId="77777777" w:rsidTr="008F4147">
        <w:tc>
          <w:tcPr>
            <w:tcW w:w="704" w:type="dxa"/>
            <w:shd w:val="clear" w:color="auto" w:fill="D5ED93"/>
          </w:tcPr>
          <w:p w14:paraId="0283853D"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A9B2B0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DCEC2B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121F5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24981B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01D79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6B7C2D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2BACB42" w14:textId="4A9BB5A0"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314874E" w14:textId="52939603"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78314EC9" w14:textId="77777777" w:rsidTr="008F4147">
        <w:tc>
          <w:tcPr>
            <w:tcW w:w="704" w:type="dxa"/>
            <w:shd w:val="clear" w:color="auto" w:fill="D5ED93"/>
          </w:tcPr>
          <w:p w14:paraId="4481C2AA"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115D01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DC13F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1F7956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22B1E6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B3B3A8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A411B5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EC2D1B0" w14:textId="02EED799"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72F33B27" w14:textId="1FD1A84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1E7D7BF1" w14:textId="77777777" w:rsidTr="000F0118">
        <w:tc>
          <w:tcPr>
            <w:tcW w:w="704" w:type="dxa"/>
            <w:shd w:val="clear" w:color="auto" w:fill="D5ED93"/>
          </w:tcPr>
          <w:p w14:paraId="16A86C88"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5ED93"/>
          </w:tcPr>
          <w:p w14:paraId="56586C74"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p>
        </w:tc>
        <w:tc>
          <w:tcPr>
            <w:tcW w:w="992" w:type="dxa"/>
            <w:shd w:val="clear" w:color="auto" w:fill="D5ED93"/>
          </w:tcPr>
          <w:p w14:paraId="1945902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276" w:type="dxa"/>
            <w:shd w:val="clear" w:color="auto" w:fill="D5ED93"/>
          </w:tcPr>
          <w:p w14:paraId="1CB92016" w14:textId="18C6F1C6"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10AAA3" w14:textId="3F75799A"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B6EDCFE" w14:textId="78BB2B35"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720FBCE" w14:textId="09756BF4"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768C74E" w14:textId="49317F44"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39B2E164" w14:textId="0AEC2B8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3730B092" w14:textId="77777777" w:rsidTr="000F0118">
        <w:tc>
          <w:tcPr>
            <w:tcW w:w="704" w:type="dxa"/>
            <w:shd w:val="clear" w:color="auto" w:fill="D5ED93"/>
          </w:tcPr>
          <w:p w14:paraId="4F08926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E49E88"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5ED93"/>
          </w:tcPr>
          <w:p w14:paraId="5BA2949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72AF56B" w14:textId="4F68ABB1"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615C2D2" w14:textId="63E12581"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BDFA790" w14:textId="390386BE"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E2C1EC6" w14:textId="6A81A095"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DA55523" w14:textId="214E62A9"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7AC01D4B" w14:textId="572BC2F6"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2961FB0" w14:textId="77777777" w:rsidTr="000F0118">
        <w:tc>
          <w:tcPr>
            <w:tcW w:w="704" w:type="dxa"/>
            <w:shd w:val="clear" w:color="auto" w:fill="D5ED93"/>
          </w:tcPr>
          <w:p w14:paraId="61F2A149"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4225BF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52EE28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B5400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E66A82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34DEF4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FE1747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73D2AB5" w14:textId="44E341D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409C2DCE" w14:textId="5D61B33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029F2321" w14:textId="77777777" w:rsidTr="000F0118">
        <w:tc>
          <w:tcPr>
            <w:tcW w:w="704" w:type="dxa"/>
            <w:shd w:val="clear" w:color="auto" w:fill="D5ED93"/>
          </w:tcPr>
          <w:p w14:paraId="144A7357"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5ED93"/>
          </w:tcPr>
          <w:p w14:paraId="07378043"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992" w:type="dxa"/>
            <w:shd w:val="clear" w:color="auto" w:fill="D5ED93"/>
          </w:tcPr>
          <w:p w14:paraId="774051E5"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276" w:type="dxa"/>
            <w:shd w:val="clear" w:color="auto" w:fill="D5ED93"/>
          </w:tcPr>
          <w:p w14:paraId="7992A9E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A8E3DD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DE66ED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3707D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635C0B7" w14:textId="08252438"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172F09FE" w14:textId="13EB26A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D724E9" w:rsidRPr="00081D97" w14:paraId="4198A2E2" w14:textId="77777777" w:rsidTr="000F0118">
        <w:tc>
          <w:tcPr>
            <w:tcW w:w="704" w:type="dxa"/>
            <w:shd w:val="clear" w:color="auto" w:fill="D5ED93"/>
          </w:tcPr>
          <w:p w14:paraId="2E1351E7"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639C52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14CC5B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94A4DA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910A4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143479D"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D1F305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08F7A49" w14:textId="3F3691E2"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7B533156" w14:textId="2B87744D"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D724E9" w:rsidRPr="00081D97" w14:paraId="043A9ACB" w14:textId="77777777" w:rsidTr="000F0118">
        <w:tc>
          <w:tcPr>
            <w:tcW w:w="704" w:type="dxa"/>
            <w:shd w:val="clear" w:color="auto" w:fill="D5ED93"/>
          </w:tcPr>
          <w:p w14:paraId="17AD8EA6"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784621E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58FDCE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B1A947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5BE471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FB9F72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C4A624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CA883CD" w14:textId="068588B7"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4BDA86AF"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7D512AF" w14:textId="196DB5E1"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1D044E1A" w14:textId="77777777" w:rsidTr="000F0118">
        <w:tc>
          <w:tcPr>
            <w:tcW w:w="704" w:type="dxa"/>
            <w:shd w:val="clear" w:color="auto" w:fill="D5ED93"/>
          </w:tcPr>
          <w:p w14:paraId="575121B4"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5ED93"/>
          </w:tcPr>
          <w:p w14:paraId="5E86ECED"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992" w:type="dxa"/>
            <w:shd w:val="clear" w:color="auto" w:fill="D5ED93"/>
          </w:tcPr>
          <w:p w14:paraId="793C2792"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5ED93"/>
          </w:tcPr>
          <w:p w14:paraId="13C7065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54A626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1AE423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52E28CB"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6DFC92A" w14:textId="20E72519"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5E86F7F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2352CCC" w14:textId="7AE29371"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D724E9" w:rsidRPr="00081D97" w14:paraId="1BFF2933" w14:textId="77777777" w:rsidTr="000F0118">
        <w:tc>
          <w:tcPr>
            <w:tcW w:w="704" w:type="dxa"/>
            <w:shd w:val="clear" w:color="auto" w:fill="D5ED93"/>
          </w:tcPr>
          <w:p w14:paraId="4934F39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F70DD6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7EA056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DDB2C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207A6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C04696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04D7AA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7671C68" w14:textId="613F4D69"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39B97D0D" w14:textId="54899C9F"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D724E9" w:rsidRPr="00081D97" w14:paraId="395BBB5D" w14:textId="77777777" w:rsidTr="000F0118">
        <w:tc>
          <w:tcPr>
            <w:tcW w:w="704" w:type="dxa"/>
            <w:shd w:val="clear" w:color="auto" w:fill="D5ED93"/>
          </w:tcPr>
          <w:p w14:paraId="26DC5C53"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ECEAAF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98215F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E912973"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F00BA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0FAD3B6"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198DE1C"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08DC5CB" w14:textId="3E4A53AF" w:rsidR="00D724E9" w:rsidRPr="00081D97" w:rsidRDefault="00D724E9" w:rsidP="00D724E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19E9CC9F" w14:textId="447924D5"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D724E9" w:rsidRPr="00081D97" w14:paraId="1186ED9E" w14:textId="77777777" w:rsidTr="000F0118">
        <w:tc>
          <w:tcPr>
            <w:tcW w:w="704" w:type="dxa"/>
            <w:shd w:val="clear" w:color="auto" w:fill="D5ED93"/>
          </w:tcPr>
          <w:p w14:paraId="0F2FC331"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5ED93"/>
          </w:tcPr>
          <w:p w14:paraId="365FF190"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992" w:type="dxa"/>
            <w:shd w:val="clear" w:color="auto" w:fill="D5ED93"/>
          </w:tcPr>
          <w:p w14:paraId="19C2F516" w14:textId="77777777" w:rsidR="00D724E9" w:rsidRDefault="00D724E9" w:rsidP="00D724E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5ED93"/>
          </w:tcPr>
          <w:p w14:paraId="67410350"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429085A"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5323AE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30BE5A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A75F0D7" w14:textId="0C6EB953"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9A53249" w14:textId="2BF90CD9"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3C680C5D" w14:textId="77777777" w:rsidTr="000F0118">
        <w:tc>
          <w:tcPr>
            <w:tcW w:w="704" w:type="dxa"/>
            <w:shd w:val="clear" w:color="auto" w:fill="D5ED93"/>
          </w:tcPr>
          <w:p w14:paraId="00568ABD"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3151AF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BB7AF2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0C728F7"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37B67D2"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4A9FD5"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9E27F39"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137AD89" w14:textId="39F6A7E4"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00935F7" w14:textId="0EC86C7D" w:rsidR="00D724E9" w:rsidRDefault="00D724E9" w:rsidP="00D724E9">
            <w:pPr>
              <w:suppressAutoHyphens w:val="0"/>
              <w:spacing w:line="240" w:lineRule="auto"/>
              <w:jc w:val="center"/>
              <w:rPr>
                <w:rFonts w:ascii="Arial" w:eastAsia="Calibri" w:hAnsi="Arial" w:cs="Arial"/>
                <w:sz w:val="18"/>
                <w:szCs w:val="18"/>
                <w:lang w:eastAsia="en-US"/>
              </w:rPr>
            </w:pPr>
          </w:p>
        </w:tc>
      </w:tr>
      <w:tr w:rsidR="00D724E9" w:rsidRPr="00081D97" w14:paraId="5D6E4812" w14:textId="77777777" w:rsidTr="000F0118">
        <w:tc>
          <w:tcPr>
            <w:tcW w:w="704" w:type="dxa"/>
            <w:shd w:val="clear" w:color="auto" w:fill="D5ED93"/>
          </w:tcPr>
          <w:p w14:paraId="7EAF1822" w14:textId="77777777"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E3DD41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4FDC354"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63B52F8"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CEACBAF"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694DF61"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84A47CE" w14:textId="77777777" w:rsidR="00D724E9" w:rsidRDefault="00D724E9" w:rsidP="00D724E9">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4B19330" w14:textId="2806C47B" w:rsidR="00D724E9" w:rsidRPr="00081D97" w:rsidRDefault="00D724E9" w:rsidP="00D724E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B685AC0" w14:textId="46939D4F" w:rsidR="00D724E9" w:rsidRDefault="00D724E9" w:rsidP="00D724E9">
            <w:pPr>
              <w:suppressAutoHyphens w:val="0"/>
              <w:spacing w:line="240" w:lineRule="auto"/>
              <w:jc w:val="center"/>
              <w:rPr>
                <w:rFonts w:ascii="Arial" w:eastAsia="Calibri" w:hAnsi="Arial" w:cs="Arial"/>
                <w:sz w:val="18"/>
                <w:szCs w:val="18"/>
                <w:lang w:eastAsia="en-US"/>
              </w:rPr>
            </w:pPr>
          </w:p>
        </w:tc>
      </w:tr>
      <w:tr w:rsidR="00C40E82" w:rsidRPr="00081D97" w14:paraId="6CA348D5" w14:textId="77777777" w:rsidTr="008F4147">
        <w:tc>
          <w:tcPr>
            <w:tcW w:w="704" w:type="dxa"/>
            <w:shd w:val="clear" w:color="auto" w:fill="D9D9D9" w:themeFill="background2" w:themeFillShade="D9"/>
          </w:tcPr>
          <w:p w14:paraId="6ACFCFF3"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9D9D9" w:themeFill="background2" w:themeFillShade="D9"/>
          </w:tcPr>
          <w:p w14:paraId="41698F52"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p>
        </w:tc>
        <w:tc>
          <w:tcPr>
            <w:tcW w:w="992" w:type="dxa"/>
            <w:shd w:val="clear" w:color="auto" w:fill="D9D9D9" w:themeFill="background2" w:themeFillShade="D9"/>
          </w:tcPr>
          <w:p w14:paraId="09AC01F4"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276" w:type="dxa"/>
            <w:shd w:val="clear" w:color="auto" w:fill="D9D9D9" w:themeFill="background2" w:themeFillShade="D9"/>
          </w:tcPr>
          <w:p w14:paraId="26D393DB" w14:textId="6604AE8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1DDC0477" w14:textId="5CA86508"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1CA3FCC9" w14:textId="4338C4A4"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5" w:type="dxa"/>
            <w:shd w:val="clear" w:color="auto" w:fill="D9D9D9" w:themeFill="background2" w:themeFillShade="D9"/>
          </w:tcPr>
          <w:p w14:paraId="5A255D4C" w14:textId="73DC8E28"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426" w:type="dxa"/>
            <w:shd w:val="clear" w:color="auto" w:fill="D9D9D9" w:themeFill="background2" w:themeFillShade="D9"/>
          </w:tcPr>
          <w:p w14:paraId="667901E0" w14:textId="3E358043"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4B49E356" w14:textId="26AC61ED"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10D3CDAD" w14:textId="77777777" w:rsidTr="008F4147">
        <w:tc>
          <w:tcPr>
            <w:tcW w:w="704" w:type="dxa"/>
            <w:shd w:val="clear" w:color="auto" w:fill="D9D9D9" w:themeFill="background2" w:themeFillShade="D9"/>
          </w:tcPr>
          <w:p w14:paraId="4F2E177A"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36478627"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9D9D9" w:themeFill="background2" w:themeFillShade="D9"/>
          </w:tcPr>
          <w:p w14:paraId="70F2500B"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AF5B9F3" w14:textId="4F8076A0"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r w:rsidR="001F0AE8">
              <w:rPr>
                <w:rFonts w:ascii="Arial" w:eastAsia="Calibri" w:hAnsi="Arial" w:cs="Arial"/>
                <w:sz w:val="18"/>
                <w:szCs w:val="18"/>
                <w:lang w:eastAsia="en-US"/>
              </w:rPr>
              <w:t>/</w:t>
            </w:r>
          </w:p>
        </w:tc>
        <w:tc>
          <w:tcPr>
            <w:tcW w:w="1276" w:type="dxa"/>
            <w:shd w:val="clear" w:color="auto" w:fill="D9D9D9" w:themeFill="background2" w:themeFillShade="D9"/>
          </w:tcPr>
          <w:p w14:paraId="5FEB4DCE" w14:textId="6D47B352"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r w:rsidR="001F0AE8">
              <w:rPr>
                <w:rFonts w:ascii="Arial" w:eastAsia="Calibri" w:hAnsi="Arial" w:cs="Arial"/>
                <w:sz w:val="18"/>
                <w:szCs w:val="18"/>
                <w:lang w:eastAsia="en-US"/>
              </w:rPr>
              <w:t>/</w:t>
            </w:r>
          </w:p>
        </w:tc>
        <w:tc>
          <w:tcPr>
            <w:tcW w:w="1276" w:type="dxa"/>
            <w:shd w:val="clear" w:color="auto" w:fill="D9D9D9" w:themeFill="background2" w:themeFillShade="D9"/>
          </w:tcPr>
          <w:p w14:paraId="6114D052" w14:textId="7544BC01"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r w:rsidR="001F0AE8">
              <w:rPr>
                <w:rFonts w:ascii="Arial" w:eastAsia="Calibri" w:hAnsi="Arial" w:cs="Arial"/>
                <w:sz w:val="18"/>
                <w:szCs w:val="18"/>
                <w:lang w:eastAsia="en-US"/>
              </w:rPr>
              <w:t>/</w:t>
            </w:r>
          </w:p>
        </w:tc>
        <w:tc>
          <w:tcPr>
            <w:tcW w:w="1275" w:type="dxa"/>
            <w:shd w:val="clear" w:color="auto" w:fill="D9D9D9" w:themeFill="background2" w:themeFillShade="D9"/>
          </w:tcPr>
          <w:p w14:paraId="7688B69F" w14:textId="25D453BC"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r w:rsidR="001F0AE8">
              <w:rPr>
                <w:rFonts w:ascii="Arial" w:eastAsia="Calibri" w:hAnsi="Arial" w:cs="Arial"/>
                <w:sz w:val="18"/>
                <w:szCs w:val="18"/>
                <w:lang w:eastAsia="en-US"/>
              </w:rPr>
              <w:t>/</w:t>
            </w:r>
          </w:p>
        </w:tc>
        <w:tc>
          <w:tcPr>
            <w:tcW w:w="426" w:type="dxa"/>
            <w:shd w:val="clear" w:color="auto" w:fill="D9D9D9" w:themeFill="background2" w:themeFillShade="D9"/>
          </w:tcPr>
          <w:p w14:paraId="75D2F3FC" w14:textId="3073223D"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8E6FF10" w14:textId="258668E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77AE6C9C" w14:textId="77777777" w:rsidTr="008F4147">
        <w:tc>
          <w:tcPr>
            <w:tcW w:w="704" w:type="dxa"/>
            <w:shd w:val="clear" w:color="auto" w:fill="D9D9D9" w:themeFill="background2" w:themeFillShade="D9"/>
          </w:tcPr>
          <w:p w14:paraId="2886168E"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3B1BFB9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B906816"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DF5FAB8" w14:textId="00058171" w:rsidR="00C40E82" w:rsidRDefault="001F0AE8"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w:t>
            </w:r>
          </w:p>
        </w:tc>
        <w:tc>
          <w:tcPr>
            <w:tcW w:w="1276" w:type="dxa"/>
            <w:shd w:val="clear" w:color="auto" w:fill="D9D9D9" w:themeFill="background2" w:themeFillShade="D9"/>
          </w:tcPr>
          <w:p w14:paraId="50A03FCE" w14:textId="44DD2D2E" w:rsidR="00C40E82" w:rsidRDefault="001F0AE8"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w:t>
            </w:r>
          </w:p>
        </w:tc>
        <w:tc>
          <w:tcPr>
            <w:tcW w:w="1276" w:type="dxa"/>
            <w:shd w:val="clear" w:color="auto" w:fill="D9D9D9" w:themeFill="background2" w:themeFillShade="D9"/>
          </w:tcPr>
          <w:p w14:paraId="2EBCAF4F" w14:textId="2A0C3CB3" w:rsidR="00C40E82" w:rsidRDefault="001F0AE8"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w:t>
            </w:r>
          </w:p>
        </w:tc>
        <w:tc>
          <w:tcPr>
            <w:tcW w:w="1275" w:type="dxa"/>
            <w:shd w:val="clear" w:color="auto" w:fill="D9D9D9" w:themeFill="background2" w:themeFillShade="D9"/>
          </w:tcPr>
          <w:p w14:paraId="179E2BA4" w14:textId="628CA9A5" w:rsidR="00C40E82" w:rsidRDefault="001F0AE8"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w:t>
            </w:r>
          </w:p>
        </w:tc>
        <w:tc>
          <w:tcPr>
            <w:tcW w:w="426" w:type="dxa"/>
            <w:shd w:val="clear" w:color="auto" w:fill="D9D9D9" w:themeFill="background2" w:themeFillShade="D9"/>
          </w:tcPr>
          <w:p w14:paraId="29FCE010" w14:textId="19C2DD4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52C831A" w14:textId="4BF53A1A"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4CDA19E6" w14:textId="77777777" w:rsidTr="008F4147">
        <w:tc>
          <w:tcPr>
            <w:tcW w:w="704" w:type="dxa"/>
            <w:shd w:val="clear" w:color="auto" w:fill="D9D9D9" w:themeFill="background2" w:themeFillShade="D9"/>
          </w:tcPr>
          <w:p w14:paraId="798999A6"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9D9D9" w:themeFill="background2" w:themeFillShade="D9"/>
          </w:tcPr>
          <w:p w14:paraId="2ED8749C"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992" w:type="dxa"/>
            <w:shd w:val="clear" w:color="auto" w:fill="D9D9D9" w:themeFill="background2" w:themeFillShade="D9"/>
          </w:tcPr>
          <w:p w14:paraId="40FE4F87"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276" w:type="dxa"/>
            <w:shd w:val="clear" w:color="auto" w:fill="D9D9D9" w:themeFill="background2" w:themeFillShade="D9"/>
          </w:tcPr>
          <w:p w14:paraId="773DB320"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50DBE9A"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B55C3AE"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440CAB8"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34ADCCE3"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A99E45A"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06DC6C73" w14:textId="77777777" w:rsidTr="008F4147">
        <w:tc>
          <w:tcPr>
            <w:tcW w:w="704" w:type="dxa"/>
            <w:shd w:val="clear" w:color="auto" w:fill="D9D9D9" w:themeFill="background2" w:themeFillShade="D9"/>
          </w:tcPr>
          <w:p w14:paraId="66207826"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06AE43B8"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66688B42"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3B363A1"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401EC9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8DEDD55"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18DDFCB8"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734D59F"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0F3DFC5"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2910F651" w14:textId="77777777" w:rsidTr="008F4147">
        <w:tc>
          <w:tcPr>
            <w:tcW w:w="704" w:type="dxa"/>
            <w:shd w:val="clear" w:color="auto" w:fill="D9D9D9" w:themeFill="background2" w:themeFillShade="D9"/>
          </w:tcPr>
          <w:p w14:paraId="5139301F"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19F805E2"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5B0662CD"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F09390D"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FDE74C0"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431B919"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296DBA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4074B0BD"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7AD2929"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5566B0AC" w14:textId="77777777" w:rsidTr="008F4147">
        <w:tc>
          <w:tcPr>
            <w:tcW w:w="704" w:type="dxa"/>
            <w:shd w:val="clear" w:color="auto" w:fill="D9D9D9"/>
          </w:tcPr>
          <w:p w14:paraId="0AC654E6"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D9D9D9"/>
          </w:tcPr>
          <w:p w14:paraId="75B3BC5D"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jul</w:t>
            </w:r>
          </w:p>
        </w:tc>
        <w:tc>
          <w:tcPr>
            <w:tcW w:w="992" w:type="dxa"/>
            <w:shd w:val="clear" w:color="auto" w:fill="D9D9D9"/>
          </w:tcPr>
          <w:p w14:paraId="0B4E4090"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276" w:type="dxa"/>
            <w:shd w:val="clear" w:color="auto" w:fill="D9D9D9"/>
          </w:tcPr>
          <w:p w14:paraId="540F82B1" w14:textId="49100355"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7215AAD9" w14:textId="0B8D5C06"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4482BE9" w14:textId="2693B4D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1FC964D6" w14:textId="604A89C2"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0C2E1B65"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5FDDA743"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1C35EFF8" w14:textId="77777777" w:rsidTr="008F4147">
        <w:tc>
          <w:tcPr>
            <w:tcW w:w="704" w:type="dxa"/>
            <w:shd w:val="clear" w:color="auto" w:fill="D9D9D9"/>
          </w:tcPr>
          <w:p w14:paraId="5F948F9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6154D31E"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0E34022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7C42C331" w14:textId="3435706B"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8471DC5" w14:textId="6B22E198"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B4DE8DB" w14:textId="2D67332C"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06EAEEAE" w14:textId="065CB3B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7DD349DF"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2DC5E6D9"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555BEDCD" w14:textId="77777777" w:rsidTr="008F4147">
        <w:tc>
          <w:tcPr>
            <w:tcW w:w="704" w:type="dxa"/>
            <w:shd w:val="clear" w:color="auto" w:fill="D9D9D9"/>
          </w:tcPr>
          <w:p w14:paraId="5C43CE77"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30548F1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370303E2"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09B8BF5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0F91E020"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6A4FEBD6"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17176422"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77693BB3"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1B242995"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5D2C0782" w14:textId="77777777" w:rsidTr="008F4147">
        <w:tc>
          <w:tcPr>
            <w:tcW w:w="704" w:type="dxa"/>
            <w:shd w:val="clear" w:color="auto" w:fill="D9D9D9"/>
          </w:tcPr>
          <w:p w14:paraId="42BEC5E9"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134" w:type="dxa"/>
            <w:shd w:val="clear" w:color="auto" w:fill="D9D9D9"/>
          </w:tcPr>
          <w:p w14:paraId="2BBB5FD3"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jul</w:t>
            </w:r>
          </w:p>
        </w:tc>
        <w:tc>
          <w:tcPr>
            <w:tcW w:w="992" w:type="dxa"/>
            <w:shd w:val="clear" w:color="auto" w:fill="D9D9D9"/>
          </w:tcPr>
          <w:p w14:paraId="4E57F5DF"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276" w:type="dxa"/>
            <w:shd w:val="clear" w:color="auto" w:fill="D9D9D9"/>
          </w:tcPr>
          <w:p w14:paraId="1F804C26"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17F60302"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3DE15DA"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09F939E5"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392EB6AC"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5022ABF7"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60416E5A" w14:textId="77777777" w:rsidTr="008F4147">
        <w:tc>
          <w:tcPr>
            <w:tcW w:w="704" w:type="dxa"/>
            <w:shd w:val="clear" w:color="auto" w:fill="D9D9D9"/>
          </w:tcPr>
          <w:p w14:paraId="7D28EBD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25EC098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6B36F821"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6D9F3A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6264928C"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756F900"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6E9B3D4E"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548BBE0A"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10066445"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43D7E508" w14:textId="77777777" w:rsidTr="008F4147">
        <w:tc>
          <w:tcPr>
            <w:tcW w:w="704" w:type="dxa"/>
            <w:shd w:val="clear" w:color="auto" w:fill="D9D9D9"/>
          </w:tcPr>
          <w:p w14:paraId="493350E1"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50B2ADF1"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71C7C719"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182DEE0A"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511B519"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035D5428"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2E722E5E"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6D698996"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04D03D9A"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r w:rsidR="00C40E82" w:rsidRPr="00081D97" w14:paraId="57117225" w14:textId="77777777" w:rsidTr="008F4147">
        <w:tc>
          <w:tcPr>
            <w:tcW w:w="704" w:type="dxa"/>
            <w:shd w:val="clear" w:color="auto" w:fill="FBF581"/>
          </w:tcPr>
          <w:p w14:paraId="4C7A4490"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lastRenderedPageBreak/>
              <w:t>30</w:t>
            </w:r>
          </w:p>
        </w:tc>
        <w:tc>
          <w:tcPr>
            <w:tcW w:w="1134" w:type="dxa"/>
            <w:shd w:val="clear" w:color="auto" w:fill="FBF581"/>
          </w:tcPr>
          <w:p w14:paraId="09A52E4B"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24 jul</w:t>
            </w:r>
          </w:p>
        </w:tc>
        <w:tc>
          <w:tcPr>
            <w:tcW w:w="992" w:type="dxa"/>
            <w:shd w:val="clear" w:color="auto" w:fill="FBF581"/>
          </w:tcPr>
          <w:p w14:paraId="20EDAEE4" w14:textId="77777777" w:rsidR="00C40E82" w:rsidRDefault="00C40E82" w:rsidP="00C40E8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595B2AC8"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9851F36"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30B2B51"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E898DF3" w14:textId="77777777" w:rsidR="00C40E82" w:rsidRDefault="00C40E82" w:rsidP="00C40E82">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E17A713" w14:textId="77777777" w:rsidR="00C40E82" w:rsidRPr="00081D97" w:rsidRDefault="00C40E82" w:rsidP="00C40E82">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C717138" w14:textId="77777777" w:rsidR="00C40E82" w:rsidRDefault="00C40E82" w:rsidP="00C40E82">
            <w:pPr>
              <w:suppressAutoHyphens w:val="0"/>
              <w:spacing w:line="240" w:lineRule="auto"/>
              <w:jc w:val="center"/>
              <w:rPr>
                <w:rFonts w:ascii="Arial" w:eastAsia="Calibri" w:hAnsi="Arial" w:cs="Arial"/>
                <w:sz w:val="18"/>
                <w:szCs w:val="18"/>
                <w:lang w:eastAsia="en-US"/>
              </w:rPr>
            </w:pPr>
          </w:p>
        </w:tc>
      </w:tr>
    </w:tbl>
    <w:p w14:paraId="3C581226" w14:textId="77777777" w:rsidR="001204E0" w:rsidRDefault="001204E0" w:rsidP="00EC1F03">
      <w:pPr>
        <w:rPr>
          <w:rFonts w:asciiTheme="majorHAnsi" w:hAnsiTheme="majorHAnsi" w:cstheme="majorHAnsi"/>
        </w:rPr>
      </w:pPr>
    </w:p>
    <w:p w14:paraId="5F0EEC02" w14:textId="77777777" w:rsidR="006123C6" w:rsidRPr="00DE4459" w:rsidRDefault="006123C6" w:rsidP="00A93A49">
      <w:pPr>
        <w:rPr>
          <w:rFonts w:asciiTheme="majorHAnsi" w:hAnsiTheme="majorHAnsi" w:cstheme="majorHAnsi"/>
        </w:rPr>
      </w:pPr>
    </w:p>
    <w:sectPr w:rsidR="006123C6" w:rsidRPr="00DE4459" w:rsidSect="000B3870">
      <w:headerReference w:type="even" r:id="rId13"/>
      <w:headerReference w:type="default" r:id="rId14"/>
      <w:footerReference w:type="even" r:id="rId15"/>
      <w:footerReference w:type="default" r:id="rId16"/>
      <w:headerReference w:type="first" r:id="rId17"/>
      <w:footerReference w:type="first" r:id="rId18"/>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824A" w14:textId="77777777" w:rsidR="00E45275" w:rsidRDefault="00E45275">
      <w:r>
        <w:separator/>
      </w:r>
    </w:p>
    <w:p w14:paraId="79A92BFE" w14:textId="77777777" w:rsidR="00E45275" w:rsidRDefault="00E45275"/>
    <w:p w14:paraId="6A09AAAE" w14:textId="77777777" w:rsidR="00E45275" w:rsidRDefault="00E45275"/>
  </w:endnote>
  <w:endnote w:type="continuationSeparator" w:id="0">
    <w:p w14:paraId="7A6ACC87" w14:textId="77777777" w:rsidR="00E45275" w:rsidRDefault="00E45275">
      <w:r>
        <w:continuationSeparator/>
      </w:r>
    </w:p>
    <w:p w14:paraId="6E3555E5" w14:textId="77777777" w:rsidR="00E45275" w:rsidRDefault="00E45275"/>
    <w:p w14:paraId="0F2D1FF7" w14:textId="77777777" w:rsidR="00E45275" w:rsidRDefault="00E45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417E" w14:textId="77777777" w:rsidR="00E45275" w:rsidRDefault="00E45275">
      <w:r>
        <w:separator/>
      </w:r>
    </w:p>
    <w:p w14:paraId="04D442F6" w14:textId="77777777" w:rsidR="00E45275" w:rsidRDefault="00E45275"/>
    <w:p w14:paraId="5E199615" w14:textId="77777777" w:rsidR="00E45275" w:rsidRDefault="00E45275"/>
  </w:footnote>
  <w:footnote w:type="continuationSeparator" w:id="0">
    <w:p w14:paraId="7FCE1410" w14:textId="77777777" w:rsidR="00E45275" w:rsidRDefault="00E45275">
      <w:r>
        <w:continuationSeparator/>
      </w:r>
    </w:p>
    <w:p w14:paraId="1FE4B03C" w14:textId="77777777" w:rsidR="00E45275" w:rsidRDefault="00E45275"/>
    <w:p w14:paraId="2349C28B" w14:textId="77777777" w:rsidR="00E45275" w:rsidRDefault="00E452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5A14B852" w:rsidR="00640824" w:rsidRDefault="00640824" w:rsidP="00A7762D">
    <w:pPr>
      <w:pStyle w:val="Reftitel"/>
    </w:pPr>
    <w:r>
      <w:fldChar w:fldCharType="begin"/>
    </w:r>
    <w:r>
      <w:instrText xml:space="preserve"> Styleref "Doc titel" </w:instrText>
    </w:r>
    <w:r>
      <w:fldChar w:fldCharType="separate"/>
    </w:r>
    <w:r w:rsidR="0030285C">
      <w:t>Jaarplanning schooljaar 2026-2027</w:t>
    </w:r>
    <w:r>
      <w:fldChar w:fldCharType="end"/>
    </w:r>
  </w:p>
  <w:p w14:paraId="7DB3AFF5" w14:textId="00E7CF60"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30285C">
      <w:rPr>
        <w:noProof/>
      </w:rPr>
      <w:t>Regio Zuid, Groep 5-8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2EB6"/>
    <w:rsid w:val="00044AD2"/>
    <w:rsid w:val="00045B9D"/>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C6FE5"/>
    <w:rsid w:val="000D35E7"/>
    <w:rsid w:val="000D60EC"/>
    <w:rsid w:val="000D682D"/>
    <w:rsid w:val="000E6AAE"/>
    <w:rsid w:val="000E6E26"/>
    <w:rsid w:val="000E6F86"/>
    <w:rsid w:val="000F0118"/>
    <w:rsid w:val="000F012A"/>
    <w:rsid w:val="000F01F2"/>
    <w:rsid w:val="000F4181"/>
    <w:rsid w:val="000F42FB"/>
    <w:rsid w:val="000F4733"/>
    <w:rsid w:val="000F4A5C"/>
    <w:rsid w:val="000F59B9"/>
    <w:rsid w:val="000F7234"/>
    <w:rsid w:val="00105B2C"/>
    <w:rsid w:val="00105E86"/>
    <w:rsid w:val="001134C5"/>
    <w:rsid w:val="00115137"/>
    <w:rsid w:val="00120070"/>
    <w:rsid w:val="00120148"/>
    <w:rsid w:val="001204E0"/>
    <w:rsid w:val="00120C55"/>
    <w:rsid w:val="00132724"/>
    <w:rsid w:val="0013666D"/>
    <w:rsid w:val="001368D8"/>
    <w:rsid w:val="00136E68"/>
    <w:rsid w:val="0014029E"/>
    <w:rsid w:val="001418F8"/>
    <w:rsid w:val="00144397"/>
    <w:rsid w:val="0015046B"/>
    <w:rsid w:val="00150625"/>
    <w:rsid w:val="00154B51"/>
    <w:rsid w:val="0015515F"/>
    <w:rsid w:val="00156445"/>
    <w:rsid w:val="0015675E"/>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86B"/>
    <w:rsid w:val="001C4EF4"/>
    <w:rsid w:val="001C6A21"/>
    <w:rsid w:val="001C78A8"/>
    <w:rsid w:val="001D2758"/>
    <w:rsid w:val="001D442C"/>
    <w:rsid w:val="001D4D00"/>
    <w:rsid w:val="001D6EFB"/>
    <w:rsid w:val="001E1860"/>
    <w:rsid w:val="001E32F9"/>
    <w:rsid w:val="001E5064"/>
    <w:rsid w:val="001E6C52"/>
    <w:rsid w:val="001E7835"/>
    <w:rsid w:val="001F0AE8"/>
    <w:rsid w:val="001F0FE7"/>
    <w:rsid w:val="001F12B0"/>
    <w:rsid w:val="001F19C2"/>
    <w:rsid w:val="001F5B77"/>
    <w:rsid w:val="00203F7F"/>
    <w:rsid w:val="00204177"/>
    <w:rsid w:val="00205201"/>
    <w:rsid w:val="0020626E"/>
    <w:rsid w:val="00210A72"/>
    <w:rsid w:val="002120DD"/>
    <w:rsid w:val="002142E4"/>
    <w:rsid w:val="002177A6"/>
    <w:rsid w:val="00217C87"/>
    <w:rsid w:val="00222C00"/>
    <w:rsid w:val="0022353A"/>
    <w:rsid w:val="00227FDF"/>
    <w:rsid w:val="0023032F"/>
    <w:rsid w:val="0023101C"/>
    <w:rsid w:val="0023102A"/>
    <w:rsid w:val="0023312E"/>
    <w:rsid w:val="0023512F"/>
    <w:rsid w:val="002369AF"/>
    <w:rsid w:val="002378E0"/>
    <w:rsid w:val="00241230"/>
    <w:rsid w:val="00241E75"/>
    <w:rsid w:val="002434BF"/>
    <w:rsid w:val="00250451"/>
    <w:rsid w:val="00254B5C"/>
    <w:rsid w:val="00255FA3"/>
    <w:rsid w:val="00260332"/>
    <w:rsid w:val="00260925"/>
    <w:rsid w:val="00261909"/>
    <w:rsid w:val="00262F85"/>
    <w:rsid w:val="00272029"/>
    <w:rsid w:val="002721DF"/>
    <w:rsid w:val="00272C4B"/>
    <w:rsid w:val="00274F59"/>
    <w:rsid w:val="00275248"/>
    <w:rsid w:val="00275DD2"/>
    <w:rsid w:val="00281759"/>
    <w:rsid w:val="00290725"/>
    <w:rsid w:val="0029079B"/>
    <w:rsid w:val="0029242A"/>
    <w:rsid w:val="0029320D"/>
    <w:rsid w:val="00294B20"/>
    <w:rsid w:val="002A2FB7"/>
    <w:rsid w:val="002A4663"/>
    <w:rsid w:val="002A6CF4"/>
    <w:rsid w:val="002B080D"/>
    <w:rsid w:val="002B6072"/>
    <w:rsid w:val="002C436D"/>
    <w:rsid w:val="002C49F6"/>
    <w:rsid w:val="002C6891"/>
    <w:rsid w:val="002D1609"/>
    <w:rsid w:val="002D1C4B"/>
    <w:rsid w:val="002D40B6"/>
    <w:rsid w:val="002D4800"/>
    <w:rsid w:val="002D4920"/>
    <w:rsid w:val="002D7065"/>
    <w:rsid w:val="002E10FB"/>
    <w:rsid w:val="002E5ED3"/>
    <w:rsid w:val="002F5572"/>
    <w:rsid w:val="002F57AD"/>
    <w:rsid w:val="002F5F8B"/>
    <w:rsid w:val="002F6875"/>
    <w:rsid w:val="003019BC"/>
    <w:rsid w:val="0030285C"/>
    <w:rsid w:val="00302B57"/>
    <w:rsid w:val="00304B41"/>
    <w:rsid w:val="00304E5C"/>
    <w:rsid w:val="003058C3"/>
    <w:rsid w:val="0030768C"/>
    <w:rsid w:val="0031024D"/>
    <w:rsid w:val="0031255A"/>
    <w:rsid w:val="00312FD5"/>
    <w:rsid w:val="003130B8"/>
    <w:rsid w:val="0031494B"/>
    <w:rsid w:val="003149F3"/>
    <w:rsid w:val="0032429F"/>
    <w:rsid w:val="0032494C"/>
    <w:rsid w:val="00327E1E"/>
    <w:rsid w:val="003300EB"/>
    <w:rsid w:val="00331872"/>
    <w:rsid w:val="003354F2"/>
    <w:rsid w:val="00335B66"/>
    <w:rsid w:val="00342331"/>
    <w:rsid w:val="00343B2D"/>
    <w:rsid w:val="00346574"/>
    <w:rsid w:val="0034730F"/>
    <w:rsid w:val="00347689"/>
    <w:rsid w:val="0035377F"/>
    <w:rsid w:val="003543F0"/>
    <w:rsid w:val="00354E4C"/>
    <w:rsid w:val="00356E17"/>
    <w:rsid w:val="00357935"/>
    <w:rsid w:val="00362A6B"/>
    <w:rsid w:val="00364215"/>
    <w:rsid w:val="00365F3C"/>
    <w:rsid w:val="003666B1"/>
    <w:rsid w:val="00371936"/>
    <w:rsid w:val="00371F8C"/>
    <w:rsid w:val="00372178"/>
    <w:rsid w:val="003740F2"/>
    <w:rsid w:val="00376AD4"/>
    <w:rsid w:val="00380AB6"/>
    <w:rsid w:val="003825D6"/>
    <w:rsid w:val="00385F0D"/>
    <w:rsid w:val="00387F61"/>
    <w:rsid w:val="00390847"/>
    <w:rsid w:val="0039085F"/>
    <w:rsid w:val="00390C42"/>
    <w:rsid w:val="00390DBB"/>
    <w:rsid w:val="003946A9"/>
    <w:rsid w:val="00396A1E"/>
    <w:rsid w:val="003A152D"/>
    <w:rsid w:val="003A3407"/>
    <w:rsid w:val="003A664D"/>
    <w:rsid w:val="003A771E"/>
    <w:rsid w:val="003B2E1C"/>
    <w:rsid w:val="003B4E15"/>
    <w:rsid w:val="003B5AFE"/>
    <w:rsid w:val="003B79CE"/>
    <w:rsid w:val="003C1A2D"/>
    <w:rsid w:val="003C211A"/>
    <w:rsid w:val="003C450F"/>
    <w:rsid w:val="003D0936"/>
    <w:rsid w:val="003D35C3"/>
    <w:rsid w:val="003D5638"/>
    <w:rsid w:val="003D6008"/>
    <w:rsid w:val="003D6047"/>
    <w:rsid w:val="003F005F"/>
    <w:rsid w:val="003F4E2C"/>
    <w:rsid w:val="004004A3"/>
    <w:rsid w:val="004006FA"/>
    <w:rsid w:val="00403091"/>
    <w:rsid w:val="00407A9A"/>
    <w:rsid w:val="00407D3B"/>
    <w:rsid w:val="00410D88"/>
    <w:rsid w:val="00410F0F"/>
    <w:rsid w:val="00412E50"/>
    <w:rsid w:val="004135EB"/>
    <w:rsid w:val="00415C6E"/>
    <w:rsid w:val="00416AAE"/>
    <w:rsid w:val="004171E2"/>
    <w:rsid w:val="00417A67"/>
    <w:rsid w:val="004244B6"/>
    <w:rsid w:val="00424DAD"/>
    <w:rsid w:val="004273FE"/>
    <w:rsid w:val="00427DC3"/>
    <w:rsid w:val="00430DFE"/>
    <w:rsid w:val="004319E8"/>
    <w:rsid w:val="004445DE"/>
    <w:rsid w:val="00445179"/>
    <w:rsid w:val="004479F9"/>
    <w:rsid w:val="00447CBA"/>
    <w:rsid w:val="00450A81"/>
    <w:rsid w:val="00452C60"/>
    <w:rsid w:val="004536A6"/>
    <w:rsid w:val="004546F9"/>
    <w:rsid w:val="004576D6"/>
    <w:rsid w:val="00457E92"/>
    <w:rsid w:val="004616C7"/>
    <w:rsid w:val="004625CA"/>
    <w:rsid w:val="004651C4"/>
    <w:rsid w:val="0046529C"/>
    <w:rsid w:val="0046564E"/>
    <w:rsid w:val="0046666A"/>
    <w:rsid w:val="00467236"/>
    <w:rsid w:val="0047042E"/>
    <w:rsid w:val="00475D07"/>
    <w:rsid w:val="00486E84"/>
    <w:rsid w:val="0048732B"/>
    <w:rsid w:val="0048740B"/>
    <w:rsid w:val="004960AD"/>
    <w:rsid w:val="00496CC4"/>
    <w:rsid w:val="004A223B"/>
    <w:rsid w:val="004A3706"/>
    <w:rsid w:val="004A4EB5"/>
    <w:rsid w:val="004A5169"/>
    <w:rsid w:val="004A7722"/>
    <w:rsid w:val="004B20E7"/>
    <w:rsid w:val="004B65BC"/>
    <w:rsid w:val="004C42D2"/>
    <w:rsid w:val="004D1486"/>
    <w:rsid w:val="004D56F9"/>
    <w:rsid w:val="004D6331"/>
    <w:rsid w:val="004D743C"/>
    <w:rsid w:val="004E0C09"/>
    <w:rsid w:val="004E2384"/>
    <w:rsid w:val="004E5816"/>
    <w:rsid w:val="004F5C48"/>
    <w:rsid w:val="005011B4"/>
    <w:rsid w:val="00501372"/>
    <w:rsid w:val="00510D06"/>
    <w:rsid w:val="0051101E"/>
    <w:rsid w:val="00515EA2"/>
    <w:rsid w:val="00522A27"/>
    <w:rsid w:val="00530F42"/>
    <w:rsid w:val="00532948"/>
    <w:rsid w:val="00532C80"/>
    <w:rsid w:val="00534494"/>
    <w:rsid w:val="00534D62"/>
    <w:rsid w:val="00535AD5"/>
    <w:rsid w:val="00536427"/>
    <w:rsid w:val="0054266A"/>
    <w:rsid w:val="00543331"/>
    <w:rsid w:val="00547885"/>
    <w:rsid w:val="005521FD"/>
    <w:rsid w:val="005525F1"/>
    <w:rsid w:val="00553081"/>
    <w:rsid w:val="00560063"/>
    <w:rsid w:val="0056076B"/>
    <w:rsid w:val="005641B5"/>
    <w:rsid w:val="005661D0"/>
    <w:rsid w:val="00572E28"/>
    <w:rsid w:val="0057657C"/>
    <w:rsid w:val="00577315"/>
    <w:rsid w:val="00582551"/>
    <w:rsid w:val="005858C5"/>
    <w:rsid w:val="00586102"/>
    <w:rsid w:val="00590BE3"/>
    <w:rsid w:val="005943EB"/>
    <w:rsid w:val="00594ECD"/>
    <w:rsid w:val="0059613E"/>
    <w:rsid w:val="0059721C"/>
    <w:rsid w:val="005A01A2"/>
    <w:rsid w:val="005A21AA"/>
    <w:rsid w:val="005A527D"/>
    <w:rsid w:val="005A6A43"/>
    <w:rsid w:val="005B2FAC"/>
    <w:rsid w:val="005B3A13"/>
    <w:rsid w:val="005B54EA"/>
    <w:rsid w:val="005C0808"/>
    <w:rsid w:val="005C09C0"/>
    <w:rsid w:val="005C20EE"/>
    <w:rsid w:val="005C2E93"/>
    <w:rsid w:val="005C38F6"/>
    <w:rsid w:val="005C4688"/>
    <w:rsid w:val="005D4AB4"/>
    <w:rsid w:val="005D685C"/>
    <w:rsid w:val="005E29E1"/>
    <w:rsid w:val="005F010B"/>
    <w:rsid w:val="005F5483"/>
    <w:rsid w:val="005F6253"/>
    <w:rsid w:val="005F6537"/>
    <w:rsid w:val="005F65B4"/>
    <w:rsid w:val="005F6C97"/>
    <w:rsid w:val="005F7337"/>
    <w:rsid w:val="005F797A"/>
    <w:rsid w:val="00601AB0"/>
    <w:rsid w:val="00603081"/>
    <w:rsid w:val="00607A7E"/>
    <w:rsid w:val="00611400"/>
    <w:rsid w:val="006123C6"/>
    <w:rsid w:val="00614ACC"/>
    <w:rsid w:val="006152E8"/>
    <w:rsid w:val="00616BD2"/>
    <w:rsid w:val="0062000B"/>
    <w:rsid w:val="006203AD"/>
    <w:rsid w:val="006214E8"/>
    <w:rsid w:val="00621E64"/>
    <w:rsid w:val="00624A14"/>
    <w:rsid w:val="0063252E"/>
    <w:rsid w:val="00640824"/>
    <w:rsid w:val="00640F53"/>
    <w:rsid w:val="00641B53"/>
    <w:rsid w:val="00643175"/>
    <w:rsid w:val="00643CC2"/>
    <w:rsid w:val="00643F3F"/>
    <w:rsid w:val="006446DC"/>
    <w:rsid w:val="00645809"/>
    <w:rsid w:val="00646A6F"/>
    <w:rsid w:val="00656286"/>
    <w:rsid w:val="0065671B"/>
    <w:rsid w:val="0066186B"/>
    <w:rsid w:val="00672404"/>
    <w:rsid w:val="00673C3C"/>
    <w:rsid w:val="00673F99"/>
    <w:rsid w:val="006764DD"/>
    <w:rsid w:val="00680761"/>
    <w:rsid w:val="006813BF"/>
    <w:rsid w:val="00682BA7"/>
    <w:rsid w:val="00683DFD"/>
    <w:rsid w:val="006863A7"/>
    <w:rsid w:val="006906F0"/>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4442"/>
    <w:rsid w:val="00714AF8"/>
    <w:rsid w:val="00715724"/>
    <w:rsid w:val="00721558"/>
    <w:rsid w:val="00723CC5"/>
    <w:rsid w:val="007268EF"/>
    <w:rsid w:val="00731B5E"/>
    <w:rsid w:val="00735825"/>
    <w:rsid w:val="007408B3"/>
    <w:rsid w:val="007447FC"/>
    <w:rsid w:val="00745525"/>
    <w:rsid w:val="007463F3"/>
    <w:rsid w:val="00750594"/>
    <w:rsid w:val="007577B3"/>
    <w:rsid w:val="00757B52"/>
    <w:rsid w:val="00761A4D"/>
    <w:rsid w:val="007636B2"/>
    <w:rsid w:val="00764FAB"/>
    <w:rsid w:val="0076642C"/>
    <w:rsid w:val="007704A4"/>
    <w:rsid w:val="007710B5"/>
    <w:rsid w:val="007732F2"/>
    <w:rsid w:val="00773392"/>
    <w:rsid w:val="00773C00"/>
    <w:rsid w:val="0077677A"/>
    <w:rsid w:val="00780F11"/>
    <w:rsid w:val="00782D33"/>
    <w:rsid w:val="00783822"/>
    <w:rsid w:val="00784CEE"/>
    <w:rsid w:val="0078594C"/>
    <w:rsid w:val="00787842"/>
    <w:rsid w:val="007948E8"/>
    <w:rsid w:val="00795E57"/>
    <w:rsid w:val="00796CE7"/>
    <w:rsid w:val="007A0CF7"/>
    <w:rsid w:val="007A38DC"/>
    <w:rsid w:val="007B0153"/>
    <w:rsid w:val="007B4F89"/>
    <w:rsid w:val="007B5F4E"/>
    <w:rsid w:val="007C1713"/>
    <w:rsid w:val="007C2859"/>
    <w:rsid w:val="007C384B"/>
    <w:rsid w:val="007C4203"/>
    <w:rsid w:val="007D0A3E"/>
    <w:rsid w:val="007D43B7"/>
    <w:rsid w:val="007D56F4"/>
    <w:rsid w:val="007D5DBF"/>
    <w:rsid w:val="007D5F8C"/>
    <w:rsid w:val="007D61F6"/>
    <w:rsid w:val="007E0AB7"/>
    <w:rsid w:val="007E1FA1"/>
    <w:rsid w:val="007E3A39"/>
    <w:rsid w:val="007E695D"/>
    <w:rsid w:val="007F134B"/>
    <w:rsid w:val="007F29B8"/>
    <w:rsid w:val="007F35E3"/>
    <w:rsid w:val="007F4151"/>
    <w:rsid w:val="007F63ED"/>
    <w:rsid w:val="007F770E"/>
    <w:rsid w:val="00800EFE"/>
    <w:rsid w:val="008039AF"/>
    <w:rsid w:val="00804929"/>
    <w:rsid w:val="00804E2D"/>
    <w:rsid w:val="00806CD2"/>
    <w:rsid w:val="00811BBF"/>
    <w:rsid w:val="00812FED"/>
    <w:rsid w:val="00816519"/>
    <w:rsid w:val="008202A0"/>
    <w:rsid w:val="00820C2F"/>
    <w:rsid w:val="00822625"/>
    <w:rsid w:val="00823456"/>
    <w:rsid w:val="008234F5"/>
    <w:rsid w:val="00826257"/>
    <w:rsid w:val="00831C41"/>
    <w:rsid w:val="008323ED"/>
    <w:rsid w:val="00833D48"/>
    <w:rsid w:val="00836008"/>
    <w:rsid w:val="008362E8"/>
    <w:rsid w:val="00840D45"/>
    <w:rsid w:val="00847403"/>
    <w:rsid w:val="00850294"/>
    <w:rsid w:val="00850683"/>
    <w:rsid w:val="00853E58"/>
    <w:rsid w:val="008562BD"/>
    <w:rsid w:val="008627D5"/>
    <w:rsid w:val="00862835"/>
    <w:rsid w:val="00864C8E"/>
    <w:rsid w:val="00865CC2"/>
    <w:rsid w:val="00865CD0"/>
    <w:rsid w:val="008668D0"/>
    <w:rsid w:val="00872D76"/>
    <w:rsid w:val="00883606"/>
    <w:rsid w:val="00883C72"/>
    <w:rsid w:val="008857BC"/>
    <w:rsid w:val="00887B1B"/>
    <w:rsid w:val="00890380"/>
    <w:rsid w:val="00890B0A"/>
    <w:rsid w:val="00890D28"/>
    <w:rsid w:val="00891575"/>
    <w:rsid w:val="008933B2"/>
    <w:rsid w:val="00894BFB"/>
    <w:rsid w:val="0089718A"/>
    <w:rsid w:val="0089723E"/>
    <w:rsid w:val="008A17F0"/>
    <w:rsid w:val="008A24B5"/>
    <w:rsid w:val="008A2AE2"/>
    <w:rsid w:val="008A425D"/>
    <w:rsid w:val="008A575A"/>
    <w:rsid w:val="008B10D6"/>
    <w:rsid w:val="008B21F3"/>
    <w:rsid w:val="008B5D1B"/>
    <w:rsid w:val="008B7AFA"/>
    <w:rsid w:val="008B7CAF"/>
    <w:rsid w:val="008C0FE9"/>
    <w:rsid w:val="008C1DC8"/>
    <w:rsid w:val="008C3522"/>
    <w:rsid w:val="008C57F1"/>
    <w:rsid w:val="008C5878"/>
    <w:rsid w:val="008C69A8"/>
    <w:rsid w:val="008C72B5"/>
    <w:rsid w:val="008D00AB"/>
    <w:rsid w:val="008D116E"/>
    <w:rsid w:val="008D32F3"/>
    <w:rsid w:val="008D52DA"/>
    <w:rsid w:val="008E2C33"/>
    <w:rsid w:val="008E63C9"/>
    <w:rsid w:val="008E64C4"/>
    <w:rsid w:val="008F07F4"/>
    <w:rsid w:val="008F326A"/>
    <w:rsid w:val="008F4A8A"/>
    <w:rsid w:val="008F5651"/>
    <w:rsid w:val="008F6483"/>
    <w:rsid w:val="008F6B79"/>
    <w:rsid w:val="00904377"/>
    <w:rsid w:val="0090518E"/>
    <w:rsid w:val="009058B1"/>
    <w:rsid w:val="00912A34"/>
    <w:rsid w:val="009138FF"/>
    <w:rsid w:val="009144CB"/>
    <w:rsid w:val="009173BE"/>
    <w:rsid w:val="009306EA"/>
    <w:rsid w:val="00931005"/>
    <w:rsid w:val="00945554"/>
    <w:rsid w:val="00946655"/>
    <w:rsid w:val="009477FE"/>
    <w:rsid w:val="009702A7"/>
    <w:rsid w:val="00973091"/>
    <w:rsid w:val="00973F41"/>
    <w:rsid w:val="00976CFF"/>
    <w:rsid w:val="00980DCB"/>
    <w:rsid w:val="00987E6C"/>
    <w:rsid w:val="0099084A"/>
    <w:rsid w:val="00990953"/>
    <w:rsid w:val="00995BE3"/>
    <w:rsid w:val="009A006A"/>
    <w:rsid w:val="009A12CF"/>
    <w:rsid w:val="009A2E0D"/>
    <w:rsid w:val="009A6479"/>
    <w:rsid w:val="009B0310"/>
    <w:rsid w:val="009B4757"/>
    <w:rsid w:val="009C01A6"/>
    <w:rsid w:val="009C1BBB"/>
    <w:rsid w:val="009C33D7"/>
    <w:rsid w:val="009D273B"/>
    <w:rsid w:val="009D30BB"/>
    <w:rsid w:val="009D50E1"/>
    <w:rsid w:val="009D7721"/>
    <w:rsid w:val="009E2784"/>
    <w:rsid w:val="009E2B9F"/>
    <w:rsid w:val="009E33E1"/>
    <w:rsid w:val="009E5C18"/>
    <w:rsid w:val="009E662D"/>
    <w:rsid w:val="009E6841"/>
    <w:rsid w:val="009E6A45"/>
    <w:rsid w:val="009F13C3"/>
    <w:rsid w:val="00A00328"/>
    <w:rsid w:val="00A015E7"/>
    <w:rsid w:val="00A07C9C"/>
    <w:rsid w:val="00A10852"/>
    <w:rsid w:val="00A11A0C"/>
    <w:rsid w:val="00A1593E"/>
    <w:rsid w:val="00A16E82"/>
    <w:rsid w:val="00A237E6"/>
    <w:rsid w:val="00A24E1B"/>
    <w:rsid w:val="00A26393"/>
    <w:rsid w:val="00A310FE"/>
    <w:rsid w:val="00A31EF2"/>
    <w:rsid w:val="00A379D3"/>
    <w:rsid w:val="00A40D00"/>
    <w:rsid w:val="00A457A4"/>
    <w:rsid w:val="00A469BF"/>
    <w:rsid w:val="00A5097C"/>
    <w:rsid w:val="00A51EAA"/>
    <w:rsid w:val="00A532AE"/>
    <w:rsid w:val="00A614CB"/>
    <w:rsid w:val="00A61D4F"/>
    <w:rsid w:val="00A64000"/>
    <w:rsid w:val="00A66B9E"/>
    <w:rsid w:val="00A74B28"/>
    <w:rsid w:val="00A75956"/>
    <w:rsid w:val="00A7762D"/>
    <w:rsid w:val="00A87FFC"/>
    <w:rsid w:val="00A93A49"/>
    <w:rsid w:val="00AA1972"/>
    <w:rsid w:val="00AB3388"/>
    <w:rsid w:val="00AC56FB"/>
    <w:rsid w:val="00AD5A3B"/>
    <w:rsid w:val="00AD5F54"/>
    <w:rsid w:val="00AE0F61"/>
    <w:rsid w:val="00AE37B6"/>
    <w:rsid w:val="00AE4213"/>
    <w:rsid w:val="00AE4E36"/>
    <w:rsid w:val="00AE5B70"/>
    <w:rsid w:val="00AF0961"/>
    <w:rsid w:val="00AF541F"/>
    <w:rsid w:val="00B02328"/>
    <w:rsid w:val="00B027ED"/>
    <w:rsid w:val="00B06522"/>
    <w:rsid w:val="00B072C0"/>
    <w:rsid w:val="00B07B21"/>
    <w:rsid w:val="00B07F71"/>
    <w:rsid w:val="00B102D3"/>
    <w:rsid w:val="00B14169"/>
    <w:rsid w:val="00B151B6"/>
    <w:rsid w:val="00B1571A"/>
    <w:rsid w:val="00B22615"/>
    <w:rsid w:val="00B25CA7"/>
    <w:rsid w:val="00B31AAB"/>
    <w:rsid w:val="00B32260"/>
    <w:rsid w:val="00B3400F"/>
    <w:rsid w:val="00B42A45"/>
    <w:rsid w:val="00B61707"/>
    <w:rsid w:val="00B61907"/>
    <w:rsid w:val="00B62BD0"/>
    <w:rsid w:val="00B6381D"/>
    <w:rsid w:val="00B6556B"/>
    <w:rsid w:val="00B6657B"/>
    <w:rsid w:val="00B66A37"/>
    <w:rsid w:val="00B71445"/>
    <w:rsid w:val="00B72796"/>
    <w:rsid w:val="00B75579"/>
    <w:rsid w:val="00B80A6A"/>
    <w:rsid w:val="00B87EC0"/>
    <w:rsid w:val="00B9240E"/>
    <w:rsid w:val="00B92F77"/>
    <w:rsid w:val="00B97CDD"/>
    <w:rsid w:val="00BA10F7"/>
    <w:rsid w:val="00BA1FAD"/>
    <w:rsid w:val="00BB1B8F"/>
    <w:rsid w:val="00BB7E7B"/>
    <w:rsid w:val="00BC2874"/>
    <w:rsid w:val="00BC34EF"/>
    <w:rsid w:val="00BC776B"/>
    <w:rsid w:val="00BC78D9"/>
    <w:rsid w:val="00BD1124"/>
    <w:rsid w:val="00BD35FE"/>
    <w:rsid w:val="00BD3BA7"/>
    <w:rsid w:val="00BD44BA"/>
    <w:rsid w:val="00BD4D79"/>
    <w:rsid w:val="00BD5ED5"/>
    <w:rsid w:val="00BE0E26"/>
    <w:rsid w:val="00BE1860"/>
    <w:rsid w:val="00BE1F26"/>
    <w:rsid w:val="00BE3912"/>
    <w:rsid w:val="00BE44B1"/>
    <w:rsid w:val="00BE52BF"/>
    <w:rsid w:val="00BF26C2"/>
    <w:rsid w:val="00BF2CEA"/>
    <w:rsid w:val="00BF42A8"/>
    <w:rsid w:val="00C00ECA"/>
    <w:rsid w:val="00C12DC1"/>
    <w:rsid w:val="00C138C2"/>
    <w:rsid w:val="00C14A83"/>
    <w:rsid w:val="00C14C15"/>
    <w:rsid w:val="00C17419"/>
    <w:rsid w:val="00C17A4C"/>
    <w:rsid w:val="00C224B6"/>
    <w:rsid w:val="00C23E5E"/>
    <w:rsid w:val="00C32122"/>
    <w:rsid w:val="00C34248"/>
    <w:rsid w:val="00C3740E"/>
    <w:rsid w:val="00C40E82"/>
    <w:rsid w:val="00C4153A"/>
    <w:rsid w:val="00C4263C"/>
    <w:rsid w:val="00C43A34"/>
    <w:rsid w:val="00C536CC"/>
    <w:rsid w:val="00C536E7"/>
    <w:rsid w:val="00C53FFD"/>
    <w:rsid w:val="00C562B6"/>
    <w:rsid w:val="00C568B2"/>
    <w:rsid w:val="00C605EB"/>
    <w:rsid w:val="00C65853"/>
    <w:rsid w:val="00C67BB1"/>
    <w:rsid w:val="00C70097"/>
    <w:rsid w:val="00C7021C"/>
    <w:rsid w:val="00C70BE1"/>
    <w:rsid w:val="00C713F1"/>
    <w:rsid w:val="00C7298C"/>
    <w:rsid w:val="00C74AA8"/>
    <w:rsid w:val="00C75D2E"/>
    <w:rsid w:val="00C82F33"/>
    <w:rsid w:val="00C8307D"/>
    <w:rsid w:val="00C84E87"/>
    <w:rsid w:val="00C84F3C"/>
    <w:rsid w:val="00C869D8"/>
    <w:rsid w:val="00C86A90"/>
    <w:rsid w:val="00C96403"/>
    <w:rsid w:val="00C970BF"/>
    <w:rsid w:val="00CA12E3"/>
    <w:rsid w:val="00CA1AB5"/>
    <w:rsid w:val="00CA3FDF"/>
    <w:rsid w:val="00CA5219"/>
    <w:rsid w:val="00CB3D78"/>
    <w:rsid w:val="00CB6494"/>
    <w:rsid w:val="00CD0EC8"/>
    <w:rsid w:val="00CD234F"/>
    <w:rsid w:val="00CD7F90"/>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1983"/>
    <w:rsid w:val="00D46305"/>
    <w:rsid w:val="00D463A5"/>
    <w:rsid w:val="00D52E33"/>
    <w:rsid w:val="00D53BCD"/>
    <w:rsid w:val="00D5454C"/>
    <w:rsid w:val="00D54C4D"/>
    <w:rsid w:val="00D55654"/>
    <w:rsid w:val="00D674B5"/>
    <w:rsid w:val="00D724E9"/>
    <w:rsid w:val="00D732CF"/>
    <w:rsid w:val="00D84117"/>
    <w:rsid w:val="00D84E13"/>
    <w:rsid w:val="00D92CBA"/>
    <w:rsid w:val="00D97011"/>
    <w:rsid w:val="00DA2F41"/>
    <w:rsid w:val="00DA3487"/>
    <w:rsid w:val="00DA3B39"/>
    <w:rsid w:val="00DA3B88"/>
    <w:rsid w:val="00DA66ED"/>
    <w:rsid w:val="00DA6DF9"/>
    <w:rsid w:val="00DB0B1D"/>
    <w:rsid w:val="00DB0BF2"/>
    <w:rsid w:val="00DB23A5"/>
    <w:rsid w:val="00DB6FFF"/>
    <w:rsid w:val="00DB7EB8"/>
    <w:rsid w:val="00DC01F8"/>
    <w:rsid w:val="00DC0295"/>
    <w:rsid w:val="00DC2624"/>
    <w:rsid w:val="00DD12D6"/>
    <w:rsid w:val="00DD406D"/>
    <w:rsid w:val="00DD4D58"/>
    <w:rsid w:val="00DD62E0"/>
    <w:rsid w:val="00DD669B"/>
    <w:rsid w:val="00DD7CCC"/>
    <w:rsid w:val="00DE2788"/>
    <w:rsid w:val="00DE3AE8"/>
    <w:rsid w:val="00DE4459"/>
    <w:rsid w:val="00DE7307"/>
    <w:rsid w:val="00DF313F"/>
    <w:rsid w:val="00DF3CB9"/>
    <w:rsid w:val="00DF3D11"/>
    <w:rsid w:val="00DF45A2"/>
    <w:rsid w:val="00DF4AA2"/>
    <w:rsid w:val="00DF4B17"/>
    <w:rsid w:val="00DF4CB8"/>
    <w:rsid w:val="00DF5AD1"/>
    <w:rsid w:val="00DF7F03"/>
    <w:rsid w:val="00E00E0E"/>
    <w:rsid w:val="00E01985"/>
    <w:rsid w:val="00E0365E"/>
    <w:rsid w:val="00E03E6F"/>
    <w:rsid w:val="00E12330"/>
    <w:rsid w:val="00E141E8"/>
    <w:rsid w:val="00E172BE"/>
    <w:rsid w:val="00E2438E"/>
    <w:rsid w:val="00E27178"/>
    <w:rsid w:val="00E27952"/>
    <w:rsid w:val="00E32981"/>
    <w:rsid w:val="00E3367C"/>
    <w:rsid w:val="00E337A6"/>
    <w:rsid w:val="00E33A4D"/>
    <w:rsid w:val="00E34DE2"/>
    <w:rsid w:val="00E372D2"/>
    <w:rsid w:val="00E414EE"/>
    <w:rsid w:val="00E45275"/>
    <w:rsid w:val="00E47800"/>
    <w:rsid w:val="00E478EF"/>
    <w:rsid w:val="00E47EFA"/>
    <w:rsid w:val="00E5204B"/>
    <w:rsid w:val="00E52A15"/>
    <w:rsid w:val="00E60721"/>
    <w:rsid w:val="00E6471B"/>
    <w:rsid w:val="00E65803"/>
    <w:rsid w:val="00E70355"/>
    <w:rsid w:val="00E71B8F"/>
    <w:rsid w:val="00E71D1D"/>
    <w:rsid w:val="00E7396D"/>
    <w:rsid w:val="00E73A80"/>
    <w:rsid w:val="00E75A8E"/>
    <w:rsid w:val="00E805BC"/>
    <w:rsid w:val="00E926EA"/>
    <w:rsid w:val="00E931F2"/>
    <w:rsid w:val="00E94550"/>
    <w:rsid w:val="00E94780"/>
    <w:rsid w:val="00E950A1"/>
    <w:rsid w:val="00E95375"/>
    <w:rsid w:val="00EA018A"/>
    <w:rsid w:val="00EA2731"/>
    <w:rsid w:val="00EA3962"/>
    <w:rsid w:val="00EA39F8"/>
    <w:rsid w:val="00EA3E1D"/>
    <w:rsid w:val="00EA51F1"/>
    <w:rsid w:val="00EA5B49"/>
    <w:rsid w:val="00EA5C03"/>
    <w:rsid w:val="00EB00C3"/>
    <w:rsid w:val="00EB126A"/>
    <w:rsid w:val="00EB4C90"/>
    <w:rsid w:val="00EB4FA9"/>
    <w:rsid w:val="00EB59A3"/>
    <w:rsid w:val="00EC1F03"/>
    <w:rsid w:val="00ED1A0C"/>
    <w:rsid w:val="00ED2707"/>
    <w:rsid w:val="00ED2F27"/>
    <w:rsid w:val="00ED4011"/>
    <w:rsid w:val="00EE2255"/>
    <w:rsid w:val="00EF4044"/>
    <w:rsid w:val="00EF4396"/>
    <w:rsid w:val="00F00663"/>
    <w:rsid w:val="00F018E2"/>
    <w:rsid w:val="00F01C5C"/>
    <w:rsid w:val="00F02E3A"/>
    <w:rsid w:val="00F06A93"/>
    <w:rsid w:val="00F13E2A"/>
    <w:rsid w:val="00F15A8E"/>
    <w:rsid w:val="00F2174A"/>
    <w:rsid w:val="00F2294D"/>
    <w:rsid w:val="00F23ECA"/>
    <w:rsid w:val="00F2489C"/>
    <w:rsid w:val="00F25679"/>
    <w:rsid w:val="00F26C9F"/>
    <w:rsid w:val="00F31D5F"/>
    <w:rsid w:val="00F32732"/>
    <w:rsid w:val="00F36465"/>
    <w:rsid w:val="00F40C82"/>
    <w:rsid w:val="00F4111B"/>
    <w:rsid w:val="00F434A1"/>
    <w:rsid w:val="00F504D3"/>
    <w:rsid w:val="00F50758"/>
    <w:rsid w:val="00F56592"/>
    <w:rsid w:val="00F61A70"/>
    <w:rsid w:val="00F621D5"/>
    <w:rsid w:val="00F6334D"/>
    <w:rsid w:val="00F64043"/>
    <w:rsid w:val="00F64A31"/>
    <w:rsid w:val="00F659C7"/>
    <w:rsid w:val="00F66C16"/>
    <w:rsid w:val="00F73274"/>
    <w:rsid w:val="00F778FD"/>
    <w:rsid w:val="00F90E03"/>
    <w:rsid w:val="00F922BC"/>
    <w:rsid w:val="00F93D72"/>
    <w:rsid w:val="00F95226"/>
    <w:rsid w:val="00F97733"/>
    <w:rsid w:val="00F97E98"/>
    <w:rsid w:val="00FA15AA"/>
    <w:rsid w:val="00FA2074"/>
    <w:rsid w:val="00FA24C9"/>
    <w:rsid w:val="00FA3068"/>
    <w:rsid w:val="00FA4082"/>
    <w:rsid w:val="00FB7C36"/>
    <w:rsid w:val="00FC0647"/>
    <w:rsid w:val="00FC1F1E"/>
    <w:rsid w:val="00FC2E32"/>
    <w:rsid w:val="00FD169B"/>
    <w:rsid w:val="00FE3E50"/>
    <w:rsid w:val="00FE4AF8"/>
    <w:rsid w:val="00FE55C3"/>
    <w:rsid w:val="00FE7C44"/>
    <w:rsid w:val="00FF181B"/>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onderwerpen/schoolvakanties/overzicht-schoolvakanties-per-schooljaar/overzicht-schoolvakanties-2026-202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onderwerpen/schoolvakanties/overzicht-schoolvakanties-per-schooljaar/overzicht-schoolvakanties-2026-202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F7148"/>
    <w:rsid w:val="000F7675"/>
    <w:rsid w:val="001E5064"/>
    <w:rsid w:val="001F3C0B"/>
    <w:rsid w:val="0021688C"/>
    <w:rsid w:val="00231FDB"/>
    <w:rsid w:val="0025654D"/>
    <w:rsid w:val="00325ED9"/>
    <w:rsid w:val="00361CEC"/>
    <w:rsid w:val="00370D23"/>
    <w:rsid w:val="003D0883"/>
    <w:rsid w:val="00403091"/>
    <w:rsid w:val="004975A5"/>
    <w:rsid w:val="00606070"/>
    <w:rsid w:val="00655A45"/>
    <w:rsid w:val="0067434E"/>
    <w:rsid w:val="006C5CDE"/>
    <w:rsid w:val="007147AB"/>
    <w:rsid w:val="0076642C"/>
    <w:rsid w:val="007D3867"/>
    <w:rsid w:val="008E2AB5"/>
    <w:rsid w:val="009D273B"/>
    <w:rsid w:val="00A015E7"/>
    <w:rsid w:val="00AA6F01"/>
    <w:rsid w:val="00AB3D97"/>
    <w:rsid w:val="00B673D8"/>
    <w:rsid w:val="00B71445"/>
    <w:rsid w:val="00B91D7E"/>
    <w:rsid w:val="00C568B2"/>
    <w:rsid w:val="00C83BD0"/>
    <w:rsid w:val="00C869C3"/>
    <w:rsid w:val="00CE29B4"/>
    <w:rsid w:val="00DF61F6"/>
    <w:rsid w:val="00EF79CB"/>
    <w:rsid w:val="00F036E4"/>
    <w:rsid w:val="00F47BC5"/>
    <w:rsid w:val="00F50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2.xml><?xml version="1.0" encoding="utf-8"?>
<ds:datastoreItem xmlns:ds="http://schemas.openxmlformats.org/officeDocument/2006/customXml" ds:itemID="{E01DB1E8-27EF-4B93-9D26-E38289292413}">
  <ds:schemaRefs>
    <ds:schemaRef ds:uri="http://schemas.microsoft.com/sharepoint/v3/contenttype/forms"/>
  </ds:schemaRefs>
</ds:datastoreItem>
</file>

<file path=customXml/itemProps3.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1</TotalTime>
  <Pages>9</Pages>
  <Words>1514</Words>
  <Characters>8329</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3</cp:revision>
  <cp:lastPrinted>2013-06-10T08:28:00Z</cp:lastPrinted>
  <dcterms:created xsi:type="dcterms:W3CDTF">2026-02-19T13:32:00Z</dcterms:created>
  <dcterms:modified xsi:type="dcterms:W3CDTF">2026-03-11T08:32:00Z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