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0D8C9961" w:rsidR="00761A4D" w:rsidRDefault="00804E2D" w:rsidP="00DB0BF2">
          <w:pPr>
            <w:pStyle w:val="Doctitel"/>
          </w:pPr>
          <w:r>
            <w:t>Jaarplanning schooljaar 202</w:t>
          </w:r>
          <w:r w:rsidR="00C17A4C">
            <w:t>6</w:t>
          </w:r>
          <w:r w:rsidR="001E7835">
            <w:t>-</w:t>
          </w:r>
          <w:r>
            <w:t>202</w:t>
          </w:r>
          <w:r w:rsidR="00C17A4C">
            <w:t>7</w:t>
          </w:r>
        </w:p>
      </w:sdtContent>
    </w:sdt>
    <w:sdt>
      <w:sdtPr>
        <w:id w:val="-448165159"/>
        <w:lock w:val="sdtLocked"/>
        <w:placeholder>
          <w:docPart w:val="83A9C62466BF46E9A23377841784E883"/>
        </w:placeholder>
        <w:text/>
      </w:sdtPr>
      <w:sdtContent>
        <w:p w14:paraId="55C3A066" w14:textId="1A297E8B" w:rsidR="00092F94" w:rsidRDefault="00850683" w:rsidP="00A7762D">
          <w:pPr>
            <w:pStyle w:val="Docondertitel"/>
          </w:pPr>
          <w:r w:rsidRPr="000B3870">
            <w:t xml:space="preserve">Regio </w:t>
          </w:r>
          <w:r w:rsidR="00EA3E1D">
            <w:t>Midden</w:t>
          </w:r>
          <w:r w:rsidR="001B7752">
            <w:t>, Groep 3-4</w:t>
          </w:r>
        </w:p>
      </w:sdtContent>
    </w:sdt>
    <w:p w14:paraId="24EEA89F" w14:textId="4E364B70" w:rsidR="003C73A5" w:rsidRPr="003C73A5" w:rsidRDefault="003C73A5" w:rsidP="000B3870">
      <w:pPr>
        <w:rPr>
          <w:rFonts w:asciiTheme="majorHAnsi" w:hAnsiTheme="majorHAnsi" w:cstheme="majorHAnsi"/>
          <w:b/>
          <w:bCs/>
        </w:rPr>
      </w:pPr>
      <w:r>
        <w:rPr>
          <w:rFonts w:asciiTheme="majorHAnsi" w:hAnsiTheme="majorHAnsi" w:cstheme="majorHAnsi"/>
          <w:b/>
          <w:bCs/>
        </w:rPr>
        <w:t>Flexibel aanbod Plein Junior</w:t>
      </w:r>
    </w:p>
    <w:p w14:paraId="16AED743" w14:textId="704168E0" w:rsidR="001B7752" w:rsidRDefault="000B3870" w:rsidP="000B3870">
      <w:pPr>
        <w:rPr>
          <w:rFonts w:asciiTheme="majorHAnsi" w:hAnsiTheme="majorHAnsi" w:cstheme="majorHAnsi"/>
        </w:rPr>
      </w:pPr>
      <w:r w:rsidRPr="00DC01F8">
        <w:rPr>
          <w:rFonts w:asciiTheme="majorHAnsi" w:hAnsiTheme="majorHAnsi" w:cstheme="majorHAnsi"/>
        </w:rPr>
        <w:t xml:space="preserve">Plein Junior heeft per leerjaar een aanbod voor 30 lesweken. Dit betekent dat er 10 </w:t>
      </w:r>
      <w:r w:rsidR="003E3948">
        <w:rPr>
          <w:rFonts w:asciiTheme="majorHAnsi" w:hAnsiTheme="majorHAnsi" w:cstheme="majorHAnsi"/>
        </w:rPr>
        <w:t xml:space="preserve">of meer </w:t>
      </w:r>
      <w:r w:rsidRPr="00DC01F8">
        <w:rPr>
          <w:rFonts w:asciiTheme="majorHAnsi" w:hAnsiTheme="majorHAnsi" w:cstheme="majorHAnsi"/>
        </w:rPr>
        <w:t xml:space="preserve">weken vrije ruimte is in het jaarrooster. Deze </w:t>
      </w:r>
      <w:r w:rsidR="00463CCE">
        <w:rPr>
          <w:rFonts w:asciiTheme="majorHAnsi" w:hAnsiTheme="majorHAnsi" w:cstheme="majorHAnsi"/>
        </w:rPr>
        <w:t xml:space="preserve">weken </w:t>
      </w:r>
      <w:r w:rsidRPr="00DC01F8">
        <w:rPr>
          <w:rFonts w:asciiTheme="majorHAnsi" w:hAnsiTheme="majorHAnsi" w:cstheme="majorHAnsi"/>
        </w:rPr>
        <w:t xml:space="preserve">kunnen op verschillende manieren worden ingevuld. </w:t>
      </w:r>
      <w:r w:rsidR="00107780">
        <w:rPr>
          <w:rFonts w:asciiTheme="majorHAnsi" w:hAnsiTheme="majorHAnsi" w:cstheme="majorHAnsi"/>
        </w:rPr>
        <w:t xml:space="preserve">Je kunt er bijvoorbeeld voor kiezen om aansluitend aan elk thema een extra week in te plannen, als uitloopweek, of om leerlingen de ruimte te geven om een eigen onderzoeksvraag (n.a.v. het thema) uit te werken. Je kunt ook zelfgekozen thema’s invoegen in het schooljaar, of aan het einde van het schooljaar. </w:t>
      </w:r>
    </w:p>
    <w:p w14:paraId="23B76AF9" w14:textId="77777777" w:rsidR="001B7752" w:rsidRDefault="001B7752" w:rsidP="000B3870">
      <w:pPr>
        <w:rPr>
          <w:rFonts w:asciiTheme="majorHAnsi" w:hAnsiTheme="majorHAnsi" w:cstheme="majorHAnsi"/>
        </w:rPr>
      </w:pPr>
    </w:p>
    <w:p w14:paraId="57A2CE5F" w14:textId="5857DE74" w:rsidR="007E2D64" w:rsidRDefault="007E2D64" w:rsidP="000B3870">
      <w:pPr>
        <w:rPr>
          <w:rFonts w:asciiTheme="majorHAnsi" w:hAnsiTheme="majorHAnsi" w:cstheme="majorHAnsi"/>
        </w:rPr>
      </w:pPr>
      <w:r>
        <w:rPr>
          <w:rFonts w:asciiTheme="majorHAnsi" w:hAnsiTheme="majorHAnsi" w:cstheme="majorHAnsi"/>
        </w:rPr>
        <w:t>Al onze (</w:t>
      </w:r>
      <w:r w:rsidRPr="00DC01F8">
        <w:rPr>
          <w:rFonts w:asciiTheme="majorHAnsi" w:hAnsiTheme="majorHAnsi" w:cstheme="majorHAnsi"/>
        </w:rPr>
        <w:t>voorbeeld</w:t>
      </w:r>
      <w:r>
        <w:rPr>
          <w:rFonts w:asciiTheme="majorHAnsi" w:hAnsiTheme="majorHAnsi" w:cstheme="majorHAnsi"/>
        </w:rPr>
        <w:t>)</w:t>
      </w:r>
      <w:r w:rsidRPr="00DC01F8">
        <w:rPr>
          <w:rFonts w:asciiTheme="majorHAnsi" w:hAnsiTheme="majorHAnsi" w:cstheme="majorHAnsi"/>
        </w:rPr>
        <w:t>planningen</w:t>
      </w:r>
      <w:r>
        <w:rPr>
          <w:rFonts w:asciiTheme="majorHAnsi" w:hAnsiTheme="majorHAnsi" w:cstheme="majorHAnsi"/>
        </w:rPr>
        <w:t>, zo ook de planning op de volgende pagina,</w:t>
      </w:r>
      <w:r w:rsidRPr="00DC01F8">
        <w:rPr>
          <w:rFonts w:asciiTheme="majorHAnsi" w:hAnsiTheme="majorHAnsi" w:cstheme="majorHAnsi"/>
        </w:rPr>
        <w:t xml:space="preserve"> worden bewust in Word gedeeld, zodat ze eenvoudig door elke school naar eigen inzicht en individuele wensen aan te passen zijn. </w:t>
      </w:r>
    </w:p>
    <w:p w14:paraId="30047D7E" w14:textId="77777777" w:rsidR="007E2D64" w:rsidRDefault="007E2D64" w:rsidP="000B3870">
      <w:pPr>
        <w:rPr>
          <w:rFonts w:asciiTheme="majorHAnsi" w:hAnsiTheme="majorHAnsi" w:cstheme="majorHAnsi"/>
        </w:rPr>
      </w:pPr>
    </w:p>
    <w:p w14:paraId="76818BEB" w14:textId="1A516F38" w:rsidR="001B7752" w:rsidRDefault="001B7752" w:rsidP="000B3870">
      <w:pPr>
        <w:rPr>
          <w:rFonts w:asciiTheme="majorHAnsi" w:hAnsiTheme="majorHAnsi" w:cstheme="majorHAnsi"/>
          <w:b/>
          <w:bCs/>
        </w:rPr>
      </w:pPr>
      <w:r>
        <w:rPr>
          <w:rFonts w:asciiTheme="majorHAnsi" w:hAnsiTheme="majorHAnsi" w:cstheme="majorHAnsi"/>
          <w:b/>
          <w:bCs/>
        </w:rPr>
        <w:t xml:space="preserve">Groep 3-4: </w:t>
      </w:r>
      <w:r w:rsidR="003C73A5">
        <w:rPr>
          <w:rFonts w:asciiTheme="majorHAnsi" w:hAnsiTheme="majorHAnsi" w:cstheme="majorHAnsi"/>
          <w:b/>
          <w:bCs/>
        </w:rPr>
        <w:t xml:space="preserve">nóg </w:t>
      </w:r>
      <w:r>
        <w:rPr>
          <w:rFonts w:asciiTheme="majorHAnsi" w:hAnsiTheme="majorHAnsi" w:cstheme="majorHAnsi"/>
          <w:b/>
          <w:bCs/>
        </w:rPr>
        <w:t>flexibele</w:t>
      </w:r>
      <w:r w:rsidR="003C73A5">
        <w:rPr>
          <w:rFonts w:asciiTheme="majorHAnsi" w:hAnsiTheme="majorHAnsi" w:cstheme="majorHAnsi"/>
          <w:b/>
          <w:bCs/>
        </w:rPr>
        <w:t>r</w:t>
      </w:r>
      <w:r>
        <w:rPr>
          <w:rFonts w:asciiTheme="majorHAnsi" w:hAnsiTheme="majorHAnsi" w:cstheme="majorHAnsi"/>
          <w:b/>
          <w:bCs/>
        </w:rPr>
        <w:t xml:space="preserve"> </w:t>
      </w:r>
    </w:p>
    <w:p w14:paraId="31BD4BD5" w14:textId="77777777" w:rsidR="003C73A5" w:rsidRDefault="00107780" w:rsidP="000B3870">
      <w:pPr>
        <w:rPr>
          <w:rFonts w:asciiTheme="majorHAnsi" w:hAnsiTheme="majorHAnsi" w:cstheme="majorHAnsi"/>
        </w:rPr>
      </w:pPr>
      <w:r>
        <w:rPr>
          <w:rFonts w:asciiTheme="majorHAnsi" w:hAnsiTheme="majorHAnsi" w:cstheme="majorHAnsi"/>
        </w:rPr>
        <w:t>De 12 thema’s die v</w:t>
      </w:r>
      <w:r w:rsidR="001B7752">
        <w:rPr>
          <w:rFonts w:asciiTheme="majorHAnsi" w:hAnsiTheme="majorHAnsi" w:cstheme="majorHAnsi"/>
        </w:rPr>
        <w:t xml:space="preserve">oor Plein Junior groep 3-4 zijn </w:t>
      </w:r>
      <w:r>
        <w:rPr>
          <w:rFonts w:asciiTheme="majorHAnsi" w:hAnsiTheme="majorHAnsi" w:cstheme="majorHAnsi"/>
        </w:rPr>
        <w:t>o</w:t>
      </w:r>
      <w:r w:rsidR="001B7752">
        <w:rPr>
          <w:rFonts w:asciiTheme="majorHAnsi" w:hAnsiTheme="majorHAnsi" w:cstheme="majorHAnsi"/>
        </w:rPr>
        <w:t>ntwikkeld</w:t>
      </w:r>
      <w:r>
        <w:rPr>
          <w:rFonts w:asciiTheme="majorHAnsi" w:hAnsiTheme="majorHAnsi" w:cstheme="majorHAnsi"/>
        </w:rPr>
        <w:t xml:space="preserve">, zijn </w:t>
      </w:r>
      <w:r w:rsidR="003C73A5">
        <w:rPr>
          <w:rFonts w:asciiTheme="majorHAnsi" w:hAnsiTheme="majorHAnsi" w:cstheme="majorHAnsi"/>
        </w:rPr>
        <w:t>volledig</w:t>
      </w:r>
      <w:r>
        <w:rPr>
          <w:rFonts w:asciiTheme="majorHAnsi" w:hAnsiTheme="majorHAnsi" w:cstheme="majorHAnsi"/>
        </w:rPr>
        <w:t xml:space="preserve"> </w:t>
      </w:r>
      <w:r w:rsidR="001B7752">
        <w:rPr>
          <w:rFonts w:asciiTheme="majorHAnsi" w:hAnsiTheme="majorHAnsi" w:cstheme="majorHAnsi"/>
        </w:rPr>
        <w:t>flexibel in te zetten</w:t>
      </w:r>
      <w:r>
        <w:rPr>
          <w:rFonts w:asciiTheme="majorHAnsi" w:hAnsiTheme="majorHAnsi" w:cstheme="majorHAnsi"/>
        </w:rPr>
        <w:t xml:space="preserve">. </w:t>
      </w:r>
      <w:r w:rsidR="001B7752">
        <w:rPr>
          <w:rFonts w:asciiTheme="majorHAnsi" w:hAnsiTheme="majorHAnsi" w:cstheme="majorHAnsi"/>
        </w:rPr>
        <w:t>Er is geen vaste</w:t>
      </w:r>
      <w:r>
        <w:rPr>
          <w:rFonts w:asciiTheme="majorHAnsi" w:hAnsiTheme="majorHAnsi" w:cstheme="majorHAnsi"/>
        </w:rPr>
        <w:t xml:space="preserve"> volgorde en </w:t>
      </w:r>
      <w:r w:rsidR="003C73A5">
        <w:rPr>
          <w:rFonts w:asciiTheme="majorHAnsi" w:hAnsiTheme="majorHAnsi" w:cstheme="majorHAnsi"/>
        </w:rPr>
        <w:t xml:space="preserve">er is </w:t>
      </w:r>
      <w:r>
        <w:rPr>
          <w:rFonts w:asciiTheme="majorHAnsi" w:hAnsiTheme="majorHAnsi" w:cstheme="majorHAnsi"/>
        </w:rPr>
        <w:t>ook niet bepaald welke thema’s voor groep 3</w:t>
      </w:r>
      <w:r w:rsidR="003C73A5">
        <w:rPr>
          <w:rFonts w:asciiTheme="majorHAnsi" w:hAnsiTheme="majorHAnsi" w:cstheme="majorHAnsi"/>
        </w:rPr>
        <w:t xml:space="preserve"> zijn</w:t>
      </w:r>
      <w:r>
        <w:rPr>
          <w:rFonts w:asciiTheme="majorHAnsi" w:hAnsiTheme="majorHAnsi" w:cstheme="majorHAnsi"/>
        </w:rPr>
        <w:t xml:space="preserve">, en welke voor groep 4. </w:t>
      </w:r>
    </w:p>
    <w:p w14:paraId="6187762C" w14:textId="77777777" w:rsidR="003C73A5" w:rsidRDefault="003C73A5" w:rsidP="000B3870">
      <w:pPr>
        <w:rPr>
          <w:rFonts w:asciiTheme="majorHAnsi" w:hAnsiTheme="majorHAnsi" w:cstheme="majorHAnsi"/>
        </w:rPr>
      </w:pPr>
    </w:p>
    <w:p w14:paraId="4F701292" w14:textId="5D5D30D8" w:rsidR="007E2D64" w:rsidRPr="007E2D64" w:rsidRDefault="007E2D64" w:rsidP="000B3870">
      <w:pPr>
        <w:rPr>
          <w:rFonts w:asciiTheme="majorHAnsi" w:hAnsiTheme="majorHAnsi" w:cstheme="majorHAnsi"/>
          <w:b/>
          <w:bCs/>
        </w:rPr>
      </w:pPr>
      <w:r>
        <w:rPr>
          <w:rFonts w:asciiTheme="majorHAnsi" w:hAnsiTheme="majorHAnsi" w:cstheme="majorHAnsi"/>
          <w:b/>
          <w:bCs/>
        </w:rPr>
        <w:t>Jaarplanning voor combinatie met Nieuw Nederlands Junior Lezen 2.0</w:t>
      </w:r>
    </w:p>
    <w:p w14:paraId="04DFA1F9" w14:textId="5C828FA5" w:rsidR="00107780" w:rsidRDefault="00107780" w:rsidP="000B3870">
      <w:pPr>
        <w:rPr>
          <w:rFonts w:asciiTheme="majorHAnsi" w:hAnsiTheme="majorHAnsi" w:cstheme="majorHAnsi"/>
        </w:rPr>
      </w:pPr>
      <w:r>
        <w:rPr>
          <w:rFonts w:asciiTheme="majorHAnsi" w:hAnsiTheme="majorHAnsi" w:cstheme="majorHAnsi"/>
        </w:rPr>
        <w:t xml:space="preserve">Zet je Plein Junior in in combinatie met Nieuw Nederlands Junior </w:t>
      </w:r>
      <w:r w:rsidR="007E2D64">
        <w:rPr>
          <w:rFonts w:asciiTheme="majorHAnsi" w:hAnsiTheme="majorHAnsi" w:cstheme="majorHAnsi"/>
        </w:rPr>
        <w:t>Lezen</w:t>
      </w:r>
      <w:r>
        <w:rPr>
          <w:rFonts w:asciiTheme="majorHAnsi" w:hAnsiTheme="majorHAnsi" w:cstheme="majorHAnsi"/>
        </w:rPr>
        <w:t xml:space="preserve">2.0? </w:t>
      </w:r>
      <w:r w:rsidR="003C73A5">
        <w:rPr>
          <w:rFonts w:asciiTheme="majorHAnsi" w:hAnsiTheme="majorHAnsi" w:cstheme="majorHAnsi"/>
        </w:rPr>
        <w:t>D</w:t>
      </w:r>
      <w:r>
        <w:rPr>
          <w:rFonts w:asciiTheme="majorHAnsi" w:hAnsiTheme="majorHAnsi" w:cstheme="majorHAnsi"/>
        </w:rPr>
        <w:t xml:space="preserve">an </w:t>
      </w:r>
      <w:r w:rsidR="003C73A5">
        <w:rPr>
          <w:rFonts w:asciiTheme="majorHAnsi" w:hAnsiTheme="majorHAnsi" w:cstheme="majorHAnsi"/>
        </w:rPr>
        <w:t xml:space="preserve">is het handig om </w:t>
      </w:r>
      <w:r>
        <w:rPr>
          <w:rFonts w:asciiTheme="majorHAnsi" w:hAnsiTheme="majorHAnsi" w:cstheme="majorHAnsi"/>
        </w:rPr>
        <w:t xml:space="preserve">thema </w:t>
      </w:r>
      <w:r w:rsidR="001B7752">
        <w:rPr>
          <w:rFonts w:asciiTheme="majorHAnsi" w:hAnsiTheme="majorHAnsi" w:cstheme="majorHAnsi"/>
        </w:rPr>
        <w:t>7 t/m 12</w:t>
      </w:r>
      <w:r>
        <w:rPr>
          <w:rFonts w:asciiTheme="majorHAnsi" w:hAnsiTheme="majorHAnsi" w:cstheme="majorHAnsi"/>
        </w:rPr>
        <w:t xml:space="preserve"> (in die volgorde)</w:t>
      </w:r>
      <w:r w:rsidR="001B7752">
        <w:rPr>
          <w:rFonts w:asciiTheme="majorHAnsi" w:hAnsiTheme="majorHAnsi" w:cstheme="majorHAnsi"/>
        </w:rPr>
        <w:t xml:space="preserve"> in groep 4</w:t>
      </w:r>
      <w:r>
        <w:rPr>
          <w:rFonts w:asciiTheme="majorHAnsi" w:hAnsiTheme="majorHAnsi" w:cstheme="majorHAnsi"/>
        </w:rPr>
        <w:t xml:space="preserve"> in</w:t>
      </w:r>
      <w:r w:rsidR="003C73A5">
        <w:rPr>
          <w:rFonts w:asciiTheme="majorHAnsi" w:hAnsiTheme="majorHAnsi" w:cstheme="majorHAnsi"/>
        </w:rPr>
        <w:t xml:space="preserve"> te plannen</w:t>
      </w:r>
      <w:r>
        <w:rPr>
          <w:rFonts w:asciiTheme="majorHAnsi" w:hAnsiTheme="majorHAnsi" w:cstheme="majorHAnsi"/>
        </w:rPr>
        <w:t>. Zo sluiten je thema’s van deze methodes bij elkaar aan</w:t>
      </w:r>
      <w:r w:rsidR="008E5EF3">
        <w:rPr>
          <w:rFonts w:asciiTheme="majorHAnsi" w:hAnsiTheme="majorHAnsi" w:cstheme="majorHAnsi"/>
        </w:rPr>
        <w:t xml:space="preserve"> (zie</w:t>
      </w:r>
      <w:r w:rsidR="0049207C">
        <w:rPr>
          <w:rFonts w:asciiTheme="majorHAnsi" w:hAnsiTheme="majorHAnsi" w:cstheme="majorHAnsi"/>
        </w:rPr>
        <w:t xml:space="preserve"> ook de tabel</w:t>
      </w:r>
      <w:r w:rsidR="008E5EF3">
        <w:rPr>
          <w:rFonts w:asciiTheme="majorHAnsi" w:hAnsiTheme="majorHAnsi" w:cstheme="majorHAnsi"/>
        </w:rPr>
        <w:t xml:space="preserve"> hieronder). </w:t>
      </w:r>
      <w:r w:rsidR="007F638C">
        <w:rPr>
          <w:rFonts w:asciiTheme="majorHAnsi" w:hAnsiTheme="majorHAnsi" w:cstheme="majorHAnsi"/>
        </w:rPr>
        <w:t>Om die reden sluit d</w:t>
      </w:r>
      <w:r w:rsidR="00463CCE">
        <w:rPr>
          <w:rFonts w:asciiTheme="majorHAnsi" w:hAnsiTheme="majorHAnsi" w:cstheme="majorHAnsi"/>
        </w:rPr>
        <w:t>e voorbeeld</w:t>
      </w:r>
      <w:r w:rsidR="008E5EF3">
        <w:rPr>
          <w:rFonts w:asciiTheme="majorHAnsi" w:hAnsiTheme="majorHAnsi" w:cstheme="majorHAnsi"/>
        </w:rPr>
        <w:t xml:space="preserve">jaarplanning </w:t>
      </w:r>
      <w:r w:rsidR="00463CCE">
        <w:rPr>
          <w:rFonts w:asciiTheme="majorHAnsi" w:hAnsiTheme="majorHAnsi" w:cstheme="majorHAnsi"/>
        </w:rPr>
        <w:t>op de volgende pagina aan</w:t>
      </w:r>
      <w:r w:rsidR="008E5EF3">
        <w:rPr>
          <w:rFonts w:asciiTheme="majorHAnsi" w:hAnsiTheme="majorHAnsi" w:cstheme="majorHAnsi"/>
        </w:rPr>
        <w:t xml:space="preserve"> bij de jaarplanning van Nieuw Nederlands Junior Lezen 2.0. </w:t>
      </w:r>
    </w:p>
    <w:p w14:paraId="41D42317" w14:textId="77777777" w:rsidR="00107780" w:rsidRDefault="00107780" w:rsidP="000B387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439"/>
        <w:gridCol w:w="2533"/>
        <w:gridCol w:w="425"/>
        <w:gridCol w:w="4111"/>
      </w:tblGrid>
      <w:tr w:rsidR="00107780" w14:paraId="6E090192" w14:textId="77777777" w:rsidTr="0049207C">
        <w:tc>
          <w:tcPr>
            <w:tcW w:w="2972" w:type="dxa"/>
            <w:gridSpan w:val="2"/>
          </w:tcPr>
          <w:p w14:paraId="1DCD10E4" w14:textId="73B68760" w:rsidR="00107780" w:rsidRPr="0049207C" w:rsidRDefault="00107780" w:rsidP="000B3870">
            <w:pPr>
              <w:rPr>
                <w:rFonts w:asciiTheme="majorHAnsi" w:hAnsiTheme="majorHAnsi" w:cstheme="majorHAnsi"/>
                <w:b/>
                <w:bCs/>
              </w:rPr>
            </w:pPr>
            <w:r w:rsidRPr="0049207C">
              <w:rPr>
                <w:rFonts w:asciiTheme="majorHAnsi" w:hAnsiTheme="majorHAnsi" w:cstheme="majorHAnsi"/>
                <w:b/>
                <w:bCs/>
              </w:rPr>
              <w:t>Plein Junior groep 3-4</w:t>
            </w:r>
          </w:p>
        </w:tc>
        <w:tc>
          <w:tcPr>
            <w:tcW w:w="4536" w:type="dxa"/>
            <w:gridSpan w:val="2"/>
          </w:tcPr>
          <w:p w14:paraId="2C6306CF" w14:textId="6CFB5070" w:rsidR="00107780" w:rsidRPr="0049207C" w:rsidRDefault="00107780" w:rsidP="000B3870">
            <w:pPr>
              <w:rPr>
                <w:rFonts w:asciiTheme="majorHAnsi" w:hAnsiTheme="majorHAnsi" w:cstheme="majorHAnsi"/>
                <w:b/>
                <w:bCs/>
              </w:rPr>
            </w:pPr>
            <w:r w:rsidRPr="0049207C">
              <w:rPr>
                <w:rFonts w:asciiTheme="majorHAnsi" w:hAnsiTheme="majorHAnsi" w:cstheme="majorHAnsi"/>
                <w:b/>
                <w:bCs/>
              </w:rPr>
              <w:t xml:space="preserve">Nieuw Nederlands Junior Lezen 2.0 </w:t>
            </w:r>
            <w:r w:rsidR="0049207C">
              <w:rPr>
                <w:rFonts w:asciiTheme="majorHAnsi" w:hAnsiTheme="majorHAnsi" w:cstheme="majorHAnsi"/>
                <w:b/>
                <w:bCs/>
              </w:rPr>
              <w:t>groep 4</w:t>
            </w:r>
          </w:p>
        </w:tc>
      </w:tr>
      <w:tr w:rsidR="00107780" w14:paraId="064AB2C9" w14:textId="77777777" w:rsidTr="0049207C">
        <w:tc>
          <w:tcPr>
            <w:tcW w:w="439" w:type="dxa"/>
          </w:tcPr>
          <w:p w14:paraId="6A8E3E17" w14:textId="091B8C65" w:rsidR="00107780" w:rsidRDefault="00107780" w:rsidP="000B3870">
            <w:pPr>
              <w:rPr>
                <w:rFonts w:asciiTheme="majorHAnsi" w:hAnsiTheme="majorHAnsi" w:cstheme="majorHAnsi"/>
              </w:rPr>
            </w:pPr>
            <w:r>
              <w:rPr>
                <w:rFonts w:asciiTheme="majorHAnsi" w:hAnsiTheme="majorHAnsi" w:cstheme="majorHAnsi"/>
              </w:rPr>
              <w:t>7</w:t>
            </w:r>
          </w:p>
        </w:tc>
        <w:tc>
          <w:tcPr>
            <w:tcW w:w="2533" w:type="dxa"/>
          </w:tcPr>
          <w:p w14:paraId="6DF0E287" w14:textId="3D952FB7" w:rsidR="00107780" w:rsidRDefault="00107780" w:rsidP="000B3870">
            <w:pPr>
              <w:rPr>
                <w:rFonts w:asciiTheme="majorHAnsi" w:hAnsiTheme="majorHAnsi" w:cstheme="majorHAnsi"/>
              </w:rPr>
            </w:pPr>
            <w:r>
              <w:rPr>
                <w:rFonts w:asciiTheme="majorHAnsi" w:hAnsiTheme="majorHAnsi" w:cstheme="majorHAnsi"/>
              </w:rPr>
              <w:t>Wonen</w:t>
            </w:r>
          </w:p>
        </w:tc>
        <w:tc>
          <w:tcPr>
            <w:tcW w:w="425" w:type="dxa"/>
          </w:tcPr>
          <w:p w14:paraId="4D2F3DA4" w14:textId="4EA8B366" w:rsidR="00107780" w:rsidRDefault="00107780" w:rsidP="000B3870">
            <w:pPr>
              <w:rPr>
                <w:rFonts w:asciiTheme="majorHAnsi" w:hAnsiTheme="majorHAnsi" w:cstheme="majorHAnsi"/>
              </w:rPr>
            </w:pPr>
            <w:r>
              <w:rPr>
                <w:rFonts w:asciiTheme="majorHAnsi" w:hAnsiTheme="majorHAnsi" w:cstheme="majorHAnsi"/>
              </w:rPr>
              <w:t>1</w:t>
            </w:r>
          </w:p>
        </w:tc>
        <w:tc>
          <w:tcPr>
            <w:tcW w:w="4111" w:type="dxa"/>
          </w:tcPr>
          <w:p w14:paraId="285CAC4C" w14:textId="7BA4F6B8" w:rsidR="00107780" w:rsidRDefault="00107780" w:rsidP="000B3870">
            <w:pPr>
              <w:rPr>
                <w:rFonts w:asciiTheme="majorHAnsi" w:hAnsiTheme="majorHAnsi" w:cstheme="majorHAnsi"/>
              </w:rPr>
            </w:pPr>
            <w:r>
              <w:rPr>
                <w:rFonts w:asciiTheme="majorHAnsi" w:hAnsiTheme="majorHAnsi" w:cstheme="majorHAnsi"/>
              </w:rPr>
              <w:t>Woonplaats</w:t>
            </w:r>
          </w:p>
        </w:tc>
      </w:tr>
      <w:tr w:rsidR="00107780" w14:paraId="2456D5F3" w14:textId="77777777" w:rsidTr="0049207C">
        <w:tc>
          <w:tcPr>
            <w:tcW w:w="439" w:type="dxa"/>
          </w:tcPr>
          <w:p w14:paraId="7AB96DF5" w14:textId="28529A17" w:rsidR="00107780" w:rsidRDefault="00107780" w:rsidP="000B3870">
            <w:pPr>
              <w:rPr>
                <w:rFonts w:asciiTheme="majorHAnsi" w:hAnsiTheme="majorHAnsi" w:cstheme="majorHAnsi"/>
              </w:rPr>
            </w:pPr>
            <w:r>
              <w:rPr>
                <w:rFonts w:asciiTheme="majorHAnsi" w:hAnsiTheme="majorHAnsi" w:cstheme="majorHAnsi"/>
              </w:rPr>
              <w:t>8</w:t>
            </w:r>
          </w:p>
        </w:tc>
        <w:tc>
          <w:tcPr>
            <w:tcW w:w="2533" w:type="dxa"/>
          </w:tcPr>
          <w:p w14:paraId="36BC3EE6" w14:textId="5D498A66" w:rsidR="00107780" w:rsidRDefault="00107780" w:rsidP="000B3870">
            <w:pPr>
              <w:rPr>
                <w:rFonts w:asciiTheme="majorHAnsi" w:hAnsiTheme="majorHAnsi" w:cstheme="majorHAnsi"/>
              </w:rPr>
            </w:pPr>
            <w:r>
              <w:rPr>
                <w:rFonts w:asciiTheme="majorHAnsi" w:hAnsiTheme="majorHAnsi" w:cstheme="majorHAnsi"/>
              </w:rPr>
              <w:t>Bazen</w:t>
            </w:r>
          </w:p>
        </w:tc>
        <w:tc>
          <w:tcPr>
            <w:tcW w:w="425" w:type="dxa"/>
          </w:tcPr>
          <w:p w14:paraId="6EC5D0CC" w14:textId="38F7337C" w:rsidR="00107780" w:rsidRDefault="00107780" w:rsidP="000B3870">
            <w:pPr>
              <w:rPr>
                <w:rFonts w:asciiTheme="majorHAnsi" w:hAnsiTheme="majorHAnsi" w:cstheme="majorHAnsi"/>
              </w:rPr>
            </w:pPr>
            <w:r>
              <w:rPr>
                <w:rFonts w:asciiTheme="majorHAnsi" w:hAnsiTheme="majorHAnsi" w:cstheme="majorHAnsi"/>
              </w:rPr>
              <w:t>2</w:t>
            </w:r>
          </w:p>
        </w:tc>
        <w:tc>
          <w:tcPr>
            <w:tcW w:w="4111" w:type="dxa"/>
          </w:tcPr>
          <w:p w14:paraId="35E81ABF" w14:textId="16F172DE" w:rsidR="00107780" w:rsidRDefault="00107780" w:rsidP="000B3870">
            <w:pPr>
              <w:rPr>
                <w:rFonts w:asciiTheme="majorHAnsi" w:hAnsiTheme="majorHAnsi" w:cstheme="majorHAnsi"/>
              </w:rPr>
            </w:pPr>
            <w:r>
              <w:rPr>
                <w:rFonts w:asciiTheme="majorHAnsi" w:hAnsiTheme="majorHAnsi" w:cstheme="majorHAnsi"/>
              </w:rPr>
              <w:t>Bazen</w:t>
            </w:r>
          </w:p>
        </w:tc>
      </w:tr>
      <w:tr w:rsidR="00107780" w14:paraId="208C1846" w14:textId="77777777" w:rsidTr="0049207C">
        <w:tc>
          <w:tcPr>
            <w:tcW w:w="439" w:type="dxa"/>
          </w:tcPr>
          <w:p w14:paraId="325A8679" w14:textId="03EE3DAD" w:rsidR="00107780" w:rsidRDefault="00107780" w:rsidP="000B3870">
            <w:pPr>
              <w:rPr>
                <w:rFonts w:asciiTheme="majorHAnsi" w:hAnsiTheme="majorHAnsi" w:cstheme="majorHAnsi"/>
              </w:rPr>
            </w:pPr>
            <w:r>
              <w:rPr>
                <w:rFonts w:asciiTheme="majorHAnsi" w:hAnsiTheme="majorHAnsi" w:cstheme="majorHAnsi"/>
              </w:rPr>
              <w:t>9</w:t>
            </w:r>
          </w:p>
        </w:tc>
        <w:tc>
          <w:tcPr>
            <w:tcW w:w="2533" w:type="dxa"/>
          </w:tcPr>
          <w:p w14:paraId="55E59677" w14:textId="724812CA" w:rsidR="00107780" w:rsidRDefault="00107780" w:rsidP="000B3870">
            <w:pPr>
              <w:rPr>
                <w:rFonts w:asciiTheme="majorHAnsi" w:hAnsiTheme="majorHAnsi" w:cstheme="majorHAnsi"/>
              </w:rPr>
            </w:pPr>
            <w:r>
              <w:rPr>
                <w:rFonts w:asciiTheme="majorHAnsi" w:hAnsiTheme="majorHAnsi" w:cstheme="majorHAnsi"/>
              </w:rPr>
              <w:t>Een gezond lichaam</w:t>
            </w:r>
          </w:p>
        </w:tc>
        <w:tc>
          <w:tcPr>
            <w:tcW w:w="425" w:type="dxa"/>
          </w:tcPr>
          <w:p w14:paraId="63CA2A25" w14:textId="7E7EF74E" w:rsidR="00107780" w:rsidRDefault="00107780" w:rsidP="000B3870">
            <w:pPr>
              <w:rPr>
                <w:rFonts w:asciiTheme="majorHAnsi" w:hAnsiTheme="majorHAnsi" w:cstheme="majorHAnsi"/>
              </w:rPr>
            </w:pPr>
            <w:r>
              <w:rPr>
                <w:rFonts w:asciiTheme="majorHAnsi" w:hAnsiTheme="majorHAnsi" w:cstheme="majorHAnsi"/>
              </w:rPr>
              <w:t>3</w:t>
            </w:r>
          </w:p>
        </w:tc>
        <w:tc>
          <w:tcPr>
            <w:tcW w:w="4111" w:type="dxa"/>
          </w:tcPr>
          <w:p w14:paraId="5DBFC241" w14:textId="0AA7D230" w:rsidR="00107780" w:rsidRDefault="00107780" w:rsidP="000B3870">
            <w:pPr>
              <w:rPr>
                <w:rFonts w:asciiTheme="majorHAnsi" w:hAnsiTheme="majorHAnsi" w:cstheme="majorHAnsi"/>
              </w:rPr>
            </w:pPr>
            <w:r>
              <w:rPr>
                <w:rFonts w:asciiTheme="majorHAnsi" w:hAnsiTheme="majorHAnsi" w:cstheme="majorHAnsi"/>
              </w:rPr>
              <w:t>Gezond</w:t>
            </w:r>
          </w:p>
        </w:tc>
      </w:tr>
      <w:tr w:rsidR="00107780" w14:paraId="690B15E1" w14:textId="77777777" w:rsidTr="0049207C">
        <w:tc>
          <w:tcPr>
            <w:tcW w:w="439" w:type="dxa"/>
          </w:tcPr>
          <w:p w14:paraId="398BF50B" w14:textId="4A2BF0BD" w:rsidR="00107780" w:rsidRDefault="00107780" w:rsidP="000B3870">
            <w:pPr>
              <w:rPr>
                <w:rFonts w:asciiTheme="majorHAnsi" w:hAnsiTheme="majorHAnsi" w:cstheme="majorHAnsi"/>
              </w:rPr>
            </w:pPr>
            <w:r>
              <w:rPr>
                <w:rFonts w:asciiTheme="majorHAnsi" w:hAnsiTheme="majorHAnsi" w:cstheme="majorHAnsi"/>
              </w:rPr>
              <w:t>10</w:t>
            </w:r>
          </w:p>
        </w:tc>
        <w:tc>
          <w:tcPr>
            <w:tcW w:w="2533" w:type="dxa"/>
          </w:tcPr>
          <w:p w14:paraId="49448901" w14:textId="6D9ABC3A" w:rsidR="00107780" w:rsidRDefault="00107780" w:rsidP="000B3870">
            <w:pPr>
              <w:rPr>
                <w:rFonts w:asciiTheme="majorHAnsi" w:hAnsiTheme="majorHAnsi" w:cstheme="majorHAnsi"/>
              </w:rPr>
            </w:pPr>
            <w:r>
              <w:rPr>
                <w:rFonts w:asciiTheme="majorHAnsi" w:hAnsiTheme="majorHAnsi" w:cstheme="majorHAnsi"/>
              </w:rPr>
              <w:t>Tijdreis</w:t>
            </w:r>
          </w:p>
        </w:tc>
        <w:tc>
          <w:tcPr>
            <w:tcW w:w="425" w:type="dxa"/>
          </w:tcPr>
          <w:p w14:paraId="6548B551" w14:textId="67E274AD" w:rsidR="00107780" w:rsidRDefault="00107780" w:rsidP="000B3870">
            <w:pPr>
              <w:rPr>
                <w:rFonts w:asciiTheme="majorHAnsi" w:hAnsiTheme="majorHAnsi" w:cstheme="majorHAnsi"/>
              </w:rPr>
            </w:pPr>
            <w:r>
              <w:rPr>
                <w:rFonts w:asciiTheme="majorHAnsi" w:hAnsiTheme="majorHAnsi" w:cstheme="majorHAnsi"/>
              </w:rPr>
              <w:t>4</w:t>
            </w:r>
          </w:p>
        </w:tc>
        <w:tc>
          <w:tcPr>
            <w:tcW w:w="4111" w:type="dxa"/>
          </w:tcPr>
          <w:p w14:paraId="3160C8FB" w14:textId="62B9A56F" w:rsidR="00107780" w:rsidRDefault="00FF0FCD" w:rsidP="000B3870">
            <w:pPr>
              <w:rPr>
                <w:rFonts w:asciiTheme="majorHAnsi" w:hAnsiTheme="majorHAnsi" w:cstheme="majorHAnsi"/>
              </w:rPr>
            </w:pPr>
            <w:r>
              <w:rPr>
                <w:rFonts w:asciiTheme="majorHAnsi" w:hAnsiTheme="majorHAnsi" w:cstheme="majorHAnsi"/>
              </w:rPr>
              <w:t>Tijdreizen</w:t>
            </w:r>
          </w:p>
        </w:tc>
      </w:tr>
      <w:tr w:rsidR="00107780" w14:paraId="62C832F9" w14:textId="77777777" w:rsidTr="0049207C">
        <w:tc>
          <w:tcPr>
            <w:tcW w:w="439" w:type="dxa"/>
          </w:tcPr>
          <w:p w14:paraId="69534AA1" w14:textId="366EC3A1" w:rsidR="00107780" w:rsidRDefault="00107780" w:rsidP="000B3870">
            <w:pPr>
              <w:rPr>
                <w:rFonts w:asciiTheme="majorHAnsi" w:hAnsiTheme="majorHAnsi" w:cstheme="majorHAnsi"/>
              </w:rPr>
            </w:pPr>
            <w:r>
              <w:rPr>
                <w:rFonts w:asciiTheme="majorHAnsi" w:hAnsiTheme="majorHAnsi" w:cstheme="majorHAnsi"/>
              </w:rPr>
              <w:t>11</w:t>
            </w:r>
          </w:p>
        </w:tc>
        <w:tc>
          <w:tcPr>
            <w:tcW w:w="2533" w:type="dxa"/>
          </w:tcPr>
          <w:p w14:paraId="3B62DFED" w14:textId="5D0CE188" w:rsidR="00107780" w:rsidRDefault="00107780" w:rsidP="000B3870">
            <w:pPr>
              <w:rPr>
                <w:rFonts w:asciiTheme="majorHAnsi" w:hAnsiTheme="majorHAnsi" w:cstheme="majorHAnsi"/>
              </w:rPr>
            </w:pPr>
            <w:r>
              <w:rPr>
                <w:rFonts w:asciiTheme="majorHAnsi" w:hAnsiTheme="majorHAnsi" w:cstheme="majorHAnsi"/>
              </w:rPr>
              <w:t>Kriebelbeestjes</w:t>
            </w:r>
          </w:p>
        </w:tc>
        <w:tc>
          <w:tcPr>
            <w:tcW w:w="425" w:type="dxa"/>
          </w:tcPr>
          <w:p w14:paraId="5B354DFA" w14:textId="75A30F19" w:rsidR="00107780" w:rsidRDefault="00107780" w:rsidP="000B3870">
            <w:pPr>
              <w:rPr>
                <w:rFonts w:asciiTheme="majorHAnsi" w:hAnsiTheme="majorHAnsi" w:cstheme="majorHAnsi"/>
              </w:rPr>
            </w:pPr>
            <w:r>
              <w:rPr>
                <w:rFonts w:asciiTheme="majorHAnsi" w:hAnsiTheme="majorHAnsi" w:cstheme="majorHAnsi"/>
              </w:rPr>
              <w:t>5</w:t>
            </w:r>
          </w:p>
        </w:tc>
        <w:tc>
          <w:tcPr>
            <w:tcW w:w="4111" w:type="dxa"/>
          </w:tcPr>
          <w:p w14:paraId="26FD6995" w14:textId="6A6A83AF" w:rsidR="00107780" w:rsidRDefault="00FF0FCD" w:rsidP="000B3870">
            <w:pPr>
              <w:rPr>
                <w:rFonts w:asciiTheme="majorHAnsi" w:hAnsiTheme="majorHAnsi" w:cstheme="majorHAnsi"/>
              </w:rPr>
            </w:pPr>
            <w:r>
              <w:rPr>
                <w:rFonts w:asciiTheme="majorHAnsi" w:hAnsiTheme="majorHAnsi" w:cstheme="majorHAnsi"/>
              </w:rPr>
              <w:t>Dieren</w:t>
            </w:r>
          </w:p>
        </w:tc>
      </w:tr>
      <w:tr w:rsidR="00107780" w14:paraId="4297218F" w14:textId="77777777" w:rsidTr="0049207C">
        <w:tc>
          <w:tcPr>
            <w:tcW w:w="439" w:type="dxa"/>
          </w:tcPr>
          <w:p w14:paraId="443254FD" w14:textId="06BBFBBE" w:rsidR="00107780" w:rsidRDefault="00107780" w:rsidP="000B3870">
            <w:pPr>
              <w:rPr>
                <w:rFonts w:asciiTheme="majorHAnsi" w:hAnsiTheme="majorHAnsi" w:cstheme="majorHAnsi"/>
              </w:rPr>
            </w:pPr>
            <w:r>
              <w:rPr>
                <w:rFonts w:asciiTheme="majorHAnsi" w:hAnsiTheme="majorHAnsi" w:cstheme="majorHAnsi"/>
              </w:rPr>
              <w:t>12</w:t>
            </w:r>
          </w:p>
        </w:tc>
        <w:tc>
          <w:tcPr>
            <w:tcW w:w="2533" w:type="dxa"/>
          </w:tcPr>
          <w:p w14:paraId="59F34D5E" w14:textId="5C405D89" w:rsidR="00107780" w:rsidRDefault="00107780" w:rsidP="000B3870">
            <w:pPr>
              <w:rPr>
                <w:rFonts w:asciiTheme="majorHAnsi" w:hAnsiTheme="majorHAnsi" w:cstheme="majorHAnsi"/>
              </w:rPr>
            </w:pPr>
            <w:r>
              <w:rPr>
                <w:rFonts w:asciiTheme="majorHAnsi" w:hAnsiTheme="majorHAnsi" w:cstheme="majorHAnsi"/>
              </w:rPr>
              <w:t>Robots</w:t>
            </w:r>
          </w:p>
        </w:tc>
        <w:tc>
          <w:tcPr>
            <w:tcW w:w="425" w:type="dxa"/>
          </w:tcPr>
          <w:p w14:paraId="65EBF8B8" w14:textId="0B8734C3" w:rsidR="00107780" w:rsidRDefault="00107780" w:rsidP="000B3870">
            <w:pPr>
              <w:rPr>
                <w:rFonts w:asciiTheme="majorHAnsi" w:hAnsiTheme="majorHAnsi" w:cstheme="majorHAnsi"/>
              </w:rPr>
            </w:pPr>
            <w:r>
              <w:rPr>
                <w:rFonts w:asciiTheme="majorHAnsi" w:hAnsiTheme="majorHAnsi" w:cstheme="majorHAnsi"/>
              </w:rPr>
              <w:t>6</w:t>
            </w:r>
          </w:p>
        </w:tc>
        <w:tc>
          <w:tcPr>
            <w:tcW w:w="4111" w:type="dxa"/>
          </w:tcPr>
          <w:p w14:paraId="28B1A86D" w14:textId="29A4AF4D" w:rsidR="00107780" w:rsidRDefault="00FF0FCD" w:rsidP="000B3870">
            <w:pPr>
              <w:rPr>
                <w:rFonts w:asciiTheme="majorHAnsi" w:hAnsiTheme="majorHAnsi" w:cstheme="majorHAnsi"/>
              </w:rPr>
            </w:pPr>
            <w:r>
              <w:rPr>
                <w:rFonts w:asciiTheme="majorHAnsi" w:hAnsiTheme="majorHAnsi" w:cstheme="majorHAnsi"/>
              </w:rPr>
              <w:t>Robots</w:t>
            </w:r>
          </w:p>
        </w:tc>
      </w:tr>
    </w:tbl>
    <w:p w14:paraId="11FE78D6" w14:textId="7A32AB39" w:rsidR="001B7752" w:rsidRPr="001B7752" w:rsidRDefault="001B7752" w:rsidP="000B3870">
      <w:pPr>
        <w:rPr>
          <w:rFonts w:asciiTheme="majorHAnsi" w:hAnsiTheme="majorHAnsi" w:cstheme="majorHAnsi"/>
        </w:rPr>
      </w:pPr>
      <w:r>
        <w:rPr>
          <w:rFonts w:asciiTheme="majorHAnsi" w:hAnsiTheme="majorHAnsi" w:cstheme="majorHAnsi"/>
        </w:rPr>
        <w:t xml:space="preserve"> </w:t>
      </w:r>
    </w:p>
    <w:p w14:paraId="51603C8B" w14:textId="77777777" w:rsidR="000B3870" w:rsidRPr="000B3870" w:rsidRDefault="000B3870" w:rsidP="000B3870"/>
    <w:p w14:paraId="35ECC18C" w14:textId="213297A7" w:rsidR="005D685C" w:rsidRPr="00B471F2" w:rsidRDefault="00C713F1" w:rsidP="00B471F2">
      <w:pPr>
        <w:suppressAutoHyphens w:val="0"/>
        <w:rPr>
          <w:b/>
          <w:bCs/>
          <w:sz w:val="22"/>
          <w:szCs w:val="22"/>
        </w:rPr>
      </w:pPr>
      <w:r>
        <w:rPr>
          <w:b/>
          <w:bCs/>
          <w:sz w:val="22"/>
          <w:szCs w:val="22"/>
        </w:rPr>
        <w:br w:type="page"/>
      </w:r>
    </w:p>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419"/>
        <w:gridCol w:w="1701"/>
        <w:gridCol w:w="1984"/>
        <w:gridCol w:w="1985"/>
        <w:gridCol w:w="425"/>
        <w:gridCol w:w="2126"/>
      </w:tblGrid>
      <w:tr w:rsidR="005568E9" w:rsidRPr="00081D97" w14:paraId="7C5A3EED" w14:textId="53BBC421" w:rsidTr="00E4355E">
        <w:trPr>
          <w:tblHeader/>
        </w:trPr>
        <w:tc>
          <w:tcPr>
            <w:tcW w:w="703" w:type="dxa"/>
            <w:vMerge w:val="restart"/>
            <w:shd w:val="clear" w:color="auto" w:fill="DBE5F1"/>
          </w:tcPr>
          <w:p w14:paraId="63D37013" w14:textId="04031E43" w:rsidR="005568E9" w:rsidRPr="00081D97" w:rsidRDefault="005568E9"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lastRenderedPageBreak/>
              <w:t>We</w:t>
            </w:r>
            <w:r>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419" w:type="dxa"/>
            <w:vMerge w:val="restart"/>
            <w:shd w:val="clear" w:color="auto" w:fill="DBE5F1"/>
          </w:tcPr>
          <w:p w14:paraId="4273E149" w14:textId="7E7C6411" w:rsidR="005568E9" w:rsidRPr="00081D97" w:rsidRDefault="005568E9"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417F8462" w14:textId="08C9D847" w:rsidR="005568E9" w:rsidRPr="00081D97" w:rsidRDefault="005568E9" w:rsidP="00CE684D">
            <w:pPr>
              <w:suppressAutoHyphens w:val="0"/>
              <w:spacing w:line="240" w:lineRule="auto"/>
              <w:jc w:val="center"/>
              <w:rPr>
                <w:rFonts w:ascii="Arial" w:eastAsia="Calibri" w:hAnsi="Arial" w:cs="Arial"/>
                <w:sz w:val="18"/>
                <w:szCs w:val="18"/>
                <w:lang w:eastAsia="en-US"/>
              </w:rPr>
            </w:pPr>
          </w:p>
        </w:tc>
        <w:tc>
          <w:tcPr>
            <w:tcW w:w="1701" w:type="dxa"/>
            <w:vMerge w:val="restart"/>
            <w:shd w:val="clear" w:color="auto" w:fill="DBE5F1"/>
          </w:tcPr>
          <w:p w14:paraId="57E83780" w14:textId="2F2843A1" w:rsidR="005568E9" w:rsidRDefault="005568E9"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Pr>
                <w:rFonts w:ascii="Arial" w:eastAsia="Calibri" w:hAnsi="Arial" w:cs="Arial"/>
                <w:b/>
                <w:sz w:val="18"/>
                <w:szCs w:val="18"/>
                <w:lang w:eastAsia="en-US"/>
              </w:rPr>
              <w:t>/</w:t>
            </w:r>
          </w:p>
          <w:p w14:paraId="54068AA1" w14:textId="7DC3F34F" w:rsidR="005568E9" w:rsidRPr="00081D97" w:rsidRDefault="005568E9" w:rsidP="00CE684D">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3969" w:type="dxa"/>
            <w:gridSpan w:val="2"/>
            <w:shd w:val="clear" w:color="auto" w:fill="DBE5F1"/>
          </w:tcPr>
          <w:p w14:paraId="4D63536B" w14:textId="50AD8841"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551" w:type="dxa"/>
            <w:gridSpan w:val="2"/>
            <w:vMerge w:val="restart"/>
            <w:shd w:val="clear" w:color="auto" w:fill="DBE5F1"/>
          </w:tcPr>
          <w:p w14:paraId="634D3FE5" w14:textId="59FFBF1C" w:rsidR="005568E9" w:rsidRPr="00081D97" w:rsidRDefault="005568E9"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Pr>
                <w:rFonts w:ascii="Arial" w:eastAsia="Calibri" w:hAnsi="Arial" w:cs="Arial"/>
                <w:b/>
                <w:sz w:val="18"/>
                <w:szCs w:val="18"/>
                <w:lang w:eastAsia="en-US"/>
              </w:rPr>
              <w:t>/</w:t>
            </w:r>
            <w:r w:rsidR="00A0003C">
              <w:rPr>
                <w:rFonts w:ascii="Arial" w:eastAsia="Calibri" w:hAnsi="Arial" w:cs="Arial"/>
                <w:b/>
                <w:sz w:val="18"/>
                <w:szCs w:val="18"/>
                <w:lang w:eastAsia="en-US"/>
              </w:rPr>
              <w:t>Bijzonderheden</w:t>
            </w:r>
          </w:p>
        </w:tc>
      </w:tr>
      <w:tr w:rsidR="00E4355E" w:rsidRPr="00081D97" w14:paraId="336F253B" w14:textId="312ADF91" w:rsidTr="00E4355E">
        <w:trPr>
          <w:tblHeader/>
        </w:trPr>
        <w:tc>
          <w:tcPr>
            <w:tcW w:w="703" w:type="dxa"/>
            <w:vMerge/>
            <w:shd w:val="clear" w:color="auto" w:fill="DBE5F1"/>
          </w:tcPr>
          <w:p w14:paraId="6F49FB33"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419" w:type="dxa"/>
            <w:vMerge/>
            <w:shd w:val="clear" w:color="auto" w:fill="DBE5F1"/>
          </w:tcPr>
          <w:p w14:paraId="0436BC22"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701" w:type="dxa"/>
            <w:vMerge/>
            <w:shd w:val="clear" w:color="auto" w:fill="DBE5F1"/>
          </w:tcPr>
          <w:p w14:paraId="42DC0758"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984" w:type="dxa"/>
            <w:shd w:val="clear" w:color="auto" w:fill="DBE5F1"/>
          </w:tcPr>
          <w:p w14:paraId="553E6622" w14:textId="5074960C"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3</w:t>
            </w:r>
          </w:p>
        </w:tc>
        <w:tc>
          <w:tcPr>
            <w:tcW w:w="1985" w:type="dxa"/>
            <w:shd w:val="clear" w:color="auto" w:fill="DBE5F1"/>
          </w:tcPr>
          <w:p w14:paraId="55E0F999" w14:textId="37843AA5"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4</w:t>
            </w:r>
          </w:p>
        </w:tc>
        <w:tc>
          <w:tcPr>
            <w:tcW w:w="2551" w:type="dxa"/>
            <w:gridSpan w:val="2"/>
            <w:vMerge/>
            <w:shd w:val="clear" w:color="auto" w:fill="DBE5F1"/>
          </w:tcPr>
          <w:p w14:paraId="11FC79F9" w14:textId="0458F429" w:rsidR="005568E9" w:rsidRPr="00081D97" w:rsidRDefault="005568E9" w:rsidP="00CE684D">
            <w:pPr>
              <w:suppressAutoHyphens w:val="0"/>
              <w:spacing w:line="240" w:lineRule="auto"/>
              <w:jc w:val="center"/>
              <w:rPr>
                <w:rFonts w:ascii="Arial" w:eastAsia="Calibri" w:hAnsi="Arial" w:cs="Arial"/>
                <w:b/>
                <w:sz w:val="18"/>
                <w:szCs w:val="18"/>
                <w:lang w:eastAsia="en-US"/>
              </w:rPr>
            </w:pPr>
          </w:p>
        </w:tc>
      </w:tr>
      <w:tr w:rsidR="00E4355E" w:rsidRPr="00081D97" w14:paraId="76B69385" w14:textId="36DE23B3" w:rsidTr="00E4355E">
        <w:tc>
          <w:tcPr>
            <w:tcW w:w="703" w:type="dxa"/>
            <w:shd w:val="clear" w:color="auto" w:fill="FBF581"/>
          </w:tcPr>
          <w:p w14:paraId="73B752AB" w14:textId="2510B0EA" w:rsidR="005568E9" w:rsidRPr="00081D97" w:rsidRDefault="005568E9" w:rsidP="00CE684D">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5</w:t>
            </w:r>
          </w:p>
        </w:tc>
        <w:tc>
          <w:tcPr>
            <w:tcW w:w="1419" w:type="dxa"/>
            <w:shd w:val="clear" w:color="auto" w:fill="FBF581"/>
          </w:tcPr>
          <w:p w14:paraId="5AEB6873" w14:textId="5E893AB4" w:rsidR="005568E9" w:rsidRPr="009E33E1" w:rsidRDefault="005568E9" w:rsidP="00CE684D">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 xml:space="preserve">t/m </w:t>
            </w:r>
            <w:r>
              <w:rPr>
                <w:rFonts w:ascii="Arial" w:eastAsia="Calibri" w:hAnsi="Arial" w:cs="Arial"/>
                <w:bCs/>
                <w:sz w:val="18"/>
                <w:szCs w:val="18"/>
                <w:lang w:eastAsia="en-US"/>
              </w:rPr>
              <w:t>30</w:t>
            </w:r>
            <w:r w:rsidRPr="009E33E1">
              <w:rPr>
                <w:rFonts w:ascii="Arial" w:eastAsia="Calibri" w:hAnsi="Arial" w:cs="Arial"/>
                <w:bCs/>
                <w:sz w:val="18"/>
                <w:szCs w:val="18"/>
                <w:lang w:eastAsia="en-US"/>
              </w:rPr>
              <w:t xml:space="preserve"> aug</w:t>
            </w:r>
          </w:p>
        </w:tc>
        <w:tc>
          <w:tcPr>
            <w:tcW w:w="1701" w:type="dxa"/>
            <w:shd w:val="clear" w:color="auto" w:fill="FBF581"/>
          </w:tcPr>
          <w:p w14:paraId="0854F06D" w14:textId="5DBF79B1" w:rsidR="005568E9" w:rsidRDefault="003E3948" w:rsidP="00CE68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984" w:type="dxa"/>
            <w:shd w:val="clear" w:color="auto" w:fill="FBF581"/>
          </w:tcPr>
          <w:p w14:paraId="694239EA" w14:textId="77777777" w:rsidR="005568E9" w:rsidRDefault="005568E9" w:rsidP="00CE684D">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2CB4A59E" w14:textId="77777777" w:rsidR="005568E9" w:rsidRDefault="005568E9" w:rsidP="00CE684D">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9426F8C" w14:textId="77777777" w:rsidR="005568E9" w:rsidRDefault="005568E9" w:rsidP="00CE684D">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0B312073" w14:textId="7ACC3D34" w:rsidR="005568E9" w:rsidRDefault="005568E9" w:rsidP="00CE684D">
            <w:pPr>
              <w:suppressAutoHyphens w:val="0"/>
              <w:spacing w:line="240" w:lineRule="auto"/>
              <w:jc w:val="center"/>
              <w:rPr>
                <w:rFonts w:ascii="Arial" w:eastAsia="Calibri" w:hAnsi="Arial" w:cs="Arial"/>
                <w:sz w:val="18"/>
                <w:szCs w:val="18"/>
                <w:lang w:eastAsia="en-US"/>
              </w:rPr>
            </w:pPr>
          </w:p>
        </w:tc>
      </w:tr>
      <w:tr w:rsidR="00E4355E" w:rsidRPr="00081D97" w14:paraId="0720F7D8" w14:textId="0DE44760" w:rsidTr="00E4355E">
        <w:tc>
          <w:tcPr>
            <w:tcW w:w="703" w:type="dxa"/>
            <w:shd w:val="clear" w:color="auto" w:fill="D5ED93"/>
          </w:tcPr>
          <w:p w14:paraId="0B03D99D" w14:textId="084CDFA7" w:rsidR="005568E9" w:rsidRPr="00081D97" w:rsidRDefault="005568E9"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419" w:type="dxa"/>
            <w:shd w:val="clear" w:color="auto" w:fill="D5ED93"/>
          </w:tcPr>
          <w:p w14:paraId="2DC0156F" w14:textId="5F7018C7" w:rsidR="005568E9" w:rsidRPr="009E33E1" w:rsidRDefault="005568E9" w:rsidP="00EA3E1D">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aug–4 sep</w:t>
            </w:r>
          </w:p>
        </w:tc>
        <w:tc>
          <w:tcPr>
            <w:tcW w:w="1701" w:type="dxa"/>
            <w:shd w:val="clear" w:color="auto" w:fill="D5ED93"/>
          </w:tcPr>
          <w:p w14:paraId="3D02FC0C" w14:textId="7D40C0A1"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984" w:type="dxa"/>
            <w:shd w:val="clear" w:color="auto" w:fill="D5ED93"/>
          </w:tcPr>
          <w:p w14:paraId="45E123CC" w14:textId="6B2CB7E3" w:rsidR="005568E9" w:rsidRPr="00F13677" w:rsidRDefault="00632C46" w:rsidP="00EA3E1D">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Feest</w:t>
            </w:r>
          </w:p>
        </w:tc>
        <w:tc>
          <w:tcPr>
            <w:tcW w:w="1985" w:type="dxa"/>
            <w:shd w:val="clear" w:color="auto" w:fill="D5ED93"/>
          </w:tcPr>
          <w:p w14:paraId="69272AE3" w14:textId="07147FE1" w:rsidR="005568E9" w:rsidRPr="00F13677" w:rsidRDefault="00632C46" w:rsidP="00EA3E1D">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Wonen</w:t>
            </w:r>
          </w:p>
        </w:tc>
        <w:tc>
          <w:tcPr>
            <w:tcW w:w="425" w:type="dxa"/>
            <w:shd w:val="clear" w:color="auto" w:fill="D5ED93"/>
          </w:tcPr>
          <w:p w14:paraId="1EA5483E" w14:textId="3904A095" w:rsidR="005568E9" w:rsidRPr="00081D97" w:rsidRDefault="005568E9"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2126" w:type="dxa"/>
            <w:shd w:val="clear" w:color="auto" w:fill="D5ED93"/>
          </w:tcPr>
          <w:p w14:paraId="45D13D14" w14:textId="01914701" w:rsidR="005568E9"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4355E" w:rsidRPr="00081D97" w14:paraId="014ADA06" w14:textId="5979395C" w:rsidTr="00E4355E">
        <w:tc>
          <w:tcPr>
            <w:tcW w:w="703" w:type="dxa"/>
            <w:shd w:val="clear" w:color="auto" w:fill="D5ED93"/>
          </w:tcPr>
          <w:p w14:paraId="311C1CEF" w14:textId="17C46CD2" w:rsidR="005568E9" w:rsidRPr="00081D97" w:rsidRDefault="005568E9"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419" w:type="dxa"/>
            <w:shd w:val="clear" w:color="auto" w:fill="D5ED93"/>
          </w:tcPr>
          <w:p w14:paraId="1E8EBA6B" w14:textId="1BCF2EE0"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1701" w:type="dxa"/>
            <w:shd w:val="clear" w:color="auto" w:fill="D5ED93"/>
          </w:tcPr>
          <w:p w14:paraId="64925A2F" w14:textId="22259A7A"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984" w:type="dxa"/>
            <w:shd w:val="clear" w:color="auto" w:fill="D5ED93"/>
          </w:tcPr>
          <w:p w14:paraId="62B2CB60"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003100AA"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72F3249D" w14:textId="50995A7F"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5ED93"/>
          </w:tcPr>
          <w:p w14:paraId="74D09757" w14:textId="3C1743AE" w:rsidR="005568E9"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66DFE120" w14:textId="5E49AFBA" w:rsidTr="00E4355E">
        <w:tc>
          <w:tcPr>
            <w:tcW w:w="703" w:type="dxa"/>
            <w:shd w:val="clear" w:color="auto" w:fill="D5ED93"/>
          </w:tcPr>
          <w:p w14:paraId="4EBB05C2" w14:textId="7366BB8F" w:rsidR="005568E9" w:rsidRPr="00081D97" w:rsidRDefault="005568E9"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419" w:type="dxa"/>
            <w:shd w:val="clear" w:color="auto" w:fill="D5ED93"/>
          </w:tcPr>
          <w:p w14:paraId="77D8BC90" w14:textId="0B1C38DE"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1701" w:type="dxa"/>
            <w:shd w:val="clear" w:color="auto" w:fill="D5ED93"/>
          </w:tcPr>
          <w:p w14:paraId="50C6DF64" w14:textId="263F17AE"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984" w:type="dxa"/>
            <w:shd w:val="clear" w:color="auto" w:fill="D5ED93"/>
          </w:tcPr>
          <w:p w14:paraId="54CA0B49"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661FD7AB"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6EA1A764" w14:textId="1A95CAC3"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5ED93"/>
          </w:tcPr>
          <w:p w14:paraId="4A9F9339" w14:textId="7EB247B2" w:rsidR="005568E9" w:rsidRDefault="00F943E2"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1329D1D8" w14:textId="7B979326" w:rsidTr="00E4355E">
        <w:tc>
          <w:tcPr>
            <w:tcW w:w="703" w:type="dxa"/>
            <w:shd w:val="clear" w:color="auto" w:fill="D5ED93"/>
          </w:tcPr>
          <w:p w14:paraId="7AD99B98" w14:textId="6FC08CDA"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419" w:type="dxa"/>
            <w:shd w:val="clear" w:color="auto" w:fill="D5ED93"/>
          </w:tcPr>
          <w:p w14:paraId="09331E5E" w14:textId="1BC1A441"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1701" w:type="dxa"/>
            <w:shd w:val="clear" w:color="auto" w:fill="D5ED93"/>
          </w:tcPr>
          <w:p w14:paraId="0920B147" w14:textId="6289815E"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984" w:type="dxa"/>
            <w:shd w:val="clear" w:color="auto" w:fill="D5ED93"/>
          </w:tcPr>
          <w:p w14:paraId="16748E30"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107F9272"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0921CC13" w14:textId="7115838F"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5ED93"/>
          </w:tcPr>
          <w:p w14:paraId="709EB244" w14:textId="0CCF7948" w:rsidR="005568E9" w:rsidRDefault="00F943E2"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2143D7B3" w14:textId="02DEAF94" w:rsidTr="00E4355E">
        <w:tc>
          <w:tcPr>
            <w:tcW w:w="703" w:type="dxa"/>
            <w:shd w:val="clear" w:color="auto" w:fill="D5ED93"/>
          </w:tcPr>
          <w:p w14:paraId="379A42DA" w14:textId="78D3108C"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419" w:type="dxa"/>
            <w:shd w:val="clear" w:color="auto" w:fill="D5ED93"/>
          </w:tcPr>
          <w:p w14:paraId="340380D5" w14:textId="731274F3" w:rsidR="005568E9" w:rsidRPr="00081D97" w:rsidRDefault="005568E9" w:rsidP="009A49D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sep–2 okt</w:t>
            </w:r>
          </w:p>
        </w:tc>
        <w:tc>
          <w:tcPr>
            <w:tcW w:w="1701" w:type="dxa"/>
            <w:shd w:val="clear" w:color="auto" w:fill="D5ED93"/>
          </w:tcPr>
          <w:p w14:paraId="05724AD7" w14:textId="41C46434"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5BFFD4E6"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00977218"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4D00C3D5" w14:textId="58C10B23"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5ED93"/>
          </w:tcPr>
          <w:p w14:paraId="3165964D" w14:textId="200EDAFF" w:rsidR="005568E9" w:rsidRDefault="005568E9" w:rsidP="009A49D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tc>
      </w:tr>
      <w:tr w:rsidR="00E4355E" w:rsidRPr="00081D97" w14:paraId="5191C45E" w14:textId="639A1CC3" w:rsidTr="00E4355E">
        <w:tc>
          <w:tcPr>
            <w:tcW w:w="703" w:type="dxa"/>
            <w:shd w:val="clear" w:color="auto" w:fill="FDDEC7"/>
          </w:tcPr>
          <w:p w14:paraId="08B53316" w14:textId="3648299A"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419" w:type="dxa"/>
            <w:shd w:val="clear" w:color="auto" w:fill="FDDEC7"/>
          </w:tcPr>
          <w:p w14:paraId="2A757C5B" w14:textId="3DE4DE6F"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1701" w:type="dxa"/>
            <w:shd w:val="clear" w:color="auto" w:fill="FDDEC7"/>
          </w:tcPr>
          <w:p w14:paraId="78306CB9" w14:textId="0E3A8368"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5F958BAB" w14:textId="2D16CD67" w:rsidR="005568E9" w:rsidRPr="00F13677" w:rsidRDefault="00632C46" w:rsidP="00EA3E1D">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De fabriek</w:t>
            </w:r>
          </w:p>
        </w:tc>
        <w:tc>
          <w:tcPr>
            <w:tcW w:w="1985" w:type="dxa"/>
            <w:shd w:val="clear" w:color="auto" w:fill="FDDEC7"/>
          </w:tcPr>
          <w:p w14:paraId="071BFD62" w14:textId="60C4BE61" w:rsidR="005568E9" w:rsidRPr="00F13677" w:rsidRDefault="00632C46" w:rsidP="00EA3E1D">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Bazen</w:t>
            </w:r>
          </w:p>
        </w:tc>
        <w:tc>
          <w:tcPr>
            <w:tcW w:w="425" w:type="dxa"/>
            <w:shd w:val="clear" w:color="auto" w:fill="FDDEC7"/>
          </w:tcPr>
          <w:p w14:paraId="57D45F68" w14:textId="6EA6400D" w:rsidR="005568E9" w:rsidRPr="00081D97" w:rsidRDefault="005E640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FDDEC7"/>
          </w:tcPr>
          <w:p w14:paraId="095D0B93" w14:textId="02F9336A" w:rsidR="005568E9"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4355E" w:rsidRPr="00081D97" w14:paraId="2A8DE760" w14:textId="091D7D68" w:rsidTr="00E4355E">
        <w:tc>
          <w:tcPr>
            <w:tcW w:w="703" w:type="dxa"/>
            <w:shd w:val="clear" w:color="auto" w:fill="FDDEC7"/>
          </w:tcPr>
          <w:p w14:paraId="43340681" w14:textId="7426815A" w:rsidR="005568E9" w:rsidRPr="00081D97"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419" w:type="dxa"/>
            <w:shd w:val="clear" w:color="auto" w:fill="FDDEC7"/>
          </w:tcPr>
          <w:p w14:paraId="3DEA579C" w14:textId="33D6DAEF" w:rsidR="005568E9"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1701" w:type="dxa"/>
            <w:shd w:val="clear" w:color="auto" w:fill="FDDEC7"/>
          </w:tcPr>
          <w:p w14:paraId="622FBFDB" w14:textId="5A098F69" w:rsidR="005568E9" w:rsidRDefault="005568E9"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05BD3490"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1985" w:type="dxa"/>
            <w:shd w:val="clear" w:color="auto" w:fill="FDDEC7"/>
          </w:tcPr>
          <w:p w14:paraId="46963202" w14:textId="77777777" w:rsidR="005568E9" w:rsidRPr="00F13677" w:rsidRDefault="005568E9" w:rsidP="00EA3E1D">
            <w:pPr>
              <w:suppressAutoHyphens w:val="0"/>
              <w:spacing w:line="240" w:lineRule="auto"/>
              <w:jc w:val="center"/>
              <w:rPr>
                <w:rFonts w:ascii="Arial" w:eastAsia="Calibri" w:hAnsi="Arial" w:cs="Arial"/>
                <w:b/>
                <w:bCs/>
                <w:sz w:val="18"/>
                <w:szCs w:val="18"/>
                <w:lang w:eastAsia="en-US"/>
              </w:rPr>
            </w:pPr>
          </w:p>
        </w:tc>
        <w:tc>
          <w:tcPr>
            <w:tcW w:w="425" w:type="dxa"/>
            <w:shd w:val="clear" w:color="auto" w:fill="FDDEC7"/>
          </w:tcPr>
          <w:p w14:paraId="0B094B53" w14:textId="60109071" w:rsidR="005568E9" w:rsidRPr="00081D97" w:rsidRDefault="005E640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FDDEC7"/>
          </w:tcPr>
          <w:p w14:paraId="7E9B6566" w14:textId="6F3D71F0" w:rsidR="005568E9" w:rsidRDefault="00F943E2"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076295CF" w14:textId="6C641C90" w:rsidTr="00E4355E">
        <w:tc>
          <w:tcPr>
            <w:tcW w:w="703" w:type="dxa"/>
            <w:shd w:val="clear" w:color="auto" w:fill="FBF581"/>
          </w:tcPr>
          <w:p w14:paraId="19B09AC4" w14:textId="3813F8A7" w:rsidR="005568E9" w:rsidRDefault="005568E9"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419" w:type="dxa"/>
            <w:shd w:val="clear" w:color="auto" w:fill="FBF581"/>
          </w:tcPr>
          <w:p w14:paraId="272DFF83" w14:textId="47C1B085" w:rsidR="005568E9" w:rsidRDefault="005568E9"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1701" w:type="dxa"/>
            <w:shd w:val="clear" w:color="auto" w:fill="FBF581"/>
          </w:tcPr>
          <w:p w14:paraId="2AB001CF" w14:textId="6D9F71DD" w:rsidR="005568E9" w:rsidRDefault="005568E9"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Herfstvak</w:t>
            </w:r>
            <w:r w:rsidR="001C755B">
              <w:rPr>
                <w:rFonts w:ascii="Arial" w:eastAsia="Calibri" w:hAnsi="Arial" w:cs="Arial"/>
                <w:sz w:val="18"/>
                <w:szCs w:val="18"/>
                <w:lang w:eastAsia="en-US"/>
              </w:rPr>
              <w:t>antie</w:t>
            </w:r>
          </w:p>
        </w:tc>
        <w:tc>
          <w:tcPr>
            <w:tcW w:w="1984" w:type="dxa"/>
            <w:shd w:val="clear" w:color="auto" w:fill="FBF581"/>
          </w:tcPr>
          <w:p w14:paraId="142E164B" w14:textId="77777777" w:rsidR="005568E9" w:rsidRPr="00F13677" w:rsidRDefault="005568E9" w:rsidP="00A07C9C">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471A098C" w14:textId="77777777" w:rsidR="005568E9" w:rsidRPr="00F13677" w:rsidRDefault="005568E9" w:rsidP="00A07C9C">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4CED1294" w14:textId="519AFD50" w:rsidR="005568E9" w:rsidRDefault="005568E9" w:rsidP="00A07C9C">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3DEEA5FC" w14:textId="4D4E5836" w:rsidR="005568E9" w:rsidRDefault="005568E9" w:rsidP="00A07C9C">
            <w:pPr>
              <w:suppressAutoHyphens w:val="0"/>
              <w:spacing w:line="240" w:lineRule="auto"/>
              <w:jc w:val="center"/>
              <w:rPr>
                <w:rFonts w:ascii="Arial" w:eastAsia="Calibri" w:hAnsi="Arial" w:cs="Arial"/>
                <w:sz w:val="18"/>
                <w:szCs w:val="18"/>
                <w:lang w:eastAsia="en-US"/>
              </w:rPr>
            </w:pPr>
          </w:p>
        </w:tc>
      </w:tr>
      <w:tr w:rsidR="00E4355E" w:rsidRPr="00081D97" w14:paraId="350ECA63" w14:textId="27E4EE67" w:rsidTr="00E4355E">
        <w:tc>
          <w:tcPr>
            <w:tcW w:w="703" w:type="dxa"/>
            <w:shd w:val="clear" w:color="auto" w:fill="FDDEC7"/>
          </w:tcPr>
          <w:p w14:paraId="5DE688D9" w14:textId="130F2BD6" w:rsidR="005568E9" w:rsidRPr="00081D97"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419" w:type="dxa"/>
            <w:shd w:val="clear" w:color="auto" w:fill="FDDEC7"/>
          </w:tcPr>
          <w:p w14:paraId="701CD428" w14:textId="363419A2"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1701" w:type="dxa"/>
            <w:shd w:val="clear" w:color="auto" w:fill="FDDEC7"/>
          </w:tcPr>
          <w:p w14:paraId="07987A33" w14:textId="2F7B9F14"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06C5F0D4"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1985" w:type="dxa"/>
            <w:shd w:val="clear" w:color="auto" w:fill="FDDEC7"/>
          </w:tcPr>
          <w:p w14:paraId="72B4A1D2"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425" w:type="dxa"/>
            <w:shd w:val="clear" w:color="auto" w:fill="FDDEC7"/>
          </w:tcPr>
          <w:p w14:paraId="16B0E6F5" w14:textId="44CD5B32" w:rsidR="005568E9" w:rsidRDefault="005E640D"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FDDEC7"/>
          </w:tcPr>
          <w:p w14:paraId="276DA990" w14:textId="5DC7A82D" w:rsidR="005568E9" w:rsidRDefault="00F943E2"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6EF84BA4" w14:textId="2E69431D" w:rsidTr="00E4355E">
        <w:tc>
          <w:tcPr>
            <w:tcW w:w="703" w:type="dxa"/>
            <w:shd w:val="clear" w:color="auto" w:fill="FDDEC7"/>
          </w:tcPr>
          <w:p w14:paraId="633463A2" w14:textId="30CB04B0" w:rsidR="005568E9" w:rsidRPr="00081D97"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419" w:type="dxa"/>
            <w:shd w:val="clear" w:color="auto" w:fill="FDDEC7"/>
          </w:tcPr>
          <w:p w14:paraId="6BDF36C9" w14:textId="470E862A"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1701" w:type="dxa"/>
            <w:shd w:val="clear" w:color="auto" w:fill="FDDEC7"/>
          </w:tcPr>
          <w:p w14:paraId="6D459D4D" w14:textId="6E357C0D"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07A5491A" w14:textId="77777777" w:rsidR="005568E9" w:rsidRPr="00F13677" w:rsidRDefault="005568E9" w:rsidP="00EA2731">
            <w:pPr>
              <w:suppressAutoHyphens w:val="0"/>
              <w:spacing w:line="240" w:lineRule="auto"/>
              <w:jc w:val="center"/>
              <w:rPr>
                <w:rFonts w:ascii="Arial" w:eastAsia="Calibri" w:hAnsi="Arial" w:cs="Arial"/>
                <w:b/>
                <w:bCs/>
                <w:sz w:val="18"/>
                <w:szCs w:val="18"/>
                <w:lang w:eastAsia="en-US"/>
              </w:rPr>
            </w:pPr>
          </w:p>
        </w:tc>
        <w:tc>
          <w:tcPr>
            <w:tcW w:w="1985" w:type="dxa"/>
            <w:shd w:val="clear" w:color="auto" w:fill="FDDEC7"/>
          </w:tcPr>
          <w:p w14:paraId="6AF21022" w14:textId="77777777" w:rsidR="005568E9" w:rsidRPr="00F13677" w:rsidRDefault="005568E9" w:rsidP="00EA2731">
            <w:pPr>
              <w:suppressAutoHyphens w:val="0"/>
              <w:spacing w:line="240" w:lineRule="auto"/>
              <w:jc w:val="center"/>
              <w:rPr>
                <w:rFonts w:ascii="Arial" w:eastAsia="Calibri" w:hAnsi="Arial" w:cs="Arial"/>
                <w:b/>
                <w:bCs/>
                <w:sz w:val="18"/>
                <w:szCs w:val="18"/>
                <w:lang w:eastAsia="en-US"/>
              </w:rPr>
            </w:pPr>
          </w:p>
        </w:tc>
        <w:tc>
          <w:tcPr>
            <w:tcW w:w="425" w:type="dxa"/>
            <w:shd w:val="clear" w:color="auto" w:fill="FDDEC7"/>
          </w:tcPr>
          <w:p w14:paraId="6361D033" w14:textId="05054410" w:rsidR="005568E9" w:rsidRDefault="005E640D"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FDDEC7"/>
          </w:tcPr>
          <w:p w14:paraId="3A7D2B70" w14:textId="2ADE0707" w:rsidR="005568E9" w:rsidRDefault="00F943E2"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13CE42E0" w14:textId="320B5E0F" w:rsidTr="00E4355E">
        <w:tc>
          <w:tcPr>
            <w:tcW w:w="703" w:type="dxa"/>
            <w:shd w:val="clear" w:color="auto" w:fill="FDDEC7"/>
          </w:tcPr>
          <w:p w14:paraId="2920688B" w14:textId="7493F23C" w:rsidR="005568E9" w:rsidRPr="00081D97"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419" w:type="dxa"/>
            <w:shd w:val="clear" w:color="auto" w:fill="FDDEC7"/>
          </w:tcPr>
          <w:p w14:paraId="5B5762ED" w14:textId="61C83FBA"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1701" w:type="dxa"/>
            <w:shd w:val="clear" w:color="auto" w:fill="FDDEC7"/>
          </w:tcPr>
          <w:p w14:paraId="427B1469" w14:textId="11B390D1"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984" w:type="dxa"/>
            <w:shd w:val="clear" w:color="auto" w:fill="FDDEC7"/>
          </w:tcPr>
          <w:p w14:paraId="345EA057" w14:textId="77777777" w:rsidR="005568E9" w:rsidRPr="00F13677" w:rsidRDefault="005568E9" w:rsidP="00EA2731">
            <w:pPr>
              <w:suppressAutoHyphens w:val="0"/>
              <w:spacing w:line="240" w:lineRule="auto"/>
              <w:jc w:val="center"/>
              <w:rPr>
                <w:rFonts w:ascii="Arial" w:eastAsia="Calibri" w:hAnsi="Arial" w:cs="Arial"/>
                <w:b/>
                <w:bCs/>
                <w:sz w:val="18"/>
                <w:szCs w:val="18"/>
                <w:lang w:eastAsia="en-US"/>
              </w:rPr>
            </w:pPr>
          </w:p>
        </w:tc>
        <w:tc>
          <w:tcPr>
            <w:tcW w:w="1985" w:type="dxa"/>
            <w:shd w:val="clear" w:color="auto" w:fill="FDDEC7"/>
          </w:tcPr>
          <w:p w14:paraId="2D39F9DB" w14:textId="77777777" w:rsidR="005568E9" w:rsidRPr="00F13677" w:rsidRDefault="005568E9" w:rsidP="00EA2731">
            <w:pPr>
              <w:suppressAutoHyphens w:val="0"/>
              <w:spacing w:line="240" w:lineRule="auto"/>
              <w:jc w:val="center"/>
              <w:rPr>
                <w:rFonts w:ascii="Arial" w:eastAsia="Calibri" w:hAnsi="Arial" w:cs="Arial"/>
                <w:b/>
                <w:bCs/>
                <w:sz w:val="18"/>
                <w:szCs w:val="18"/>
                <w:lang w:eastAsia="en-US"/>
              </w:rPr>
            </w:pPr>
          </w:p>
        </w:tc>
        <w:tc>
          <w:tcPr>
            <w:tcW w:w="425" w:type="dxa"/>
            <w:shd w:val="clear" w:color="auto" w:fill="FDDEC7"/>
          </w:tcPr>
          <w:p w14:paraId="24330EA4" w14:textId="3B46C436" w:rsidR="005568E9" w:rsidRPr="00081D97" w:rsidRDefault="005E640D"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FDDEC7"/>
          </w:tcPr>
          <w:p w14:paraId="55C57960" w14:textId="06FDD16F" w:rsidR="005568E9" w:rsidRDefault="005568E9" w:rsidP="009A49D6">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tc>
      </w:tr>
      <w:tr w:rsidR="00E4355E" w:rsidRPr="00081D97" w14:paraId="1DE3A85B" w14:textId="6B03C8F9" w:rsidTr="00E4355E">
        <w:tc>
          <w:tcPr>
            <w:tcW w:w="703" w:type="dxa"/>
            <w:shd w:val="clear" w:color="auto" w:fill="E1D8EC"/>
          </w:tcPr>
          <w:p w14:paraId="37E87EBF" w14:textId="14604017" w:rsidR="005568E9" w:rsidRPr="00081D97"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419" w:type="dxa"/>
            <w:shd w:val="clear" w:color="auto" w:fill="E1D8EC"/>
          </w:tcPr>
          <w:p w14:paraId="6D532E11" w14:textId="3399F948"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1701" w:type="dxa"/>
            <w:shd w:val="clear" w:color="auto" w:fill="E1D8EC"/>
          </w:tcPr>
          <w:p w14:paraId="2B1B235C" w14:textId="48058C0C"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984" w:type="dxa"/>
            <w:shd w:val="clear" w:color="auto" w:fill="E1D8EC"/>
          </w:tcPr>
          <w:p w14:paraId="54610570" w14:textId="4CCA5989" w:rsidR="005568E9" w:rsidRPr="00F13677" w:rsidRDefault="00632C46" w:rsidP="00EA2731">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De tijd van…</w:t>
            </w:r>
          </w:p>
        </w:tc>
        <w:tc>
          <w:tcPr>
            <w:tcW w:w="1985" w:type="dxa"/>
            <w:shd w:val="clear" w:color="auto" w:fill="E1D8EC"/>
          </w:tcPr>
          <w:p w14:paraId="291A8C54" w14:textId="1CE6736E" w:rsidR="005568E9" w:rsidRPr="00F13677" w:rsidRDefault="00632C46" w:rsidP="00EA2731">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Een gezond lichaam</w:t>
            </w:r>
          </w:p>
        </w:tc>
        <w:tc>
          <w:tcPr>
            <w:tcW w:w="425" w:type="dxa"/>
            <w:shd w:val="clear" w:color="auto" w:fill="E1D8EC"/>
          </w:tcPr>
          <w:p w14:paraId="7A8648E8" w14:textId="2D187E9E" w:rsidR="005568E9" w:rsidRPr="00081D97" w:rsidRDefault="005568E9"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2126" w:type="dxa"/>
            <w:shd w:val="clear" w:color="auto" w:fill="E1D8EC"/>
          </w:tcPr>
          <w:p w14:paraId="0CA7D6AF" w14:textId="1FBE39AF"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4355E" w:rsidRPr="00081D97" w14:paraId="63D9EC6C" w14:textId="3E59A91E" w:rsidTr="00E4355E">
        <w:tc>
          <w:tcPr>
            <w:tcW w:w="703" w:type="dxa"/>
            <w:shd w:val="clear" w:color="auto" w:fill="E1D8EC"/>
          </w:tcPr>
          <w:p w14:paraId="3E3D2A74" w14:textId="588A06BC" w:rsidR="005568E9" w:rsidRPr="00081D97"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419" w:type="dxa"/>
            <w:shd w:val="clear" w:color="auto" w:fill="E1D8EC"/>
          </w:tcPr>
          <w:p w14:paraId="4B927360" w14:textId="7840D4A8"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1701" w:type="dxa"/>
            <w:shd w:val="clear" w:color="auto" w:fill="E1D8EC"/>
          </w:tcPr>
          <w:p w14:paraId="4C611A1E" w14:textId="20BF5784"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984" w:type="dxa"/>
            <w:shd w:val="clear" w:color="auto" w:fill="E1D8EC"/>
          </w:tcPr>
          <w:p w14:paraId="1CEFF2CE"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3C42836E"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5EB8EE72" w14:textId="0F3AE38C" w:rsidR="005568E9" w:rsidRPr="00081D97" w:rsidRDefault="005E640D"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E1D8EC"/>
          </w:tcPr>
          <w:p w14:paraId="77A0834C" w14:textId="242F0363" w:rsidR="005568E9" w:rsidRDefault="00F943E2"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22600A38" w14:textId="0143B748" w:rsidTr="00E4355E">
        <w:tc>
          <w:tcPr>
            <w:tcW w:w="703" w:type="dxa"/>
            <w:shd w:val="clear" w:color="auto" w:fill="E1D8EC"/>
          </w:tcPr>
          <w:p w14:paraId="60F06971" w14:textId="6E6FAABB"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419" w:type="dxa"/>
            <w:shd w:val="clear" w:color="auto" w:fill="E1D8EC"/>
          </w:tcPr>
          <w:p w14:paraId="0209ECB2" w14:textId="6F969B51" w:rsidR="005568E9" w:rsidRDefault="005568E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nov–4 dec</w:t>
            </w:r>
          </w:p>
        </w:tc>
        <w:tc>
          <w:tcPr>
            <w:tcW w:w="1701" w:type="dxa"/>
            <w:shd w:val="clear" w:color="auto" w:fill="E1D8EC"/>
          </w:tcPr>
          <w:p w14:paraId="51CA1792" w14:textId="251FB1B8"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984" w:type="dxa"/>
            <w:shd w:val="clear" w:color="auto" w:fill="E1D8EC"/>
          </w:tcPr>
          <w:p w14:paraId="710B443B"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58456F03"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7AC0AF5C" w14:textId="6F96C5AD" w:rsidR="005568E9" w:rsidRDefault="005E640D"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E1D8EC"/>
          </w:tcPr>
          <w:p w14:paraId="4D14647E" w14:textId="3C9E1F66" w:rsidR="005568E9" w:rsidRDefault="00F943E2"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606846B6" w14:textId="00D98D3F" w:rsidTr="00E4355E">
        <w:tc>
          <w:tcPr>
            <w:tcW w:w="703" w:type="dxa"/>
            <w:shd w:val="clear" w:color="auto" w:fill="E1D8EC"/>
          </w:tcPr>
          <w:p w14:paraId="3D059251" w14:textId="472B20BC" w:rsidR="005568E9" w:rsidRPr="00081D97"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419" w:type="dxa"/>
            <w:shd w:val="clear" w:color="auto" w:fill="E1D8EC"/>
          </w:tcPr>
          <w:p w14:paraId="19CAF549" w14:textId="68471045"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1701" w:type="dxa"/>
            <w:shd w:val="clear" w:color="auto" w:fill="E1D8EC"/>
          </w:tcPr>
          <w:p w14:paraId="1A30AC6A" w14:textId="6304FF39" w:rsidR="005568E9" w:rsidRDefault="005568E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984" w:type="dxa"/>
            <w:shd w:val="clear" w:color="auto" w:fill="E1D8EC"/>
          </w:tcPr>
          <w:p w14:paraId="12B7B0A8"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2C00E56A" w14:textId="77777777" w:rsidR="005568E9" w:rsidRPr="00F13677" w:rsidRDefault="005568E9" w:rsidP="00EA2731">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396DD8D1" w14:textId="5836425C" w:rsidR="005568E9" w:rsidRDefault="005E640D"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E1D8EC"/>
          </w:tcPr>
          <w:p w14:paraId="4623A470" w14:textId="33D9F9DF" w:rsidR="005568E9" w:rsidRDefault="00F943E2"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4D7A06A2" w14:textId="773E0F15" w:rsidTr="00E4355E">
        <w:tc>
          <w:tcPr>
            <w:tcW w:w="703" w:type="dxa"/>
            <w:shd w:val="clear" w:color="auto" w:fill="E1D8EC"/>
          </w:tcPr>
          <w:p w14:paraId="41088E7F" w14:textId="000E0600"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419" w:type="dxa"/>
            <w:shd w:val="clear" w:color="auto" w:fill="E1D8EC"/>
          </w:tcPr>
          <w:p w14:paraId="004F6AA5" w14:textId="0B231D72"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1701" w:type="dxa"/>
            <w:shd w:val="clear" w:color="auto" w:fill="E1D8EC"/>
          </w:tcPr>
          <w:p w14:paraId="01BADA84" w14:textId="7F0B8F8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984" w:type="dxa"/>
            <w:shd w:val="clear" w:color="auto" w:fill="E1D8EC"/>
          </w:tcPr>
          <w:p w14:paraId="2D0C8C59"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55710B7F"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6CD2E6D1" w14:textId="44B211AC"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E1D8EC"/>
          </w:tcPr>
          <w:p w14:paraId="71EDDE67" w14:textId="4771CF84" w:rsidR="00BB1533" w:rsidRPr="005A3A00" w:rsidRDefault="00BB1533" w:rsidP="00BB1533">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Pleinopdracht</w:t>
            </w:r>
          </w:p>
        </w:tc>
      </w:tr>
      <w:tr w:rsidR="00E4355E" w:rsidRPr="00081D97" w14:paraId="31F50A05" w14:textId="7A742169" w:rsidTr="00E4355E">
        <w:tc>
          <w:tcPr>
            <w:tcW w:w="703" w:type="dxa"/>
            <w:shd w:val="clear" w:color="auto" w:fill="FBF581"/>
          </w:tcPr>
          <w:p w14:paraId="715E77E6" w14:textId="3FA49DEB"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419" w:type="dxa"/>
            <w:shd w:val="clear" w:color="auto" w:fill="FBF581"/>
          </w:tcPr>
          <w:p w14:paraId="502AA99D" w14:textId="567FCC45"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1701" w:type="dxa"/>
            <w:shd w:val="clear" w:color="auto" w:fill="FBF581"/>
            <w:vAlign w:val="center"/>
          </w:tcPr>
          <w:p w14:paraId="0FB9DE01" w14:textId="2D93A5E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r w:rsidR="00253CFF">
              <w:rPr>
                <w:rFonts w:ascii="Arial" w:eastAsia="Calibri" w:hAnsi="Arial" w:cs="Arial"/>
                <w:sz w:val="18"/>
                <w:szCs w:val="18"/>
                <w:lang w:eastAsia="en-US"/>
              </w:rPr>
              <w:t>vakantie</w:t>
            </w:r>
          </w:p>
        </w:tc>
        <w:tc>
          <w:tcPr>
            <w:tcW w:w="1984" w:type="dxa"/>
            <w:shd w:val="clear" w:color="auto" w:fill="FBF581"/>
          </w:tcPr>
          <w:p w14:paraId="0501FA45" w14:textId="294D81FB"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37EADF64" w14:textId="38156EEE"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4888CD41" w14:textId="554305C4" w:rsidR="00BB1533" w:rsidRPr="00081D97"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43370CDB" w14:textId="3462F42C" w:rsidR="00BB1533" w:rsidRPr="0065671B" w:rsidRDefault="00BB1533" w:rsidP="00BB1533">
            <w:pPr>
              <w:suppressAutoHyphens w:val="0"/>
              <w:spacing w:line="240" w:lineRule="auto"/>
              <w:jc w:val="center"/>
              <w:rPr>
                <w:rFonts w:ascii="Arial" w:eastAsia="Calibri" w:hAnsi="Arial" w:cs="Arial"/>
                <w:i/>
                <w:iCs/>
                <w:sz w:val="18"/>
                <w:szCs w:val="18"/>
                <w:lang w:eastAsia="en-US"/>
              </w:rPr>
            </w:pPr>
          </w:p>
        </w:tc>
      </w:tr>
      <w:tr w:rsidR="00E4355E" w:rsidRPr="00081D97" w14:paraId="1385D27B" w14:textId="2F85428F" w:rsidTr="00E4355E">
        <w:tc>
          <w:tcPr>
            <w:tcW w:w="703" w:type="dxa"/>
            <w:shd w:val="clear" w:color="auto" w:fill="FBF581"/>
          </w:tcPr>
          <w:p w14:paraId="7417A947" w14:textId="42A4108B"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419" w:type="dxa"/>
            <w:shd w:val="clear" w:color="auto" w:fill="FBF581"/>
          </w:tcPr>
          <w:p w14:paraId="4AC5F164" w14:textId="633031C0"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dec–1 jan</w:t>
            </w:r>
          </w:p>
        </w:tc>
        <w:tc>
          <w:tcPr>
            <w:tcW w:w="1701" w:type="dxa"/>
            <w:shd w:val="clear" w:color="auto" w:fill="FBF581"/>
          </w:tcPr>
          <w:p w14:paraId="26CA790C" w14:textId="2C335656" w:rsidR="00BB1533" w:rsidRDefault="00BB1533" w:rsidP="00BB1533">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9173EA6" w14:textId="272C113D"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4BCB398D" w14:textId="35F23019"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4E6BA87E" w14:textId="3D9B7C70" w:rsidR="00BB1533" w:rsidRPr="00081D97"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132BD48D" w14:textId="05B54624" w:rsidR="00BB1533" w:rsidRDefault="00BB1533" w:rsidP="00BB1533">
            <w:pPr>
              <w:suppressAutoHyphens w:val="0"/>
              <w:spacing w:line="240" w:lineRule="auto"/>
              <w:jc w:val="center"/>
              <w:rPr>
                <w:rFonts w:ascii="Arial" w:eastAsia="Calibri" w:hAnsi="Arial" w:cs="Arial"/>
                <w:i/>
                <w:iCs/>
                <w:sz w:val="18"/>
                <w:szCs w:val="18"/>
                <w:lang w:eastAsia="en-US"/>
              </w:rPr>
            </w:pPr>
          </w:p>
        </w:tc>
      </w:tr>
      <w:tr w:rsidR="00E4355E" w:rsidRPr="00081D97" w14:paraId="11E7F70C" w14:textId="5CA7C438" w:rsidTr="00E4355E">
        <w:tc>
          <w:tcPr>
            <w:tcW w:w="703" w:type="dxa"/>
            <w:shd w:val="clear" w:color="auto" w:fill="E1D8EC"/>
          </w:tcPr>
          <w:p w14:paraId="57512C28" w14:textId="1DFDD32A"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419" w:type="dxa"/>
            <w:shd w:val="clear" w:color="auto" w:fill="E1D8EC"/>
          </w:tcPr>
          <w:p w14:paraId="6017D1D2" w14:textId="10CCE8F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1701" w:type="dxa"/>
            <w:shd w:val="clear" w:color="auto" w:fill="E1D8EC"/>
          </w:tcPr>
          <w:p w14:paraId="0D97754F" w14:textId="0DF5D9D1"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984" w:type="dxa"/>
            <w:shd w:val="clear" w:color="auto" w:fill="E1D8EC"/>
            <w:vAlign w:val="center"/>
          </w:tcPr>
          <w:p w14:paraId="42CD3ABD"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E1D8EC"/>
            <w:vAlign w:val="center"/>
          </w:tcPr>
          <w:p w14:paraId="5653459E"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53A299E3" w14:textId="6EC0CD21" w:rsidR="00BB1533"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E1D8EC"/>
          </w:tcPr>
          <w:p w14:paraId="04D8F2D1" w14:textId="1BCC1A8B" w:rsidR="00BB1533" w:rsidRPr="00BB1533" w:rsidRDefault="00BB1533" w:rsidP="00BB1533">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E4355E" w:rsidRPr="00081D97" w14:paraId="71C18C14" w14:textId="3D6FA59F" w:rsidTr="00E4355E">
        <w:tc>
          <w:tcPr>
            <w:tcW w:w="703" w:type="dxa"/>
            <w:shd w:val="clear" w:color="auto" w:fill="E1D8EC"/>
          </w:tcPr>
          <w:p w14:paraId="2907C344" w14:textId="153FB0C2"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419" w:type="dxa"/>
            <w:shd w:val="clear" w:color="auto" w:fill="E1D8EC"/>
          </w:tcPr>
          <w:p w14:paraId="29DADBD9" w14:textId="26F528EA"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1701" w:type="dxa"/>
            <w:shd w:val="clear" w:color="auto" w:fill="E1D8EC"/>
          </w:tcPr>
          <w:p w14:paraId="2CCCED82" w14:textId="296E388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984" w:type="dxa"/>
            <w:shd w:val="clear" w:color="auto" w:fill="E1D8EC"/>
          </w:tcPr>
          <w:p w14:paraId="3975E6F9"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7B2AA6AF"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2E498BAD" w14:textId="219D25F9" w:rsidR="00BB1533"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E1D8EC"/>
          </w:tcPr>
          <w:p w14:paraId="14573CBB" w14:textId="56BD4740" w:rsidR="00BB1533" w:rsidRPr="00BB1533" w:rsidRDefault="00BB1533" w:rsidP="00BB1533">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E4355E" w:rsidRPr="00081D97" w14:paraId="0E32E64E" w14:textId="15E3B414" w:rsidTr="00E4355E">
        <w:tc>
          <w:tcPr>
            <w:tcW w:w="703" w:type="dxa"/>
            <w:shd w:val="clear" w:color="auto" w:fill="D1F0FF"/>
          </w:tcPr>
          <w:p w14:paraId="45B34B3A" w14:textId="520E8F1E"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419" w:type="dxa"/>
            <w:shd w:val="clear" w:color="auto" w:fill="D1F0FF"/>
          </w:tcPr>
          <w:p w14:paraId="0A59C6B1" w14:textId="0F46E29E"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1701" w:type="dxa"/>
            <w:shd w:val="clear" w:color="auto" w:fill="D1F0FF"/>
          </w:tcPr>
          <w:p w14:paraId="312826E1" w14:textId="011F4B57"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984" w:type="dxa"/>
            <w:shd w:val="clear" w:color="auto" w:fill="D1F0FF"/>
          </w:tcPr>
          <w:p w14:paraId="207AB821" w14:textId="7D88334B" w:rsidR="00BB1533" w:rsidRPr="00F13677" w:rsidRDefault="00BB1533" w:rsidP="00BB1533">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Water</w:t>
            </w:r>
          </w:p>
        </w:tc>
        <w:tc>
          <w:tcPr>
            <w:tcW w:w="1985" w:type="dxa"/>
            <w:shd w:val="clear" w:color="auto" w:fill="D1F0FF"/>
          </w:tcPr>
          <w:p w14:paraId="1EF6A0AF" w14:textId="63E32FE0" w:rsidR="00BB1533" w:rsidRPr="00F13677" w:rsidRDefault="00BB1533" w:rsidP="00BB1533">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Tijdreis</w:t>
            </w:r>
          </w:p>
        </w:tc>
        <w:tc>
          <w:tcPr>
            <w:tcW w:w="425" w:type="dxa"/>
            <w:shd w:val="clear" w:color="auto" w:fill="D1F0FF"/>
          </w:tcPr>
          <w:p w14:paraId="767F131E" w14:textId="772F7EB2"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D1F0FF"/>
          </w:tcPr>
          <w:p w14:paraId="040D52EC" w14:textId="1F0CFCD7"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4355E" w:rsidRPr="00081D97" w14:paraId="41B11E93" w14:textId="12AE3321" w:rsidTr="00E4355E">
        <w:tc>
          <w:tcPr>
            <w:tcW w:w="703" w:type="dxa"/>
            <w:shd w:val="clear" w:color="auto" w:fill="D1F0FF"/>
          </w:tcPr>
          <w:p w14:paraId="5711FFED" w14:textId="386CC4A5"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419" w:type="dxa"/>
            <w:shd w:val="clear" w:color="auto" w:fill="D1F0FF"/>
          </w:tcPr>
          <w:p w14:paraId="6894153D" w14:textId="59A584E5"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1701" w:type="dxa"/>
            <w:shd w:val="clear" w:color="auto" w:fill="D1F0FF"/>
          </w:tcPr>
          <w:p w14:paraId="13FFC5D1" w14:textId="0D8D027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984" w:type="dxa"/>
            <w:shd w:val="clear" w:color="auto" w:fill="D1F0FF"/>
          </w:tcPr>
          <w:p w14:paraId="27CD9FA3" w14:textId="77777777"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1671E6D7" w14:textId="77777777"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2AB1898B" w14:textId="7421EBA1"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1F0FF"/>
          </w:tcPr>
          <w:p w14:paraId="77F65F40" w14:textId="290AC1D7"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750C581D" w14:textId="29D03118" w:rsidTr="00E4355E">
        <w:tc>
          <w:tcPr>
            <w:tcW w:w="703" w:type="dxa"/>
            <w:shd w:val="clear" w:color="auto" w:fill="D1F0FF"/>
          </w:tcPr>
          <w:p w14:paraId="584EC10A" w14:textId="38B157C1"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419" w:type="dxa"/>
            <w:shd w:val="clear" w:color="auto" w:fill="D1F0FF"/>
          </w:tcPr>
          <w:p w14:paraId="605087A1" w14:textId="49BAAE34"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1701" w:type="dxa"/>
            <w:shd w:val="clear" w:color="auto" w:fill="D1F0FF"/>
          </w:tcPr>
          <w:p w14:paraId="0C701404" w14:textId="1480CA90"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984" w:type="dxa"/>
            <w:shd w:val="clear" w:color="auto" w:fill="D1F0FF"/>
          </w:tcPr>
          <w:p w14:paraId="73305DFB" w14:textId="77777777"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2192589A" w14:textId="77777777"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065DCD83" w14:textId="3D08E6BF"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1F0FF"/>
          </w:tcPr>
          <w:p w14:paraId="57A1CB98" w14:textId="2D2B2180"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2A93FC96" w14:textId="60690677" w:rsidTr="00E4355E">
        <w:tc>
          <w:tcPr>
            <w:tcW w:w="703" w:type="dxa"/>
            <w:shd w:val="clear" w:color="auto" w:fill="D1F0FF"/>
          </w:tcPr>
          <w:p w14:paraId="4E540E88" w14:textId="39AAA124"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419" w:type="dxa"/>
            <w:shd w:val="clear" w:color="auto" w:fill="D1F0FF"/>
          </w:tcPr>
          <w:p w14:paraId="09BE458F" w14:textId="7AF1A768"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1701" w:type="dxa"/>
            <w:shd w:val="clear" w:color="auto" w:fill="D1F0FF"/>
          </w:tcPr>
          <w:p w14:paraId="637F43BB" w14:textId="01F450DC"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984" w:type="dxa"/>
            <w:shd w:val="clear" w:color="auto" w:fill="D1F0FF"/>
          </w:tcPr>
          <w:p w14:paraId="4CC1BE91" w14:textId="5A7A43FE"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3FB8AAED" w14:textId="78E73F74"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2A820F4E" w14:textId="6D16D3CD"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1F0FF"/>
          </w:tcPr>
          <w:p w14:paraId="5A91E892" w14:textId="1A274B48"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0674C196" w14:textId="163BF08A" w:rsidTr="00E4355E">
        <w:tc>
          <w:tcPr>
            <w:tcW w:w="703" w:type="dxa"/>
            <w:shd w:val="clear" w:color="auto" w:fill="D1F0FF"/>
          </w:tcPr>
          <w:p w14:paraId="6808C663" w14:textId="6EDA98E3"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419" w:type="dxa"/>
            <w:shd w:val="clear" w:color="auto" w:fill="D1F0FF"/>
          </w:tcPr>
          <w:p w14:paraId="33AFA84B" w14:textId="6C7D1D37"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1701" w:type="dxa"/>
            <w:shd w:val="clear" w:color="auto" w:fill="D1F0FF"/>
          </w:tcPr>
          <w:p w14:paraId="74D82766" w14:textId="5E6D5CAC"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984" w:type="dxa"/>
            <w:shd w:val="clear" w:color="auto" w:fill="D1F0FF"/>
          </w:tcPr>
          <w:p w14:paraId="0BEAAD69" w14:textId="234897B5"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450B5582" w14:textId="33B78A7C"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5EDC3730" w14:textId="643392BB"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1F0FF"/>
          </w:tcPr>
          <w:p w14:paraId="413E19E8" w14:textId="0FAF674D"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E4355E" w:rsidRPr="00081D97" w14:paraId="6F049EDA" w14:textId="28A469A8" w:rsidTr="00E4355E">
        <w:tc>
          <w:tcPr>
            <w:tcW w:w="703" w:type="dxa"/>
            <w:shd w:val="clear" w:color="auto" w:fill="FBF581"/>
          </w:tcPr>
          <w:p w14:paraId="472A7250" w14:textId="40B6B6BF"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419" w:type="dxa"/>
            <w:shd w:val="clear" w:color="auto" w:fill="FBF581"/>
          </w:tcPr>
          <w:p w14:paraId="427032AA" w14:textId="793DB076"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1701" w:type="dxa"/>
            <w:shd w:val="clear" w:color="auto" w:fill="FBF581"/>
          </w:tcPr>
          <w:p w14:paraId="65548829" w14:textId="6E7D48B5"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Voorjaarsvakantie</w:t>
            </w:r>
          </w:p>
        </w:tc>
        <w:tc>
          <w:tcPr>
            <w:tcW w:w="1984" w:type="dxa"/>
            <w:shd w:val="clear" w:color="auto" w:fill="FBF581"/>
          </w:tcPr>
          <w:p w14:paraId="55166454" w14:textId="362D702F"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5713C660" w14:textId="516BF89D"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2CAE453D" w14:textId="6E79CAF5" w:rsidR="00BB1533"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34A3125F" w14:textId="1540B559" w:rsidR="00BB1533" w:rsidRDefault="00BB1533" w:rsidP="00BB1533">
            <w:pPr>
              <w:suppressAutoHyphens w:val="0"/>
              <w:spacing w:line="240" w:lineRule="auto"/>
              <w:jc w:val="center"/>
              <w:rPr>
                <w:rFonts w:ascii="Arial" w:eastAsia="Calibri" w:hAnsi="Arial" w:cs="Arial"/>
                <w:sz w:val="18"/>
                <w:szCs w:val="18"/>
                <w:lang w:eastAsia="en-US"/>
              </w:rPr>
            </w:pPr>
          </w:p>
        </w:tc>
      </w:tr>
      <w:tr w:rsidR="00E4355E" w:rsidRPr="00081D97" w14:paraId="722916AD" w14:textId="6C376EAB" w:rsidTr="00D40C73">
        <w:tc>
          <w:tcPr>
            <w:tcW w:w="703" w:type="dxa"/>
            <w:shd w:val="clear" w:color="auto" w:fill="D1F0FF"/>
          </w:tcPr>
          <w:p w14:paraId="5A71E40C" w14:textId="55FAED87"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419" w:type="dxa"/>
            <w:shd w:val="clear" w:color="auto" w:fill="D1F0FF"/>
          </w:tcPr>
          <w:p w14:paraId="5E4690D4" w14:textId="320B653B"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1701" w:type="dxa"/>
            <w:shd w:val="clear" w:color="auto" w:fill="D1F0FF"/>
          </w:tcPr>
          <w:p w14:paraId="542EEC9B" w14:textId="15F15F3D"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984" w:type="dxa"/>
            <w:shd w:val="clear" w:color="auto" w:fill="D1F0FF"/>
          </w:tcPr>
          <w:p w14:paraId="654297CB" w14:textId="28BB9E9E"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D1F0FF"/>
          </w:tcPr>
          <w:p w14:paraId="46C62F6C" w14:textId="260694E3"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D1F0FF"/>
          </w:tcPr>
          <w:p w14:paraId="3C16128F" w14:textId="5C9865C8" w:rsidR="00BB1533"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D1F0FF"/>
          </w:tcPr>
          <w:p w14:paraId="35D2C700" w14:textId="63E743EF" w:rsidR="00BB1533" w:rsidRPr="002F74CA" w:rsidRDefault="002F74CA" w:rsidP="00BB1533">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E4355E" w:rsidRPr="00081D97" w14:paraId="400A889B" w14:textId="57F142C1" w:rsidTr="00E4355E">
        <w:tc>
          <w:tcPr>
            <w:tcW w:w="703" w:type="dxa"/>
            <w:shd w:val="clear" w:color="auto" w:fill="FCE0F3"/>
          </w:tcPr>
          <w:p w14:paraId="414D3FF8" w14:textId="4ABDA0F2"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419" w:type="dxa"/>
            <w:shd w:val="clear" w:color="auto" w:fill="FCE0F3"/>
          </w:tcPr>
          <w:p w14:paraId="4B9BE6EF" w14:textId="3CD91E82"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1701" w:type="dxa"/>
            <w:shd w:val="clear" w:color="auto" w:fill="FCE0F3"/>
          </w:tcPr>
          <w:p w14:paraId="10A8D41E" w14:textId="5943695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984" w:type="dxa"/>
            <w:shd w:val="clear" w:color="auto" w:fill="FCE0F3"/>
          </w:tcPr>
          <w:p w14:paraId="602CEB20" w14:textId="1825FDE2" w:rsidR="00BB1533" w:rsidRPr="00F13677" w:rsidRDefault="002046B6" w:rsidP="00BB1533">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Het speeltoestel</w:t>
            </w:r>
          </w:p>
        </w:tc>
        <w:tc>
          <w:tcPr>
            <w:tcW w:w="1985" w:type="dxa"/>
            <w:shd w:val="clear" w:color="auto" w:fill="FCE0F3"/>
          </w:tcPr>
          <w:p w14:paraId="364506DD" w14:textId="658A830F" w:rsidR="00BB1533" w:rsidRPr="00F13677" w:rsidRDefault="00BB1533" w:rsidP="00BB1533">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Kriebelbeestjes</w:t>
            </w:r>
          </w:p>
        </w:tc>
        <w:tc>
          <w:tcPr>
            <w:tcW w:w="425" w:type="dxa"/>
            <w:shd w:val="clear" w:color="auto" w:fill="FCE0F3"/>
          </w:tcPr>
          <w:p w14:paraId="112516C4" w14:textId="786921C5" w:rsidR="00BB1533"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FCE0F3"/>
          </w:tcPr>
          <w:p w14:paraId="687DE016" w14:textId="3BCCBAD9" w:rsidR="00BB1533"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4355E" w:rsidRPr="00081D97" w14:paraId="1D07A68C" w14:textId="06A8D8DE" w:rsidTr="00E4355E">
        <w:tc>
          <w:tcPr>
            <w:tcW w:w="703" w:type="dxa"/>
            <w:shd w:val="clear" w:color="auto" w:fill="FCE0F3"/>
          </w:tcPr>
          <w:p w14:paraId="0218BA48" w14:textId="285DEFBF"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419" w:type="dxa"/>
            <w:shd w:val="clear" w:color="auto" w:fill="FCE0F3"/>
          </w:tcPr>
          <w:p w14:paraId="09AF0E5D" w14:textId="45B4F726"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1701" w:type="dxa"/>
            <w:shd w:val="clear" w:color="auto" w:fill="FCE0F3"/>
          </w:tcPr>
          <w:p w14:paraId="1BC6ADBA" w14:textId="182C6CA0"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984" w:type="dxa"/>
            <w:shd w:val="clear" w:color="auto" w:fill="FCE0F3"/>
          </w:tcPr>
          <w:p w14:paraId="2CC47DDE"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091D6609"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47E021D3" w14:textId="0F0AEDD5" w:rsidR="00BB1533" w:rsidRPr="00081D97"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FCE0F3"/>
          </w:tcPr>
          <w:p w14:paraId="7C7E86D5" w14:textId="34373DCF"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403206CF" w14:textId="04F2ABBB" w:rsidTr="00E4355E">
        <w:tc>
          <w:tcPr>
            <w:tcW w:w="703" w:type="dxa"/>
            <w:shd w:val="clear" w:color="auto" w:fill="FCE0F3"/>
          </w:tcPr>
          <w:p w14:paraId="29F154AC" w14:textId="7402E687"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419" w:type="dxa"/>
            <w:shd w:val="clear" w:color="auto" w:fill="FCE0F3"/>
          </w:tcPr>
          <w:p w14:paraId="2A4A1351" w14:textId="55F2DDA5"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1701" w:type="dxa"/>
            <w:shd w:val="clear" w:color="auto" w:fill="FCE0F3"/>
          </w:tcPr>
          <w:p w14:paraId="76D3D32E" w14:textId="640EE14D"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984" w:type="dxa"/>
            <w:shd w:val="clear" w:color="auto" w:fill="FCE0F3"/>
          </w:tcPr>
          <w:p w14:paraId="16C02271" w14:textId="4B91C3EA"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FCE0F3"/>
          </w:tcPr>
          <w:p w14:paraId="63F60A03" w14:textId="2E59F17B"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FCE0F3"/>
          </w:tcPr>
          <w:p w14:paraId="70EB016F" w14:textId="76320683" w:rsidR="00BB1533" w:rsidRPr="00081D97"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FCE0F3"/>
          </w:tcPr>
          <w:p w14:paraId="02A2F232" w14:textId="5E895943"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6327612E" w14:textId="6D53EF8E" w:rsidTr="00E4355E">
        <w:tc>
          <w:tcPr>
            <w:tcW w:w="703" w:type="dxa"/>
            <w:shd w:val="clear" w:color="auto" w:fill="FCE0F3"/>
          </w:tcPr>
          <w:p w14:paraId="1758B45F" w14:textId="60968035"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419" w:type="dxa"/>
            <w:shd w:val="clear" w:color="auto" w:fill="FCE0F3"/>
          </w:tcPr>
          <w:p w14:paraId="410C606D" w14:textId="3EB214F3"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mrt–2 apr</w:t>
            </w:r>
          </w:p>
        </w:tc>
        <w:tc>
          <w:tcPr>
            <w:tcW w:w="1701" w:type="dxa"/>
            <w:shd w:val="clear" w:color="auto" w:fill="FCE0F3"/>
          </w:tcPr>
          <w:p w14:paraId="12DC0D1E" w14:textId="79E423AB"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984" w:type="dxa"/>
            <w:shd w:val="clear" w:color="auto" w:fill="FCE0F3"/>
          </w:tcPr>
          <w:p w14:paraId="339B5281" w14:textId="28827A10"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1985" w:type="dxa"/>
            <w:shd w:val="clear" w:color="auto" w:fill="FCE0F3"/>
          </w:tcPr>
          <w:p w14:paraId="68B8E4C5" w14:textId="5B2D3DCA" w:rsidR="00BB1533" w:rsidRPr="00F13677" w:rsidRDefault="00BB1533" w:rsidP="00BB1533">
            <w:pPr>
              <w:suppressAutoHyphens w:val="0"/>
              <w:spacing w:line="240" w:lineRule="auto"/>
              <w:jc w:val="center"/>
              <w:rPr>
                <w:rFonts w:ascii="Arial" w:eastAsia="Calibri" w:hAnsi="Arial" w:cs="Arial"/>
                <w:b/>
                <w:bCs/>
                <w:sz w:val="18"/>
                <w:szCs w:val="18"/>
                <w:lang w:eastAsia="en-US"/>
              </w:rPr>
            </w:pPr>
          </w:p>
        </w:tc>
        <w:tc>
          <w:tcPr>
            <w:tcW w:w="425" w:type="dxa"/>
            <w:shd w:val="clear" w:color="auto" w:fill="FCE0F3"/>
          </w:tcPr>
          <w:p w14:paraId="182D4577" w14:textId="323BCC6F" w:rsidR="00BB1533" w:rsidRPr="00081D97"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FCE0F3"/>
          </w:tcPr>
          <w:p w14:paraId="1BCEAF4A" w14:textId="63C5F554" w:rsidR="00BB1533" w:rsidRPr="00F943E2"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00FDD4E5" w14:textId="358F375F" w:rsidTr="00E4355E">
        <w:tc>
          <w:tcPr>
            <w:tcW w:w="703" w:type="dxa"/>
            <w:shd w:val="clear" w:color="auto" w:fill="FCE0F3"/>
          </w:tcPr>
          <w:p w14:paraId="4151CE29" w14:textId="27053672"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419" w:type="dxa"/>
            <w:shd w:val="clear" w:color="auto" w:fill="FCE0F3"/>
          </w:tcPr>
          <w:p w14:paraId="7A5EC9A4" w14:textId="476C2DA0"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1701" w:type="dxa"/>
            <w:shd w:val="clear" w:color="auto" w:fill="FCE0F3"/>
          </w:tcPr>
          <w:p w14:paraId="216A951C" w14:textId="3504E4E3"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984" w:type="dxa"/>
            <w:shd w:val="clear" w:color="auto" w:fill="FCE0F3"/>
          </w:tcPr>
          <w:p w14:paraId="4C67F15A" w14:textId="4E1BECA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4AA2E94E" w14:textId="1B7762F4"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66DD267B" w14:textId="319A4BD1" w:rsidR="00BB1533"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FCE0F3"/>
          </w:tcPr>
          <w:p w14:paraId="4D1A3205" w14:textId="25AF07B5" w:rsidR="00BB1533" w:rsidRDefault="002F74CA"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E4355E" w:rsidRPr="00081D97" w14:paraId="7D7DEEE3" w14:textId="45D4153F" w:rsidTr="00D40C73">
        <w:tc>
          <w:tcPr>
            <w:tcW w:w="703" w:type="dxa"/>
            <w:shd w:val="clear" w:color="auto" w:fill="FCE0F3"/>
          </w:tcPr>
          <w:p w14:paraId="132B3C88" w14:textId="7D6B48A4"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419" w:type="dxa"/>
            <w:shd w:val="clear" w:color="auto" w:fill="FCE0F3"/>
          </w:tcPr>
          <w:p w14:paraId="7CBDDBA2" w14:textId="6AFE0812"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1701" w:type="dxa"/>
            <w:shd w:val="clear" w:color="auto" w:fill="FCE0F3"/>
          </w:tcPr>
          <w:p w14:paraId="1A9FD8D4" w14:textId="6CD7DC5F"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984" w:type="dxa"/>
            <w:shd w:val="clear" w:color="auto" w:fill="FCE0F3"/>
          </w:tcPr>
          <w:p w14:paraId="4A18F160" w14:textId="6267B23D"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39F0DE48" w14:textId="2E138C25"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688C4F9D" w14:textId="606B5E0C" w:rsidR="00BB1533"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69D7239B" w14:textId="3891090C" w:rsidR="00BB1533" w:rsidRPr="00DD7240" w:rsidRDefault="00DD7240" w:rsidP="00BB1533">
            <w:pPr>
              <w:suppressAutoHyphens w:val="0"/>
              <w:spacing w:line="240" w:lineRule="auto"/>
              <w:jc w:val="center"/>
              <w:rPr>
                <w:rFonts w:ascii="Arial" w:eastAsia="Calibri" w:hAnsi="Arial" w:cs="Arial"/>
                <w:b/>
                <w:bCs/>
                <w:i/>
                <w:iCs/>
                <w:sz w:val="18"/>
                <w:szCs w:val="18"/>
                <w:lang w:eastAsia="en-US"/>
              </w:rPr>
            </w:pPr>
            <w:r>
              <w:rPr>
                <w:rFonts w:ascii="Arial" w:eastAsia="Calibri" w:hAnsi="Arial" w:cs="Arial"/>
                <w:i/>
                <w:iCs/>
                <w:sz w:val="18"/>
                <w:szCs w:val="18"/>
                <w:lang w:eastAsia="en-US"/>
              </w:rPr>
              <w:t>Uitloop</w:t>
            </w:r>
          </w:p>
        </w:tc>
      </w:tr>
      <w:tr w:rsidR="00E4355E" w:rsidRPr="00081D97" w14:paraId="354E4F3D" w14:textId="58876093" w:rsidTr="00D40C73">
        <w:tc>
          <w:tcPr>
            <w:tcW w:w="703" w:type="dxa"/>
            <w:shd w:val="clear" w:color="auto" w:fill="FCE0F3"/>
          </w:tcPr>
          <w:p w14:paraId="712CB999" w14:textId="55834427"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419" w:type="dxa"/>
            <w:shd w:val="clear" w:color="auto" w:fill="FCE0F3"/>
          </w:tcPr>
          <w:p w14:paraId="5BD908A2" w14:textId="79DCFD9B"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1701" w:type="dxa"/>
            <w:shd w:val="clear" w:color="auto" w:fill="FCE0F3"/>
            <w:vAlign w:val="center"/>
          </w:tcPr>
          <w:p w14:paraId="302D17FA" w14:textId="78B80F4D"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984" w:type="dxa"/>
            <w:shd w:val="clear" w:color="auto" w:fill="FCE0F3"/>
          </w:tcPr>
          <w:p w14:paraId="0C8B986D" w14:textId="39CBAF0C"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62633D7A" w14:textId="65F86392"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143A4DC9" w14:textId="25D7CCF2" w:rsidR="00BB1533" w:rsidRPr="00081D97"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1BC6D10B" w14:textId="46E2EE3A" w:rsidR="00BB1533" w:rsidRPr="00DD7240" w:rsidRDefault="00DD7240" w:rsidP="00BB1533">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E4355E" w:rsidRPr="00081D97" w14:paraId="7526E773" w14:textId="38499996" w:rsidTr="00E4355E">
        <w:tc>
          <w:tcPr>
            <w:tcW w:w="703" w:type="dxa"/>
            <w:shd w:val="clear" w:color="auto" w:fill="FBF581"/>
          </w:tcPr>
          <w:p w14:paraId="1BE4E4AA" w14:textId="3F1052CD"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419" w:type="dxa"/>
            <w:shd w:val="clear" w:color="auto" w:fill="FBF581"/>
          </w:tcPr>
          <w:p w14:paraId="37251996" w14:textId="704557BD"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1701" w:type="dxa"/>
            <w:shd w:val="clear" w:color="auto" w:fill="FBF581"/>
            <w:vAlign w:val="center"/>
          </w:tcPr>
          <w:p w14:paraId="25536271" w14:textId="4C278789"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Meivakantie</w:t>
            </w:r>
          </w:p>
        </w:tc>
        <w:tc>
          <w:tcPr>
            <w:tcW w:w="1984" w:type="dxa"/>
            <w:shd w:val="clear" w:color="auto" w:fill="FBF581"/>
          </w:tcPr>
          <w:p w14:paraId="58BADF9B" w14:textId="3BEBA5FA"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14211A26"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54F4D94D" w14:textId="6EC84415" w:rsidR="00BB1533" w:rsidRPr="00081D97"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50415356" w14:textId="5A59DC6E" w:rsidR="00BB1533" w:rsidRDefault="00BB1533" w:rsidP="00BB1533">
            <w:pPr>
              <w:suppressAutoHyphens w:val="0"/>
              <w:spacing w:line="240" w:lineRule="auto"/>
              <w:jc w:val="center"/>
              <w:rPr>
                <w:rFonts w:ascii="Arial" w:eastAsia="Calibri" w:hAnsi="Arial" w:cs="Arial"/>
                <w:sz w:val="18"/>
                <w:szCs w:val="18"/>
                <w:lang w:eastAsia="en-US"/>
              </w:rPr>
            </w:pPr>
          </w:p>
        </w:tc>
      </w:tr>
      <w:tr w:rsidR="00E4355E" w:rsidRPr="00081D97" w14:paraId="34C9127C" w14:textId="4C8F72ED" w:rsidTr="00D40C73">
        <w:tc>
          <w:tcPr>
            <w:tcW w:w="703" w:type="dxa"/>
            <w:shd w:val="clear" w:color="auto" w:fill="FCE0F3"/>
          </w:tcPr>
          <w:p w14:paraId="320D4762" w14:textId="71EBDBA9" w:rsidR="00BB1533" w:rsidRPr="00081D97"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419" w:type="dxa"/>
            <w:shd w:val="clear" w:color="auto" w:fill="FCE0F3"/>
          </w:tcPr>
          <w:p w14:paraId="42783B91" w14:textId="0056C814"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1701" w:type="dxa"/>
            <w:shd w:val="clear" w:color="auto" w:fill="FCE0F3"/>
          </w:tcPr>
          <w:p w14:paraId="1991EFA9" w14:textId="4F22DE94" w:rsidR="00BB1533" w:rsidRDefault="00BB1533" w:rsidP="00BB153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984" w:type="dxa"/>
            <w:shd w:val="clear" w:color="auto" w:fill="FCE0F3"/>
          </w:tcPr>
          <w:p w14:paraId="14936773" w14:textId="3E7C906A"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75F458AD" w14:textId="77777777" w:rsidR="00BB1533" w:rsidRPr="00F13677" w:rsidRDefault="00BB1533" w:rsidP="00BB1533">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39FAE400" w14:textId="1402B539" w:rsidR="00BB1533" w:rsidRPr="00081D97" w:rsidRDefault="00BB1533" w:rsidP="00BB1533">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6909B747" w14:textId="76A7DB84" w:rsidR="00BB1533" w:rsidRPr="00A66053" w:rsidRDefault="00A66053" w:rsidP="00BB1533">
            <w:pPr>
              <w:suppressAutoHyphens w:val="0"/>
              <w:spacing w:line="240" w:lineRule="auto"/>
              <w:jc w:val="center"/>
              <w:rPr>
                <w:rFonts w:ascii="Arial" w:eastAsia="Calibri" w:hAnsi="Arial" w:cs="Arial"/>
                <w:i/>
                <w:iCs/>
                <w:sz w:val="18"/>
                <w:szCs w:val="18"/>
                <w:lang w:eastAsia="en-US"/>
              </w:rPr>
            </w:pPr>
            <w:r w:rsidRPr="00A66053">
              <w:rPr>
                <w:rFonts w:ascii="Arial" w:eastAsia="Calibri" w:hAnsi="Arial" w:cs="Arial"/>
                <w:i/>
                <w:iCs/>
                <w:sz w:val="18"/>
                <w:szCs w:val="18"/>
                <w:lang w:eastAsia="en-US"/>
              </w:rPr>
              <w:t>Adviesweek</w:t>
            </w:r>
            <w:r>
              <w:rPr>
                <w:rFonts w:ascii="Arial" w:eastAsia="Calibri" w:hAnsi="Arial" w:cs="Arial"/>
                <w:i/>
                <w:iCs/>
                <w:sz w:val="18"/>
                <w:szCs w:val="18"/>
                <w:lang w:eastAsia="en-US"/>
              </w:rPr>
              <w:t xml:space="preserve"> uitbreiding</w:t>
            </w:r>
            <w:r w:rsidR="00E4355E">
              <w:rPr>
                <w:rFonts w:ascii="Arial" w:eastAsia="Calibri" w:hAnsi="Arial" w:cs="Arial"/>
                <w:i/>
                <w:iCs/>
                <w:sz w:val="18"/>
                <w:szCs w:val="18"/>
                <w:lang w:eastAsia="en-US"/>
              </w:rPr>
              <w:t xml:space="preserve"> </w:t>
            </w:r>
            <w:r>
              <w:rPr>
                <w:rFonts w:ascii="Arial" w:eastAsia="Calibri" w:hAnsi="Arial" w:cs="Arial"/>
                <w:i/>
                <w:iCs/>
                <w:sz w:val="18"/>
                <w:szCs w:val="18"/>
                <w:lang w:eastAsia="en-US"/>
              </w:rPr>
              <w:t>meivakantie</w:t>
            </w:r>
          </w:p>
        </w:tc>
      </w:tr>
      <w:tr w:rsidR="00E4355E" w:rsidRPr="00081D97" w14:paraId="0A03E268" w14:textId="2A51F71E" w:rsidTr="00E4355E">
        <w:tc>
          <w:tcPr>
            <w:tcW w:w="703" w:type="dxa"/>
            <w:shd w:val="clear" w:color="auto" w:fill="D5ED93"/>
          </w:tcPr>
          <w:p w14:paraId="62110AF8" w14:textId="01464332"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419" w:type="dxa"/>
            <w:shd w:val="clear" w:color="auto" w:fill="D5ED93"/>
          </w:tcPr>
          <w:p w14:paraId="42DEC46E" w14:textId="7F8C7FF2"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1701" w:type="dxa"/>
            <w:shd w:val="clear" w:color="auto" w:fill="D5ED93"/>
          </w:tcPr>
          <w:p w14:paraId="77227EDB" w14:textId="4C155C41"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984" w:type="dxa"/>
            <w:shd w:val="clear" w:color="auto" w:fill="D5ED93"/>
          </w:tcPr>
          <w:p w14:paraId="73F35700" w14:textId="5538DF98" w:rsidR="00856F18" w:rsidRPr="00F13677" w:rsidRDefault="00856F18" w:rsidP="00856F18">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Wilde planten</w:t>
            </w:r>
          </w:p>
        </w:tc>
        <w:tc>
          <w:tcPr>
            <w:tcW w:w="1985" w:type="dxa"/>
            <w:shd w:val="clear" w:color="auto" w:fill="D5ED93"/>
          </w:tcPr>
          <w:p w14:paraId="595D81A7" w14:textId="3EF43A8A" w:rsidR="00856F18" w:rsidRPr="00F13677" w:rsidRDefault="00856F18" w:rsidP="00856F18">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Robots</w:t>
            </w:r>
          </w:p>
        </w:tc>
        <w:tc>
          <w:tcPr>
            <w:tcW w:w="425" w:type="dxa"/>
            <w:shd w:val="clear" w:color="auto" w:fill="D5ED93"/>
          </w:tcPr>
          <w:p w14:paraId="7343B7CF" w14:textId="089C6682"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D5ED93"/>
          </w:tcPr>
          <w:p w14:paraId="07EF7FBB" w14:textId="73155041"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4355E" w:rsidRPr="00081D97" w14:paraId="290D499A" w14:textId="4CDB87A3" w:rsidTr="00E4355E">
        <w:tc>
          <w:tcPr>
            <w:tcW w:w="703" w:type="dxa"/>
            <w:shd w:val="clear" w:color="auto" w:fill="D5ED93"/>
          </w:tcPr>
          <w:p w14:paraId="751F89E4" w14:textId="1C337A5A"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419" w:type="dxa"/>
            <w:shd w:val="clear" w:color="auto" w:fill="D5ED93"/>
          </w:tcPr>
          <w:p w14:paraId="55F9E278" w14:textId="7DE99786" w:rsidR="00856F18" w:rsidRPr="00F01C5C"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1701" w:type="dxa"/>
            <w:shd w:val="clear" w:color="auto" w:fill="D5ED93"/>
          </w:tcPr>
          <w:p w14:paraId="6E71EC22" w14:textId="0566DECD"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984" w:type="dxa"/>
            <w:shd w:val="clear" w:color="auto" w:fill="D5ED93"/>
          </w:tcPr>
          <w:p w14:paraId="7CDA9796"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68F640DD"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4A23435D" w14:textId="13B4D550"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5ED93"/>
          </w:tcPr>
          <w:p w14:paraId="45DC21E6" w14:textId="1B680FBE" w:rsidR="00856F18" w:rsidRPr="00DD7240"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63C4D99B" w14:textId="6DFF05ED" w:rsidTr="00E4355E">
        <w:tc>
          <w:tcPr>
            <w:tcW w:w="703" w:type="dxa"/>
            <w:shd w:val="clear" w:color="auto" w:fill="D5ED93"/>
          </w:tcPr>
          <w:p w14:paraId="23A4E8EA" w14:textId="50CA1C99"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419" w:type="dxa"/>
            <w:shd w:val="clear" w:color="auto" w:fill="D5ED93"/>
          </w:tcPr>
          <w:p w14:paraId="08882404" w14:textId="74B80BC5"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1701" w:type="dxa"/>
            <w:shd w:val="clear" w:color="auto" w:fill="D5ED93"/>
          </w:tcPr>
          <w:p w14:paraId="69DA5A1C" w14:textId="53A88C43"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984" w:type="dxa"/>
            <w:shd w:val="clear" w:color="auto" w:fill="D5ED93"/>
          </w:tcPr>
          <w:p w14:paraId="63348DF2" w14:textId="6B024D9D"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7236643D" w14:textId="6FC4C68F"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2BB06482" w14:textId="0230AFEA"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5ED93"/>
          </w:tcPr>
          <w:p w14:paraId="290C9BE1" w14:textId="20D946DA" w:rsidR="00856F18" w:rsidRDefault="00856F18" w:rsidP="00856F18">
            <w:pPr>
              <w:suppressAutoHyphens w:val="0"/>
              <w:spacing w:line="240" w:lineRule="auto"/>
              <w:jc w:val="center"/>
              <w:rPr>
                <w:rFonts w:ascii="Arial" w:eastAsia="Calibri" w:hAnsi="Arial" w:cs="Arial"/>
                <w:sz w:val="18"/>
                <w:szCs w:val="18"/>
                <w:lang w:eastAsia="en-US"/>
              </w:rPr>
            </w:pPr>
            <w:r w:rsidRPr="00DD7240">
              <w:rPr>
                <w:rFonts w:ascii="Arial" w:eastAsia="Calibri" w:hAnsi="Arial" w:cs="Arial"/>
                <w:sz w:val="18"/>
                <w:szCs w:val="18"/>
                <w:lang w:eastAsia="en-US"/>
              </w:rPr>
              <w:t>Les</w:t>
            </w:r>
          </w:p>
        </w:tc>
      </w:tr>
      <w:tr w:rsidR="00E4355E" w:rsidRPr="00081D97" w14:paraId="035DFCC1" w14:textId="01840F89" w:rsidTr="00E4355E">
        <w:tc>
          <w:tcPr>
            <w:tcW w:w="703" w:type="dxa"/>
            <w:shd w:val="clear" w:color="auto" w:fill="D5ED93"/>
          </w:tcPr>
          <w:p w14:paraId="5AA88BB0" w14:textId="11EA7F22"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419" w:type="dxa"/>
            <w:shd w:val="clear" w:color="auto" w:fill="D5ED93"/>
          </w:tcPr>
          <w:p w14:paraId="0F03D541" w14:textId="01B1251A"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mei–4 jun</w:t>
            </w:r>
          </w:p>
        </w:tc>
        <w:tc>
          <w:tcPr>
            <w:tcW w:w="1701" w:type="dxa"/>
            <w:shd w:val="clear" w:color="auto" w:fill="D5ED93"/>
          </w:tcPr>
          <w:p w14:paraId="2118CAD3" w14:textId="55F2FA8E"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984" w:type="dxa"/>
            <w:shd w:val="clear" w:color="auto" w:fill="D5ED93"/>
          </w:tcPr>
          <w:p w14:paraId="5CD5EA61"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158D79AF"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6F81FE5F" w14:textId="4A7FDE6E"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5ED93"/>
          </w:tcPr>
          <w:p w14:paraId="69086D82" w14:textId="26850C83"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E4355E" w:rsidRPr="00081D97" w14:paraId="659589D3" w14:textId="08C0E1B5" w:rsidTr="00D40C73">
        <w:tc>
          <w:tcPr>
            <w:tcW w:w="703" w:type="dxa"/>
            <w:shd w:val="clear" w:color="auto" w:fill="D5ED93"/>
          </w:tcPr>
          <w:p w14:paraId="57137F5F" w14:textId="67D00534"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419" w:type="dxa"/>
            <w:shd w:val="clear" w:color="auto" w:fill="D5ED93"/>
          </w:tcPr>
          <w:p w14:paraId="220A360E" w14:textId="326483D2"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1701" w:type="dxa"/>
            <w:shd w:val="clear" w:color="auto" w:fill="D5ED93"/>
          </w:tcPr>
          <w:p w14:paraId="7CC8890E" w14:textId="5521D74B"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984" w:type="dxa"/>
            <w:shd w:val="clear" w:color="auto" w:fill="D5ED93"/>
          </w:tcPr>
          <w:p w14:paraId="2C5E32D0" w14:textId="77B1D05C"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34D00F55" w14:textId="00D49DAE"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2CE90B71" w14:textId="593DBC4E"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5ED93"/>
          </w:tcPr>
          <w:p w14:paraId="0368C68C" w14:textId="306DD773"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E4355E" w:rsidRPr="00081D97" w14:paraId="70261896" w14:textId="72F23863" w:rsidTr="00E4355E">
        <w:tc>
          <w:tcPr>
            <w:tcW w:w="703" w:type="dxa"/>
            <w:shd w:val="clear" w:color="auto" w:fill="D9D9D9" w:themeFill="background2" w:themeFillShade="D9"/>
          </w:tcPr>
          <w:p w14:paraId="016F4F7A" w14:textId="212758F4"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419" w:type="dxa"/>
            <w:shd w:val="clear" w:color="auto" w:fill="D9D9D9" w:themeFill="background2" w:themeFillShade="D9"/>
          </w:tcPr>
          <w:p w14:paraId="2648B445" w14:textId="7D8C5FB4"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1701" w:type="dxa"/>
            <w:shd w:val="clear" w:color="auto" w:fill="D9D9D9" w:themeFill="background2" w:themeFillShade="D9"/>
          </w:tcPr>
          <w:p w14:paraId="4E387057" w14:textId="0D407F25"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984" w:type="dxa"/>
            <w:shd w:val="clear" w:color="auto" w:fill="D9D9D9" w:themeFill="background2" w:themeFillShade="D9"/>
          </w:tcPr>
          <w:p w14:paraId="02938F78" w14:textId="441DE121"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Uitloop/Vrije keuze </w:t>
            </w:r>
          </w:p>
        </w:tc>
        <w:tc>
          <w:tcPr>
            <w:tcW w:w="1985" w:type="dxa"/>
            <w:shd w:val="clear" w:color="auto" w:fill="D9D9D9" w:themeFill="background2" w:themeFillShade="D9"/>
          </w:tcPr>
          <w:p w14:paraId="71F38E49" w14:textId="49527AAA"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Uitloop/Vrije keuze</w:t>
            </w:r>
          </w:p>
        </w:tc>
        <w:tc>
          <w:tcPr>
            <w:tcW w:w="425" w:type="dxa"/>
            <w:shd w:val="clear" w:color="auto" w:fill="D9D9D9" w:themeFill="background2" w:themeFillShade="D9"/>
          </w:tcPr>
          <w:p w14:paraId="27A6805B" w14:textId="366B210C" w:rsidR="00856F18" w:rsidRPr="00081D97" w:rsidRDefault="00856F18" w:rsidP="00856F18">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3996FAF3" w14:textId="37619A59" w:rsidR="00856F18" w:rsidRDefault="00856F18" w:rsidP="00856F18">
            <w:pPr>
              <w:suppressAutoHyphens w:val="0"/>
              <w:spacing w:line="240" w:lineRule="auto"/>
              <w:jc w:val="center"/>
              <w:rPr>
                <w:rFonts w:ascii="Arial" w:eastAsia="Calibri" w:hAnsi="Arial" w:cs="Arial"/>
                <w:sz w:val="18"/>
                <w:szCs w:val="18"/>
                <w:lang w:eastAsia="en-US"/>
              </w:rPr>
            </w:pPr>
          </w:p>
        </w:tc>
      </w:tr>
      <w:tr w:rsidR="00E4355E" w:rsidRPr="00081D97" w14:paraId="16BFEC46" w14:textId="65FAD1D5" w:rsidTr="00E4355E">
        <w:tc>
          <w:tcPr>
            <w:tcW w:w="703" w:type="dxa"/>
            <w:shd w:val="clear" w:color="auto" w:fill="D9D9D9" w:themeFill="background2" w:themeFillShade="D9"/>
          </w:tcPr>
          <w:p w14:paraId="371A2B4B" w14:textId="46C0E523"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419" w:type="dxa"/>
            <w:shd w:val="clear" w:color="auto" w:fill="D9D9D9" w:themeFill="background2" w:themeFillShade="D9"/>
          </w:tcPr>
          <w:p w14:paraId="01FBB3EB" w14:textId="7123559D"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1701" w:type="dxa"/>
            <w:shd w:val="clear" w:color="auto" w:fill="D9D9D9" w:themeFill="background2" w:themeFillShade="D9"/>
          </w:tcPr>
          <w:p w14:paraId="3031DF6A" w14:textId="7398696F"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984" w:type="dxa"/>
            <w:shd w:val="clear" w:color="auto" w:fill="D9D9D9" w:themeFill="background2" w:themeFillShade="D9"/>
          </w:tcPr>
          <w:p w14:paraId="2610E342"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70EB1784"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05F21A2B" w14:textId="687FA081" w:rsidR="00856F18" w:rsidRPr="00081D97" w:rsidRDefault="00856F18" w:rsidP="00856F18">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33E296CC" w14:textId="6D4E1B71" w:rsidR="00856F18" w:rsidRDefault="00856F18" w:rsidP="00856F18">
            <w:pPr>
              <w:suppressAutoHyphens w:val="0"/>
              <w:spacing w:line="240" w:lineRule="auto"/>
              <w:jc w:val="center"/>
              <w:rPr>
                <w:rFonts w:ascii="Arial" w:eastAsia="Calibri" w:hAnsi="Arial" w:cs="Arial"/>
                <w:sz w:val="18"/>
                <w:szCs w:val="18"/>
                <w:lang w:eastAsia="en-US"/>
              </w:rPr>
            </w:pPr>
          </w:p>
        </w:tc>
      </w:tr>
      <w:tr w:rsidR="00E4355E" w:rsidRPr="00081D97" w14:paraId="29AF1DFE" w14:textId="6140D217" w:rsidTr="00E4355E">
        <w:tc>
          <w:tcPr>
            <w:tcW w:w="703" w:type="dxa"/>
            <w:shd w:val="clear" w:color="auto" w:fill="D9D9D9" w:themeFill="background2" w:themeFillShade="D9"/>
          </w:tcPr>
          <w:p w14:paraId="02896A55" w14:textId="0B7223A6"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419" w:type="dxa"/>
            <w:shd w:val="clear" w:color="auto" w:fill="D9D9D9" w:themeFill="background2" w:themeFillShade="D9"/>
          </w:tcPr>
          <w:p w14:paraId="6CC0DECC" w14:textId="46501E40"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jun–2 jul</w:t>
            </w:r>
          </w:p>
        </w:tc>
        <w:tc>
          <w:tcPr>
            <w:tcW w:w="1701" w:type="dxa"/>
            <w:shd w:val="clear" w:color="auto" w:fill="D9D9D9" w:themeFill="background2" w:themeFillShade="D9"/>
          </w:tcPr>
          <w:p w14:paraId="3E30207D" w14:textId="6AF7B6BA"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984" w:type="dxa"/>
            <w:shd w:val="clear" w:color="auto" w:fill="D9D9D9" w:themeFill="background2" w:themeFillShade="D9"/>
          </w:tcPr>
          <w:p w14:paraId="08B2311F"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37131EEB"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73960119" w14:textId="31AD448F" w:rsidR="00856F18" w:rsidRPr="00081D97" w:rsidRDefault="00856F18" w:rsidP="00856F18">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5CB51337" w14:textId="11958F75" w:rsidR="00856F18" w:rsidRDefault="00856F18" w:rsidP="00856F18">
            <w:pPr>
              <w:suppressAutoHyphens w:val="0"/>
              <w:spacing w:line="240" w:lineRule="auto"/>
              <w:jc w:val="center"/>
              <w:rPr>
                <w:rFonts w:ascii="Arial" w:eastAsia="Calibri" w:hAnsi="Arial" w:cs="Arial"/>
                <w:sz w:val="18"/>
                <w:szCs w:val="18"/>
                <w:lang w:eastAsia="en-US"/>
              </w:rPr>
            </w:pPr>
          </w:p>
        </w:tc>
      </w:tr>
      <w:tr w:rsidR="00E4355E" w:rsidRPr="00081D97" w14:paraId="616AC364" w14:textId="6E65DB38" w:rsidTr="00E4355E">
        <w:tc>
          <w:tcPr>
            <w:tcW w:w="703" w:type="dxa"/>
            <w:shd w:val="clear" w:color="auto" w:fill="D9D9D9" w:themeFill="background2" w:themeFillShade="D9"/>
          </w:tcPr>
          <w:p w14:paraId="730ED89E" w14:textId="752C2F91"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419" w:type="dxa"/>
            <w:shd w:val="clear" w:color="auto" w:fill="D9D9D9" w:themeFill="background2" w:themeFillShade="D9"/>
          </w:tcPr>
          <w:p w14:paraId="1B990921" w14:textId="4F027484"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1701" w:type="dxa"/>
            <w:shd w:val="clear" w:color="auto" w:fill="D9D9D9" w:themeFill="background2" w:themeFillShade="D9"/>
          </w:tcPr>
          <w:p w14:paraId="590007D6" w14:textId="2C3CDB99"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984" w:type="dxa"/>
            <w:shd w:val="clear" w:color="auto" w:fill="D9D9D9" w:themeFill="background2" w:themeFillShade="D9"/>
          </w:tcPr>
          <w:p w14:paraId="6349977B"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1945435F"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11364664" w14:textId="1FA7BB3E" w:rsidR="00856F18" w:rsidRPr="00081D97" w:rsidRDefault="00856F18" w:rsidP="00856F18">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6A372A9D" w14:textId="25D60C6F" w:rsidR="00856F18" w:rsidRDefault="00856F18" w:rsidP="00856F18">
            <w:pPr>
              <w:suppressAutoHyphens w:val="0"/>
              <w:spacing w:line="240" w:lineRule="auto"/>
              <w:jc w:val="center"/>
              <w:rPr>
                <w:rFonts w:ascii="Arial" w:eastAsia="Calibri" w:hAnsi="Arial" w:cs="Arial"/>
                <w:sz w:val="18"/>
                <w:szCs w:val="18"/>
                <w:lang w:eastAsia="en-US"/>
              </w:rPr>
            </w:pPr>
          </w:p>
        </w:tc>
      </w:tr>
      <w:tr w:rsidR="00E4355E" w:rsidRPr="00081D97" w14:paraId="5B78E9CD" w14:textId="28D5AF06" w:rsidTr="00E4355E">
        <w:tc>
          <w:tcPr>
            <w:tcW w:w="703" w:type="dxa"/>
            <w:shd w:val="clear" w:color="auto" w:fill="D9D9D9" w:themeFill="background2" w:themeFillShade="D9"/>
          </w:tcPr>
          <w:p w14:paraId="5CEA80F3" w14:textId="613B46CE"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419" w:type="dxa"/>
            <w:shd w:val="clear" w:color="auto" w:fill="D9D9D9" w:themeFill="background2" w:themeFillShade="D9"/>
          </w:tcPr>
          <w:p w14:paraId="2B61BF3F" w14:textId="3A1833DD"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jul</w:t>
            </w:r>
          </w:p>
        </w:tc>
        <w:tc>
          <w:tcPr>
            <w:tcW w:w="1701" w:type="dxa"/>
            <w:shd w:val="clear" w:color="auto" w:fill="D9D9D9" w:themeFill="background2" w:themeFillShade="D9"/>
          </w:tcPr>
          <w:p w14:paraId="5FF2ACFA" w14:textId="4D8A75C2"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984" w:type="dxa"/>
            <w:shd w:val="clear" w:color="auto" w:fill="D9D9D9" w:themeFill="background2" w:themeFillShade="D9"/>
          </w:tcPr>
          <w:p w14:paraId="14F6CE48"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5B546FBB"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514F2F07" w14:textId="77777777" w:rsidR="00856F18" w:rsidRPr="00081D97" w:rsidRDefault="00856F18" w:rsidP="00856F18">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65CBEE11" w14:textId="77777777" w:rsidR="00856F18" w:rsidRDefault="00856F18" w:rsidP="00856F18">
            <w:pPr>
              <w:suppressAutoHyphens w:val="0"/>
              <w:spacing w:line="240" w:lineRule="auto"/>
              <w:jc w:val="center"/>
              <w:rPr>
                <w:rFonts w:ascii="Arial" w:eastAsia="Calibri" w:hAnsi="Arial" w:cs="Arial"/>
                <w:sz w:val="18"/>
                <w:szCs w:val="18"/>
                <w:lang w:eastAsia="en-US"/>
              </w:rPr>
            </w:pPr>
          </w:p>
        </w:tc>
      </w:tr>
      <w:tr w:rsidR="00E4355E" w:rsidRPr="00081D97" w14:paraId="600BCCF9" w14:textId="4B5A50FA" w:rsidTr="00E4355E">
        <w:tc>
          <w:tcPr>
            <w:tcW w:w="703" w:type="dxa"/>
            <w:shd w:val="clear" w:color="auto" w:fill="FBF581"/>
          </w:tcPr>
          <w:p w14:paraId="3E1E2DCF" w14:textId="5F02CEB2" w:rsidR="00856F18" w:rsidRPr="00081D97"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419" w:type="dxa"/>
            <w:shd w:val="clear" w:color="auto" w:fill="FBF581"/>
          </w:tcPr>
          <w:p w14:paraId="26D043F4" w14:textId="09C07A54"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17 jul</w:t>
            </w:r>
          </w:p>
        </w:tc>
        <w:tc>
          <w:tcPr>
            <w:tcW w:w="1701" w:type="dxa"/>
            <w:shd w:val="clear" w:color="auto" w:fill="FBF581"/>
          </w:tcPr>
          <w:p w14:paraId="1ECBB4BF" w14:textId="257975C6" w:rsidR="00856F18" w:rsidRDefault="00856F18" w:rsidP="00856F18">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984" w:type="dxa"/>
            <w:shd w:val="clear" w:color="auto" w:fill="FBF581"/>
          </w:tcPr>
          <w:p w14:paraId="2B03D889"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4D96BC89" w14:textId="77777777" w:rsidR="00856F18" w:rsidRDefault="00856F18" w:rsidP="00856F18">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ACBB986" w14:textId="77777777" w:rsidR="00856F18" w:rsidRPr="00081D97" w:rsidRDefault="00856F18" w:rsidP="00856F18">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649916C7" w14:textId="77777777" w:rsidR="00856F18" w:rsidRDefault="00856F18" w:rsidP="00856F18">
            <w:pPr>
              <w:suppressAutoHyphens w:val="0"/>
              <w:spacing w:line="240" w:lineRule="auto"/>
              <w:jc w:val="center"/>
              <w:rPr>
                <w:rFonts w:ascii="Arial" w:eastAsia="Calibri" w:hAnsi="Arial" w:cs="Arial"/>
                <w:sz w:val="18"/>
                <w:szCs w:val="18"/>
                <w:lang w:eastAsia="en-US"/>
              </w:rPr>
            </w:pPr>
          </w:p>
        </w:tc>
      </w:tr>
    </w:tbl>
    <w:p w14:paraId="2DB3D92D" w14:textId="77777777" w:rsidR="008A17F0" w:rsidRDefault="008A17F0" w:rsidP="001C755B">
      <w:pPr>
        <w:rPr>
          <w:rFonts w:asciiTheme="majorHAnsi" w:hAnsiTheme="majorHAnsi" w:cstheme="majorHAnsi"/>
          <w:b/>
          <w:bCs/>
        </w:rPr>
      </w:pPr>
    </w:p>
    <w:sectPr w:rsidR="008A17F0" w:rsidSect="000B3870">
      <w:headerReference w:type="even" r:id="rId11"/>
      <w:headerReference w:type="default" r:id="rId12"/>
      <w:footerReference w:type="even" r:id="rId13"/>
      <w:footerReference w:type="default" r:id="rId14"/>
      <w:headerReference w:type="first" r:id="rId15"/>
      <w:footerReference w:type="first" r:id="rId16"/>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8171" w14:textId="77777777" w:rsidR="007A04FC" w:rsidRDefault="007A04FC">
      <w:r>
        <w:separator/>
      </w:r>
    </w:p>
    <w:p w14:paraId="11959230" w14:textId="77777777" w:rsidR="007A04FC" w:rsidRDefault="007A04FC"/>
    <w:p w14:paraId="3215EF84" w14:textId="77777777" w:rsidR="007A04FC" w:rsidRDefault="007A04FC"/>
  </w:endnote>
  <w:endnote w:type="continuationSeparator" w:id="0">
    <w:p w14:paraId="1F3933BA" w14:textId="77777777" w:rsidR="007A04FC" w:rsidRDefault="007A04FC">
      <w:r>
        <w:continuationSeparator/>
      </w:r>
    </w:p>
    <w:p w14:paraId="708237CA" w14:textId="77777777" w:rsidR="007A04FC" w:rsidRDefault="007A04FC"/>
    <w:p w14:paraId="4EA33CB0" w14:textId="77777777" w:rsidR="007A04FC" w:rsidRDefault="007A0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3" w:name="Voettekst"/>
          <w:r>
            <w:t xml:space="preserve">, </w:t>
          </w:r>
          <w:bookmarkEnd w:id="3"/>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05901" w14:textId="77777777" w:rsidR="007A04FC" w:rsidRDefault="007A04FC">
      <w:r>
        <w:separator/>
      </w:r>
    </w:p>
    <w:p w14:paraId="42237007" w14:textId="77777777" w:rsidR="007A04FC" w:rsidRDefault="007A04FC"/>
    <w:p w14:paraId="648D8F43" w14:textId="77777777" w:rsidR="007A04FC" w:rsidRDefault="007A04FC"/>
  </w:footnote>
  <w:footnote w:type="continuationSeparator" w:id="0">
    <w:p w14:paraId="0202AE36" w14:textId="77777777" w:rsidR="007A04FC" w:rsidRDefault="007A04FC">
      <w:r>
        <w:continuationSeparator/>
      </w:r>
    </w:p>
    <w:p w14:paraId="3BE1F841" w14:textId="77777777" w:rsidR="007A04FC" w:rsidRDefault="007A04FC"/>
    <w:p w14:paraId="66FD96A7" w14:textId="77777777" w:rsidR="007A04FC" w:rsidRDefault="007A0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7077DE5E" w14:textId="7816F63A" w:rsidR="00640824" w:rsidRDefault="00640824" w:rsidP="00A7762D">
          <w:pPr>
            <w:pStyle w:val="Logo"/>
          </w:pPr>
        </w:p>
      </w:tc>
    </w:tr>
  </w:tbl>
  <w:p w14:paraId="677DC2EC" w14:textId="23F114F8" w:rsidR="00640824" w:rsidRDefault="00C562B6" w:rsidP="00A7762D">
    <w:pPr>
      <w:pStyle w:val="Afstand"/>
    </w:pPr>
    <w:r w:rsidRPr="00D23E34">
      <w:rPr>
        <w:noProof/>
      </w:rPr>
      <w:drawing>
        <wp:anchor distT="0" distB="0" distL="114300" distR="114300" simplePos="0" relativeHeight="251672576" behindDoc="0" locked="0" layoutInCell="1" allowOverlap="1" wp14:anchorId="63C7AD2F" wp14:editId="7BA086D5">
          <wp:simplePos x="0" y="0"/>
          <wp:positionH relativeFrom="column">
            <wp:posOffset>0</wp:posOffset>
          </wp:positionH>
          <wp:positionV relativeFrom="paragraph">
            <wp:posOffset>-611505</wp:posOffset>
          </wp:positionV>
          <wp:extent cx="1874520" cy="664210"/>
          <wp:effectExtent l="0" t="0" r="0" b="2540"/>
          <wp:wrapNone/>
          <wp:docPr id="629334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r w:rsidR="00640824" w:rsidRPr="00A26393">
      <w:rPr>
        <w:noProof/>
      </w:rPr>
      <mc:AlternateContent>
        <mc:Choice Requires="wps">
          <w:drawing>
            <wp:anchor distT="0" distB="0" distL="114300" distR="114300" simplePos="0" relativeHeight="251668480" behindDoc="0" locked="1" layoutInCell="1" allowOverlap="1" wp14:anchorId="33D18E09" wp14:editId="5100F33A">
              <wp:simplePos x="0" y="0"/>
              <wp:positionH relativeFrom="page">
                <wp:posOffset>5252720</wp:posOffset>
              </wp:positionH>
              <wp:positionV relativeFrom="page">
                <wp:posOffset>408305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008034"/>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3.6pt;margin-top:32.1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" filled="f" strokecolor="#008034"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00640824"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r w:rsidR="00640824">
      <w:rPr>
        <w:noProof/>
      </w:rPr>
      <mc:AlternateContent>
        <mc:Choice Requires="wps">
          <w:drawing>
            <wp:anchor distT="0" distB="0" distL="114300" distR="114300" simplePos="0" relativeHeight="251662336" behindDoc="0" locked="1" layoutInCell="1" allowOverlap="1" wp14:anchorId="6F2D53B0" wp14:editId="3CD9DA3F">
              <wp:simplePos x="0" y="0"/>
              <wp:positionH relativeFrom="page">
                <wp:posOffset>723900</wp:posOffset>
              </wp:positionH>
              <wp:positionV relativeFrom="page">
                <wp:posOffset>1400175</wp:posOffset>
              </wp:positionV>
              <wp:extent cx="6305550" cy="0"/>
              <wp:effectExtent l="0" t="0" r="0" b="0"/>
              <wp:wrapNone/>
              <wp:docPr id="27" name="Lijn"/>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B3846" id="Lijn"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10.25pt" to="55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" strokecolor="#008034" strokeweight="1pt">
              <w10:wrap anchorx="page" anchory="page"/>
              <w10:anchorlock/>
            </v:line>
          </w:pict>
        </mc:Fallback>
      </mc:AlternateContent>
    </w:r>
  </w:p>
  <w:p w14:paraId="5EABBE62" w14:textId="7275D1A3" w:rsidR="00640824" w:rsidRDefault="00640824" w:rsidP="00A7762D">
    <w:pPr>
      <w:pStyle w:val="Reftitel"/>
    </w:pPr>
    <w:r>
      <w:fldChar w:fldCharType="begin"/>
    </w:r>
    <w:r>
      <w:instrText xml:space="preserve"> Styleref "Doc titel" </w:instrText>
    </w:r>
    <w:r>
      <w:fldChar w:fldCharType="separate"/>
    </w:r>
    <w:r w:rsidR="00C42B9D">
      <w:t>Jaarplanning schooljaar 2026-2027</w:t>
    </w:r>
    <w:r>
      <w:fldChar w:fldCharType="end"/>
    </w:r>
  </w:p>
  <w:p w14:paraId="7DB3AFF5" w14:textId="4B983050"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C42B9D">
      <w:rPr>
        <w:noProof/>
      </w:rPr>
      <w:t>Regio Midden, Groep 3-4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5EB33D73" w14:textId="03CE849F" w:rsidR="00640824" w:rsidRDefault="00D23E34" w:rsidP="009B0310">
          <w:pPr>
            <w:pStyle w:val="Logo"/>
          </w:pPr>
          <w:bookmarkStart w:id="0" w:name="Logo"/>
          <w:r w:rsidRPr="00D23E34">
            <w:rPr>
              <w:noProof/>
            </w:rPr>
            <w:drawing>
              <wp:anchor distT="0" distB="0" distL="114300" distR="114300" simplePos="0" relativeHeight="251670528" behindDoc="0" locked="0" layoutInCell="1" allowOverlap="1" wp14:anchorId="1D1E14B1" wp14:editId="716C3358">
                <wp:simplePos x="0" y="0"/>
                <wp:positionH relativeFrom="column">
                  <wp:posOffset>-3810</wp:posOffset>
                </wp:positionH>
                <wp:positionV relativeFrom="paragraph">
                  <wp:posOffset>-200025</wp:posOffset>
                </wp:positionV>
                <wp:extent cx="1874520" cy="664210"/>
                <wp:effectExtent l="0" t="0" r="0" b="2540"/>
                <wp:wrapNone/>
                <wp:docPr id="466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bookmarkEnd w:id="0"/>
        </w:p>
      </w:tc>
    </w:tr>
  </w:tbl>
  <w:p w14:paraId="1FC2D040" w14:textId="046A7150"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78172F3C">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6EFF9841">
              <wp:simplePos x="0" y="0"/>
              <wp:positionH relativeFrom="page">
                <wp:posOffset>4976495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008034"/>
                        </a:solidFill>
                      </a:ln>
                    </wps:spPr>
                    <wps:txbx>
                      <w:txbxContent>
                        <w:p w14:paraId="16C7A5B8" w14:textId="0CAEAE39" w:rsidR="00640824" w:rsidRDefault="002721DF" w:rsidP="00C536CC">
                          <w:pPr>
                            <w:pStyle w:val="Rubriek"/>
                          </w:pPr>
                          <w:bookmarkStart w:id="2" w:name="Rubriek"/>
                          <w:r>
                            <w:t>Jaarplanning</w:t>
                          </w:r>
                          <w:bookmarkEnd w:id="2"/>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391.8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" filled="f" strokecolor="#008034"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5F4783E5">
              <wp:simplePos x="0" y="0"/>
              <wp:positionH relativeFrom="page">
                <wp:posOffset>723900</wp:posOffset>
              </wp:positionH>
              <wp:positionV relativeFrom="page">
                <wp:posOffset>1371600</wp:posOffset>
              </wp:positionV>
              <wp:extent cx="6047740" cy="0"/>
              <wp:effectExtent l="0" t="0" r="0" b="0"/>
              <wp:wrapNone/>
              <wp:docPr id="24" name="Lijn"/>
              <wp:cNvGraphicFramePr/>
              <a:graphic xmlns:a="http://schemas.openxmlformats.org/drawingml/2006/main">
                <a:graphicData uri="http://schemas.microsoft.com/office/word/2010/wordprocessingShape">
                  <wps:wsp>
                    <wps:cNvCnPr/>
                    <wps:spPr>
                      <a:xfrm>
                        <a:off x="0" y="0"/>
                        <a:ext cx="604774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C866F"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08pt" to="53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" strokecolor="#008034"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1BB3"/>
    <w:rsid w:val="00007F8D"/>
    <w:rsid w:val="000107F3"/>
    <w:rsid w:val="000134AA"/>
    <w:rsid w:val="000154A6"/>
    <w:rsid w:val="00021FFC"/>
    <w:rsid w:val="00022AFA"/>
    <w:rsid w:val="000346F5"/>
    <w:rsid w:val="0003626F"/>
    <w:rsid w:val="00044AD2"/>
    <w:rsid w:val="00050FC5"/>
    <w:rsid w:val="00055D5F"/>
    <w:rsid w:val="00060830"/>
    <w:rsid w:val="00064A4F"/>
    <w:rsid w:val="00073B5F"/>
    <w:rsid w:val="00074914"/>
    <w:rsid w:val="000754CA"/>
    <w:rsid w:val="00085835"/>
    <w:rsid w:val="00086C60"/>
    <w:rsid w:val="00090453"/>
    <w:rsid w:val="00092F94"/>
    <w:rsid w:val="000A6C0D"/>
    <w:rsid w:val="000A70E0"/>
    <w:rsid w:val="000A7BD6"/>
    <w:rsid w:val="000B00A0"/>
    <w:rsid w:val="000B2350"/>
    <w:rsid w:val="000B3870"/>
    <w:rsid w:val="000B38F9"/>
    <w:rsid w:val="000B4EA7"/>
    <w:rsid w:val="000B659B"/>
    <w:rsid w:val="000B7D7C"/>
    <w:rsid w:val="000C48F6"/>
    <w:rsid w:val="000C6DEE"/>
    <w:rsid w:val="000D35E7"/>
    <w:rsid w:val="000D60EC"/>
    <w:rsid w:val="000D682D"/>
    <w:rsid w:val="000E6AAE"/>
    <w:rsid w:val="000E6E26"/>
    <w:rsid w:val="000E6F86"/>
    <w:rsid w:val="000F012A"/>
    <w:rsid w:val="000F01F2"/>
    <w:rsid w:val="000F4181"/>
    <w:rsid w:val="000F42FB"/>
    <w:rsid w:val="000F4A5C"/>
    <w:rsid w:val="000F59B9"/>
    <w:rsid w:val="000F7234"/>
    <w:rsid w:val="00105B2C"/>
    <w:rsid w:val="00105E86"/>
    <w:rsid w:val="00107780"/>
    <w:rsid w:val="00115137"/>
    <w:rsid w:val="00120070"/>
    <w:rsid w:val="00120148"/>
    <w:rsid w:val="00120C55"/>
    <w:rsid w:val="00132724"/>
    <w:rsid w:val="0013666D"/>
    <w:rsid w:val="001368D8"/>
    <w:rsid w:val="00136E68"/>
    <w:rsid w:val="001418F8"/>
    <w:rsid w:val="00144397"/>
    <w:rsid w:val="0015046B"/>
    <w:rsid w:val="00150625"/>
    <w:rsid w:val="00154B51"/>
    <w:rsid w:val="0015515F"/>
    <w:rsid w:val="00156445"/>
    <w:rsid w:val="0015675E"/>
    <w:rsid w:val="00157845"/>
    <w:rsid w:val="00162AF7"/>
    <w:rsid w:val="00162DC2"/>
    <w:rsid w:val="00170E63"/>
    <w:rsid w:val="001737A3"/>
    <w:rsid w:val="0018614D"/>
    <w:rsid w:val="00190D89"/>
    <w:rsid w:val="00192D2B"/>
    <w:rsid w:val="0019387D"/>
    <w:rsid w:val="00194D15"/>
    <w:rsid w:val="001959C0"/>
    <w:rsid w:val="00196BA4"/>
    <w:rsid w:val="001A257E"/>
    <w:rsid w:val="001A2EFB"/>
    <w:rsid w:val="001A42F4"/>
    <w:rsid w:val="001A4346"/>
    <w:rsid w:val="001A6206"/>
    <w:rsid w:val="001A7F04"/>
    <w:rsid w:val="001B5787"/>
    <w:rsid w:val="001B7752"/>
    <w:rsid w:val="001B786B"/>
    <w:rsid w:val="001C4EF4"/>
    <w:rsid w:val="001C6A21"/>
    <w:rsid w:val="001C755B"/>
    <w:rsid w:val="001C78A8"/>
    <w:rsid w:val="001D2758"/>
    <w:rsid w:val="001D442C"/>
    <w:rsid w:val="001D4D00"/>
    <w:rsid w:val="001D6EFB"/>
    <w:rsid w:val="001E1860"/>
    <w:rsid w:val="001E32F9"/>
    <w:rsid w:val="001E5064"/>
    <w:rsid w:val="001E6C52"/>
    <w:rsid w:val="001E7835"/>
    <w:rsid w:val="001F0FE7"/>
    <w:rsid w:val="001F12B0"/>
    <w:rsid w:val="001F19C2"/>
    <w:rsid w:val="001F5B77"/>
    <w:rsid w:val="00203F7F"/>
    <w:rsid w:val="002046B6"/>
    <w:rsid w:val="0020626E"/>
    <w:rsid w:val="00210A72"/>
    <w:rsid w:val="002120DD"/>
    <w:rsid w:val="002142E4"/>
    <w:rsid w:val="002177A6"/>
    <w:rsid w:val="00217C87"/>
    <w:rsid w:val="00222C00"/>
    <w:rsid w:val="0023032F"/>
    <w:rsid w:val="0023102A"/>
    <w:rsid w:val="0023312E"/>
    <w:rsid w:val="0023512F"/>
    <w:rsid w:val="002369AF"/>
    <w:rsid w:val="002378E0"/>
    <w:rsid w:val="00241230"/>
    <w:rsid w:val="00241E75"/>
    <w:rsid w:val="002434BF"/>
    <w:rsid w:val="00250451"/>
    <w:rsid w:val="0025183E"/>
    <w:rsid w:val="00253CFF"/>
    <w:rsid w:val="00254B5C"/>
    <w:rsid w:val="00255FA3"/>
    <w:rsid w:val="00260332"/>
    <w:rsid w:val="00260925"/>
    <w:rsid w:val="00261909"/>
    <w:rsid w:val="00262F85"/>
    <w:rsid w:val="002721DF"/>
    <w:rsid w:val="002740B8"/>
    <w:rsid w:val="00274F59"/>
    <w:rsid w:val="00275248"/>
    <w:rsid w:val="00275DD2"/>
    <w:rsid w:val="00281759"/>
    <w:rsid w:val="00290725"/>
    <w:rsid w:val="0029079B"/>
    <w:rsid w:val="0029242A"/>
    <w:rsid w:val="0029254F"/>
    <w:rsid w:val="0029320D"/>
    <w:rsid w:val="00294B20"/>
    <w:rsid w:val="002A2FB7"/>
    <w:rsid w:val="002A6CF4"/>
    <w:rsid w:val="002B080D"/>
    <w:rsid w:val="002B599C"/>
    <w:rsid w:val="002B6072"/>
    <w:rsid w:val="002C436D"/>
    <w:rsid w:val="002C49F6"/>
    <w:rsid w:val="002C6891"/>
    <w:rsid w:val="002D1C4B"/>
    <w:rsid w:val="002D40B6"/>
    <w:rsid w:val="002D4800"/>
    <w:rsid w:val="002D4920"/>
    <w:rsid w:val="002D7065"/>
    <w:rsid w:val="002E10FB"/>
    <w:rsid w:val="002E5ED3"/>
    <w:rsid w:val="002F5572"/>
    <w:rsid w:val="002F5F8B"/>
    <w:rsid w:val="002F6875"/>
    <w:rsid w:val="002F74CA"/>
    <w:rsid w:val="003019BC"/>
    <w:rsid w:val="00302B57"/>
    <w:rsid w:val="00304B41"/>
    <w:rsid w:val="00304E5C"/>
    <w:rsid w:val="003058C3"/>
    <w:rsid w:val="0030768C"/>
    <w:rsid w:val="0031024D"/>
    <w:rsid w:val="0031255A"/>
    <w:rsid w:val="00312FD5"/>
    <w:rsid w:val="0031494B"/>
    <w:rsid w:val="003149F3"/>
    <w:rsid w:val="0032429F"/>
    <w:rsid w:val="0032494C"/>
    <w:rsid w:val="003300EB"/>
    <w:rsid w:val="00331872"/>
    <w:rsid w:val="003354F2"/>
    <w:rsid w:val="00335B66"/>
    <w:rsid w:val="00342331"/>
    <w:rsid w:val="00343B2D"/>
    <w:rsid w:val="00347689"/>
    <w:rsid w:val="00351965"/>
    <w:rsid w:val="0035377F"/>
    <w:rsid w:val="003543F0"/>
    <w:rsid w:val="00354E4C"/>
    <w:rsid w:val="00357935"/>
    <w:rsid w:val="00362A6B"/>
    <w:rsid w:val="00364215"/>
    <w:rsid w:val="00365F3C"/>
    <w:rsid w:val="003666B1"/>
    <w:rsid w:val="00371936"/>
    <w:rsid w:val="00371F8C"/>
    <w:rsid w:val="00372178"/>
    <w:rsid w:val="003740F2"/>
    <w:rsid w:val="00376AD4"/>
    <w:rsid w:val="00380AB6"/>
    <w:rsid w:val="003825D6"/>
    <w:rsid w:val="00385F0D"/>
    <w:rsid w:val="00387F61"/>
    <w:rsid w:val="00390847"/>
    <w:rsid w:val="0039085F"/>
    <w:rsid w:val="00390C42"/>
    <w:rsid w:val="003946A9"/>
    <w:rsid w:val="003A152D"/>
    <w:rsid w:val="003A3407"/>
    <w:rsid w:val="003A771E"/>
    <w:rsid w:val="003B4E15"/>
    <w:rsid w:val="003B5AFE"/>
    <w:rsid w:val="003C1A2D"/>
    <w:rsid w:val="003C211A"/>
    <w:rsid w:val="003C450F"/>
    <w:rsid w:val="003C73A5"/>
    <w:rsid w:val="003D0936"/>
    <w:rsid w:val="003D35C3"/>
    <w:rsid w:val="003D5638"/>
    <w:rsid w:val="003D6008"/>
    <w:rsid w:val="003D6047"/>
    <w:rsid w:val="003E3948"/>
    <w:rsid w:val="003F005F"/>
    <w:rsid w:val="003F54B1"/>
    <w:rsid w:val="004004A3"/>
    <w:rsid w:val="004006FA"/>
    <w:rsid w:val="00403091"/>
    <w:rsid w:val="00407D3B"/>
    <w:rsid w:val="00410D88"/>
    <w:rsid w:val="00410F0F"/>
    <w:rsid w:val="00412E50"/>
    <w:rsid w:val="00415C6E"/>
    <w:rsid w:val="00416AAE"/>
    <w:rsid w:val="004244B6"/>
    <w:rsid w:val="00424DAD"/>
    <w:rsid w:val="004273FE"/>
    <w:rsid w:val="00427DC3"/>
    <w:rsid w:val="00430DFE"/>
    <w:rsid w:val="004319E8"/>
    <w:rsid w:val="004445DE"/>
    <w:rsid w:val="00445179"/>
    <w:rsid w:val="004479F9"/>
    <w:rsid w:val="00450A81"/>
    <w:rsid w:val="0045176C"/>
    <w:rsid w:val="00452C60"/>
    <w:rsid w:val="004536A6"/>
    <w:rsid w:val="004546F9"/>
    <w:rsid w:val="004576D6"/>
    <w:rsid w:val="00457E92"/>
    <w:rsid w:val="004616C7"/>
    <w:rsid w:val="004625CA"/>
    <w:rsid w:val="00463CCE"/>
    <w:rsid w:val="004651C4"/>
    <w:rsid w:val="0046529C"/>
    <w:rsid w:val="0046564E"/>
    <w:rsid w:val="0046666A"/>
    <w:rsid w:val="0047042E"/>
    <w:rsid w:val="00475D07"/>
    <w:rsid w:val="00486E84"/>
    <w:rsid w:val="0048732B"/>
    <w:rsid w:val="0048740B"/>
    <w:rsid w:val="0049207C"/>
    <w:rsid w:val="004960AD"/>
    <w:rsid w:val="00496CC4"/>
    <w:rsid w:val="004A223B"/>
    <w:rsid w:val="004A3706"/>
    <w:rsid w:val="004A5169"/>
    <w:rsid w:val="004A7722"/>
    <w:rsid w:val="004B20E7"/>
    <w:rsid w:val="004B65BC"/>
    <w:rsid w:val="004C42D2"/>
    <w:rsid w:val="004D1486"/>
    <w:rsid w:val="004D56F9"/>
    <w:rsid w:val="004D6331"/>
    <w:rsid w:val="004D743C"/>
    <w:rsid w:val="004E0C09"/>
    <w:rsid w:val="004E2384"/>
    <w:rsid w:val="004E5816"/>
    <w:rsid w:val="004F5C48"/>
    <w:rsid w:val="00501372"/>
    <w:rsid w:val="00510D06"/>
    <w:rsid w:val="0051101E"/>
    <w:rsid w:val="00515EA2"/>
    <w:rsid w:val="00522A27"/>
    <w:rsid w:val="00530F42"/>
    <w:rsid w:val="00532948"/>
    <w:rsid w:val="00532C80"/>
    <w:rsid w:val="00534494"/>
    <w:rsid w:val="00534D62"/>
    <w:rsid w:val="00536427"/>
    <w:rsid w:val="0054266A"/>
    <w:rsid w:val="00543331"/>
    <w:rsid w:val="005521FD"/>
    <w:rsid w:val="005525F1"/>
    <w:rsid w:val="005568E9"/>
    <w:rsid w:val="00560063"/>
    <w:rsid w:val="005601E2"/>
    <w:rsid w:val="00560701"/>
    <w:rsid w:val="0056076B"/>
    <w:rsid w:val="005641B5"/>
    <w:rsid w:val="005661D0"/>
    <w:rsid w:val="0057657C"/>
    <w:rsid w:val="00577315"/>
    <w:rsid w:val="00582551"/>
    <w:rsid w:val="00586102"/>
    <w:rsid w:val="00590BE3"/>
    <w:rsid w:val="005943EB"/>
    <w:rsid w:val="0059613E"/>
    <w:rsid w:val="0059721C"/>
    <w:rsid w:val="005A01A2"/>
    <w:rsid w:val="005A21AA"/>
    <w:rsid w:val="005A3A00"/>
    <w:rsid w:val="005A527D"/>
    <w:rsid w:val="005A6A43"/>
    <w:rsid w:val="005B2FAC"/>
    <w:rsid w:val="005B3A13"/>
    <w:rsid w:val="005B54EA"/>
    <w:rsid w:val="005C0808"/>
    <w:rsid w:val="005C09C0"/>
    <w:rsid w:val="005C20EE"/>
    <w:rsid w:val="005C2E93"/>
    <w:rsid w:val="005C38F6"/>
    <w:rsid w:val="005D4AB4"/>
    <w:rsid w:val="005D685C"/>
    <w:rsid w:val="005E29E1"/>
    <w:rsid w:val="005E640D"/>
    <w:rsid w:val="005F010B"/>
    <w:rsid w:val="005F6253"/>
    <w:rsid w:val="005F6537"/>
    <w:rsid w:val="005F65B4"/>
    <w:rsid w:val="005F6C97"/>
    <w:rsid w:val="005F7337"/>
    <w:rsid w:val="005F797A"/>
    <w:rsid w:val="00601AB0"/>
    <w:rsid w:val="00603081"/>
    <w:rsid w:val="00611400"/>
    <w:rsid w:val="006123C6"/>
    <w:rsid w:val="00614ACC"/>
    <w:rsid w:val="006152E8"/>
    <w:rsid w:val="00616BD2"/>
    <w:rsid w:val="0062000B"/>
    <w:rsid w:val="006203AD"/>
    <w:rsid w:val="006214E8"/>
    <w:rsid w:val="00632C46"/>
    <w:rsid w:val="00640824"/>
    <w:rsid w:val="00640F53"/>
    <w:rsid w:val="00641B53"/>
    <w:rsid w:val="00643175"/>
    <w:rsid w:val="00643CC2"/>
    <w:rsid w:val="00643F3F"/>
    <w:rsid w:val="006446DC"/>
    <w:rsid w:val="00645809"/>
    <w:rsid w:val="00656286"/>
    <w:rsid w:val="0065671B"/>
    <w:rsid w:val="0066186B"/>
    <w:rsid w:val="00672404"/>
    <w:rsid w:val="00673C3C"/>
    <w:rsid w:val="00673F99"/>
    <w:rsid w:val="006764DD"/>
    <w:rsid w:val="00680761"/>
    <w:rsid w:val="006813BF"/>
    <w:rsid w:val="00682BA7"/>
    <w:rsid w:val="00683DFD"/>
    <w:rsid w:val="006863A7"/>
    <w:rsid w:val="00695777"/>
    <w:rsid w:val="00697CC3"/>
    <w:rsid w:val="00697FA8"/>
    <w:rsid w:val="006A19C1"/>
    <w:rsid w:val="006A1A87"/>
    <w:rsid w:val="006A2387"/>
    <w:rsid w:val="006A2A2E"/>
    <w:rsid w:val="006A3F6D"/>
    <w:rsid w:val="006A4139"/>
    <w:rsid w:val="006B216C"/>
    <w:rsid w:val="006B3E91"/>
    <w:rsid w:val="006B63E1"/>
    <w:rsid w:val="006B7886"/>
    <w:rsid w:val="006C249C"/>
    <w:rsid w:val="006C5CDE"/>
    <w:rsid w:val="006D06DC"/>
    <w:rsid w:val="006D4306"/>
    <w:rsid w:val="006D4377"/>
    <w:rsid w:val="006D4C59"/>
    <w:rsid w:val="006D4FBB"/>
    <w:rsid w:val="006E0E76"/>
    <w:rsid w:val="006E2696"/>
    <w:rsid w:val="006E6722"/>
    <w:rsid w:val="006F180C"/>
    <w:rsid w:val="006F1C56"/>
    <w:rsid w:val="006F5A3E"/>
    <w:rsid w:val="006F5F4F"/>
    <w:rsid w:val="006F701E"/>
    <w:rsid w:val="0070448D"/>
    <w:rsid w:val="00705B40"/>
    <w:rsid w:val="00710E8D"/>
    <w:rsid w:val="00714442"/>
    <w:rsid w:val="00714AF8"/>
    <w:rsid w:val="00715724"/>
    <w:rsid w:val="00721431"/>
    <w:rsid w:val="00721558"/>
    <w:rsid w:val="00723CC5"/>
    <w:rsid w:val="00731B5E"/>
    <w:rsid w:val="007408B3"/>
    <w:rsid w:val="007447FC"/>
    <w:rsid w:val="00745525"/>
    <w:rsid w:val="00750594"/>
    <w:rsid w:val="007577B3"/>
    <w:rsid w:val="00757B52"/>
    <w:rsid w:val="00761A4D"/>
    <w:rsid w:val="007636B2"/>
    <w:rsid w:val="00764FAB"/>
    <w:rsid w:val="0076642C"/>
    <w:rsid w:val="007704A4"/>
    <w:rsid w:val="007710B5"/>
    <w:rsid w:val="007732F2"/>
    <w:rsid w:val="00773392"/>
    <w:rsid w:val="00773C00"/>
    <w:rsid w:val="0077677A"/>
    <w:rsid w:val="00780F11"/>
    <w:rsid w:val="00782D33"/>
    <w:rsid w:val="0078425E"/>
    <w:rsid w:val="00784CEE"/>
    <w:rsid w:val="0078594C"/>
    <w:rsid w:val="00787842"/>
    <w:rsid w:val="007948E8"/>
    <w:rsid w:val="00795E57"/>
    <w:rsid w:val="00796CE7"/>
    <w:rsid w:val="007A04FC"/>
    <w:rsid w:val="007A0CF7"/>
    <w:rsid w:val="007A38DC"/>
    <w:rsid w:val="007B5F4E"/>
    <w:rsid w:val="007C1713"/>
    <w:rsid w:val="007C2859"/>
    <w:rsid w:val="007C384B"/>
    <w:rsid w:val="007C4203"/>
    <w:rsid w:val="007D0A3E"/>
    <w:rsid w:val="007D43B7"/>
    <w:rsid w:val="007D5DBF"/>
    <w:rsid w:val="007D5F8C"/>
    <w:rsid w:val="007E0AB7"/>
    <w:rsid w:val="007E1FA1"/>
    <w:rsid w:val="007E2D64"/>
    <w:rsid w:val="007E3A39"/>
    <w:rsid w:val="007F134B"/>
    <w:rsid w:val="007F29B8"/>
    <w:rsid w:val="007F35E3"/>
    <w:rsid w:val="007F4151"/>
    <w:rsid w:val="007F638C"/>
    <w:rsid w:val="007F63ED"/>
    <w:rsid w:val="007F770E"/>
    <w:rsid w:val="00804929"/>
    <w:rsid w:val="00804E2D"/>
    <w:rsid w:val="00806CD2"/>
    <w:rsid w:val="00816519"/>
    <w:rsid w:val="008202A0"/>
    <w:rsid w:val="00820C2F"/>
    <w:rsid w:val="00823456"/>
    <w:rsid w:val="008234F5"/>
    <w:rsid w:val="00826257"/>
    <w:rsid w:val="00831C41"/>
    <w:rsid w:val="008323ED"/>
    <w:rsid w:val="00833D48"/>
    <w:rsid w:val="00836008"/>
    <w:rsid w:val="008362E8"/>
    <w:rsid w:val="00840D45"/>
    <w:rsid w:val="00847403"/>
    <w:rsid w:val="00850683"/>
    <w:rsid w:val="00850F9E"/>
    <w:rsid w:val="00853E58"/>
    <w:rsid w:val="008562BD"/>
    <w:rsid w:val="00856F18"/>
    <w:rsid w:val="008627D5"/>
    <w:rsid w:val="00862835"/>
    <w:rsid w:val="00864C8E"/>
    <w:rsid w:val="00865CC2"/>
    <w:rsid w:val="00865CD0"/>
    <w:rsid w:val="008668D0"/>
    <w:rsid w:val="00872D76"/>
    <w:rsid w:val="00883606"/>
    <w:rsid w:val="00883C72"/>
    <w:rsid w:val="008857BC"/>
    <w:rsid w:val="00890380"/>
    <w:rsid w:val="00890B0A"/>
    <w:rsid w:val="00890D28"/>
    <w:rsid w:val="00891575"/>
    <w:rsid w:val="008933B2"/>
    <w:rsid w:val="00894BFB"/>
    <w:rsid w:val="0089718A"/>
    <w:rsid w:val="0089723E"/>
    <w:rsid w:val="00897F33"/>
    <w:rsid w:val="008A17F0"/>
    <w:rsid w:val="008A2AE2"/>
    <w:rsid w:val="008A425D"/>
    <w:rsid w:val="008B10D6"/>
    <w:rsid w:val="008B5D1B"/>
    <w:rsid w:val="008B7AFA"/>
    <w:rsid w:val="008B7CAF"/>
    <w:rsid w:val="008C1DC8"/>
    <w:rsid w:val="008C3522"/>
    <w:rsid w:val="008C69A8"/>
    <w:rsid w:val="008C72B5"/>
    <w:rsid w:val="008D00AB"/>
    <w:rsid w:val="008D0567"/>
    <w:rsid w:val="008D116E"/>
    <w:rsid w:val="008D32F3"/>
    <w:rsid w:val="008D52DA"/>
    <w:rsid w:val="008E2C33"/>
    <w:rsid w:val="008E5EF3"/>
    <w:rsid w:val="008E63C9"/>
    <w:rsid w:val="008E64C4"/>
    <w:rsid w:val="008E7692"/>
    <w:rsid w:val="008F07F4"/>
    <w:rsid w:val="008F326A"/>
    <w:rsid w:val="008F4A8A"/>
    <w:rsid w:val="008F5651"/>
    <w:rsid w:val="008F6483"/>
    <w:rsid w:val="008F6B79"/>
    <w:rsid w:val="00904377"/>
    <w:rsid w:val="0090518E"/>
    <w:rsid w:val="009058B1"/>
    <w:rsid w:val="00912A34"/>
    <w:rsid w:val="009138FF"/>
    <w:rsid w:val="009144CB"/>
    <w:rsid w:val="009173BE"/>
    <w:rsid w:val="00931005"/>
    <w:rsid w:val="00945234"/>
    <w:rsid w:val="00945554"/>
    <w:rsid w:val="00946655"/>
    <w:rsid w:val="009477FE"/>
    <w:rsid w:val="009702A7"/>
    <w:rsid w:val="00973091"/>
    <w:rsid w:val="00973F41"/>
    <w:rsid w:val="00976CFF"/>
    <w:rsid w:val="00980DCB"/>
    <w:rsid w:val="00987830"/>
    <w:rsid w:val="00987E6C"/>
    <w:rsid w:val="0099084A"/>
    <w:rsid w:val="00995BE3"/>
    <w:rsid w:val="009A006A"/>
    <w:rsid w:val="009A12CF"/>
    <w:rsid w:val="009A2E0D"/>
    <w:rsid w:val="009A49D6"/>
    <w:rsid w:val="009B0310"/>
    <w:rsid w:val="009B4757"/>
    <w:rsid w:val="009C01A6"/>
    <w:rsid w:val="009C1BBB"/>
    <w:rsid w:val="009C33D7"/>
    <w:rsid w:val="009D273B"/>
    <w:rsid w:val="009D30BB"/>
    <w:rsid w:val="009D7721"/>
    <w:rsid w:val="009E2784"/>
    <w:rsid w:val="009E2B9F"/>
    <w:rsid w:val="009E33E1"/>
    <w:rsid w:val="009E5C18"/>
    <w:rsid w:val="009E662D"/>
    <w:rsid w:val="009E6841"/>
    <w:rsid w:val="009E6A45"/>
    <w:rsid w:val="009F13C3"/>
    <w:rsid w:val="00A0003C"/>
    <w:rsid w:val="00A00328"/>
    <w:rsid w:val="00A015E7"/>
    <w:rsid w:val="00A07C9C"/>
    <w:rsid w:val="00A10852"/>
    <w:rsid w:val="00A11A0C"/>
    <w:rsid w:val="00A1593E"/>
    <w:rsid w:val="00A16E82"/>
    <w:rsid w:val="00A237E6"/>
    <w:rsid w:val="00A24E1B"/>
    <w:rsid w:val="00A26393"/>
    <w:rsid w:val="00A310FE"/>
    <w:rsid w:val="00A379D3"/>
    <w:rsid w:val="00A457A4"/>
    <w:rsid w:val="00A469BF"/>
    <w:rsid w:val="00A5097C"/>
    <w:rsid w:val="00A51EAA"/>
    <w:rsid w:val="00A614CB"/>
    <w:rsid w:val="00A61D4F"/>
    <w:rsid w:val="00A66053"/>
    <w:rsid w:val="00A66B9E"/>
    <w:rsid w:val="00A74B28"/>
    <w:rsid w:val="00A7762D"/>
    <w:rsid w:val="00A84C49"/>
    <w:rsid w:val="00A87FFC"/>
    <w:rsid w:val="00AA1972"/>
    <w:rsid w:val="00AB3388"/>
    <w:rsid w:val="00AC56FB"/>
    <w:rsid w:val="00AD5A3B"/>
    <w:rsid w:val="00AE0F61"/>
    <w:rsid w:val="00AE4213"/>
    <w:rsid w:val="00AE4E36"/>
    <w:rsid w:val="00AE5B70"/>
    <w:rsid w:val="00AF0961"/>
    <w:rsid w:val="00B02328"/>
    <w:rsid w:val="00B027ED"/>
    <w:rsid w:val="00B072C0"/>
    <w:rsid w:val="00B07B21"/>
    <w:rsid w:val="00B07F71"/>
    <w:rsid w:val="00B102D3"/>
    <w:rsid w:val="00B14169"/>
    <w:rsid w:val="00B151B6"/>
    <w:rsid w:val="00B22615"/>
    <w:rsid w:val="00B25CA7"/>
    <w:rsid w:val="00B31AAB"/>
    <w:rsid w:val="00B32260"/>
    <w:rsid w:val="00B3400F"/>
    <w:rsid w:val="00B42A45"/>
    <w:rsid w:val="00B471F2"/>
    <w:rsid w:val="00B61707"/>
    <w:rsid w:val="00B62BD0"/>
    <w:rsid w:val="00B6381D"/>
    <w:rsid w:val="00B6556B"/>
    <w:rsid w:val="00B6657B"/>
    <w:rsid w:val="00B66A37"/>
    <w:rsid w:val="00B71445"/>
    <w:rsid w:val="00B72796"/>
    <w:rsid w:val="00B75579"/>
    <w:rsid w:val="00B80A6A"/>
    <w:rsid w:val="00B87EC0"/>
    <w:rsid w:val="00B9240E"/>
    <w:rsid w:val="00B92F77"/>
    <w:rsid w:val="00B97CDD"/>
    <w:rsid w:val="00BA10F7"/>
    <w:rsid w:val="00BA1FAD"/>
    <w:rsid w:val="00BB1533"/>
    <w:rsid w:val="00BB1B8F"/>
    <w:rsid w:val="00BB7E7B"/>
    <w:rsid w:val="00BC2874"/>
    <w:rsid w:val="00BC776B"/>
    <w:rsid w:val="00BC78D9"/>
    <w:rsid w:val="00BD1124"/>
    <w:rsid w:val="00BD35FE"/>
    <w:rsid w:val="00BD3BA7"/>
    <w:rsid w:val="00BD44BA"/>
    <w:rsid w:val="00BD4D79"/>
    <w:rsid w:val="00BD5ED5"/>
    <w:rsid w:val="00BE0E26"/>
    <w:rsid w:val="00BE1860"/>
    <w:rsid w:val="00BE1F26"/>
    <w:rsid w:val="00BE3912"/>
    <w:rsid w:val="00BE44B1"/>
    <w:rsid w:val="00BE52BF"/>
    <w:rsid w:val="00BF26C2"/>
    <w:rsid w:val="00BF2CEA"/>
    <w:rsid w:val="00BF42A8"/>
    <w:rsid w:val="00C00ECA"/>
    <w:rsid w:val="00C07842"/>
    <w:rsid w:val="00C12DC1"/>
    <w:rsid w:val="00C138C2"/>
    <w:rsid w:val="00C14C15"/>
    <w:rsid w:val="00C17419"/>
    <w:rsid w:val="00C17A4C"/>
    <w:rsid w:val="00C224B6"/>
    <w:rsid w:val="00C23E5E"/>
    <w:rsid w:val="00C34248"/>
    <w:rsid w:val="00C3740E"/>
    <w:rsid w:val="00C4153A"/>
    <w:rsid w:val="00C4263C"/>
    <w:rsid w:val="00C42B9D"/>
    <w:rsid w:val="00C43A34"/>
    <w:rsid w:val="00C536CC"/>
    <w:rsid w:val="00C536E7"/>
    <w:rsid w:val="00C53FFD"/>
    <w:rsid w:val="00C562B6"/>
    <w:rsid w:val="00C568B2"/>
    <w:rsid w:val="00C605EB"/>
    <w:rsid w:val="00C62AAF"/>
    <w:rsid w:val="00C65853"/>
    <w:rsid w:val="00C67BB1"/>
    <w:rsid w:val="00C70097"/>
    <w:rsid w:val="00C7021C"/>
    <w:rsid w:val="00C70BE1"/>
    <w:rsid w:val="00C713F1"/>
    <w:rsid w:val="00C7298C"/>
    <w:rsid w:val="00C82F33"/>
    <w:rsid w:val="00C8307D"/>
    <w:rsid w:val="00C84E87"/>
    <w:rsid w:val="00C84F3C"/>
    <w:rsid w:val="00C86A90"/>
    <w:rsid w:val="00C96403"/>
    <w:rsid w:val="00C970BF"/>
    <w:rsid w:val="00CA12E3"/>
    <w:rsid w:val="00CA3FDF"/>
    <w:rsid w:val="00CA5219"/>
    <w:rsid w:val="00CB6494"/>
    <w:rsid w:val="00CD0EC8"/>
    <w:rsid w:val="00CD234F"/>
    <w:rsid w:val="00CE29B4"/>
    <w:rsid w:val="00CE2A83"/>
    <w:rsid w:val="00CE2E41"/>
    <w:rsid w:val="00CE3E09"/>
    <w:rsid w:val="00CE430E"/>
    <w:rsid w:val="00CE6240"/>
    <w:rsid w:val="00CE684D"/>
    <w:rsid w:val="00CE71DF"/>
    <w:rsid w:val="00CF31D2"/>
    <w:rsid w:val="00CF5ADF"/>
    <w:rsid w:val="00CF6C10"/>
    <w:rsid w:val="00D02759"/>
    <w:rsid w:val="00D050BD"/>
    <w:rsid w:val="00D076D7"/>
    <w:rsid w:val="00D07F38"/>
    <w:rsid w:val="00D13BDF"/>
    <w:rsid w:val="00D13C0E"/>
    <w:rsid w:val="00D16027"/>
    <w:rsid w:val="00D2153C"/>
    <w:rsid w:val="00D23E34"/>
    <w:rsid w:val="00D27298"/>
    <w:rsid w:val="00D353D7"/>
    <w:rsid w:val="00D37C04"/>
    <w:rsid w:val="00D37D92"/>
    <w:rsid w:val="00D40C73"/>
    <w:rsid w:val="00D41983"/>
    <w:rsid w:val="00D46305"/>
    <w:rsid w:val="00D463A5"/>
    <w:rsid w:val="00D52E33"/>
    <w:rsid w:val="00D53BCD"/>
    <w:rsid w:val="00D5454C"/>
    <w:rsid w:val="00D54C4D"/>
    <w:rsid w:val="00D55654"/>
    <w:rsid w:val="00D674B5"/>
    <w:rsid w:val="00D732CF"/>
    <w:rsid w:val="00D84117"/>
    <w:rsid w:val="00D84E13"/>
    <w:rsid w:val="00D92CBA"/>
    <w:rsid w:val="00D97011"/>
    <w:rsid w:val="00DA2F41"/>
    <w:rsid w:val="00DA3487"/>
    <w:rsid w:val="00DA3B88"/>
    <w:rsid w:val="00DA66ED"/>
    <w:rsid w:val="00DA6DF9"/>
    <w:rsid w:val="00DB0B1D"/>
    <w:rsid w:val="00DB0BF2"/>
    <w:rsid w:val="00DB23A5"/>
    <w:rsid w:val="00DB6FFF"/>
    <w:rsid w:val="00DB7EB8"/>
    <w:rsid w:val="00DC01F8"/>
    <w:rsid w:val="00DC0295"/>
    <w:rsid w:val="00DD12D6"/>
    <w:rsid w:val="00DD241B"/>
    <w:rsid w:val="00DD406D"/>
    <w:rsid w:val="00DD62E0"/>
    <w:rsid w:val="00DD7240"/>
    <w:rsid w:val="00DD7CCC"/>
    <w:rsid w:val="00DE2788"/>
    <w:rsid w:val="00DE3AE8"/>
    <w:rsid w:val="00DE4459"/>
    <w:rsid w:val="00DE7307"/>
    <w:rsid w:val="00DF3CB9"/>
    <w:rsid w:val="00DF3D11"/>
    <w:rsid w:val="00DF45A2"/>
    <w:rsid w:val="00DF4AA2"/>
    <w:rsid w:val="00DF4B17"/>
    <w:rsid w:val="00DF4CB8"/>
    <w:rsid w:val="00DF5AD1"/>
    <w:rsid w:val="00DF7F03"/>
    <w:rsid w:val="00E00E0E"/>
    <w:rsid w:val="00E01985"/>
    <w:rsid w:val="00E0365E"/>
    <w:rsid w:val="00E12330"/>
    <w:rsid w:val="00E141E8"/>
    <w:rsid w:val="00E172BE"/>
    <w:rsid w:val="00E2438E"/>
    <w:rsid w:val="00E32981"/>
    <w:rsid w:val="00E3367C"/>
    <w:rsid w:val="00E337A6"/>
    <w:rsid w:val="00E33A4D"/>
    <w:rsid w:val="00E34DE2"/>
    <w:rsid w:val="00E372D2"/>
    <w:rsid w:val="00E4355E"/>
    <w:rsid w:val="00E47800"/>
    <w:rsid w:val="00E478EF"/>
    <w:rsid w:val="00E47EFA"/>
    <w:rsid w:val="00E5204B"/>
    <w:rsid w:val="00E52A15"/>
    <w:rsid w:val="00E60721"/>
    <w:rsid w:val="00E6471B"/>
    <w:rsid w:val="00E70355"/>
    <w:rsid w:val="00E71B8F"/>
    <w:rsid w:val="00E7396D"/>
    <w:rsid w:val="00E73A80"/>
    <w:rsid w:val="00E75A8E"/>
    <w:rsid w:val="00E805BC"/>
    <w:rsid w:val="00E926EA"/>
    <w:rsid w:val="00E94550"/>
    <w:rsid w:val="00E94780"/>
    <w:rsid w:val="00E950A1"/>
    <w:rsid w:val="00E9583C"/>
    <w:rsid w:val="00EA018A"/>
    <w:rsid w:val="00EA2731"/>
    <w:rsid w:val="00EA3E1D"/>
    <w:rsid w:val="00EA51F1"/>
    <w:rsid w:val="00EA5B49"/>
    <w:rsid w:val="00EA5C03"/>
    <w:rsid w:val="00EB00C3"/>
    <w:rsid w:val="00EB126A"/>
    <w:rsid w:val="00EB4C90"/>
    <w:rsid w:val="00EB4FA9"/>
    <w:rsid w:val="00EB5A98"/>
    <w:rsid w:val="00EC1F03"/>
    <w:rsid w:val="00ED1A0C"/>
    <w:rsid w:val="00ED2707"/>
    <w:rsid w:val="00ED4011"/>
    <w:rsid w:val="00EE4AEA"/>
    <w:rsid w:val="00EF4044"/>
    <w:rsid w:val="00EF4396"/>
    <w:rsid w:val="00F018E2"/>
    <w:rsid w:val="00F01C5C"/>
    <w:rsid w:val="00F02E3A"/>
    <w:rsid w:val="00F06A93"/>
    <w:rsid w:val="00F13677"/>
    <w:rsid w:val="00F13E2A"/>
    <w:rsid w:val="00F15A8E"/>
    <w:rsid w:val="00F2294D"/>
    <w:rsid w:val="00F2489C"/>
    <w:rsid w:val="00F26C9F"/>
    <w:rsid w:val="00F31D5F"/>
    <w:rsid w:val="00F32732"/>
    <w:rsid w:val="00F40C82"/>
    <w:rsid w:val="00F4111B"/>
    <w:rsid w:val="00F434A1"/>
    <w:rsid w:val="00F504D3"/>
    <w:rsid w:val="00F50758"/>
    <w:rsid w:val="00F56592"/>
    <w:rsid w:val="00F61A70"/>
    <w:rsid w:val="00F621D5"/>
    <w:rsid w:val="00F6334D"/>
    <w:rsid w:val="00F64043"/>
    <w:rsid w:val="00F64A31"/>
    <w:rsid w:val="00F659C7"/>
    <w:rsid w:val="00F73274"/>
    <w:rsid w:val="00F90E03"/>
    <w:rsid w:val="00F922BC"/>
    <w:rsid w:val="00F93D72"/>
    <w:rsid w:val="00F943E2"/>
    <w:rsid w:val="00F95226"/>
    <w:rsid w:val="00F97733"/>
    <w:rsid w:val="00F97E98"/>
    <w:rsid w:val="00FA15AA"/>
    <w:rsid w:val="00FA2074"/>
    <w:rsid w:val="00FA24C9"/>
    <w:rsid w:val="00FB7C36"/>
    <w:rsid w:val="00FC0647"/>
    <w:rsid w:val="00FD169B"/>
    <w:rsid w:val="00FD2B70"/>
    <w:rsid w:val="00FE3E50"/>
    <w:rsid w:val="00FE4AF8"/>
    <w:rsid w:val="00FE7C44"/>
    <w:rsid w:val="00FF0FCD"/>
    <w:rsid w:val="00FF4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2124ABEF-BE41-418C-849E-5009025B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96947918">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669910200">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2051806515">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DF61F6">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DF61F6">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200F0"/>
    <w:rsid w:val="000518C1"/>
    <w:rsid w:val="000D1DD7"/>
    <w:rsid w:val="000F7148"/>
    <w:rsid w:val="000F7675"/>
    <w:rsid w:val="001E5064"/>
    <w:rsid w:val="001F3C0B"/>
    <w:rsid w:val="0025654D"/>
    <w:rsid w:val="00325ED9"/>
    <w:rsid w:val="00335C8E"/>
    <w:rsid w:val="00361CEC"/>
    <w:rsid w:val="003A3B59"/>
    <w:rsid w:val="003D0883"/>
    <w:rsid w:val="00403091"/>
    <w:rsid w:val="00606070"/>
    <w:rsid w:val="00655A45"/>
    <w:rsid w:val="0067434E"/>
    <w:rsid w:val="006C5CDE"/>
    <w:rsid w:val="007147AB"/>
    <w:rsid w:val="0076642C"/>
    <w:rsid w:val="007D3867"/>
    <w:rsid w:val="008E2AB5"/>
    <w:rsid w:val="009D273B"/>
    <w:rsid w:val="00A015E7"/>
    <w:rsid w:val="00AA6F01"/>
    <w:rsid w:val="00AB3D97"/>
    <w:rsid w:val="00B42E9D"/>
    <w:rsid w:val="00B673D8"/>
    <w:rsid w:val="00B71445"/>
    <w:rsid w:val="00B91D7E"/>
    <w:rsid w:val="00BB5C5A"/>
    <w:rsid w:val="00C568B2"/>
    <w:rsid w:val="00C83BD0"/>
    <w:rsid w:val="00C869C3"/>
    <w:rsid w:val="00CE29B4"/>
    <w:rsid w:val="00DF61F6"/>
    <w:rsid w:val="00EF79CB"/>
    <w:rsid w:val="00F036E4"/>
    <w:rsid w:val="00F47BC5"/>
    <w:rsid w:val="00F50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74AA7-6679-4D00-AFFA-12A1BF50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1DB1E8-27EF-4B93-9D26-E38289292413}">
  <ds:schemaRefs>
    <ds:schemaRef ds:uri="http://schemas.microsoft.com/sharepoint/v3/contenttype/forms"/>
  </ds:schemaRefs>
</ds:datastoreItem>
</file>

<file path=customXml/itemProps3.xml><?xml version="1.0" encoding="utf-8"?>
<ds:datastoreItem xmlns:ds="http://schemas.openxmlformats.org/officeDocument/2006/customXml" ds:itemID="{E4AB73F6-4A8C-4B8E-9196-86F314E3F9AB}">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4.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740</TotalTime>
  <Pages>2</Pages>
  <Words>502</Words>
  <Characters>2765</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Jongejan, Bettie</dc:creator>
  <cp:keywords/>
  <dc:description/>
  <cp:lastModifiedBy>Paulien Knitel</cp:lastModifiedBy>
  <cp:revision>55</cp:revision>
  <cp:lastPrinted>2013-06-10T08:28:00Z</cp:lastPrinted>
  <dcterms:created xsi:type="dcterms:W3CDTF">2026-02-17T14:08:00Z</dcterms:created>
  <dcterms:modified xsi:type="dcterms:W3CDTF">2026-03-11T08:30:00Z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