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066AD" w14:textId="22217F04" w:rsidR="00CE1195" w:rsidRDefault="007C681C" w:rsidP="00F108E0">
      <w:pPr>
        <w:rPr>
          <w:rFonts w:ascii="Arial" w:hAnsi="Arial" w:cs="Arial"/>
          <w:b/>
          <w:i/>
          <w:iCs/>
          <w:color w:val="7A6F30"/>
          <w:w w:val="80"/>
          <w:sz w:val="48"/>
          <w:szCs w:val="48"/>
        </w:rPr>
      </w:pPr>
      <w:bookmarkStart w:id="0" w:name="_GoBack"/>
      <w:bookmarkEnd w:id="0"/>
      <w:r>
        <w:drawing>
          <wp:anchor distT="0" distB="0" distL="114300" distR="114300" simplePos="0" relativeHeight="251735552" behindDoc="0" locked="0" layoutInCell="1" allowOverlap="1" wp14:anchorId="4FF3A239" wp14:editId="2D8C772F">
            <wp:simplePos x="0" y="0"/>
            <wp:positionH relativeFrom="column">
              <wp:posOffset>6653530</wp:posOffset>
            </wp:positionH>
            <wp:positionV relativeFrom="paragraph">
              <wp:posOffset>0</wp:posOffset>
            </wp:positionV>
            <wp:extent cx="2943860" cy="2743200"/>
            <wp:effectExtent l="19050" t="0" r="8890" b="0"/>
            <wp:wrapTight wrapText="bothSides">
              <wp:wrapPolygon edited="0">
                <wp:start x="-140" y="0"/>
                <wp:lineTo x="-140" y="21450"/>
                <wp:lineTo x="21665" y="21450"/>
                <wp:lineTo x="21665" y="0"/>
                <wp:lineTo x="-140" y="0"/>
              </wp:wrapPolygon>
            </wp:wrapTight>
            <wp:docPr id="116" name="imgPreview" descr="photo of house with for sale sign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uildings,buy,buyers,closed,Fotolia,home,houses,loans,mortgages,moving,offers,Photographs,properties,purchases,purchasing,real estate,rent,sales,Signs,sold"/>
                    <pic:cNvPicPr>
                      <a:picLocks noChangeAspect="1" noChangeArrowheads="1"/>
                    </pic:cNvPicPr>
                  </pic:nvPicPr>
                  <pic:blipFill>
                    <a:blip r:embed="rId8" cstate="print"/>
                    <a:srcRect t="16000" b="17223"/>
                    <a:stretch>
                      <a:fillRect/>
                    </a:stretch>
                  </pic:blipFill>
                  <pic:spPr bwMode="auto">
                    <a:xfrm>
                      <a:off x="0" y="0"/>
                      <a:ext cx="2943860" cy="2743200"/>
                    </a:xfrm>
                    <a:prstGeom prst="rect">
                      <a:avLst/>
                    </a:prstGeom>
                    <a:noFill/>
                    <a:ln w="9525">
                      <a:noFill/>
                      <a:miter lim="800000"/>
                      <a:headEnd/>
                      <a:tailEnd/>
                    </a:ln>
                  </pic:spPr>
                </pic:pic>
              </a:graphicData>
            </a:graphic>
          </wp:anchor>
        </w:drawing>
      </w:r>
      <w:r w:rsidR="00AC4CB0">
        <mc:AlternateContent>
          <mc:Choice Requires="wps">
            <w:drawing>
              <wp:anchor distT="36576" distB="36576" distL="36576" distR="36576" simplePos="0" relativeHeight="251651584" behindDoc="0" locked="0" layoutInCell="1" allowOverlap="1" wp14:anchorId="3EA1602E" wp14:editId="5E0F8B2C">
                <wp:simplePos x="0" y="0"/>
                <wp:positionH relativeFrom="column">
                  <wp:posOffset>46990</wp:posOffset>
                </wp:positionH>
                <wp:positionV relativeFrom="page">
                  <wp:posOffset>326390</wp:posOffset>
                </wp:positionV>
                <wp:extent cx="2759710" cy="921385"/>
                <wp:effectExtent l="0" t="2540" r="3175" b="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9213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98F7CBC" w14:textId="77777777" w:rsidR="00B84AB4" w:rsidRPr="00D421AB" w:rsidRDefault="00B84AB4" w:rsidP="004A15E8">
                            <w:pPr>
                              <w:pStyle w:val="Heading1"/>
                            </w:pPr>
                            <w:r w:rsidRPr="00D421AB">
                              <w:t>Our Community’s Flood Hazard</w:t>
                            </w:r>
                          </w:p>
                          <w:p w14:paraId="50B11608" w14:textId="77777777" w:rsidR="00B84AB4" w:rsidRPr="00D421AB" w:rsidRDefault="00B84AB4" w:rsidP="00E9149D">
                            <w:pPr>
                              <w:widowControl w:val="0"/>
                              <w:spacing w:line="276" w:lineRule="auto"/>
                              <w:jc w:val="center"/>
                              <w:rPr>
                                <w:b/>
                                <w:i/>
                                <w:iCs/>
                                <w:color w:val="4F6228"/>
                                <w:w w:val="80"/>
                                <w:sz w:val="22"/>
                                <w:szCs w:val="22"/>
                              </w:rPr>
                            </w:pPr>
                            <w:r w:rsidRPr="00D421AB">
                              <w:rPr>
                                <w:b/>
                                <w:i/>
                                <w:iCs/>
                                <w:color w:val="4F6228"/>
                                <w:w w:val="80"/>
                                <w:sz w:val="22"/>
                                <w:szCs w:val="22"/>
                              </w:rPr>
                              <w:t>What Prospective Property Owners Should Know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1602E" id="_x0000_t202" coordsize="21600,21600" o:spt="202" path="m,l,21600r21600,l21600,xe">
                <v:stroke joinstyle="miter"/>
                <v:path gradientshapeok="t" o:connecttype="rect"/>
              </v:shapetype>
              <v:shape id="Text Box 6" o:spid="_x0000_s1026" type="#_x0000_t202" style="position:absolute;margin-left:3.7pt;margin-top:25.7pt;width:217.3pt;height:72.55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" filled="f" fillcolor="#fffffe" stroked="f" strokecolor="#212120" insetpen="t">
                <v:textbox inset="2.88pt,2.88pt,2.88pt,2.88pt">
                  <w:txbxContent>
                    <w:p w14:paraId="398F7CBC" w14:textId="77777777" w:rsidR="00B84AB4" w:rsidRPr="00D421AB" w:rsidRDefault="00B84AB4" w:rsidP="004A15E8">
                      <w:pPr>
                        <w:pStyle w:val="Heading1"/>
                      </w:pPr>
                      <w:r w:rsidRPr="00D421AB">
                        <w:t>Our Community’s Flood Hazard</w:t>
                      </w:r>
                    </w:p>
                    <w:p w14:paraId="50B11608" w14:textId="77777777" w:rsidR="00B84AB4" w:rsidRPr="00D421AB" w:rsidRDefault="00B84AB4" w:rsidP="00E9149D">
                      <w:pPr>
                        <w:widowControl w:val="0"/>
                        <w:spacing w:line="276" w:lineRule="auto"/>
                        <w:jc w:val="center"/>
                        <w:rPr>
                          <w:b/>
                          <w:i/>
                          <w:iCs/>
                          <w:color w:val="4F6228"/>
                          <w:w w:val="80"/>
                          <w:sz w:val="22"/>
                          <w:szCs w:val="22"/>
                        </w:rPr>
                      </w:pPr>
                      <w:r w:rsidRPr="00D421AB">
                        <w:rPr>
                          <w:b/>
                          <w:i/>
                          <w:iCs/>
                          <w:color w:val="4F6228"/>
                          <w:w w:val="80"/>
                          <w:sz w:val="22"/>
                          <w:szCs w:val="22"/>
                        </w:rPr>
                        <w:t>What Prospective Property Owners Should Know</w:t>
                      </w:r>
                    </w:p>
                  </w:txbxContent>
                </v:textbox>
                <w10:wrap anchory="page"/>
              </v:shape>
            </w:pict>
          </mc:Fallback>
        </mc:AlternateContent>
      </w:r>
      <w:r w:rsidR="00AC4CB0">
        <mc:AlternateContent>
          <mc:Choice Requires="wps">
            <w:drawing>
              <wp:anchor distT="36576" distB="36576" distL="36576" distR="36576" simplePos="0" relativeHeight="251650560" behindDoc="1" locked="0" layoutInCell="1" allowOverlap="1" wp14:anchorId="259FD64B" wp14:editId="7BC1AE99">
                <wp:simplePos x="0" y="0"/>
                <wp:positionH relativeFrom="column">
                  <wp:posOffset>22225</wp:posOffset>
                </wp:positionH>
                <wp:positionV relativeFrom="page">
                  <wp:posOffset>229235</wp:posOffset>
                </wp:positionV>
                <wp:extent cx="2825115" cy="7305040"/>
                <wp:effectExtent l="3175" t="635" r="635" b="0"/>
                <wp:wrapNone/>
                <wp:docPr id="24" name="Rectangle 5" descr="color scre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115" cy="7305040"/>
                        </a:xfrm>
                        <a:prstGeom prst="rect">
                          <a:avLst/>
                        </a:prstGeom>
                        <a:solidFill>
                          <a:srgbClr val="DDD8C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B4189" id="Rectangle 5" o:spid="_x0000_s1026" alt="color screen" style="position:absolute;margin-left:1.75pt;margin-top:18.05pt;width:222.45pt;height:575.2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" fillcolor="#ddd8c2" stroked="f" strokecolor="#212120" insetpen="t">
                <v:shadow color="#dcd6d4"/>
                <v:textbox inset="2.88pt,2.88pt,2.88pt,2.88pt"/>
                <w10:wrap anchory="page"/>
              </v:rect>
            </w:pict>
          </mc:Fallback>
        </mc:AlternateContent>
      </w:r>
      <w:r w:rsidR="00AC4CB0">
        <mc:AlternateContent>
          <mc:Choice Requires="wps">
            <w:drawing>
              <wp:anchor distT="36576" distB="36576" distL="36576" distR="36576" simplePos="0" relativeHeight="251657728" behindDoc="0" locked="0" layoutInCell="1" allowOverlap="1" wp14:anchorId="7FECB3E3" wp14:editId="607A2079">
                <wp:simplePos x="0" y="0"/>
                <wp:positionH relativeFrom="column">
                  <wp:posOffset>6664960</wp:posOffset>
                </wp:positionH>
                <wp:positionV relativeFrom="page">
                  <wp:posOffset>7248525</wp:posOffset>
                </wp:positionV>
                <wp:extent cx="2958465" cy="310515"/>
                <wp:effectExtent l="0" t="0" r="0" b="3810"/>
                <wp:wrapNone/>
                <wp:docPr id="23" name="Rectangle 9" descr="color scre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8465" cy="31051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27C4E" id="Rectangle 9" o:spid="_x0000_s1026" alt="color screen" style="position:absolute;margin-left:524.8pt;margin-top:570.75pt;width:232.95pt;height:24.4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" fillcolor="#5a574b" stroked="f" strokecolor="#212120" insetpen="t">
                <v:shadow color="#dcd6d4"/>
                <v:textbox inset="2.88pt,2.88pt,2.88pt,2.88pt"/>
                <w10:wrap anchory="page"/>
              </v:rect>
            </w:pict>
          </mc:Fallback>
        </mc:AlternateContent>
      </w:r>
    </w:p>
    <w:p w14:paraId="0C2FC7A7" w14:textId="77777777" w:rsidR="002B140E" w:rsidRPr="00CE1195" w:rsidRDefault="002B140E" w:rsidP="00F108E0">
      <w:pPr>
        <w:rPr>
          <w:w w:val="80"/>
        </w:rPr>
      </w:pPr>
    </w:p>
    <w:p w14:paraId="200B0C1D" w14:textId="29F1CDAB" w:rsidR="001D2146" w:rsidRDefault="00AC4CB0" w:rsidP="00F108E0">
      <w:pPr>
        <w:rPr>
          <w:rFonts w:ascii="Arial" w:hAnsi="Arial" w:cs="Arial"/>
          <w:b/>
          <w:i/>
          <w:iCs/>
          <w:color w:val="7A6F30"/>
          <w:w w:val="80"/>
          <w:sz w:val="48"/>
          <w:szCs w:val="48"/>
        </w:rPr>
      </w:pPr>
      <w:r>
        <w:rPr>
          <w:rFonts w:ascii="Arial" w:hAnsi="Arial" w:cs="Arial"/>
          <w:b/>
          <w:i/>
          <w:iCs/>
          <w:color w:val="7A6F30"/>
          <w:w w:val="80"/>
          <w:sz w:val="48"/>
          <w:szCs w:val="48"/>
          <w:lang w:eastAsia="zh-TW"/>
        </w:rPr>
        <mc:AlternateContent>
          <mc:Choice Requires="wps">
            <w:drawing>
              <wp:anchor distT="0" distB="0" distL="114300" distR="114300" simplePos="0" relativeHeight="251757056" behindDoc="0" locked="0" layoutInCell="1" allowOverlap="1" wp14:anchorId="36BE17F5" wp14:editId="25C1239E">
                <wp:simplePos x="0" y="0"/>
                <wp:positionH relativeFrom="column">
                  <wp:posOffset>4387215</wp:posOffset>
                </wp:positionH>
                <wp:positionV relativeFrom="paragraph">
                  <wp:posOffset>6619875</wp:posOffset>
                </wp:positionV>
                <wp:extent cx="718185" cy="248285"/>
                <wp:effectExtent l="5715" t="10795" r="9525" b="7620"/>
                <wp:wrapNone/>
                <wp:docPr id="22" name="Text Box 136" descr="01/0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48285"/>
                        </a:xfrm>
                        <a:prstGeom prst="rect">
                          <a:avLst/>
                        </a:prstGeom>
                        <a:solidFill>
                          <a:srgbClr val="FFFFFF"/>
                        </a:solidFill>
                        <a:ln w="9525">
                          <a:solidFill>
                            <a:schemeClr val="bg1">
                              <a:lumMod val="100000"/>
                              <a:lumOff val="0"/>
                            </a:schemeClr>
                          </a:solidFill>
                          <a:miter lim="800000"/>
                          <a:headEnd/>
                          <a:tailEnd/>
                        </a:ln>
                      </wps:spPr>
                      <wps:txbx>
                        <w:txbxContent>
                          <w:p w14:paraId="0A61EFE3" w14:textId="77777777" w:rsidR="000B685E" w:rsidRDefault="000B685E">
                            <w:r>
                              <w:t>01/0</w:t>
                            </w:r>
                            <w:r w:rsidR="00420874">
                              <w:t>5</w:t>
                            </w:r>
                            <w: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E17F5" id="Text Box 136" o:spid="_x0000_s1027" type="#_x0000_t202" alt="01/05/11" style="position:absolute;margin-left:345.45pt;margin-top:521.25pt;width:56.55pt;height:19.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" strokecolor="white [3212]">
                <v:textbox>
                  <w:txbxContent>
                    <w:p w14:paraId="0A61EFE3" w14:textId="77777777" w:rsidR="000B685E" w:rsidRDefault="000B685E">
                      <w:r>
                        <w:t>01/0</w:t>
                      </w:r>
                      <w:r w:rsidR="00420874">
                        <w:t>5</w:t>
                      </w:r>
                      <w:r>
                        <w:t>/11</w:t>
                      </w:r>
                    </w:p>
                  </w:txbxContent>
                </v:textbox>
              </v:shape>
            </w:pict>
          </mc:Fallback>
        </mc:AlternateContent>
      </w:r>
      <w:r w:rsidR="00F90EB9">
        <w:rPr>
          <w:rFonts w:ascii="Arial" w:hAnsi="Arial" w:cs="Arial"/>
          <w:b/>
          <w:i/>
          <w:iCs/>
          <w:color w:val="7A6F30"/>
          <w:sz w:val="48"/>
          <w:szCs w:val="48"/>
        </w:rPr>
        <w:drawing>
          <wp:anchor distT="0" distB="0" distL="114300" distR="114300" simplePos="0" relativeHeight="251728384" behindDoc="0" locked="0" layoutInCell="1" allowOverlap="1" wp14:anchorId="35A9DBA9" wp14:editId="1A3E6245">
            <wp:simplePos x="0" y="0"/>
            <wp:positionH relativeFrom="margin">
              <wp:posOffset>140970</wp:posOffset>
            </wp:positionH>
            <wp:positionV relativeFrom="margin">
              <wp:posOffset>6416040</wp:posOffset>
            </wp:positionV>
            <wp:extent cx="2604135" cy="782955"/>
            <wp:effectExtent l="19050" t="19050" r="24765" b="17145"/>
            <wp:wrapSquare wrapText="bothSides"/>
            <wp:docPr id="6" name="Picture 5" descr="ai rphoto of flood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Flood3.png"/>
                    <pic:cNvPicPr/>
                  </pic:nvPicPr>
                  <pic:blipFill>
                    <a:blip r:embed="rId9" cstate="print"/>
                    <a:stretch>
                      <a:fillRect/>
                    </a:stretch>
                  </pic:blipFill>
                  <pic:spPr>
                    <a:xfrm>
                      <a:off x="0" y="0"/>
                      <a:ext cx="2604135" cy="782955"/>
                    </a:xfrm>
                    <a:prstGeom prst="rect">
                      <a:avLst/>
                    </a:prstGeom>
                    <a:ln w="12700">
                      <a:solidFill>
                        <a:schemeClr val="tx1"/>
                      </a:solidFill>
                    </a:ln>
                  </pic:spPr>
                </pic:pic>
              </a:graphicData>
            </a:graphic>
          </wp:anchor>
        </w:drawing>
      </w:r>
      <w:r>
        <mc:AlternateContent>
          <mc:Choice Requires="wps">
            <w:drawing>
              <wp:anchor distT="36576" distB="36576" distL="36576" distR="36576" simplePos="0" relativeHeight="251742720" behindDoc="0" locked="0" layoutInCell="1" allowOverlap="1" wp14:anchorId="0E1BD916" wp14:editId="763730C1">
                <wp:simplePos x="0" y="0"/>
                <wp:positionH relativeFrom="column">
                  <wp:posOffset>6698615</wp:posOffset>
                </wp:positionH>
                <wp:positionV relativeFrom="page">
                  <wp:posOffset>5972175</wp:posOffset>
                </wp:positionV>
                <wp:extent cx="2905760" cy="800100"/>
                <wp:effectExtent l="2540" t="0" r="0" b="0"/>
                <wp:wrapNone/>
                <wp:docPr id="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800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57E07C" w14:textId="77777777" w:rsidR="00B84AB4" w:rsidRPr="00911980" w:rsidRDefault="00B84AB4" w:rsidP="00D421AB">
                            <w:pPr>
                              <w:widowControl w:val="0"/>
                              <w:spacing w:line="360" w:lineRule="exact"/>
                              <w:jc w:val="center"/>
                              <w:rPr>
                                <w:rFonts w:ascii="Arial" w:hAnsi="Arial" w:cs="Arial"/>
                                <w:color w:val="7A6F30"/>
                                <w:sz w:val="28"/>
                                <w:szCs w:val="28"/>
                              </w:rPr>
                            </w:pPr>
                            <w:r w:rsidRPr="00911980">
                              <w:rPr>
                                <w:rFonts w:ascii="Arial" w:hAnsi="Arial" w:cs="Arial"/>
                                <w:color w:val="7A6F30"/>
                                <w:sz w:val="28"/>
                                <w:szCs w:val="28"/>
                              </w:rPr>
                              <w:t>Contact us at:</w:t>
                            </w:r>
                          </w:p>
                          <w:p w14:paraId="7C4BC1FF" w14:textId="77777777" w:rsidR="00B84AB4" w:rsidRPr="00F90EB9" w:rsidRDefault="00B84AB4" w:rsidP="00D421AB">
                            <w:pPr>
                              <w:widowControl w:val="0"/>
                              <w:spacing w:line="360" w:lineRule="exact"/>
                              <w:jc w:val="center"/>
                              <w:rPr>
                                <w:rFonts w:ascii="Arial" w:hAnsi="Arial" w:cs="Arial"/>
                                <w:b/>
                                <w:bCs/>
                                <w:color w:val="C00000"/>
                                <w:sz w:val="30"/>
                                <w:szCs w:val="30"/>
                              </w:rPr>
                            </w:pPr>
                            <w:r w:rsidRPr="00F90EB9">
                              <w:rPr>
                                <w:rFonts w:ascii="Arial" w:hAnsi="Arial" w:cs="Arial"/>
                                <w:b/>
                                <w:bCs/>
                                <w:color w:val="C00000"/>
                                <w:sz w:val="30"/>
                                <w:szCs w:val="30"/>
                              </w:rPr>
                              <w:t>[555-543-5432]</w:t>
                            </w:r>
                          </w:p>
                          <w:p w14:paraId="015E4263" w14:textId="77777777" w:rsidR="00B84AB4" w:rsidRPr="00F90EB9" w:rsidRDefault="00B84AB4" w:rsidP="00D421AB">
                            <w:pPr>
                              <w:widowControl w:val="0"/>
                              <w:spacing w:line="360" w:lineRule="exact"/>
                              <w:jc w:val="center"/>
                              <w:rPr>
                                <w:rFonts w:ascii="Arial" w:hAnsi="Arial" w:cs="Arial"/>
                                <w:b/>
                                <w:i/>
                                <w:color w:val="C00000"/>
                                <w:sz w:val="22"/>
                                <w:szCs w:val="22"/>
                              </w:rPr>
                            </w:pPr>
                            <w:r w:rsidRPr="00F90EB9">
                              <w:rPr>
                                <w:rFonts w:ascii="Arial" w:hAnsi="Arial" w:cs="Arial"/>
                                <w:b/>
                                <w:i/>
                                <w:color w:val="C00000"/>
                                <w:sz w:val="22"/>
                                <w:szCs w:val="22"/>
                              </w:rPr>
                              <w:t>[www.yourwebsitehere.com]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BD916" id="Text Box 122" o:spid="_x0000_s1028" type="#_x0000_t202" style="position:absolute;margin-left:527.45pt;margin-top:470.25pt;width:228.8pt;height:63pt;z-index:251742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" filled="f" fillcolor="#fffffe" stroked="f" strokecolor="#212120" insetpen="t">
                <v:textbox inset="2.88pt,2.88pt,2.88pt,2.88pt">
                  <w:txbxContent>
                    <w:p w14:paraId="2E57E07C" w14:textId="77777777" w:rsidR="00B84AB4" w:rsidRPr="00911980" w:rsidRDefault="00B84AB4" w:rsidP="00D421AB">
                      <w:pPr>
                        <w:widowControl w:val="0"/>
                        <w:spacing w:line="360" w:lineRule="exact"/>
                        <w:jc w:val="center"/>
                        <w:rPr>
                          <w:rFonts w:ascii="Arial" w:hAnsi="Arial" w:cs="Arial"/>
                          <w:color w:val="7A6F30"/>
                          <w:sz w:val="28"/>
                          <w:szCs w:val="28"/>
                        </w:rPr>
                      </w:pPr>
                      <w:r w:rsidRPr="00911980">
                        <w:rPr>
                          <w:rFonts w:ascii="Arial" w:hAnsi="Arial" w:cs="Arial"/>
                          <w:color w:val="7A6F30"/>
                          <w:sz w:val="28"/>
                          <w:szCs w:val="28"/>
                        </w:rPr>
                        <w:t>Contact us at:</w:t>
                      </w:r>
                    </w:p>
                    <w:p w14:paraId="7C4BC1FF" w14:textId="77777777" w:rsidR="00B84AB4" w:rsidRPr="00F90EB9" w:rsidRDefault="00B84AB4" w:rsidP="00D421AB">
                      <w:pPr>
                        <w:widowControl w:val="0"/>
                        <w:spacing w:line="360" w:lineRule="exact"/>
                        <w:jc w:val="center"/>
                        <w:rPr>
                          <w:rFonts w:ascii="Arial" w:hAnsi="Arial" w:cs="Arial"/>
                          <w:b/>
                          <w:bCs/>
                          <w:color w:val="C00000"/>
                          <w:sz w:val="30"/>
                          <w:szCs w:val="30"/>
                        </w:rPr>
                      </w:pPr>
                      <w:r w:rsidRPr="00F90EB9">
                        <w:rPr>
                          <w:rFonts w:ascii="Arial" w:hAnsi="Arial" w:cs="Arial"/>
                          <w:b/>
                          <w:bCs/>
                          <w:color w:val="C00000"/>
                          <w:sz w:val="30"/>
                          <w:szCs w:val="30"/>
                        </w:rPr>
                        <w:t>[555-543-5432]</w:t>
                      </w:r>
                    </w:p>
                    <w:p w14:paraId="015E4263" w14:textId="77777777" w:rsidR="00B84AB4" w:rsidRPr="00F90EB9" w:rsidRDefault="00B84AB4" w:rsidP="00D421AB">
                      <w:pPr>
                        <w:widowControl w:val="0"/>
                        <w:spacing w:line="360" w:lineRule="exact"/>
                        <w:jc w:val="center"/>
                        <w:rPr>
                          <w:rFonts w:ascii="Arial" w:hAnsi="Arial" w:cs="Arial"/>
                          <w:b/>
                          <w:i/>
                          <w:color w:val="C00000"/>
                          <w:sz w:val="22"/>
                          <w:szCs w:val="22"/>
                        </w:rPr>
                      </w:pPr>
                      <w:r w:rsidRPr="00F90EB9">
                        <w:rPr>
                          <w:rFonts w:ascii="Arial" w:hAnsi="Arial" w:cs="Arial"/>
                          <w:b/>
                          <w:i/>
                          <w:color w:val="C00000"/>
                          <w:sz w:val="22"/>
                          <w:szCs w:val="22"/>
                        </w:rPr>
                        <w:t>[www.yourwebsitehere.com]</w:t>
                      </w:r>
                    </w:p>
                  </w:txbxContent>
                </v:textbox>
                <w10:wrap anchory="page"/>
              </v:shape>
            </w:pict>
          </mc:Fallback>
        </mc:AlternateContent>
      </w:r>
      <w:r>
        <mc:AlternateContent>
          <mc:Choice Requires="wps">
            <w:drawing>
              <wp:anchor distT="36576" distB="36576" distL="36576" distR="36576" simplePos="0" relativeHeight="251741696" behindDoc="0" locked="0" layoutInCell="1" allowOverlap="1" wp14:anchorId="5D63EB05" wp14:editId="36B37E95">
                <wp:simplePos x="0" y="0"/>
                <wp:positionH relativeFrom="column">
                  <wp:posOffset>3143885</wp:posOffset>
                </wp:positionH>
                <wp:positionV relativeFrom="page">
                  <wp:posOffset>6784975</wp:posOffset>
                </wp:positionV>
                <wp:extent cx="3200400" cy="560070"/>
                <wp:effectExtent l="635" t="3175" r="0" b="0"/>
                <wp:wrapNone/>
                <wp:docPr id="20" name="Text Box 121" descr="[REAL ESTATE&#10;COMPANY]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600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F227AE6" w14:textId="77777777" w:rsidR="00B84AB4" w:rsidRPr="00F90EB9" w:rsidRDefault="00B84AB4" w:rsidP="00D421AB">
                            <w:pPr>
                              <w:widowControl w:val="0"/>
                              <w:spacing w:before="120" w:after="120"/>
                              <w:jc w:val="center"/>
                              <w:rPr>
                                <w:rFonts w:ascii="Arial" w:hAnsi="Arial" w:cs="Arial"/>
                                <w:b/>
                                <w:color w:val="C00000"/>
                                <w:w w:val="80"/>
                                <w:sz w:val="16"/>
                                <w:szCs w:val="16"/>
                              </w:rPr>
                            </w:pPr>
                            <w:r w:rsidRPr="00F90EB9">
                              <w:rPr>
                                <w:rFonts w:ascii="Arial" w:hAnsi="Arial" w:cs="Arial"/>
                                <w:b/>
                                <w:color w:val="C00000"/>
                                <w:spacing w:val="8"/>
                                <w:w w:val="80"/>
                                <w:sz w:val="28"/>
                                <w:szCs w:val="28"/>
                              </w:rPr>
                              <w:t>[R</w:t>
                            </w:r>
                            <w:r w:rsidRPr="00F90EB9">
                              <w:rPr>
                                <w:rFonts w:ascii="Arial" w:hAnsi="Arial" w:cs="Arial"/>
                                <w:b/>
                                <w:color w:val="C00000"/>
                                <w:spacing w:val="8"/>
                                <w:w w:val="80"/>
                                <w:sz w:val="24"/>
                                <w:szCs w:val="24"/>
                              </w:rPr>
                              <w:t xml:space="preserve">EAL </w:t>
                            </w:r>
                            <w:r w:rsidRPr="00F90EB9">
                              <w:rPr>
                                <w:rFonts w:ascii="Arial" w:hAnsi="Arial" w:cs="Arial"/>
                                <w:b/>
                                <w:color w:val="C00000"/>
                                <w:spacing w:val="8"/>
                                <w:w w:val="80"/>
                                <w:sz w:val="28"/>
                                <w:szCs w:val="28"/>
                              </w:rPr>
                              <w:t>E</w:t>
                            </w:r>
                            <w:r w:rsidRPr="00F90EB9">
                              <w:rPr>
                                <w:rFonts w:ascii="Arial" w:hAnsi="Arial" w:cs="Arial"/>
                                <w:b/>
                                <w:color w:val="C00000"/>
                                <w:spacing w:val="8"/>
                                <w:w w:val="80"/>
                                <w:sz w:val="24"/>
                                <w:szCs w:val="24"/>
                              </w:rPr>
                              <w:t>STATE</w:t>
                            </w:r>
                            <w:r w:rsidRPr="00F90EB9">
                              <w:rPr>
                                <w:rFonts w:ascii="Arial" w:hAnsi="Arial" w:cs="Arial"/>
                                <w:b/>
                                <w:color w:val="C00000"/>
                                <w:spacing w:val="8"/>
                                <w:w w:val="80"/>
                                <w:sz w:val="24"/>
                                <w:szCs w:val="24"/>
                              </w:rPr>
                              <w:br/>
                            </w:r>
                            <w:r w:rsidRPr="00F90EB9">
                              <w:rPr>
                                <w:rFonts w:ascii="Arial" w:hAnsi="Arial" w:cs="Arial"/>
                                <w:b/>
                                <w:color w:val="C00000"/>
                                <w:spacing w:val="16"/>
                                <w:w w:val="80"/>
                                <w:sz w:val="16"/>
                                <w:szCs w:val="16"/>
                              </w:rPr>
                              <w:t xml:space="preserve">COMPANY]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3EB05" id="Text Box 121" o:spid="_x0000_s1029" type="#_x0000_t202" alt="[REAL ESTATE&#10;COMPANY] &#10;" style="position:absolute;margin-left:247.55pt;margin-top:534.25pt;width:252pt;height:44.1pt;z-index:251741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" filled="f" fillcolor="#fffffe" stroked="f" strokecolor="#212120" insetpen="t">
                <v:textbox inset="2.88pt,2.88pt,2.88pt,2.88pt">
                  <w:txbxContent>
                    <w:p w14:paraId="6F227AE6" w14:textId="77777777" w:rsidR="00B84AB4" w:rsidRPr="00F90EB9" w:rsidRDefault="00B84AB4" w:rsidP="00D421AB">
                      <w:pPr>
                        <w:widowControl w:val="0"/>
                        <w:spacing w:before="120" w:after="120"/>
                        <w:jc w:val="center"/>
                        <w:rPr>
                          <w:rFonts w:ascii="Arial" w:hAnsi="Arial" w:cs="Arial"/>
                          <w:b/>
                          <w:color w:val="C00000"/>
                          <w:w w:val="80"/>
                          <w:sz w:val="16"/>
                          <w:szCs w:val="16"/>
                        </w:rPr>
                      </w:pPr>
                      <w:r w:rsidRPr="00F90EB9">
                        <w:rPr>
                          <w:rFonts w:ascii="Arial" w:hAnsi="Arial" w:cs="Arial"/>
                          <w:b/>
                          <w:color w:val="C00000"/>
                          <w:spacing w:val="8"/>
                          <w:w w:val="80"/>
                          <w:sz w:val="28"/>
                          <w:szCs w:val="28"/>
                        </w:rPr>
                        <w:t>[R</w:t>
                      </w:r>
                      <w:r w:rsidRPr="00F90EB9">
                        <w:rPr>
                          <w:rFonts w:ascii="Arial" w:hAnsi="Arial" w:cs="Arial"/>
                          <w:b/>
                          <w:color w:val="C00000"/>
                          <w:spacing w:val="8"/>
                          <w:w w:val="80"/>
                          <w:sz w:val="24"/>
                          <w:szCs w:val="24"/>
                        </w:rPr>
                        <w:t xml:space="preserve">EAL </w:t>
                      </w:r>
                      <w:r w:rsidRPr="00F90EB9">
                        <w:rPr>
                          <w:rFonts w:ascii="Arial" w:hAnsi="Arial" w:cs="Arial"/>
                          <w:b/>
                          <w:color w:val="C00000"/>
                          <w:spacing w:val="8"/>
                          <w:w w:val="80"/>
                          <w:sz w:val="28"/>
                          <w:szCs w:val="28"/>
                        </w:rPr>
                        <w:t>E</w:t>
                      </w:r>
                      <w:r w:rsidRPr="00F90EB9">
                        <w:rPr>
                          <w:rFonts w:ascii="Arial" w:hAnsi="Arial" w:cs="Arial"/>
                          <w:b/>
                          <w:color w:val="C00000"/>
                          <w:spacing w:val="8"/>
                          <w:w w:val="80"/>
                          <w:sz w:val="24"/>
                          <w:szCs w:val="24"/>
                        </w:rPr>
                        <w:t>STATE</w:t>
                      </w:r>
                      <w:r w:rsidRPr="00F90EB9">
                        <w:rPr>
                          <w:rFonts w:ascii="Arial" w:hAnsi="Arial" w:cs="Arial"/>
                          <w:b/>
                          <w:color w:val="C00000"/>
                          <w:spacing w:val="8"/>
                          <w:w w:val="80"/>
                          <w:sz w:val="24"/>
                          <w:szCs w:val="24"/>
                        </w:rPr>
                        <w:br/>
                      </w:r>
                      <w:r w:rsidRPr="00F90EB9">
                        <w:rPr>
                          <w:rFonts w:ascii="Arial" w:hAnsi="Arial" w:cs="Arial"/>
                          <w:b/>
                          <w:color w:val="C00000"/>
                          <w:spacing w:val="16"/>
                          <w:w w:val="80"/>
                          <w:sz w:val="16"/>
                          <w:szCs w:val="16"/>
                        </w:rPr>
                        <w:t xml:space="preserve">COMPANY] </w:t>
                      </w:r>
                    </w:p>
                  </w:txbxContent>
                </v:textbox>
                <w10:wrap anchory="page"/>
              </v:shape>
            </w:pict>
          </mc:Fallback>
        </mc:AlternateContent>
      </w:r>
      <w:r>
        <mc:AlternateContent>
          <mc:Choice Requires="wps">
            <w:drawing>
              <wp:anchor distT="36576" distB="36576" distL="36576" distR="36576" simplePos="0" relativeHeight="251740672" behindDoc="0" locked="0" layoutInCell="1" allowOverlap="1" wp14:anchorId="5D3C0A56" wp14:editId="211565D4">
                <wp:simplePos x="0" y="0"/>
                <wp:positionH relativeFrom="column">
                  <wp:posOffset>3144520</wp:posOffset>
                </wp:positionH>
                <wp:positionV relativeFrom="page">
                  <wp:posOffset>6299835</wp:posOffset>
                </wp:positionV>
                <wp:extent cx="3200400" cy="532765"/>
                <wp:effectExtent l="1270" t="3810" r="0" b="0"/>
                <wp:wrapNone/>
                <wp:docPr id="19" name="Text Box 120" descr="[5432 Any Street &#10;West Townsville, State 543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327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06019EA" w14:textId="77777777" w:rsidR="00B84AB4" w:rsidRPr="00F90EB9" w:rsidRDefault="00B84AB4" w:rsidP="00D421AB">
                            <w:pPr>
                              <w:widowControl w:val="0"/>
                              <w:spacing w:line="260" w:lineRule="exact"/>
                              <w:jc w:val="center"/>
                              <w:rPr>
                                <w:rFonts w:ascii="Arial" w:hAnsi="Arial" w:cs="Arial"/>
                                <w:b/>
                                <w:i/>
                                <w:color w:val="C00000"/>
                                <w:sz w:val="22"/>
                                <w:szCs w:val="22"/>
                              </w:rPr>
                            </w:pPr>
                            <w:r w:rsidRPr="00F90EB9">
                              <w:rPr>
                                <w:rFonts w:ascii="Arial" w:hAnsi="Arial" w:cs="Arial"/>
                                <w:b/>
                                <w:i/>
                                <w:color w:val="C00000"/>
                                <w:sz w:val="22"/>
                                <w:szCs w:val="22"/>
                              </w:rPr>
                              <w:t xml:space="preserve">[5432 Any Street </w:t>
                            </w:r>
                            <w:r w:rsidRPr="00F90EB9">
                              <w:rPr>
                                <w:rFonts w:ascii="Arial" w:hAnsi="Arial" w:cs="Arial"/>
                                <w:b/>
                                <w:i/>
                                <w:color w:val="C00000"/>
                                <w:sz w:val="22"/>
                                <w:szCs w:val="22"/>
                              </w:rPr>
                              <w:br/>
                              <w:t>West Townsville, State 54321]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C0A56" id="Text Box 120" o:spid="_x0000_s1030" type="#_x0000_t202" alt="[5432 Any Street &#10;West Townsville, State 54321]&#10;" style="position:absolute;margin-left:247.6pt;margin-top:496.05pt;width:252pt;height:41.95pt;z-index:251740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" filled="f" fillcolor="#fffffe" stroked="f" strokecolor="#212120" insetpen="t">
                <v:textbox inset="2.88pt,2.88pt,2.88pt,2.88pt">
                  <w:txbxContent>
                    <w:p w14:paraId="406019EA" w14:textId="77777777" w:rsidR="00B84AB4" w:rsidRPr="00F90EB9" w:rsidRDefault="00B84AB4" w:rsidP="00D421AB">
                      <w:pPr>
                        <w:widowControl w:val="0"/>
                        <w:spacing w:line="260" w:lineRule="exact"/>
                        <w:jc w:val="center"/>
                        <w:rPr>
                          <w:rFonts w:ascii="Arial" w:hAnsi="Arial" w:cs="Arial"/>
                          <w:b/>
                          <w:i/>
                          <w:color w:val="C00000"/>
                          <w:sz w:val="22"/>
                          <w:szCs w:val="22"/>
                        </w:rPr>
                      </w:pPr>
                      <w:r w:rsidRPr="00F90EB9">
                        <w:rPr>
                          <w:rFonts w:ascii="Arial" w:hAnsi="Arial" w:cs="Arial"/>
                          <w:b/>
                          <w:i/>
                          <w:color w:val="C00000"/>
                          <w:sz w:val="22"/>
                          <w:szCs w:val="22"/>
                        </w:rPr>
                        <w:t xml:space="preserve">[5432 Any Street </w:t>
                      </w:r>
                      <w:r w:rsidRPr="00F90EB9">
                        <w:rPr>
                          <w:rFonts w:ascii="Arial" w:hAnsi="Arial" w:cs="Arial"/>
                          <w:b/>
                          <w:i/>
                          <w:color w:val="C00000"/>
                          <w:sz w:val="22"/>
                          <w:szCs w:val="22"/>
                        </w:rPr>
                        <w:br/>
                        <w:t>West Townsville, State 54321]</w:t>
                      </w:r>
                    </w:p>
                  </w:txbxContent>
                </v:textbox>
                <w10:wrap anchory="page"/>
              </v:shape>
            </w:pict>
          </mc:Fallback>
        </mc:AlternateContent>
      </w:r>
      <w:r>
        <mc:AlternateContent>
          <mc:Choice Requires="wps">
            <w:drawing>
              <wp:anchor distT="36576" distB="36576" distL="36576" distR="36576" simplePos="0" relativeHeight="251738624" behindDoc="0" locked="0" layoutInCell="1" allowOverlap="1" wp14:anchorId="6365782E" wp14:editId="5EB151C0">
                <wp:simplePos x="0" y="0"/>
                <wp:positionH relativeFrom="column">
                  <wp:posOffset>7021830</wp:posOffset>
                </wp:positionH>
                <wp:positionV relativeFrom="page">
                  <wp:posOffset>3305175</wp:posOffset>
                </wp:positionV>
                <wp:extent cx="1885950" cy="285750"/>
                <wp:effectExtent l="1905" t="0" r="0" b="0"/>
                <wp:wrapNone/>
                <wp:docPr id="18" name="Text Box 118" descr="nam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704007" w14:textId="77777777" w:rsidR="00B84AB4" w:rsidRPr="00F90EB9" w:rsidRDefault="00B84AB4" w:rsidP="00F108E0">
                            <w:pPr>
                              <w:widowControl w:val="0"/>
                              <w:spacing w:line="280" w:lineRule="exact"/>
                              <w:jc w:val="center"/>
                              <w:rPr>
                                <w:rFonts w:ascii="Arial" w:hAnsi="Arial" w:cs="Arial"/>
                                <w:b/>
                                <w:color w:val="C00000"/>
                                <w:w w:val="80"/>
                                <w:sz w:val="32"/>
                                <w:szCs w:val="32"/>
                              </w:rPr>
                            </w:pPr>
                            <w:r w:rsidRPr="00F90EB9">
                              <w:rPr>
                                <w:rFonts w:ascii="Arial" w:hAnsi="Arial" w:cs="Arial"/>
                                <w:b/>
                                <w:color w:val="C00000"/>
                                <w:w w:val="80"/>
                                <w:sz w:val="32"/>
                                <w:szCs w:val="32"/>
                              </w:rPr>
                              <w:t>[Jane Smith]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5782E" id="Text Box 118" o:spid="_x0000_s1031" type="#_x0000_t202" alt="name " style="position:absolute;margin-left:552.9pt;margin-top:260.25pt;width:148.5pt;height:22.5pt;z-index:251738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" filled="f" fillcolor="#fffffe" stroked="f" strokecolor="#212120" insetpen="t">
                <v:textbox inset="2.88pt,2.88pt,2.88pt,2.88pt">
                  <w:txbxContent>
                    <w:p w14:paraId="3F704007" w14:textId="77777777" w:rsidR="00B84AB4" w:rsidRPr="00F90EB9" w:rsidRDefault="00B84AB4" w:rsidP="00F108E0">
                      <w:pPr>
                        <w:widowControl w:val="0"/>
                        <w:spacing w:line="280" w:lineRule="exact"/>
                        <w:jc w:val="center"/>
                        <w:rPr>
                          <w:rFonts w:ascii="Arial" w:hAnsi="Arial" w:cs="Arial"/>
                          <w:b/>
                          <w:color w:val="C00000"/>
                          <w:w w:val="80"/>
                          <w:sz w:val="32"/>
                          <w:szCs w:val="32"/>
                        </w:rPr>
                      </w:pPr>
                      <w:r w:rsidRPr="00F90EB9">
                        <w:rPr>
                          <w:rFonts w:ascii="Arial" w:hAnsi="Arial" w:cs="Arial"/>
                          <w:b/>
                          <w:color w:val="C00000"/>
                          <w:w w:val="80"/>
                          <w:sz w:val="32"/>
                          <w:szCs w:val="32"/>
                        </w:rPr>
                        <w:t>[Jane Smith]</w:t>
                      </w:r>
                    </w:p>
                  </w:txbxContent>
                </v:textbox>
                <w10:wrap anchory="page"/>
              </v:shape>
            </w:pict>
          </mc:Fallback>
        </mc:AlternateContent>
      </w:r>
      <w:r>
        <mc:AlternateContent>
          <mc:Choice Requires="wps">
            <w:drawing>
              <wp:anchor distT="36576" distB="36576" distL="36576" distR="36576" simplePos="0" relativeHeight="251739648" behindDoc="0" locked="0" layoutInCell="1" allowOverlap="1" wp14:anchorId="46C06EFA" wp14:editId="06246EF1">
                <wp:simplePos x="0" y="0"/>
                <wp:positionH relativeFrom="column">
                  <wp:posOffset>6677025</wp:posOffset>
                </wp:positionH>
                <wp:positionV relativeFrom="page">
                  <wp:posOffset>3700780</wp:posOffset>
                </wp:positionV>
                <wp:extent cx="2573655" cy="1028700"/>
                <wp:effectExtent l="0" t="0" r="0" b="4445"/>
                <wp:wrapNone/>
                <wp:docPr id="17" name="Text Box 119" descr="ask before you buy; know your flood ri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1028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CAE7AC8" w14:textId="77777777" w:rsidR="00B84AB4" w:rsidRPr="00D421AB" w:rsidRDefault="00B84AB4" w:rsidP="00F108E0">
                            <w:pPr>
                              <w:widowControl w:val="0"/>
                              <w:jc w:val="center"/>
                              <w:rPr>
                                <w:rFonts w:ascii="Arial" w:hAnsi="Arial" w:cs="Arial"/>
                                <w:i/>
                                <w:iCs/>
                                <w:color w:val="FFFFFE"/>
                                <w:w w:val="80"/>
                                <w:sz w:val="44"/>
                                <w:szCs w:val="44"/>
                              </w:rPr>
                            </w:pPr>
                            <w:r w:rsidRPr="00D421AB">
                              <w:rPr>
                                <w:rFonts w:ascii="Arial" w:hAnsi="Arial" w:cs="Arial"/>
                                <w:i/>
                                <w:iCs/>
                                <w:color w:val="FFFFFE"/>
                                <w:w w:val="80"/>
                                <w:sz w:val="44"/>
                                <w:szCs w:val="44"/>
                              </w:rPr>
                              <w:t>Ask Before You Buy:</w:t>
                            </w:r>
                          </w:p>
                          <w:p w14:paraId="7CA9398C" w14:textId="77777777" w:rsidR="00B84AB4" w:rsidRPr="00D421AB" w:rsidRDefault="00B84AB4" w:rsidP="00F108E0">
                            <w:pPr>
                              <w:widowControl w:val="0"/>
                              <w:jc w:val="center"/>
                              <w:rPr>
                                <w:rFonts w:ascii="Arial" w:hAnsi="Arial" w:cs="Arial"/>
                                <w:i/>
                                <w:iCs/>
                                <w:color w:val="FFFFFE"/>
                                <w:w w:val="80"/>
                                <w:sz w:val="44"/>
                                <w:szCs w:val="44"/>
                              </w:rPr>
                            </w:pPr>
                            <w:r w:rsidRPr="00D421AB">
                              <w:rPr>
                                <w:rFonts w:ascii="Arial" w:hAnsi="Arial" w:cs="Arial"/>
                                <w:i/>
                                <w:iCs/>
                                <w:color w:val="FFFFFE"/>
                                <w:w w:val="80"/>
                                <w:sz w:val="44"/>
                                <w:szCs w:val="44"/>
                              </w:rPr>
                              <w:t>Know Your Flood Risk!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06EFA" id="Text Box 119" o:spid="_x0000_s1032" type="#_x0000_t202" alt="ask before you buy; know your flood risk" style="position:absolute;margin-left:525.75pt;margin-top:291.4pt;width:202.65pt;height:81pt;z-index:251739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" filled="f" fillcolor="#fffffe" stroked="f" strokecolor="#212120" insetpen="t">
                <v:textbox inset="2.88pt,2.88pt,2.88pt,2.88pt">
                  <w:txbxContent>
                    <w:p w14:paraId="6CAE7AC8" w14:textId="77777777" w:rsidR="00B84AB4" w:rsidRPr="00D421AB" w:rsidRDefault="00B84AB4" w:rsidP="00F108E0">
                      <w:pPr>
                        <w:widowControl w:val="0"/>
                        <w:jc w:val="center"/>
                        <w:rPr>
                          <w:rFonts w:ascii="Arial" w:hAnsi="Arial" w:cs="Arial"/>
                          <w:i/>
                          <w:iCs/>
                          <w:color w:val="FFFFFE"/>
                          <w:w w:val="80"/>
                          <w:sz w:val="44"/>
                          <w:szCs w:val="44"/>
                        </w:rPr>
                      </w:pPr>
                      <w:r w:rsidRPr="00D421AB">
                        <w:rPr>
                          <w:rFonts w:ascii="Arial" w:hAnsi="Arial" w:cs="Arial"/>
                          <w:i/>
                          <w:iCs/>
                          <w:color w:val="FFFFFE"/>
                          <w:w w:val="80"/>
                          <w:sz w:val="44"/>
                          <w:szCs w:val="44"/>
                        </w:rPr>
                        <w:t>Ask Before You Buy:</w:t>
                      </w:r>
                    </w:p>
                    <w:p w14:paraId="7CA9398C" w14:textId="77777777" w:rsidR="00B84AB4" w:rsidRPr="00D421AB" w:rsidRDefault="00B84AB4" w:rsidP="00F108E0">
                      <w:pPr>
                        <w:widowControl w:val="0"/>
                        <w:jc w:val="center"/>
                        <w:rPr>
                          <w:rFonts w:ascii="Arial" w:hAnsi="Arial" w:cs="Arial"/>
                          <w:i/>
                          <w:iCs/>
                          <w:color w:val="FFFFFE"/>
                          <w:w w:val="80"/>
                          <w:sz w:val="44"/>
                          <w:szCs w:val="44"/>
                        </w:rPr>
                      </w:pPr>
                      <w:r w:rsidRPr="00D421AB">
                        <w:rPr>
                          <w:rFonts w:ascii="Arial" w:hAnsi="Arial" w:cs="Arial"/>
                          <w:i/>
                          <w:iCs/>
                          <w:color w:val="FFFFFE"/>
                          <w:w w:val="80"/>
                          <w:sz w:val="44"/>
                          <w:szCs w:val="44"/>
                        </w:rPr>
                        <w:t>Know Your Flood Risk!</w:t>
                      </w:r>
                    </w:p>
                  </w:txbxContent>
                </v:textbox>
                <w10:wrap anchory="page"/>
              </v:shape>
            </w:pict>
          </mc:Fallback>
        </mc:AlternateContent>
      </w:r>
      <w:r>
        <mc:AlternateContent>
          <mc:Choice Requires="wps">
            <w:drawing>
              <wp:anchor distT="36576" distB="36576" distL="36576" distR="36576" simplePos="0" relativeHeight="251737600" behindDoc="0" locked="0" layoutInCell="1" allowOverlap="1" wp14:anchorId="5F6E46BC" wp14:editId="488A3BC9">
                <wp:simplePos x="0" y="0"/>
                <wp:positionH relativeFrom="column">
                  <wp:posOffset>9250680</wp:posOffset>
                </wp:positionH>
                <wp:positionV relativeFrom="page">
                  <wp:posOffset>4433570</wp:posOffset>
                </wp:positionV>
                <wp:extent cx="372745" cy="452120"/>
                <wp:effectExtent l="1905" t="4445" r="0" b="635"/>
                <wp:wrapNone/>
                <wp:docPr id="16" name="Rectangle 114"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745" cy="45212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02789" id="Rectangle 114" o:spid="_x0000_s1026" alt="decorative image" style="position:absolute;margin-left:728.4pt;margin-top:349.1pt;width:29.35pt;height:35.6pt;z-index:251737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" fillcolor="#a49481" stroked="f" strokecolor="#212120" insetpen="t">
                <v:shadow color="#dcd6d4"/>
                <v:textbox inset="2.88pt,2.88pt,2.88pt,2.88pt"/>
                <w10:wrap anchory="page"/>
              </v:rect>
            </w:pict>
          </mc:Fallback>
        </mc:AlternateContent>
      </w:r>
      <w:r>
        <mc:AlternateContent>
          <mc:Choice Requires="wps">
            <w:drawing>
              <wp:anchor distT="36576" distB="36576" distL="36576" distR="36576" simplePos="0" relativeHeight="251736576" behindDoc="0" locked="0" layoutInCell="1" allowOverlap="1" wp14:anchorId="249C72F0" wp14:editId="7D1F1FF1">
                <wp:simplePos x="0" y="0"/>
                <wp:positionH relativeFrom="column">
                  <wp:posOffset>6677025</wp:posOffset>
                </wp:positionH>
                <wp:positionV relativeFrom="page">
                  <wp:posOffset>2964180</wp:posOffset>
                </wp:positionV>
                <wp:extent cx="2573655" cy="1921510"/>
                <wp:effectExtent l="0" t="1905" r="0" b="635"/>
                <wp:wrapNone/>
                <wp:docPr id="15" name="Rectangle 113" descr="ask before you buy; know your flood ris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655" cy="1921510"/>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ED6BB" id="Rectangle 113" o:spid="_x0000_s1026" alt="ask before you buy; know your flood risk" style="position:absolute;margin-left:525.75pt;margin-top:233.4pt;width:202.65pt;height:151.3pt;z-index:251736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" fillcolor="#5a574b" stroked="f" strokecolor="#212120" insetpen="t">
                <v:shadow color="#dcd6d4"/>
                <v:textbox inset="2.88pt,2.88pt,2.88pt,2.88pt"/>
                <w10:wrap anchory="page"/>
              </v:rect>
            </w:pict>
          </mc:Fallback>
        </mc:AlternateContent>
      </w:r>
      <w:r w:rsidR="00F108E0">
        <w:drawing>
          <wp:anchor distT="36576" distB="36576" distL="36576" distR="36576" simplePos="0" relativeHeight="251732480" behindDoc="0" locked="0" layoutInCell="1" allowOverlap="1" wp14:anchorId="20F23675" wp14:editId="3A46DB59">
            <wp:simplePos x="0" y="0"/>
            <wp:positionH relativeFrom="column">
              <wp:posOffset>8721725</wp:posOffset>
            </wp:positionH>
            <wp:positionV relativeFrom="page">
              <wp:posOffset>2971800</wp:posOffset>
            </wp:positionV>
            <wp:extent cx="889635" cy="1495425"/>
            <wp:effectExtent l="19050" t="0" r="5715" b="0"/>
            <wp:wrapNone/>
            <wp:docPr id="111" name="Picture 4" descr="photo of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9992301-IMG02"/>
                    <pic:cNvPicPr>
                      <a:picLocks noChangeAspect="1" noChangeArrowheads="1"/>
                    </pic:cNvPicPr>
                  </pic:nvPicPr>
                  <pic:blipFill>
                    <a:blip r:embed="rId10" cstate="print"/>
                    <a:srcRect l="55016" r="17737" b="38757"/>
                    <a:stretch>
                      <a:fillRect/>
                    </a:stretch>
                  </pic:blipFill>
                  <pic:spPr bwMode="auto">
                    <a:xfrm>
                      <a:off x="0" y="0"/>
                      <a:ext cx="889635" cy="1495425"/>
                    </a:xfrm>
                    <a:prstGeom prst="rect">
                      <a:avLst/>
                    </a:prstGeom>
                    <a:noFill/>
                    <a:ln w="9525" algn="in">
                      <a:noFill/>
                      <a:miter lim="800000"/>
                      <a:headEnd/>
                      <a:tailEnd/>
                    </a:ln>
                  </pic:spPr>
                </pic:pic>
              </a:graphicData>
            </a:graphic>
          </wp:anchor>
        </w:drawing>
      </w:r>
      <w:r>
        <mc:AlternateContent>
          <mc:Choice Requires="wps">
            <w:drawing>
              <wp:anchor distT="36576" distB="36576" distL="36576" distR="36576" simplePos="0" relativeHeight="251647999" behindDoc="0" locked="0" layoutInCell="1" allowOverlap="1" wp14:anchorId="700AD509" wp14:editId="1961B9D1">
                <wp:simplePos x="0" y="0"/>
                <wp:positionH relativeFrom="column">
                  <wp:posOffset>-89535</wp:posOffset>
                </wp:positionH>
                <wp:positionV relativeFrom="page">
                  <wp:posOffset>1228090</wp:posOffset>
                </wp:positionV>
                <wp:extent cx="2825115" cy="6116955"/>
                <wp:effectExtent l="0" t="0" r="0" b="0"/>
                <wp:wrapNone/>
                <wp:docPr id="14" name="Text Box 17" descr="Our Situation:  [SAMPLE LANGUAGE]&#10;In Flood County, flooding and other drainage problems can result after several inches of rain in a short period of time or after several days of continued rain.  Over the past 20 years, our community has experienced numerous storms or rainfall events causing flood damage.  If you are looking at buying a property, it is a good idea to check out the possible flood hazard before you buy.&#10;&#10; Know Your Local Floodplain Management Regulations.  [Flood County] regulates construction and development in identified floodplains to ensure buildings are protected from flood damage.  Filling and similar projects are prohibited in certain areas.  Houses that are considered substantially damaged (i.e., more than 50% of its market value) by fire, flood or other causes must be elevated to above the flood level when they are repaired.&#10;&#10; Flood Protection.  A building can be protected from most flood hazards, sometimes at relatively low cost.  New building and additions can be elevated above the flood levels.  Existing buildings can be protected from shallow floodwaters with some simple retrofitting measures.  Contact our building department for more detailed informat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61169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79F32F0" w14:textId="77777777" w:rsidR="00B84AB4" w:rsidRPr="00F90EB9" w:rsidRDefault="00B84AB4" w:rsidP="00F108E0">
                            <w:pPr>
                              <w:ind w:left="432"/>
                              <w:rPr>
                                <w:rFonts w:ascii="Arial" w:hAnsi="Arial" w:cs="Arial"/>
                                <w:b/>
                                <w:color w:val="C00000"/>
                              </w:rPr>
                            </w:pPr>
                            <w:r w:rsidRPr="00473E5D">
                              <w:rPr>
                                <w:rFonts w:ascii="Arial" w:hAnsi="Arial" w:cs="Arial"/>
                                <w:b/>
                              </w:rPr>
                              <w:t>Our Situation</w:t>
                            </w:r>
                            <w:r w:rsidRPr="008E6365">
                              <w:rPr>
                                <w:rFonts w:ascii="Arial" w:hAnsi="Arial" w:cs="Arial"/>
                                <w:b/>
                                <w:color w:val="0000FF"/>
                              </w:rPr>
                              <w:t xml:space="preserve">:  </w:t>
                            </w:r>
                            <w:r w:rsidRPr="00F90EB9">
                              <w:rPr>
                                <w:rFonts w:ascii="Arial" w:hAnsi="Arial" w:cs="Arial"/>
                                <w:b/>
                                <w:i/>
                                <w:color w:val="C00000"/>
                              </w:rPr>
                              <w:t>[SAMPLE LANGUAGE]</w:t>
                            </w:r>
                          </w:p>
                          <w:p w14:paraId="117212EF" w14:textId="3D394749" w:rsidR="00B84AB4" w:rsidRPr="00F90EB9" w:rsidRDefault="00B84AB4" w:rsidP="00F108E0">
                            <w:pPr>
                              <w:ind w:left="432"/>
                              <w:rPr>
                                <w:rFonts w:ascii="Arial" w:hAnsi="Arial" w:cs="Arial"/>
                                <w:b/>
                                <w:i/>
                                <w:color w:val="C00000"/>
                              </w:rPr>
                            </w:pPr>
                            <w:r w:rsidRPr="00F90EB9">
                              <w:rPr>
                                <w:rFonts w:ascii="Arial" w:hAnsi="Arial" w:cs="Arial"/>
                                <w:b/>
                                <w:i/>
                                <w:color w:val="C00000"/>
                              </w:rPr>
                              <w:t>In Flood County, flooding and other drainage problems can result after several inches of rain in a short period of time or after several days of continued rain.  Over the past 20 years, our community has experienced numerous storms or rainfall events causing flood damage.  If you are looking at buying a property, it is a good idea to check out the possible flood hazard before you buy.</w:t>
                            </w:r>
                          </w:p>
                          <w:p w14:paraId="604D1AF6" w14:textId="77777777" w:rsidR="00B84AB4" w:rsidRDefault="00B84AB4" w:rsidP="00F108E0"/>
                          <w:p w14:paraId="09103BCB" w14:textId="77777777" w:rsidR="00B84AB4" w:rsidRDefault="00B84AB4" w:rsidP="00F108E0">
                            <w:pPr>
                              <w:pStyle w:val="ListParagraph"/>
                              <w:numPr>
                                <w:ilvl w:val="0"/>
                                <w:numId w:val="26"/>
                              </w:numPr>
                              <w:rPr>
                                <w:rFonts w:ascii="Arial" w:hAnsi="Arial" w:cs="Arial"/>
                              </w:rPr>
                            </w:pPr>
                            <w:r w:rsidRPr="00D71643">
                              <w:rPr>
                                <w:rFonts w:ascii="Arial" w:hAnsi="Arial" w:cs="Arial"/>
                                <w:b/>
                                <w:i/>
                              </w:rPr>
                              <w:t>Know Your Local Floodplain Management Regulations</w:t>
                            </w:r>
                            <w:r>
                              <w:rPr>
                                <w:rFonts w:ascii="Arial" w:hAnsi="Arial" w:cs="Arial"/>
                              </w:rPr>
                              <w:t xml:space="preserve">.  </w:t>
                            </w:r>
                            <w:r w:rsidRPr="00F90EB9">
                              <w:rPr>
                                <w:rFonts w:ascii="Arial" w:hAnsi="Arial" w:cs="Arial"/>
                                <w:b/>
                                <w:color w:val="C00000"/>
                              </w:rPr>
                              <w:t>[</w:t>
                            </w:r>
                            <w:r w:rsidRPr="00F90EB9">
                              <w:rPr>
                                <w:rFonts w:ascii="Arial" w:hAnsi="Arial" w:cs="Arial"/>
                                <w:b/>
                                <w:i/>
                                <w:color w:val="C00000"/>
                              </w:rPr>
                              <w:t>Flood County]</w:t>
                            </w:r>
                            <w:r w:rsidRPr="00F90EB9">
                              <w:rPr>
                                <w:rFonts w:ascii="Arial" w:hAnsi="Arial" w:cs="Arial"/>
                                <w:b/>
                                <w:color w:val="C00000"/>
                              </w:rPr>
                              <w:t xml:space="preserve"> </w:t>
                            </w:r>
                            <w:r>
                              <w:rPr>
                                <w:rFonts w:ascii="Arial" w:hAnsi="Arial" w:cs="Arial"/>
                              </w:rPr>
                              <w:t>regulates construction and development in identified floodplains to ensure buildings are protected from flood damage.  Filling and similar projects are prohibited in certain areas.  Houses that are considered substantially damaged (i.e., more than 50% of its market value) by fire, flood or other causes must be elevated to above the flood level when they are repaired.</w:t>
                            </w:r>
                          </w:p>
                          <w:p w14:paraId="4ED287DA" w14:textId="77777777" w:rsidR="00B84AB4" w:rsidRDefault="00B84AB4" w:rsidP="00F108E0">
                            <w:pPr>
                              <w:pStyle w:val="ListParagraph"/>
                              <w:rPr>
                                <w:rFonts w:ascii="Arial" w:hAnsi="Arial" w:cs="Arial"/>
                              </w:rPr>
                            </w:pPr>
                          </w:p>
                          <w:p w14:paraId="7DB29D5E" w14:textId="77777777" w:rsidR="00B84AB4" w:rsidRPr="00D71643" w:rsidRDefault="00B84AB4" w:rsidP="00F108E0">
                            <w:pPr>
                              <w:pStyle w:val="ListParagraph"/>
                              <w:numPr>
                                <w:ilvl w:val="0"/>
                                <w:numId w:val="26"/>
                              </w:numPr>
                              <w:rPr>
                                <w:rFonts w:ascii="Arial" w:hAnsi="Arial" w:cs="Arial"/>
                                <w:b/>
                                <w:i/>
                              </w:rPr>
                            </w:pPr>
                            <w:r w:rsidRPr="00D71643">
                              <w:rPr>
                                <w:rFonts w:ascii="Arial" w:hAnsi="Arial" w:cs="Arial"/>
                                <w:b/>
                                <w:i/>
                              </w:rPr>
                              <w:t xml:space="preserve">Flood Protection.  </w:t>
                            </w:r>
                            <w:r>
                              <w:rPr>
                                <w:rFonts w:ascii="Arial" w:hAnsi="Arial" w:cs="Arial"/>
                              </w:rPr>
                              <w:t>A building can be protected from most flood hazards, sometimes at relatively low cost.  New building and additions can be elevated above the flood levels.  Existing buildings can be protected from shallow floodwaters with some simple retrofitting measures.  Contact our building department for more detailed information.</w:t>
                            </w:r>
                          </w:p>
                          <w:p w14:paraId="484C23EC" w14:textId="77777777" w:rsidR="00B84AB4" w:rsidRPr="004A15E8" w:rsidRDefault="00B84AB4" w:rsidP="00F108E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AD509" id="Text Box 17" o:spid="_x0000_s1033" type="#_x0000_t202" alt="Our Situation:  [SAMPLE LANGUAGE]&#10;In Flood County, flooding and other drainage problems can result after several inches of rain in a short period of time or after several days of continued rain.  Over the past 20 years, our community has experienced numerous storms or rainfall events causing flood damage.  If you are looking at buying a property, it is a good idea to check out the possible flood hazard before you buy.&#10;&#10; Know Your Local Floodplain Management Regulations.  [Flood County] regulates construction and development in identified floodplains to ensure buildings are protected from flood damage.  Filling and similar projects are prohibited in certain areas.  Houses that are considered substantially damaged (i.e., more than 50% of its market value) by fire, flood or other causes must be elevated to above the flood level when they are repaired.&#10;&#10; Flood Protection.  A building can be protected from most flood hazards, sometimes at relatively low cost.  New building and additions can be elevated above the flood levels.  Existing buildings can be protected from shallow floodwaters with some simple retrofitting measures.  Contact our building department for more detailed information.&#10;" style="position:absolute;margin-left:-7.05pt;margin-top:96.7pt;width:222.45pt;height:481.65pt;z-index:2516479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" filled="f" fillcolor="#fffffe" stroked="f" strokecolor="#212120" insetpen="t">
                <v:textbox inset="2.88pt,2.88pt,2.88pt,2.88pt">
                  <w:txbxContent>
                    <w:p w14:paraId="579F32F0" w14:textId="77777777" w:rsidR="00B84AB4" w:rsidRPr="00F90EB9" w:rsidRDefault="00B84AB4" w:rsidP="00F108E0">
                      <w:pPr>
                        <w:ind w:left="432"/>
                        <w:rPr>
                          <w:rFonts w:ascii="Arial" w:hAnsi="Arial" w:cs="Arial"/>
                          <w:b/>
                          <w:color w:val="C00000"/>
                        </w:rPr>
                      </w:pPr>
                      <w:r w:rsidRPr="00473E5D">
                        <w:rPr>
                          <w:rFonts w:ascii="Arial" w:hAnsi="Arial" w:cs="Arial"/>
                          <w:b/>
                        </w:rPr>
                        <w:t>Our Situation</w:t>
                      </w:r>
                      <w:r w:rsidRPr="008E6365">
                        <w:rPr>
                          <w:rFonts w:ascii="Arial" w:hAnsi="Arial" w:cs="Arial"/>
                          <w:b/>
                          <w:color w:val="0000FF"/>
                        </w:rPr>
                        <w:t xml:space="preserve">:  </w:t>
                      </w:r>
                      <w:r w:rsidRPr="00F90EB9">
                        <w:rPr>
                          <w:rFonts w:ascii="Arial" w:hAnsi="Arial" w:cs="Arial"/>
                          <w:b/>
                          <w:i/>
                          <w:color w:val="C00000"/>
                        </w:rPr>
                        <w:t>[SAMPLE LANGUAGE]</w:t>
                      </w:r>
                    </w:p>
                    <w:p w14:paraId="117212EF" w14:textId="3D394749" w:rsidR="00B84AB4" w:rsidRPr="00F90EB9" w:rsidRDefault="00B84AB4" w:rsidP="00F108E0">
                      <w:pPr>
                        <w:ind w:left="432"/>
                        <w:rPr>
                          <w:rFonts w:ascii="Arial" w:hAnsi="Arial" w:cs="Arial"/>
                          <w:b/>
                          <w:i/>
                          <w:color w:val="C00000"/>
                        </w:rPr>
                      </w:pPr>
                      <w:r w:rsidRPr="00F90EB9">
                        <w:rPr>
                          <w:rFonts w:ascii="Arial" w:hAnsi="Arial" w:cs="Arial"/>
                          <w:b/>
                          <w:i/>
                          <w:color w:val="C00000"/>
                        </w:rPr>
                        <w:t>In Flood County, flooding and other drainage problems can result after several inches of rain in a short period of time or after several days of continued rain.  Over the past 20 years, our community has experienced numerous storms or rainfall events causing flood damage.  If you are looking at buying a property, it is a good idea to check out the possible flood hazard before you buy.</w:t>
                      </w:r>
                    </w:p>
                    <w:p w14:paraId="604D1AF6" w14:textId="77777777" w:rsidR="00B84AB4" w:rsidRDefault="00B84AB4" w:rsidP="00F108E0"/>
                    <w:p w14:paraId="09103BCB" w14:textId="77777777" w:rsidR="00B84AB4" w:rsidRDefault="00B84AB4" w:rsidP="00F108E0">
                      <w:pPr>
                        <w:pStyle w:val="ListParagraph"/>
                        <w:numPr>
                          <w:ilvl w:val="0"/>
                          <w:numId w:val="26"/>
                        </w:numPr>
                        <w:rPr>
                          <w:rFonts w:ascii="Arial" w:hAnsi="Arial" w:cs="Arial"/>
                        </w:rPr>
                      </w:pPr>
                      <w:r w:rsidRPr="00D71643">
                        <w:rPr>
                          <w:rFonts w:ascii="Arial" w:hAnsi="Arial" w:cs="Arial"/>
                          <w:b/>
                          <w:i/>
                        </w:rPr>
                        <w:t>Know Your Local Floodplain Management Regulations</w:t>
                      </w:r>
                      <w:r>
                        <w:rPr>
                          <w:rFonts w:ascii="Arial" w:hAnsi="Arial" w:cs="Arial"/>
                        </w:rPr>
                        <w:t xml:space="preserve">.  </w:t>
                      </w:r>
                      <w:r w:rsidRPr="00F90EB9">
                        <w:rPr>
                          <w:rFonts w:ascii="Arial" w:hAnsi="Arial" w:cs="Arial"/>
                          <w:b/>
                          <w:color w:val="C00000"/>
                        </w:rPr>
                        <w:t>[</w:t>
                      </w:r>
                      <w:r w:rsidRPr="00F90EB9">
                        <w:rPr>
                          <w:rFonts w:ascii="Arial" w:hAnsi="Arial" w:cs="Arial"/>
                          <w:b/>
                          <w:i/>
                          <w:color w:val="C00000"/>
                        </w:rPr>
                        <w:t>Flood County]</w:t>
                      </w:r>
                      <w:r w:rsidRPr="00F90EB9">
                        <w:rPr>
                          <w:rFonts w:ascii="Arial" w:hAnsi="Arial" w:cs="Arial"/>
                          <w:b/>
                          <w:color w:val="C00000"/>
                        </w:rPr>
                        <w:t xml:space="preserve"> </w:t>
                      </w:r>
                      <w:r>
                        <w:rPr>
                          <w:rFonts w:ascii="Arial" w:hAnsi="Arial" w:cs="Arial"/>
                        </w:rPr>
                        <w:t>regulates construction and development in identified floodplains to ensure buildings are protected from flood damage.  Filling and similar projects are prohibited in certain areas.  Houses that are considered substantially damaged (i.e., more than 50% of its market value) by fire, flood or other causes must be elevated to above the flood level when they are repaired.</w:t>
                      </w:r>
                    </w:p>
                    <w:p w14:paraId="4ED287DA" w14:textId="77777777" w:rsidR="00B84AB4" w:rsidRDefault="00B84AB4" w:rsidP="00F108E0">
                      <w:pPr>
                        <w:pStyle w:val="ListParagraph"/>
                        <w:rPr>
                          <w:rFonts w:ascii="Arial" w:hAnsi="Arial" w:cs="Arial"/>
                        </w:rPr>
                      </w:pPr>
                    </w:p>
                    <w:p w14:paraId="7DB29D5E" w14:textId="77777777" w:rsidR="00B84AB4" w:rsidRPr="00D71643" w:rsidRDefault="00B84AB4" w:rsidP="00F108E0">
                      <w:pPr>
                        <w:pStyle w:val="ListParagraph"/>
                        <w:numPr>
                          <w:ilvl w:val="0"/>
                          <w:numId w:val="26"/>
                        </w:numPr>
                        <w:rPr>
                          <w:rFonts w:ascii="Arial" w:hAnsi="Arial" w:cs="Arial"/>
                          <w:b/>
                          <w:i/>
                        </w:rPr>
                      </w:pPr>
                      <w:r w:rsidRPr="00D71643">
                        <w:rPr>
                          <w:rFonts w:ascii="Arial" w:hAnsi="Arial" w:cs="Arial"/>
                          <w:b/>
                          <w:i/>
                        </w:rPr>
                        <w:t xml:space="preserve">Flood Protection.  </w:t>
                      </w:r>
                      <w:r>
                        <w:rPr>
                          <w:rFonts w:ascii="Arial" w:hAnsi="Arial" w:cs="Arial"/>
                        </w:rPr>
                        <w:t>A building can be protected from most flood hazards, sometimes at relatively low cost.  New building and additions can be elevated above the flood levels.  Existing buildings can be protected from shallow floodwaters with some simple retrofitting measures.  Contact our building department for more detailed information.</w:t>
                      </w:r>
                    </w:p>
                    <w:p w14:paraId="484C23EC" w14:textId="77777777" w:rsidR="00B84AB4" w:rsidRPr="004A15E8" w:rsidRDefault="00B84AB4" w:rsidP="00F108E0"/>
                  </w:txbxContent>
                </v:textbox>
                <w10:wrap anchory="page"/>
              </v:shape>
            </w:pict>
          </mc:Fallback>
        </mc:AlternateContent>
      </w:r>
      <w:r w:rsidR="00CE1195">
        <w:drawing>
          <wp:anchor distT="0" distB="0" distL="114300" distR="114300" simplePos="0" relativeHeight="251691520" behindDoc="1" locked="0" layoutInCell="1" allowOverlap="1" wp14:anchorId="6A9BBE5E" wp14:editId="73E2FEFA">
            <wp:simplePos x="0" y="0"/>
            <wp:positionH relativeFrom="column">
              <wp:posOffset>-22225</wp:posOffset>
            </wp:positionH>
            <wp:positionV relativeFrom="paragraph">
              <wp:posOffset>7338060</wp:posOffset>
            </wp:positionV>
            <wp:extent cx="10047605" cy="7772400"/>
            <wp:effectExtent l="19050" t="0" r="0" b="0"/>
            <wp:wrapNone/>
            <wp:docPr id="76" name="Picture 76" descr="TryFold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ryFold_Inside"/>
                    <pic:cNvPicPr>
                      <a:picLocks noChangeAspect="1" noChangeArrowheads="1"/>
                    </pic:cNvPicPr>
                  </pic:nvPicPr>
                  <pic:blipFill>
                    <a:blip r:embed="rId11" cstate="print"/>
                    <a:srcRect/>
                    <a:stretch>
                      <a:fillRect/>
                    </a:stretch>
                  </pic:blipFill>
                  <pic:spPr bwMode="auto">
                    <a:xfrm>
                      <a:off x="0" y="0"/>
                      <a:ext cx="10047605" cy="7772400"/>
                    </a:xfrm>
                    <a:prstGeom prst="rect">
                      <a:avLst/>
                    </a:prstGeom>
                    <a:noFill/>
                    <a:ln w="9525">
                      <a:noFill/>
                      <a:miter lim="800000"/>
                      <a:headEnd/>
                      <a:tailEnd/>
                    </a:ln>
                  </pic:spPr>
                </pic:pic>
              </a:graphicData>
            </a:graphic>
          </wp:anchor>
        </w:drawing>
      </w:r>
      <w:r w:rsidR="00F049CF">
        <w:t>\</w:t>
      </w:r>
      <w:r w:rsidR="002B140E">
        <w:br w:type="page"/>
      </w:r>
      <w:r w:rsidR="00D277DA">
        <w:lastRenderedPageBreak/>
        <w:t xml:space="preserve"> </w:t>
      </w:r>
      <w:r>
        <mc:AlternateContent>
          <mc:Choice Requires="wps">
            <w:drawing>
              <wp:anchor distT="36576" distB="36576" distL="36576" distR="36576" simplePos="0" relativeHeight="251629052" behindDoc="0" locked="0" layoutInCell="1" allowOverlap="1" wp14:anchorId="0C681C8D" wp14:editId="51FF0A4A">
                <wp:simplePos x="0" y="0"/>
                <wp:positionH relativeFrom="column">
                  <wp:posOffset>3400425</wp:posOffset>
                </wp:positionH>
                <wp:positionV relativeFrom="page">
                  <wp:posOffset>4557395</wp:posOffset>
                </wp:positionV>
                <wp:extent cx="2940685" cy="3009900"/>
                <wp:effectExtent l="0" t="4445" r="2540" b="0"/>
                <wp:wrapNone/>
                <wp:docPr id="12" name="Rectangle 82" descr="color scre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685" cy="3009900"/>
                        </a:xfrm>
                        <a:prstGeom prst="rect">
                          <a:avLst/>
                        </a:prstGeom>
                        <a:solidFill>
                          <a:srgbClr val="DDD8C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D17C6" id="Rectangle 82" o:spid="_x0000_s1026" alt="color screen" style="position:absolute;margin-left:267.75pt;margin-top:358.85pt;width:231.55pt;height:237pt;z-index:2516290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" fillcolor="#ddd8c2" stroked="f" strokecolor="#212120" insetpen="t">
                <v:shadow color="#dcd6d4"/>
                <v:textbox inset="2.88pt,2.88pt,2.88pt,2.88pt"/>
                <w10:wrap anchory="page"/>
              </v:rect>
            </w:pict>
          </mc:Fallback>
        </mc:AlternateContent>
      </w:r>
      <w:r>
        <mc:AlternateContent>
          <mc:Choice Requires="wps">
            <w:drawing>
              <wp:anchor distT="36576" distB="36576" distL="36576" distR="36576" simplePos="0" relativeHeight="251627002" behindDoc="1" locked="0" layoutInCell="1" allowOverlap="1" wp14:anchorId="111C099E" wp14:editId="6F6B3DAB">
                <wp:simplePos x="0" y="0"/>
                <wp:positionH relativeFrom="column">
                  <wp:posOffset>3810</wp:posOffset>
                </wp:positionH>
                <wp:positionV relativeFrom="page">
                  <wp:posOffset>257175</wp:posOffset>
                </wp:positionV>
                <wp:extent cx="2940685" cy="7302500"/>
                <wp:effectExtent l="3810" t="0" r="0" b="3175"/>
                <wp:wrapNone/>
                <wp:docPr id="11" name="Rectangle 81" descr="color scre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685" cy="7302500"/>
                        </a:xfrm>
                        <a:prstGeom prst="rect">
                          <a:avLst/>
                        </a:prstGeom>
                        <a:solidFill>
                          <a:srgbClr val="DDD8C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FD31B" id="Rectangle 81" o:spid="_x0000_s1026" alt="color screen" style="position:absolute;margin-left:.3pt;margin-top:20.25pt;width:231.55pt;height:575pt;z-index:-2516894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" fillcolor="#ddd8c2" stroked="f" strokecolor="#212120" insetpen="t">
                <v:shadow color="#dcd6d4"/>
                <v:textbox inset="2.88pt,2.88pt,2.88pt,2.88pt"/>
                <w10:wrap anchory="page"/>
              </v:rect>
            </w:pict>
          </mc:Fallback>
        </mc:AlternateContent>
      </w:r>
      <w:r>
        <mc:AlternateContent>
          <mc:Choice Requires="wps">
            <w:drawing>
              <wp:anchor distT="36576" distB="36576" distL="36576" distR="36576" simplePos="0" relativeHeight="251628027" behindDoc="1" locked="0" layoutInCell="1" allowOverlap="1" wp14:anchorId="7BA9B54E" wp14:editId="731D886E">
                <wp:simplePos x="0" y="0"/>
                <wp:positionH relativeFrom="column">
                  <wp:posOffset>6754495</wp:posOffset>
                </wp:positionH>
                <wp:positionV relativeFrom="page">
                  <wp:posOffset>257175</wp:posOffset>
                </wp:positionV>
                <wp:extent cx="2834640" cy="7310120"/>
                <wp:effectExtent l="1270" t="0" r="2540" b="0"/>
                <wp:wrapNone/>
                <wp:docPr id="10" name="Rectangle 88" descr="color screen&#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7310120"/>
                        </a:xfrm>
                        <a:prstGeom prst="rect">
                          <a:avLst/>
                        </a:prstGeom>
                        <a:solidFill>
                          <a:srgbClr val="DDD8C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A4D48" id="Rectangle 88" o:spid="_x0000_s1026" alt="color screen&#10;" style="position:absolute;margin-left:531.85pt;margin-top:20.25pt;width:223.2pt;height:575.6pt;z-index:-2516884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" fillcolor="#ddd8c2" stroked="f" strokecolor="#212120" insetpen="t">
                <v:shadow color="#dcd6d4"/>
                <v:textbox inset="2.88pt,2.88pt,2.88pt,2.88pt"/>
                <w10:wrap anchory="page"/>
              </v:rect>
            </w:pict>
          </mc:Fallback>
        </mc:AlternateContent>
      </w:r>
    </w:p>
    <w:p w14:paraId="62DC8216" w14:textId="406BB6F0" w:rsidR="00D277DA" w:rsidRDefault="00AC4CB0" w:rsidP="00F108E0">
      <w:pPr>
        <w:rPr>
          <w:w w:val="80"/>
        </w:rPr>
      </w:pPr>
      <w:r>
        <mc:AlternateContent>
          <mc:Choice Requires="wps">
            <w:drawing>
              <wp:anchor distT="36576" distB="36576" distL="36576" distR="36576" simplePos="0" relativeHeight="251696640" behindDoc="1" locked="0" layoutInCell="1" allowOverlap="1" wp14:anchorId="389D7968" wp14:editId="291175D3">
                <wp:simplePos x="0" y="0"/>
                <wp:positionH relativeFrom="column">
                  <wp:posOffset>3356610</wp:posOffset>
                </wp:positionH>
                <wp:positionV relativeFrom="page">
                  <wp:posOffset>257175</wp:posOffset>
                </wp:positionV>
                <wp:extent cx="2940685" cy="942975"/>
                <wp:effectExtent l="3810" t="0" r="0" b="0"/>
                <wp:wrapNone/>
                <wp:docPr id="9" name="Rectangle 89" descr="color scre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685" cy="942975"/>
                        </a:xfrm>
                        <a:prstGeom prst="rect">
                          <a:avLst/>
                        </a:prstGeom>
                        <a:solidFill>
                          <a:srgbClr val="DDD8C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7738E" id="Rectangle 89" o:spid="_x0000_s1026" alt="color screen" style="position:absolute;margin-left:264.3pt;margin-top:20.25pt;width:231.55pt;height:74.25pt;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" fillcolor="#ddd8c2" stroked="f" strokecolor="#212120" insetpen="t">
                <v:shadow color="#dcd6d4"/>
                <v:textbox inset="2.88pt,2.88pt,2.88pt,2.88pt"/>
                <w10:wrap anchory="page"/>
              </v:rect>
            </w:pict>
          </mc:Fallback>
        </mc:AlternateContent>
      </w:r>
      <w:r>
        <mc:AlternateContent>
          <mc:Choice Requires="wps">
            <w:drawing>
              <wp:anchor distT="36576" distB="36576" distL="36576" distR="36576" simplePos="0" relativeHeight="251743744" behindDoc="0" locked="0" layoutInCell="1" allowOverlap="1" wp14:anchorId="0C475F3B" wp14:editId="26357909">
                <wp:simplePos x="0" y="0"/>
                <wp:positionH relativeFrom="margin">
                  <wp:posOffset>66675</wp:posOffset>
                </wp:positionH>
                <wp:positionV relativeFrom="margin">
                  <wp:posOffset>107315</wp:posOffset>
                </wp:positionV>
                <wp:extent cx="2759710" cy="921385"/>
                <wp:effectExtent l="0" t="2540" r="2540" b="0"/>
                <wp:wrapNone/>
                <wp:docPr id="8" name="Text Box 123" descr="High Risk -&#10;Special Flood Hazard Area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9213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9ABD7DE" w14:textId="77777777" w:rsidR="00B84AB4" w:rsidRPr="00D421AB" w:rsidRDefault="00B84AB4" w:rsidP="00D421AB">
                            <w:pPr>
                              <w:pStyle w:val="Heading1"/>
                            </w:pPr>
                            <w:r>
                              <w:t>For Your Protection</w:t>
                            </w:r>
                          </w:p>
                          <w:p w14:paraId="108544BB" w14:textId="77777777" w:rsidR="00B84AB4" w:rsidRPr="00D421AB" w:rsidRDefault="00B84AB4" w:rsidP="00D421AB">
                            <w:pPr>
                              <w:widowControl w:val="0"/>
                              <w:spacing w:line="276" w:lineRule="auto"/>
                              <w:jc w:val="center"/>
                              <w:rPr>
                                <w:b/>
                                <w:i/>
                                <w:iCs/>
                                <w:color w:val="4F6228"/>
                                <w:w w:val="80"/>
                                <w:sz w:val="22"/>
                                <w:szCs w:val="22"/>
                              </w:rPr>
                            </w:pPr>
                            <w:r>
                              <w:rPr>
                                <w:b/>
                                <w:i/>
                                <w:iCs/>
                                <w:color w:val="4F6228"/>
                                <w:w w:val="80"/>
                                <w:sz w:val="22"/>
                                <w:szCs w:val="22"/>
                              </w:rPr>
                              <w:t>Know Your Flood Risk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75F3B" id="Text Box 123" o:spid="_x0000_s1034" type="#_x0000_t202" alt="High Risk -&#10;Special Flood Hazard Areas&#10;" style="position:absolute;margin-left:5.25pt;margin-top:8.45pt;width:217.3pt;height:72.55pt;z-index:2517437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" filled="f" fillcolor="#fffffe" stroked="f" strokecolor="#212120" insetpen="t">
                <v:textbox inset="2.88pt,2.88pt,2.88pt,2.88pt">
                  <w:txbxContent>
                    <w:p w14:paraId="39ABD7DE" w14:textId="77777777" w:rsidR="00B84AB4" w:rsidRPr="00D421AB" w:rsidRDefault="00B84AB4" w:rsidP="00D421AB">
                      <w:pPr>
                        <w:pStyle w:val="Heading1"/>
                      </w:pPr>
                      <w:r>
                        <w:t>For Your Protection</w:t>
                      </w:r>
                    </w:p>
                    <w:p w14:paraId="108544BB" w14:textId="77777777" w:rsidR="00B84AB4" w:rsidRPr="00D421AB" w:rsidRDefault="00B84AB4" w:rsidP="00D421AB">
                      <w:pPr>
                        <w:widowControl w:val="0"/>
                        <w:spacing w:line="276" w:lineRule="auto"/>
                        <w:jc w:val="center"/>
                        <w:rPr>
                          <w:b/>
                          <w:i/>
                          <w:iCs/>
                          <w:color w:val="4F6228"/>
                          <w:w w:val="80"/>
                          <w:sz w:val="22"/>
                          <w:szCs w:val="22"/>
                        </w:rPr>
                      </w:pPr>
                      <w:r>
                        <w:rPr>
                          <w:b/>
                          <w:i/>
                          <w:iCs/>
                          <w:color w:val="4F6228"/>
                          <w:w w:val="80"/>
                          <w:sz w:val="22"/>
                          <w:szCs w:val="22"/>
                        </w:rPr>
                        <w:t>Know Your Flood Risk</w:t>
                      </w:r>
                    </w:p>
                  </w:txbxContent>
                </v:textbox>
                <w10:wrap anchorx="margin" anchory="margin"/>
              </v:shape>
            </w:pict>
          </mc:Fallback>
        </mc:AlternateContent>
      </w:r>
      <w:r>
        <mc:AlternateContent>
          <mc:Choice Requires="wps">
            <w:drawing>
              <wp:anchor distT="36576" distB="36576" distL="36576" distR="36576" simplePos="0" relativeHeight="251745792" behindDoc="0" locked="0" layoutInCell="1" allowOverlap="1" wp14:anchorId="291D02BF" wp14:editId="3DCA95D9">
                <wp:simplePos x="0" y="0"/>
                <wp:positionH relativeFrom="margin">
                  <wp:posOffset>6802120</wp:posOffset>
                </wp:positionH>
                <wp:positionV relativeFrom="margin">
                  <wp:posOffset>107315</wp:posOffset>
                </wp:positionV>
                <wp:extent cx="2759710" cy="921385"/>
                <wp:effectExtent l="1270" t="2540" r="1270" b="0"/>
                <wp:wrapNone/>
                <wp:docPr id="7" name="Text Box 125" descr="Other Resources&#10;What You Should Know&#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9213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C65049F" w14:textId="77777777" w:rsidR="00B84AB4" w:rsidRPr="00D421AB" w:rsidRDefault="00B84AB4" w:rsidP="00D421AB">
                            <w:pPr>
                              <w:pStyle w:val="Heading1"/>
                            </w:pPr>
                            <w:r>
                              <w:t>Other Resources</w:t>
                            </w:r>
                          </w:p>
                          <w:p w14:paraId="6A6F0174" w14:textId="77777777" w:rsidR="00B84AB4" w:rsidRPr="00D421AB" w:rsidRDefault="00C905ED" w:rsidP="00D421AB">
                            <w:pPr>
                              <w:widowControl w:val="0"/>
                              <w:spacing w:line="276" w:lineRule="auto"/>
                              <w:jc w:val="center"/>
                              <w:rPr>
                                <w:b/>
                                <w:i/>
                                <w:iCs/>
                                <w:color w:val="4F6228"/>
                                <w:w w:val="80"/>
                                <w:sz w:val="22"/>
                                <w:szCs w:val="22"/>
                              </w:rPr>
                            </w:pPr>
                            <w:r>
                              <w:rPr>
                                <w:b/>
                                <w:i/>
                                <w:iCs/>
                                <w:color w:val="4F6228"/>
                                <w:w w:val="80"/>
                                <w:sz w:val="22"/>
                                <w:szCs w:val="22"/>
                              </w:rPr>
                              <w:t>What You</w:t>
                            </w:r>
                            <w:r w:rsidR="00B84AB4">
                              <w:rPr>
                                <w:b/>
                                <w:i/>
                                <w:iCs/>
                                <w:color w:val="4F6228"/>
                                <w:w w:val="80"/>
                                <w:sz w:val="22"/>
                                <w:szCs w:val="22"/>
                              </w:rPr>
                              <w:t xml:space="preserve"> Should Know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D02BF" id="Text Box 125" o:spid="_x0000_s1035" type="#_x0000_t202" alt="Other Resources&#10;What You Should Know&#10;" style="position:absolute;margin-left:535.6pt;margin-top:8.45pt;width:217.3pt;height:72.55pt;z-index:2517457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" filled="f" fillcolor="#fffffe" stroked="f" strokecolor="#212120" insetpen="t">
                <v:textbox inset="2.88pt,2.88pt,2.88pt,2.88pt">
                  <w:txbxContent>
                    <w:p w14:paraId="1C65049F" w14:textId="77777777" w:rsidR="00B84AB4" w:rsidRPr="00D421AB" w:rsidRDefault="00B84AB4" w:rsidP="00D421AB">
                      <w:pPr>
                        <w:pStyle w:val="Heading1"/>
                      </w:pPr>
                      <w:r>
                        <w:t>Other Resources</w:t>
                      </w:r>
                    </w:p>
                    <w:p w14:paraId="6A6F0174" w14:textId="77777777" w:rsidR="00B84AB4" w:rsidRPr="00D421AB" w:rsidRDefault="00C905ED" w:rsidP="00D421AB">
                      <w:pPr>
                        <w:widowControl w:val="0"/>
                        <w:spacing w:line="276" w:lineRule="auto"/>
                        <w:jc w:val="center"/>
                        <w:rPr>
                          <w:b/>
                          <w:i/>
                          <w:iCs/>
                          <w:color w:val="4F6228"/>
                          <w:w w:val="80"/>
                          <w:sz w:val="22"/>
                          <w:szCs w:val="22"/>
                        </w:rPr>
                      </w:pPr>
                      <w:r>
                        <w:rPr>
                          <w:b/>
                          <w:i/>
                          <w:iCs/>
                          <w:color w:val="4F6228"/>
                          <w:w w:val="80"/>
                          <w:sz w:val="22"/>
                          <w:szCs w:val="22"/>
                        </w:rPr>
                        <w:t>What You</w:t>
                      </w:r>
                      <w:r w:rsidR="00B84AB4">
                        <w:rPr>
                          <w:b/>
                          <w:i/>
                          <w:iCs/>
                          <w:color w:val="4F6228"/>
                          <w:w w:val="80"/>
                          <w:sz w:val="22"/>
                          <w:szCs w:val="22"/>
                        </w:rPr>
                        <w:t xml:space="preserve"> Should Know</w:t>
                      </w:r>
                    </w:p>
                  </w:txbxContent>
                </v:textbox>
                <w10:wrap anchorx="margin" anchory="margin"/>
              </v:shape>
            </w:pict>
          </mc:Fallback>
        </mc:AlternateContent>
      </w:r>
      <w:r>
        <mc:AlternateContent>
          <mc:Choice Requires="wps">
            <w:drawing>
              <wp:anchor distT="36576" distB="36576" distL="36576" distR="36576" simplePos="0" relativeHeight="251744768" behindDoc="0" locked="0" layoutInCell="1" allowOverlap="1" wp14:anchorId="58FF2896" wp14:editId="63FEDBD5">
                <wp:simplePos x="0" y="0"/>
                <wp:positionH relativeFrom="margin">
                  <wp:posOffset>3457575</wp:posOffset>
                </wp:positionH>
                <wp:positionV relativeFrom="margin">
                  <wp:posOffset>107315</wp:posOffset>
                </wp:positionV>
                <wp:extent cx="2759710" cy="921385"/>
                <wp:effectExtent l="0" t="2540" r="2540" b="0"/>
                <wp:wrapNone/>
                <wp:docPr id="5" name="Text Box 124" descr="Flood Insurance &#10;Rate Maps&#10;http:/msc.fema.gov&#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9213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ACB2DB2" w14:textId="77777777" w:rsidR="00B84AB4" w:rsidRPr="00D421AB" w:rsidRDefault="00B84AB4" w:rsidP="00D421AB">
                            <w:pPr>
                              <w:pStyle w:val="Heading1"/>
                            </w:pPr>
                            <w:r>
                              <w:t xml:space="preserve">Flood Insurance </w:t>
                            </w:r>
                            <w:r>
                              <w:br/>
                            </w:r>
                            <w:r w:rsidRPr="00EB21BB">
                              <w:t xml:space="preserve">Rate </w:t>
                            </w:r>
                            <w:r>
                              <w:t>Maps</w:t>
                            </w:r>
                          </w:p>
                          <w:p w14:paraId="1FA4CCA0" w14:textId="77777777" w:rsidR="00B84AB4" w:rsidRPr="00D421AB" w:rsidRDefault="00B84AB4" w:rsidP="00D421AB">
                            <w:pPr>
                              <w:widowControl w:val="0"/>
                              <w:spacing w:line="276" w:lineRule="auto"/>
                              <w:jc w:val="center"/>
                              <w:rPr>
                                <w:b/>
                                <w:i/>
                                <w:iCs/>
                                <w:color w:val="4F6228"/>
                                <w:w w:val="80"/>
                                <w:sz w:val="22"/>
                                <w:szCs w:val="22"/>
                              </w:rPr>
                            </w:pPr>
                            <w:r>
                              <w:rPr>
                                <w:b/>
                                <w:i/>
                                <w:iCs/>
                                <w:color w:val="4F6228"/>
                                <w:w w:val="80"/>
                                <w:sz w:val="22"/>
                                <w:szCs w:val="22"/>
                              </w:rPr>
                              <w:t>http:/m</w:t>
                            </w:r>
                            <w:r w:rsidRPr="00EB21BB">
                              <w:rPr>
                                <w:b/>
                                <w:i/>
                                <w:iCs/>
                                <w:color w:val="4F6228"/>
                                <w:w w:val="80"/>
                                <w:sz w:val="22"/>
                                <w:szCs w:val="22"/>
                              </w:rPr>
                              <w:t>sc.fema</w:t>
                            </w:r>
                            <w:r>
                              <w:rPr>
                                <w:b/>
                                <w:i/>
                                <w:iCs/>
                                <w:color w:val="4F6228"/>
                                <w:w w:val="80"/>
                                <w:sz w:val="22"/>
                                <w:szCs w:val="22"/>
                              </w:rPr>
                              <w:t>.gov</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F2896" id="Text Box 124" o:spid="_x0000_s1036" type="#_x0000_t202" alt="Flood Insurance &#10;Rate Maps&#10;http:/msc.fema.gov&#10;" style="position:absolute;margin-left:272.25pt;margin-top:8.45pt;width:217.3pt;height:72.55pt;z-index:2517447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" filled="f" fillcolor="#fffffe" stroked="f" strokecolor="#212120" insetpen="t">
                <v:textbox inset="2.88pt,2.88pt,2.88pt,2.88pt">
                  <w:txbxContent>
                    <w:p w14:paraId="3ACB2DB2" w14:textId="77777777" w:rsidR="00B84AB4" w:rsidRPr="00D421AB" w:rsidRDefault="00B84AB4" w:rsidP="00D421AB">
                      <w:pPr>
                        <w:pStyle w:val="Heading1"/>
                      </w:pPr>
                      <w:r>
                        <w:t xml:space="preserve">Flood Insurance </w:t>
                      </w:r>
                      <w:r>
                        <w:br/>
                      </w:r>
                      <w:r w:rsidRPr="00EB21BB">
                        <w:t xml:space="preserve">Rate </w:t>
                      </w:r>
                      <w:r>
                        <w:t>Maps</w:t>
                      </w:r>
                    </w:p>
                    <w:p w14:paraId="1FA4CCA0" w14:textId="77777777" w:rsidR="00B84AB4" w:rsidRPr="00D421AB" w:rsidRDefault="00B84AB4" w:rsidP="00D421AB">
                      <w:pPr>
                        <w:widowControl w:val="0"/>
                        <w:spacing w:line="276" w:lineRule="auto"/>
                        <w:jc w:val="center"/>
                        <w:rPr>
                          <w:b/>
                          <w:i/>
                          <w:iCs/>
                          <w:color w:val="4F6228"/>
                          <w:w w:val="80"/>
                          <w:sz w:val="22"/>
                          <w:szCs w:val="22"/>
                        </w:rPr>
                      </w:pPr>
                      <w:r>
                        <w:rPr>
                          <w:b/>
                          <w:i/>
                          <w:iCs/>
                          <w:color w:val="4F6228"/>
                          <w:w w:val="80"/>
                          <w:sz w:val="22"/>
                          <w:szCs w:val="22"/>
                        </w:rPr>
                        <w:t>http:/m</w:t>
                      </w:r>
                      <w:r w:rsidRPr="00EB21BB">
                        <w:rPr>
                          <w:b/>
                          <w:i/>
                          <w:iCs/>
                          <w:color w:val="4F6228"/>
                          <w:w w:val="80"/>
                          <w:sz w:val="22"/>
                          <w:szCs w:val="22"/>
                        </w:rPr>
                        <w:t>sc.fema</w:t>
                      </w:r>
                      <w:r>
                        <w:rPr>
                          <w:b/>
                          <w:i/>
                          <w:iCs/>
                          <w:color w:val="4F6228"/>
                          <w:w w:val="80"/>
                          <w:sz w:val="22"/>
                          <w:szCs w:val="22"/>
                        </w:rPr>
                        <w:t>.gov</w:t>
                      </w:r>
                    </w:p>
                  </w:txbxContent>
                </v:textbox>
                <w10:wrap anchorx="margin" anchory="margin"/>
              </v:shape>
            </w:pict>
          </mc:Fallback>
        </mc:AlternateContent>
      </w:r>
    </w:p>
    <w:p w14:paraId="40775FC2" w14:textId="1D90A419" w:rsidR="002B140E" w:rsidRDefault="00DE59F7" w:rsidP="00F108E0">
      <w:r>
        <w:drawing>
          <wp:anchor distT="0" distB="0" distL="114300" distR="114300" simplePos="0" relativeHeight="251748864" behindDoc="0" locked="0" layoutInCell="1" allowOverlap="1" wp14:anchorId="4FC4DC1B" wp14:editId="06C388A7">
            <wp:simplePos x="0" y="0"/>
            <wp:positionH relativeFrom="column">
              <wp:posOffset>7012305</wp:posOffset>
            </wp:positionH>
            <wp:positionV relativeFrom="paragraph">
              <wp:posOffset>5037455</wp:posOffset>
            </wp:positionV>
            <wp:extent cx="2303145" cy="1594485"/>
            <wp:effectExtent l="38100" t="19050" r="40005" b="24765"/>
            <wp:wrapTight wrapText="bothSides">
              <wp:wrapPolygon edited="0">
                <wp:start x="9290" y="-258"/>
                <wp:lineTo x="7146" y="0"/>
                <wp:lineTo x="1965" y="2839"/>
                <wp:lineTo x="1965" y="3871"/>
                <wp:lineTo x="-179" y="7742"/>
                <wp:lineTo x="-357" y="12645"/>
                <wp:lineTo x="893" y="16774"/>
                <wp:lineTo x="4288" y="20387"/>
                <wp:lineTo x="4645" y="20645"/>
                <wp:lineTo x="8040" y="21935"/>
                <wp:lineTo x="8754" y="21935"/>
                <wp:lineTo x="12864" y="21935"/>
                <wp:lineTo x="13578" y="21935"/>
                <wp:lineTo x="16973" y="20645"/>
                <wp:lineTo x="16973" y="20387"/>
                <wp:lineTo x="17330" y="20387"/>
                <wp:lineTo x="20903" y="16516"/>
                <wp:lineTo x="20903" y="16258"/>
                <wp:lineTo x="21975" y="12387"/>
                <wp:lineTo x="21975" y="9548"/>
                <wp:lineTo x="21797" y="8000"/>
                <wp:lineTo x="20725" y="5677"/>
                <wp:lineTo x="19653" y="3871"/>
                <wp:lineTo x="19831" y="2839"/>
                <wp:lineTo x="14471" y="0"/>
                <wp:lineTo x="12328" y="-258"/>
                <wp:lineTo x="9290" y="-258"/>
              </wp:wrapPolygon>
            </wp:wrapTight>
            <wp:docPr id="128" name="Picture 0" descr="photo of person in rowing boat through flood wa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0026.jpg"/>
                    <pic:cNvPicPr/>
                  </pic:nvPicPr>
                  <pic:blipFill>
                    <a:blip r:embed="rId12" cstate="print"/>
                    <a:stretch>
                      <a:fillRect/>
                    </a:stretch>
                  </pic:blipFill>
                  <pic:spPr>
                    <a:xfrm>
                      <a:off x="0" y="0"/>
                      <a:ext cx="2303145" cy="1594485"/>
                    </a:xfrm>
                    <a:prstGeom prst="ellipse">
                      <a:avLst/>
                    </a:prstGeom>
                    <a:ln w="12700">
                      <a:solidFill>
                        <a:schemeClr val="tx1"/>
                      </a:solidFill>
                    </a:ln>
                  </pic:spPr>
                </pic:pic>
              </a:graphicData>
            </a:graphic>
          </wp:anchor>
        </w:drawing>
      </w:r>
      <w:r w:rsidR="00AC4CB0">
        <mc:AlternateContent>
          <mc:Choice Requires="wps">
            <w:drawing>
              <wp:anchor distT="36576" distB="36576" distL="36576" distR="36576" simplePos="0" relativeHeight="251747840" behindDoc="0" locked="0" layoutInCell="1" allowOverlap="1" wp14:anchorId="0FA80EF2" wp14:editId="5D5660C1">
                <wp:simplePos x="0" y="0"/>
                <wp:positionH relativeFrom="column">
                  <wp:posOffset>6762750</wp:posOffset>
                </wp:positionH>
                <wp:positionV relativeFrom="page">
                  <wp:posOffset>1024890</wp:posOffset>
                </wp:positionV>
                <wp:extent cx="2609850" cy="4383405"/>
                <wp:effectExtent l="0" t="0" r="0" b="1905"/>
                <wp:wrapNone/>
                <wp:docPr id="4" name="Text Box 127" descr=" You can check on Special Flood Hazard Areas in your neighborhood by looking at the Flood Insurance Rate Maps at FEMA’s Map Service Center: http://msc.fema.gov.&#10; Most city and county government building or planning departments have the FEMA maps, too.  Call them and ask if there are any special land use, building, or floodplain management regulations that apply.&#10; To view additional flood hazard maps developed by the California Department of Water Resources visit:  http://www.water.ca.gov/&#10;floodmgmt/lrafmo/fmb/maptypes.cf.&#10; For information on all mapped hazards in your neighborhood visit the California Emergency Management Agency’s (Cal EMA) website and enter your property address:  http://www.myhazards.gov.&#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3834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3909B7" w14:textId="77777777" w:rsidR="00B84AB4" w:rsidRPr="00AF7A81" w:rsidRDefault="00B84AB4" w:rsidP="00D421AB">
                            <w:pPr>
                              <w:pStyle w:val="BodyBullet"/>
                              <w:numPr>
                                <w:ilvl w:val="0"/>
                                <w:numId w:val="1"/>
                              </w:numPr>
                            </w:pPr>
                            <w:r w:rsidRPr="00AF7A81">
                              <w:t xml:space="preserve">You can check on Special Flood Hazard Areas in your neighborhood by looking at the Flood Insurance Rate Maps at FEMA’s </w:t>
                            </w:r>
                            <w:smartTag w:uri="urn:schemas-microsoft-com:office:smarttags" w:element="place">
                              <w:smartTag w:uri="urn:schemas-microsoft-com:office:smarttags" w:element="PlaceName">
                                <w:r w:rsidRPr="00AF7A81">
                                  <w:t>Map</w:t>
                                </w:r>
                              </w:smartTag>
                              <w:r w:rsidRPr="00AF7A81">
                                <w:t xml:space="preserve"> </w:t>
                              </w:r>
                              <w:smartTag w:uri="urn:schemas-microsoft-com:office:smarttags" w:element="PlaceName">
                                <w:r w:rsidRPr="00AF7A81">
                                  <w:t>Service</w:t>
                                </w:r>
                              </w:smartTag>
                              <w:r w:rsidRPr="00AF7A81">
                                <w:t xml:space="preserve"> </w:t>
                              </w:r>
                              <w:smartTag w:uri="urn:schemas-microsoft-com:office:smarttags" w:element="PlaceType">
                                <w:r w:rsidRPr="00AF7A81">
                                  <w:t>Center</w:t>
                                </w:r>
                              </w:smartTag>
                            </w:smartTag>
                            <w:r w:rsidRPr="00AF7A81">
                              <w:t>:</w:t>
                            </w:r>
                            <w:r>
                              <w:t xml:space="preserve"> </w:t>
                            </w:r>
                            <w:hyperlink r:id="rId13" w:history="1">
                              <w:r w:rsidRPr="00AF7A81">
                                <w:rPr>
                                  <w:rStyle w:val="Hyperlink"/>
                                  <w:rFonts w:cs="Arial"/>
                                </w:rPr>
                                <w:t>http://msc.fema.gov</w:t>
                              </w:r>
                            </w:hyperlink>
                            <w:r>
                              <w:t>.</w:t>
                            </w:r>
                          </w:p>
                          <w:p w14:paraId="47366E06" w14:textId="77777777" w:rsidR="00B84AB4" w:rsidRDefault="00B84AB4" w:rsidP="00D421AB">
                            <w:pPr>
                              <w:pStyle w:val="BodyBullet"/>
                              <w:numPr>
                                <w:ilvl w:val="0"/>
                                <w:numId w:val="1"/>
                              </w:numPr>
                            </w:pPr>
                            <w:r>
                              <w:t>Most city and county government building or planning departments have the FEMA maps, too.  Call them and ask if there are any special land use, building, or floodplain management regulations that apply.</w:t>
                            </w:r>
                          </w:p>
                          <w:p w14:paraId="0E27AD08" w14:textId="77777777" w:rsidR="00B84AB4" w:rsidRPr="008227D2" w:rsidRDefault="00B84AB4" w:rsidP="00D421AB">
                            <w:pPr>
                              <w:pStyle w:val="BodyBullet"/>
                              <w:numPr>
                                <w:ilvl w:val="0"/>
                                <w:numId w:val="1"/>
                              </w:numPr>
                            </w:pPr>
                            <w:r w:rsidRPr="008227D2">
                              <w:t xml:space="preserve">To view additional flood hazard maps developed by the California Department of Water Resources visit:  </w:t>
                            </w:r>
                            <w:hyperlink r:id="rId14" w:history="1">
                              <w:r w:rsidRPr="00382EEB">
                                <w:rPr>
                                  <w:rStyle w:val="Hyperlink"/>
                                  <w:rFonts w:cs="Arial"/>
                                </w:rPr>
                                <w:t>http://www.water.ca.gov/</w:t>
                              </w:r>
                              <w:r w:rsidRPr="00382EEB">
                                <w:rPr>
                                  <w:rStyle w:val="Hyperlink"/>
                                  <w:rFonts w:cs="Arial"/>
                                </w:rPr>
                                <w:br/>
                                <w:t>floodmgmt/lrafmo/fmb/maptypes.cf</w:t>
                              </w:r>
                            </w:hyperlink>
                            <w:r>
                              <w:t>.</w:t>
                            </w:r>
                          </w:p>
                          <w:p w14:paraId="2325BF02" w14:textId="77777777" w:rsidR="00B84AB4" w:rsidRPr="008227D2" w:rsidRDefault="00B84AB4" w:rsidP="00D421AB">
                            <w:pPr>
                              <w:pStyle w:val="BodyBullet"/>
                              <w:numPr>
                                <w:ilvl w:val="0"/>
                                <w:numId w:val="1"/>
                              </w:numPr>
                            </w:pPr>
                            <w:r w:rsidRPr="008227D2">
                              <w:t xml:space="preserve">For information on all mapped hazards in your neighborhood visit the California Emergency Management Agency’s (Cal EMA) website and enter your property address:  </w:t>
                            </w:r>
                            <w:hyperlink r:id="rId15" w:history="1">
                              <w:r w:rsidRPr="00382EEB">
                                <w:rPr>
                                  <w:rStyle w:val="Hyperlink"/>
                                  <w:rFonts w:cs="Arial"/>
                                </w:rPr>
                                <w:t>http://www.myhazards.gov</w:t>
                              </w:r>
                            </w:hyperlink>
                            <w:r w:rsidRPr="008227D2">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80EF2" id="Text Box 127" o:spid="_x0000_s1037" type="#_x0000_t202" alt=" You can check on Special Flood Hazard Areas in your neighborhood by looking at the Flood Insurance Rate Maps at FEMA’s Map Service Center: http://msc.fema.gov.&#10; Most city and county government building or planning departments have the FEMA maps, too.  Call them and ask if there are any special land use, building, or floodplain management regulations that apply.&#10; To view additional flood hazard maps developed by the California Department of Water Resources visit:  http://www.water.ca.gov/&#10;floodmgmt/lrafmo/fmb/maptypes.cf.&#10; For information on all mapped hazards in your neighborhood visit the California Emergency Management Agency’s (Cal EMA) website and enter your property address:  http://www.myhazards.gov.&#10;" style="position:absolute;margin-left:532.5pt;margin-top:80.7pt;width:205.5pt;height:345.15pt;z-index:251747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" filled="f" fillcolor="#fffffe" stroked="f" strokecolor="#212120" insetpen="t">
                <v:textbox inset="2.88pt,2.88pt,2.88pt,2.88pt">
                  <w:txbxContent>
                    <w:p w14:paraId="203909B7" w14:textId="77777777" w:rsidR="00B84AB4" w:rsidRPr="00AF7A81" w:rsidRDefault="00B84AB4" w:rsidP="00D421AB">
                      <w:pPr>
                        <w:pStyle w:val="BodyBullet"/>
                        <w:numPr>
                          <w:ilvl w:val="0"/>
                          <w:numId w:val="1"/>
                        </w:numPr>
                      </w:pPr>
                      <w:r w:rsidRPr="00AF7A81">
                        <w:t xml:space="preserve">You can check on Special Flood Hazard Areas in your neighborhood by looking at the Flood Insurance Rate Maps at FEMA’s </w:t>
                      </w:r>
                      <w:smartTag w:uri="urn:schemas-microsoft-com:office:smarttags" w:element="place">
                        <w:smartTag w:uri="urn:schemas-microsoft-com:office:smarttags" w:element="PlaceName">
                          <w:r w:rsidRPr="00AF7A81">
                            <w:t>Map</w:t>
                          </w:r>
                        </w:smartTag>
                        <w:r w:rsidRPr="00AF7A81">
                          <w:t xml:space="preserve"> </w:t>
                        </w:r>
                        <w:smartTag w:uri="urn:schemas-microsoft-com:office:smarttags" w:element="PlaceName">
                          <w:r w:rsidRPr="00AF7A81">
                            <w:t>Service</w:t>
                          </w:r>
                        </w:smartTag>
                        <w:r w:rsidRPr="00AF7A81">
                          <w:t xml:space="preserve"> </w:t>
                        </w:r>
                        <w:smartTag w:uri="urn:schemas-microsoft-com:office:smarttags" w:element="PlaceType">
                          <w:r w:rsidRPr="00AF7A81">
                            <w:t>Center</w:t>
                          </w:r>
                        </w:smartTag>
                      </w:smartTag>
                      <w:r w:rsidRPr="00AF7A81">
                        <w:t>:</w:t>
                      </w:r>
                      <w:r>
                        <w:t xml:space="preserve"> </w:t>
                      </w:r>
                      <w:hyperlink r:id="rId16" w:history="1">
                        <w:r w:rsidRPr="00AF7A81">
                          <w:rPr>
                            <w:rStyle w:val="Hyperlink"/>
                            <w:rFonts w:cs="Arial"/>
                          </w:rPr>
                          <w:t>http://msc.fema.gov</w:t>
                        </w:r>
                      </w:hyperlink>
                      <w:r>
                        <w:t>.</w:t>
                      </w:r>
                    </w:p>
                    <w:p w14:paraId="47366E06" w14:textId="77777777" w:rsidR="00B84AB4" w:rsidRDefault="00B84AB4" w:rsidP="00D421AB">
                      <w:pPr>
                        <w:pStyle w:val="BodyBullet"/>
                        <w:numPr>
                          <w:ilvl w:val="0"/>
                          <w:numId w:val="1"/>
                        </w:numPr>
                      </w:pPr>
                      <w:r>
                        <w:t>Most city and county government building or planning departments have the FEMA maps, too.  Call them and ask if there are any special land use, building, or floodplain management regulations that apply.</w:t>
                      </w:r>
                    </w:p>
                    <w:p w14:paraId="0E27AD08" w14:textId="77777777" w:rsidR="00B84AB4" w:rsidRPr="008227D2" w:rsidRDefault="00B84AB4" w:rsidP="00D421AB">
                      <w:pPr>
                        <w:pStyle w:val="BodyBullet"/>
                        <w:numPr>
                          <w:ilvl w:val="0"/>
                          <w:numId w:val="1"/>
                        </w:numPr>
                      </w:pPr>
                      <w:r w:rsidRPr="008227D2">
                        <w:t xml:space="preserve">To view additional flood hazard maps developed by the California Department of Water Resources visit:  </w:t>
                      </w:r>
                      <w:hyperlink r:id="rId17" w:history="1">
                        <w:r w:rsidRPr="00382EEB">
                          <w:rPr>
                            <w:rStyle w:val="Hyperlink"/>
                            <w:rFonts w:cs="Arial"/>
                          </w:rPr>
                          <w:t>http://www.water.ca.gov/</w:t>
                        </w:r>
                        <w:r w:rsidRPr="00382EEB">
                          <w:rPr>
                            <w:rStyle w:val="Hyperlink"/>
                            <w:rFonts w:cs="Arial"/>
                          </w:rPr>
                          <w:br/>
                          <w:t>floodmgmt/lrafmo/fmb/maptypes.cf</w:t>
                        </w:r>
                      </w:hyperlink>
                      <w:r>
                        <w:t>.</w:t>
                      </w:r>
                    </w:p>
                    <w:p w14:paraId="2325BF02" w14:textId="77777777" w:rsidR="00B84AB4" w:rsidRPr="008227D2" w:rsidRDefault="00B84AB4" w:rsidP="00D421AB">
                      <w:pPr>
                        <w:pStyle w:val="BodyBullet"/>
                        <w:numPr>
                          <w:ilvl w:val="0"/>
                          <w:numId w:val="1"/>
                        </w:numPr>
                      </w:pPr>
                      <w:r w:rsidRPr="008227D2">
                        <w:t xml:space="preserve">For information on all mapped hazards in your neighborhood visit the California Emergency Management Agency’s (Cal EMA) website and enter your property address:  </w:t>
                      </w:r>
                      <w:hyperlink r:id="rId18" w:history="1">
                        <w:r w:rsidRPr="00382EEB">
                          <w:rPr>
                            <w:rStyle w:val="Hyperlink"/>
                            <w:rFonts w:cs="Arial"/>
                          </w:rPr>
                          <w:t>http://www.myhazards.gov</w:t>
                        </w:r>
                      </w:hyperlink>
                      <w:r w:rsidRPr="008227D2">
                        <w:t>.</w:t>
                      </w:r>
                    </w:p>
                  </w:txbxContent>
                </v:textbox>
                <w10:wrap anchory="page"/>
              </v:shape>
            </w:pict>
          </mc:Fallback>
        </mc:AlternateContent>
      </w:r>
      <w:r w:rsidR="00AC4CB0">
        <mc:AlternateContent>
          <mc:Choice Requires="wps">
            <w:drawing>
              <wp:anchor distT="36576" distB="36576" distL="36576" distR="36576" simplePos="0" relativeHeight="251746816" behindDoc="0" locked="0" layoutInCell="1" allowOverlap="1" wp14:anchorId="3D5200A7" wp14:editId="6C710EB5">
                <wp:simplePos x="0" y="0"/>
                <wp:positionH relativeFrom="column">
                  <wp:posOffset>9525</wp:posOffset>
                </wp:positionH>
                <wp:positionV relativeFrom="page">
                  <wp:posOffset>1024890</wp:posOffset>
                </wp:positionV>
                <wp:extent cx="2690495" cy="6243955"/>
                <wp:effectExtent l="0" t="0" r="0" b="0"/>
                <wp:wrapNone/>
                <wp:docPr id="3" name="Text Box 126" descr="High Risk -&#10;Special Flood Hazard Area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62439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81195D" w14:textId="77777777" w:rsidR="00B84AB4" w:rsidRDefault="00B84AB4" w:rsidP="00D421AB">
                            <w:pPr>
                              <w:pStyle w:val="BodyBullet"/>
                              <w:numPr>
                                <w:ilvl w:val="0"/>
                                <w:numId w:val="1"/>
                              </w:numPr>
                              <w:spacing w:before="120"/>
                            </w:pPr>
                            <w:r>
                              <w:t>Looking for a new home?  Have you checked out whether it has ever flooded or had a drainage problem?  Even a shallow flood that is only a few inches deep in your house could cause thousands of dollars in damage, and loss of irreplaceable keepsakes.  Deeper floods mean you will have to relocate until repairs are made.</w:t>
                            </w:r>
                          </w:p>
                          <w:p w14:paraId="48B6F780" w14:textId="77777777" w:rsidR="00B84AB4" w:rsidRDefault="00B84AB4" w:rsidP="00D421AB">
                            <w:pPr>
                              <w:pStyle w:val="BodyBullet"/>
                              <w:numPr>
                                <w:ilvl w:val="0"/>
                                <w:numId w:val="1"/>
                              </w:numPr>
                            </w:pPr>
                            <w:r>
                              <w:t xml:space="preserve">The Federal Emergency Management Agency (FEMA) has prepared Flood Insurance Rate Maps (FIRMs) that show Special Flood Hazard Areas (SFHAs).  If your property is located in a Special Flood Hazard Area, it is five times more likely to experience a flood versus a fire, so flood insurance is advisable. </w:t>
                            </w:r>
                          </w:p>
                          <w:p w14:paraId="2E41C6DD" w14:textId="77777777" w:rsidR="00B84AB4" w:rsidRPr="00C649DE" w:rsidRDefault="00B84AB4" w:rsidP="00D421AB">
                            <w:pPr>
                              <w:pStyle w:val="BodyBullet"/>
                              <w:numPr>
                                <w:ilvl w:val="0"/>
                                <w:numId w:val="1"/>
                              </w:numPr>
                            </w:pPr>
                            <w:r>
                              <w:t>If you need a mortgage that is regulated or insured by the Federal government (e.g., VA, FDIC, Farm Credit, OCC, FHA/HUD, OTS, SBA, NCUA), you will have to buy a flood insurance policy if the building is located in a Special Flood Hazard Area</w:t>
                            </w:r>
                            <w:r w:rsidRPr="00C649DE">
                              <w:t xml:space="preserve">.  </w:t>
                            </w:r>
                          </w:p>
                          <w:p w14:paraId="2C76CC33" w14:textId="77777777" w:rsidR="00B84AB4" w:rsidRPr="00872331" w:rsidRDefault="00B84AB4" w:rsidP="00D421AB">
                            <w:pPr>
                              <w:pStyle w:val="BodyBullet"/>
                              <w:numPr>
                                <w:ilvl w:val="0"/>
                                <w:numId w:val="1"/>
                              </w:numPr>
                            </w:pPr>
                            <w:r>
                              <w:t xml:space="preserve">California state law requires sellers or their agents to disclose knowledge of any natural hazards on their property, including flooding (CA Civil Codes </w:t>
                            </w:r>
                            <w:r>
                              <w:rPr>
                                <w:rFonts w:ascii="Verdana" w:hAnsi="Verdana"/>
                              </w:rPr>
                              <w:t>§</w:t>
                            </w:r>
                            <w:r>
                              <w:t xml:space="preserve"> 1103 and 1102.6), so start your research by asking the seller and the agent.  They may honestly say they don’t know of any flooding, but that does not mean it is not located in a Special Flood Hazard Area.</w:t>
                            </w:r>
                            <w:r w:rsidRPr="00872331">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200A7" id="Text Box 126" o:spid="_x0000_s1038" type="#_x0000_t202" alt="High Risk -&#10;Special Flood Hazard Areas&#10;" style="position:absolute;margin-left:.75pt;margin-top:80.7pt;width:211.85pt;height:491.65pt;z-index:251746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" filled="f" fillcolor="#fffffe" stroked="f" strokecolor="#212120" insetpen="t">
                <v:textbox inset="2.88pt,2.88pt,2.88pt,2.88pt">
                  <w:txbxContent>
                    <w:p w14:paraId="5981195D" w14:textId="77777777" w:rsidR="00B84AB4" w:rsidRDefault="00B84AB4" w:rsidP="00D421AB">
                      <w:pPr>
                        <w:pStyle w:val="BodyBullet"/>
                        <w:numPr>
                          <w:ilvl w:val="0"/>
                          <w:numId w:val="1"/>
                        </w:numPr>
                        <w:spacing w:before="120"/>
                      </w:pPr>
                      <w:r>
                        <w:t>Looking for a new home?  Have you checked out whether it has ever flooded or had a drainage problem?  Even a shallow flood that is only a few inches deep in your house could cause thousands of dollars in damage, and loss of irreplaceable keepsakes.  Deeper floods mean you will have to relocate until repairs are made.</w:t>
                      </w:r>
                    </w:p>
                    <w:p w14:paraId="48B6F780" w14:textId="77777777" w:rsidR="00B84AB4" w:rsidRDefault="00B84AB4" w:rsidP="00D421AB">
                      <w:pPr>
                        <w:pStyle w:val="BodyBullet"/>
                        <w:numPr>
                          <w:ilvl w:val="0"/>
                          <w:numId w:val="1"/>
                        </w:numPr>
                      </w:pPr>
                      <w:r>
                        <w:t xml:space="preserve">The Federal Emergency Management Agency (FEMA) has prepared Flood Insurance Rate Maps (FIRMs) that show Special Flood Hazard Areas (SFHAs).  If your property is located in a Special Flood Hazard Area, it is five times more likely to experience a flood versus a fire, so flood insurance is advisable. </w:t>
                      </w:r>
                    </w:p>
                    <w:p w14:paraId="2E41C6DD" w14:textId="77777777" w:rsidR="00B84AB4" w:rsidRPr="00C649DE" w:rsidRDefault="00B84AB4" w:rsidP="00D421AB">
                      <w:pPr>
                        <w:pStyle w:val="BodyBullet"/>
                        <w:numPr>
                          <w:ilvl w:val="0"/>
                          <w:numId w:val="1"/>
                        </w:numPr>
                      </w:pPr>
                      <w:r>
                        <w:t>If you need a mortgage that is regulated or insured by the Federal government (e.g., VA, FDIC, Farm Credit, OCC, FHA/HUD, OTS, SBA, NCUA), you will have to buy a flood insurance policy if the building is located in a Special Flood Hazard Area</w:t>
                      </w:r>
                      <w:r w:rsidRPr="00C649DE">
                        <w:t xml:space="preserve">.  </w:t>
                      </w:r>
                    </w:p>
                    <w:p w14:paraId="2C76CC33" w14:textId="77777777" w:rsidR="00B84AB4" w:rsidRPr="00872331" w:rsidRDefault="00B84AB4" w:rsidP="00D421AB">
                      <w:pPr>
                        <w:pStyle w:val="BodyBullet"/>
                        <w:numPr>
                          <w:ilvl w:val="0"/>
                          <w:numId w:val="1"/>
                        </w:numPr>
                      </w:pPr>
                      <w:r>
                        <w:t xml:space="preserve">California state law requires sellers or their agents to disclose knowledge of any natural hazards on their property, including flooding (CA Civil Codes </w:t>
                      </w:r>
                      <w:r>
                        <w:rPr>
                          <w:rFonts w:ascii="Verdana" w:hAnsi="Verdana"/>
                        </w:rPr>
                        <w:t>§</w:t>
                      </w:r>
                      <w:r>
                        <w:t xml:space="preserve"> 1103 and 1102.6), so start your research by asking the seller and the agent.  They may honestly say they don’t know of any flooding, but that does not mean it is not located in a Special Flood Hazard Area.</w:t>
                      </w:r>
                      <w:r w:rsidRPr="00872331">
                        <w:t xml:space="preserve"> </w:t>
                      </w:r>
                    </w:p>
                  </w:txbxContent>
                </v:textbox>
                <w10:wrap anchory="page"/>
              </v:shape>
            </w:pict>
          </mc:Fallback>
        </mc:AlternateContent>
      </w:r>
      <w:r w:rsidR="00AC4CB0">
        <w:rPr>
          <w:color w:val="4F6228"/>
        </w:rPr>
        <mc:AlternateContent>
          <mc:Choice Requires="wps">
            <w:drawing>
              <wp:anchor distT="0" distB="0" distL="114300" distR="114300" simplePos="0" relativeHeight="251755008" behindDoc="1" locked="0" layoutInCell="1" allowOverlap="1" wp14:anchorId="0DEFDCFD" wp14:editId="476D1D15">
                <wp:simplePos x="0" y="0"/>
                <wp:positionH relativeFrom="column">
                  <wp:posOffset>3616960</wp:posOffset>
                </wp:positionH>
                <wp:positionV relativeFrom="paragraph">
                  <wp:posOffset>1503680</wp:posOffset>
                </wp:positionV>
                <wp:extent cx="2571750" cy="1990725"/>
                <wp:effectExtent l="6985" t="8255" r="2540" b="1270"/>
                <wp:wrapNone/>
                <wp:docPr id="2" name="AutoShape 133" descr="color scre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990725"/>
                        </a:xfrm>
                        <a:prstGeom prst="roundRect">
                          <a:avLst>
                            <a:gd name="adj" fmla="val 16667"/>
                          </a:avLst>
                        </a:prstGeom>
                        <a:solidFill>
                          <a:srgbClr val="7A6F3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C4E34B" id="AutoShape 133" o:spid="_x0000_s1026" alt="color screen" style="position:absolute;margin-left:284.8pt;margin-top:118.4pt;width:202.5pt;height:156.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" fillcolor="#7a6f30" stroked="f" strokeweight=".5pt"/>
            </w:pict>
          </mc:Fallback>
        </mc:AlternateContent>
      </w:r>
      <w:r w:rsidR="00AC4CB0">
        <mc:AlternateContent>
          <mc:Choice Requires="wps">
            <w:drawing>
              <wp:anchor distT="0" distB="0" distL="114300" distR="114300" simplePos="0" relativeHeight="251753984" behindDoc="0" locked="0" layoutInCell="1" allowOverlap="1" wp14:anchorId="45FD92FA" wp14:editId="2FA4B6EA">
                <wp:simplePos x="0" y="0"/>
                <wp:positionH relativeFrom="column">
                  <wp:posOffset>5006340</wp:posOffset>
                </wp:positionH>
                <wp:positionV relativeFrom="paragraph">
                  <wp:posOffset>3218180</wp:posOffset>
                </wp:positionV>
                <wp:extent cx="1296670" cy="212725"/>
                <wp:effectExtent l="15240" t="17780" r="12065" b="17145"/>
                <wp:wrapTight wrapText="bothSides">
                  <wp:wrapPolygon edited="0">
                    <wp:start x="-159" y="-903"/>
                    <wp:lineTo x="-159" y="21600"/>
                    <wp:lineTo x="21759" y="21600"/>
                    <wp:lineTo x="21759" y="-903"/>
                    <wp:lineTo x="-159" y="-903"/>
                  </wp:wrapPolygon>
                </wp:wrapTight>
                <wp:docPr id="1" name="Text Box 132" descr="D Zones = Undetermin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212725"/>
                        </a:xfrm>
                        <a:prstGeom prst="rect">
                          <a:avLst/>
                        </a:prstGeom>
                        <a:solidFill>
                          <a:srgbClr val="FFFFFF"/>
                        </a:solidFill>
                        <a:ln w="19050">
                          <a:solidFill>
                            <a:srgbClr val="7A6F30"/>
                          </a:solidFill>
                          <a:miter lim="800000"/>
                          <a:headEnd/>
                          <a:tailEnd/>
                        </a:ln>
                      </wps:spPr>
                      <wps:txbx>
                        <w:txbxContent>
                          <w:p w14:paraId="4DC9BDD4" w14:textId="77777777" w:rsidR="00B84AB4" w:rsidRPr="00F82D3A" w:rsidRDefault="00B84AB4" w:rsidP="00EB21BB">
                            <w:pPr>
                              <w:rPr>
                                <w:rFonts w:ascii="Arial" w:hAnsi="Arial" w:cs="Arial"/>
                                <w:b/>
                                <w:sz w:val="14"/>
                                <w:szCs w:val="14"/>
                              </w:rPr>
                            </w:pPr>
                            <w:r w:rsidRPr="00F82D3A">
                              <w:rPr>
                                <w:rFonts w:ascii="Arial" w:hAnsi="Arial" w:cs="Arial"/>
                                <w:b/>
                                <w:sz w:val="14"/>
                                <w:szCs w:val="14"/>
                              </w:rPr>
                              <w:t>D Zones = Undetermined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FD92FA" id="Text Box 132" o:spid="_x0000_s1039" type="#_x0000_t202" alt="D Zones = Undetermined" style="position:absolute;margin-left:394.2pt;margin-top:253.4pt;width:102.1pt;height:16.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" strokecolor="#7a6f30" strokeweight="1.5pt">
                <v:textbox style="mso-fit-shape-to-text:t">
                  <w:txbxContent>
                    <w:p w14:paraId="4DC9BDD4" w14:textId="77777777" w:rsidR="00B84AB4" w:rsidRPr="00F82D3A" w:rsidRDefault="00B84AB4" w:rsidP="00EB21BB">
                      <w:pPr>
                        <w:rPr>
                          <w:rFonts w:ascii="Arial" w:hAnsi="Arial" w:cs="Arial"/>
                          <w:b/>
                          <w:sz w:val="14"/>
                          <w:szCs w:val="14"/>
                        </w:rPr>
                      </w:pPr>
                      <w:r w:rsidRPr="00F82D3A">
                        <w:rPr>
                          <w:rFonts w:ascii="Arial" w:hAnsi="Arial" w:cs="Arial"/>
                          <w:b/>
                          <w:sz w:val="14"/>
                          <w:szCs w:val="14"/>
                        </w:rPr>
                        <w:t>D Zones = Undetermined</w:t>
                      </w:r>
                    </w:p>
                  </w:txbxContent>
                </v:textbox>
                <w10:wrap type="tight"/>
              </v:shape>
            </w:pict>
          </mc:Fallback>
        </mc:AlternateContent>
      </w:r>
      <w:r w:rsidR="00E7183C">
        <w:drawing>
          <wp:anchor distT="323088" distB="328930" distL="126492" distR="114300" simplePos="0" relativeHeight="251752960" behindDoc="0" locked="0" layoutInCell="1" allowOverlap="1" wp14:anchorId="2BFC5C16" wp14:editId="05D5B491">
            <wp:simplePos x="0" y="0"/>
            <wp:positionH relativeFrom="column">
              <wp:posOffset>3352800</wp:posOffset>
            </wp:positionH>
            <wp:positionV relativeFrom="paragraph">
              <wp:posOffset>836930</wp:posOffset>
            </wp:positionV>
            <wp:extent cx="2974340" cy="2295525"/>
            <wp:effectExtent l="19050" t="0" r="92710" b="0"/>
            <wp:wrapNone/>
            <wp:docPr id="131" name="Diagram 1" descr="chart showing hierarchy of flood zones"/>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00EB21BB">
        <w:drawing>
          <wp:anchor distT="0" distB="0" distL="114300" distR="114300" simplePos="0" relativeHeight="251750912" behindDoc="0" locked="0" layoutInCell="1" allowOverlap="1" wp14:anchorId="4E375C7D" wp14:editId="7F00BA6A">
            <wp:simplePos x="0" y="0"/>
            <wp:positionH relativeFrom="column">
              <wp:posOffset>4419600</wp:posOffset>
            </wp:positionH>
            <wp:positionV relativeFrom="paragraph">
              <wp:posOffset>5256530</wp:posOffset>
            </wp:positionV>
            <wp:extent cx="1724025" cy="1441450"/>
            <wp:effectExtent l="19050" t="19050" r="28575" b="25400"/>
            <wp:wrapTight wrapText="bothSides">
              <wp:wrapPolygon edited="0">
                <wp:start x="-239" y="-285"/>
                <wp:lineTo x="-239" y="21981"/>
                <wp:lineTo x="21958" y="21981"/>
                <wp:lineTo x="21958" y="-285"/>
                <wp:lineTo x="-239" y="-285"/>
              </wp:wrapPolygon>
            </wp:wrapTight>
            <wp:docPr id="130" name="Picture 2" descr="air photo based flood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r="33961"/>
                    <a:stretch>
                      <a:fillRect/>
                    </a:stretch>
                  </pic:blipFill>
                  <pic:spPr bwMode="auto">
                    <a:xfrm>
                      <a:off x="0" y="0"/>
                      <a:ext cx="1724025" cy="1441450"/>
                    </a:xfrm>
                    <a:prstGeom prst="rect">
                      <a:avLst/>
                    </a:prstGeom>
                    <a:noFill/>
                    <a:ln w="12700">
                      <a:solidFill>
                        <a:srgbClr val="000000"/>
                      </a:solidFill>
                      <a:miter lim="800000"/>
                      <a:headEnd/>
                      <a:tailEnd/>
                    </a:ln>
                  </pic:spPr>
                </pic:pic>
              </a:graphicData>
            </a:graphic>
          </wp:anchor>
        </w:drawing>
      </w:r>
      <w:r w:rsidR="00845377">
        <w:drawing>
          <wp:anchor distT="0" distB="0" distL="114300" distR="114300" simplePos="0" relativeHeight="251749888" behindDoc="0" locked="0" layoutInCell="1" allowOverlap="1" wp14:anchorId="11644DAF" wp14:editId="4857EE62">
            <wp:simplePos x="0" y="0"/>
            <wp:positionH relativeFrom="column">
              <wp:posOffset>3505200</wp:posOffset>
            </wp:positionH>
            <wp:positionV relativeFrom="paragraph">
              <wp:posOffset>3913505</wp:posOffset>
            </wp:positionV>
            <wp:extent cx="2734056" cy="2011680"/>
            <wp:effectExtent l="0" t="0" r="9525" b="7620"/>
            <wp:wrapTight wrapText="bothSides">
              <wp:wrapPolygon edited="0">
                <wp:start x="0" y="0"/>
                <wp:lineTo x="0" y="21477"/>
                <wp:lineTo x="21525" y="21477"/>
                <wp:lineTo x="21525" y="0"/>
                <wp:lineTo x="0" y="0"/>
              </wp:wrapPolygon>
            </wp:wrapTight>
            <wp:docPr id="129" name="Picture 1" descr="screen shot of the Map Service Cente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ERVICE cENTER"/>
                    <pic:cNvPicPr>
                      <a:picLocks noChangeAspect="1" noChangeArrowheads="1"/>
                    </pic:cNvPicPr>
                  </pic:nvPicPr>
                  <pic:blipFill>
                    <a:blip r:embed="rId25" cstate="print"/>
                    <a:srcRect/>
                    <a:stretch>
                      <a:fillRect/>
                    </a:stretch>
                  </pic:blipFill>
                  <pic:spPr bwMode="auto">
                    <a:xfrm>
                      <a:off x="0" y="0"/>
                      <a:ext cx="2734056" cy="201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2B140E" w:rsidSect="00D277DA">
      <w:pgSz w:w="15840" w:h="12240" w:orient="landscape"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D5ACE" w14:textId="77777777" w:rsidR="001F6C2A" w:rsidRDefault="001F6C2A" w:rsidP="00F108E0">
      <w:r>
        <w:separator/>
      </w:r>
    </w:p>
  </w:endnote>
  <w:endnote w:type="continuationSeparator" w:id="0">
    <w:p w14:paraId="7C3C6DFB" w14:textId="77777777" w:rsidR="001F6C2A" w:rsidRDefault="001F6C2A" w:rsidP="00F10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10CA1" w14:textId="77777777" w:rsidR="001F6C2A" w:rsidRDefault="001F6C2A" w:rsidP="00F108E0">
      <w:r>
        <w:separator/>
      </w:r>
    </w:p>
  </w:footnote>
  <w:footnote w:type="continuationSeparator" w:id="0">
    <w:p w14:paraId="6FB9737D" w14:textId="77777777" w:rsidR="001F6C2A" w:rsidRDefault="001F6C2A" w:rsidP="00F108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59FD64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0.5pt;height:10.5pt" o:bullet="t">
        <v:imagedata r:id="rId1" o:title=""/>
      </v:shape>
    </w:pict>
  </w:numPicBullet>
  <w:abstractNum w:abstractNumId="0" w15:restartNumberingAfterBreak="0">
    <w:nsid w:val="00C70E01"/>
    <w:multiLevelType w:val="hybridMultilevel"/>
    <w:tmpl w:val="C116F3E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40F52D7"/>
    <w:multiLevelType w:val="hybridMultilevel"/>
    <w:tmpl w:val="99A0261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6D74B7"/>
    <w:multiLevelType w:val="hybridMultilevel"/>
    <w:tmpl w:val="C64A7A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62BEB"/>
    <w:multiLevelType w:val="hybridMultilevel"/>
    <w:tmpl w:val="2870A49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2E1E6C"/>
    <w:multiLevelType w:val="hybridMultilevel"/>
    <w:tmpl w:val="BD6081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44E2A"/>
    <w:multiLevelType w:val="hybridMultilevel"/>
    <w:tmpl w:val="818686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768C9"/>
    <w:multiLevelType w:val="hybridMultilevel"/>
    <w:tmpl w:val="63B699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BA189B"/>
    <w:multiLevelType w:val="hybridMultilevel"/>
    <w:tmpl w:val="7B64443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7955DCF"/>
    <w:multiLevelType w:val="hybridMultilevel"/>
    <w:tmpl w:val="2AC064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BE0B1A"/>
    <w:multiLevelType w:val="hybridMultilevel"/>
    <w:tmpl w:val="50FC61A6"/>
    <w:lvl w:ilvl="0" w:tplc="66CC1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F43274"/>
    <w:multiLevelType w:val="hybridMultilevel"/>
    <w:tmpl w:val="B08C57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311489"/>
    <w:multiLevelType w:val="hybridMultilevel"/>
    <w:tmpl w:val="0B9CAA0A"/>
    <w:lvl w:ilvl="0" w:tplc="F97A5F5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B36814"/>
    <w:multiLevelType w:val="hybridMultilevel"/>
    <w:tmpl w:val="143A3B5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6D3EA3"/>
    <w:multiLevelType w:val="hybridMultilevel"/>
    <w:tmpl w:val="2AC4218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01A1174"/>
    <w:multiLevelType w:val="hybridMultilevel"/>
    <w:tmpl w:val="9C469A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8C466C"/>
    <w:multiLevelType w:val="hybridMultilevel"/>
    <w:tmpl w:val="7492A7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E0F56"/>
    <w:multiLevelType w:val="hybridMultilevel"/>
    <w:tmpl w:val="3642D086"/>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2380EBC"/>
    <w:multiLevelType w:val="hybridMultilevel"/>
    <w:tmpl w:val="D3C4BDAC"/>
    <w:lvl w:ilvl="0" w:tplc="66CC1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EE3284"/>
    <w:multiLevelType w:val="hybridMultilevel"/>
    <w:tmpl w:val="60B0DB8A"/>
    <w:lvl w:ilvl="0" w:tplc="F97A5F5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FB358A6"/>
    <w:multiLevelType w:val="hybridMultilevel"/>
    <w:tmpl w:val="23C4A1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FE2A41"/>
    <w:multiLevelType w:val="hybridMultilevel"/>
    <w:tmpl w:val="58C4C4D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1891D11"/>
    <w:multiLevelType w:val="hybridMultilevel"/>
    <w:tmpl w:val="430A662A"/>
    <w:lvl w:ilvl="0" w:tplc="F97A5F5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68B2E87"/>
    <w:multiLevelType w:val="hybridMultilevel"/>
    <w:tmpl w:val="C2746A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DB06EF"/>
    <w:multiLevelType w:val="hybridMultilevel"/>
    <w:tmpl w:val="95AA1D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485E4F"/>
    <w:multiLevelType w:val="hybridMultilevel"/>
    <w:tmpl w:val="AB28C4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C70CB2"/>
    <w:multiLevelType w:val="hybridMultilevel"/>
    <w:tmpl w:val="6F661AA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22"/>
  </w:num>
  <w:num w:numId="3">
    <w:abstractNumId w:val="17"/>
  </w:num>
  <w:num w:numId="4">
    <w:abstractNumId w:val="9"/>
  </w:num>
  <w:num w:numId="5">
    <w:abstractNumId w:val="18"/>
  </w:num>
  <w:num w:numId="6">
    <w:abstractNumId w:val="11"/>
  </w:num>
  <w:num w:numId="7">
    <w:abstractNumId w:val="21"/>
  </w:num>
  <w:num w:numId="8">
    <w:abstractNumId w:val="10"/>
  </w:num>
  <w:num w:numId="9">
    <w:abstractNumId w:val="3"/>
  </w:num>
  <w:num w:numId="10">
    <w:abstractNumId w:val="25"/>
  </w:num>
  <w:num w:numId="11">
    <w:abstractNumId w:val="13"/>
  </w:num>
  <w:num w:numId="12">
    <w:abstractNumId w:val="7"/>
  </w:num>
  <w:num w:numId="13">
    <w:abstractNumId w:val="20"/>
  </w:num>
  <w:num w:numId="14">
    <w:abstractNumId w:val="23"/>
  </w:num>
  <w:num w:numId="15">
    <w:abstractNumId w:val="0"/>
  </w:num>
  <w:num w:numId="16">
    <w:abstractNumId w:val="16"/>
  </w:num>
  <w:num w:numId="17">
    <w:abstractNumId w:val="19"/>
  </w:num>
  <w:num w:numId="18">
    <w:abstractNumId w:val="15"/>
  </w:num>
  <w:num w:numId="19">
    <w:abstractNumId w:val="14"/>
  </w:num>
  <w:num w:numId="20">
    <w:abstractNumId w:val="1"/>
  </w:num>
  <w:num w:numId="21">
    <w:abstractNumId w:val="2"/>
  </w:num>
  <w:num w:numId="22">
    <w:abstractNumId w:val="8"/>
  </w:num>
  <w:num w:numId="23">
    <w:abstractNumId w:val="4"/>
  </w:num>
  <w:num w:numId="24">
    <w:abstractNumId w:val="12"/>
  </w:num>
  <w:num w:numId="25">
    <w:abstractNumId w:val="24"/>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2BC"/>
    <w:rsid w:val="000005EE"/>
    <w:rsid w:val="000015CD"/>
    <w:rsid w:val="000043CF"/>
    <w:rsid w:val="00011710"/>
    <w:rsid w:val="000142F0"/>
    <w:rsid w:val="000262BE"/>
    <w:rsid w:val="000426DE"/>
    <w:rsid w:val="00050285"/>
    <w:rsid w:val="00051575"/>
    <w:rsid w:val="00054C15"/>
    <w:rsid w:val="0005651F"/>
    <w:rsid w:val="00067EC6"/>
    <w:rsid w:val="0008023C"/>
    <w:rsid w:val="00091F50"/>
    <w:rsid w:val="0009745C"/>
    <w:rsid w:val="000A3AB0"/>
    <w:rsid w:val="000A70F3"/>
    <w:rsid w:val="000B685E"/>
    <w:rsid w:val="000B6961"/>
    <w:rsid w:val="000D1944"/>
    <w:rsid w:val="000F36E6"/>
    <w:rsid w:val="000F4910"/>
    <w:rsid w:val="00106919"/>
    <w:rsid w:val="00112DB3"/>
    <w:rsid w:val="0011784C"/>
    <w:rsid w:val="001300E5"/>
    <w:rsid w:val="0013255D"/>
    <w:rsid w:val="0013532D"/>
    <w:rsid w:val="0013745A"/>
    <w:rsid w:val="001444CF"/>
    <w:rsid w:val="00157E76"/>
    <w:rsid w:val="00161070"/>
    <w:rsid w:val="00163EFE"/>
    <w:rsid w:val="00171665"/>
    <w:rsid w:val="00181999"/>
    <w:rsid w:val="00191D2E"/>
    <w:rsid w:val="001A07D3"/>
    <w:rsid w:val="001A73B7"/>
    <w:rsid w:val="001B0FE5"/>
    <w:rsid w:val="001B2B57"/>
    <w:rsid w:val="001B4E85"/>
    <w:rsid w:val="001C1516"/>
    <w:rsid w:val="001C4F12"/>
    <w:rsid w:val="001D2146"/>
    <w:rsid w:val="001D33E6"/>
    <w:rsid w:val="001E034D"/>
    <w:rsid w:val="001E0ABA"/>
    <w:rsid w:val="001E1C25"/>
    <w:rsid w:val="001E283C"/>
    <w:rsid w:val="001F4F88"/>
    <w:rsid w:val="001F6C2A"/>
    <w:rsid w:val="00206C83"/>
    <w:rsid w:val="00214042"/>
    <w:rsid w:val="00222A4C"/>
    <w:rsid w:val="002269C6"/>
    <w:rsid w:val="00230D29"/>
    <w:rsid w:val="0023115C"/>
    <w:rsid w:val="00231B94"/>
    <w:rsid w:val="00235A8D"/>
    <w:rsid w:val="00247B03"/>
    <w:rsid w:val="002561E5"/>
    <w:rsid w:val="00276456"/>
    <w:rsid w:val="0027789D"/>
    <w:rsid w:val="00280D0D"/>
    <w:rsid w:val="0028263A"/>
    <w:rsid w:val="0028375C"/>
    <w:rsid w:val="0028661C"/>
    <w:rsid w:val="0029668E"/>
    <w:rsid w:val="002A6848"/>
    <w:rsid w:val="002B140E"/>
    <w:rsid w:val="002D5E44"/>
    <w:rsid w:val="002E0D6B"/>
    <w:rsid w:val="002E257A"/>
    <w:rsid w:val="002E79F5"/>
    <w:rsid w:val="002F037B"/>
    <w:rsid w:val="002F77D7"/>
    <w:rsid w:val="003005BD"/>
    <w:rsid w:val="00314B74"/>
    <w:rsid w:val="0031540A"/>
    <w:rsid w:val="00344B6F"/>
    <w:rsid w:val="00347C21"/>
    <w:rsid w:val="00354D3F"/>
    <w:rsid w:val="00355BA7"/>
    <w:rsid w:val="00357129"/>
    <w:rsid w:val="003668BD"/>
    <w:rsid w:val="00390286"/>
    <w:rsid w:val="003A21CA"/>
    <w:rsid w:val="003A5EA0"/>
    <w:rsid w:val="003B1E5E"/>
    <w:rsid w:val="003B3139"/>
    <w:rsid w:val="003B7F6F"/>
    <w:rsid w:val="003C1F86"/>
    <w:rsid w:val="003D1D7C"/>
    <w:rsid w:val="003D6584"/>
    <w:rsid w:val="003E29C7"/>
    <w:rsid w:val="003E5E35"/>
    <w:rsid w:val="003F231A"/>
    <w:rsid w:val="004008DA"/>
    <w:rsid w:val="00404020"/>
    <w:rsid w:val="00405E5F"/>
    <w:rsid w:val="00415CAE"/>
    <w:rsid w:val="00420874"/>
    <w:rsid w:val="004270AF"/>
    <w:rsid w:val="0043079B"/>
    <w:rsid w:val="0043128E"/>
    <w:rsid w:val="00445C14"/>
    <w:rsid w:val="00453A58"/>
    <w:rsid w:val="004540CA"/>
    <w:rsid w:val="00455E00"/>
    <w:rsid w:val="00457752"/>
    <w:rsid w:val="00474660"/>
    <w:rsid w:val="004843C7"/>
    <w:rsid w:val="00484613"/>
    <w:rsid w:val="00486FF0"/>
    <w:rsid w:val="0049268E"/>
    <w:rsid w:val="004A15E8"/>
    <w:rsid w:val="004A4F4A"/>
    <w:rsid w:val="004B64E6"/>
    <w:rsid w:val="004B6ADF"/>
    <w:rsid w:val="004C6513"/>
    <w:rsid w:val="004D15D9"/>
    <w:rsid w:val="004D3254"/>
    <w:rsid w:val="004D7408"/>
    <w:rsid w:val="004E63E4"/>
    <w:rsid w:val="004E644B"/>
    <w:rsid w:val="004E79DB"/>
    <w:rsid w:val="004F352D"/>
    <w:rsid w:val="004F4985"/>
    <w:rsid w:val="004F520B"/>
    <w:rsid w:val="004F54B6"/>
    <w:rsid w:val="00500030"/>
    <w:rsid w:val="00504EC9"/>
    <w:rsid w:val="00506FA8"/>
    <w:rsid w:val="005158DE"/>
    <w:rsid w:val="00516DE1"/>
    <w:rsid w:val="00520DED"/>
    <w:rsid w:val="005529C3"/>
    <w:rsid w:val="00556E50"/>
    <w:rsid w:val="00556E6A"/>
    <w:rsid w:val="00563B69"/>
    <w:rsid w:val="00567C01"/>
    <w:rsid w:val="0057326F"/>
    <w:rsid w:val="00575E8C"/>
    <w:rsid w:val="00585558"/>
    <w:rsid w:val="005A42BC"/>
    <w:rsid w:val="005B6A8C"/>
    <w:rsid w:val="005D62A7"/>
    <w:rsid w:val="005E3065"/>
    <w:rsid w:val="005F7102"/>
    <w:rsid w:val="00614FFD"/>
    <w:rsid w:val="00625E28"/>
    <w:rsid w:val="00635B4D"/>
    <w:rsid w:val="00643EC0"/>
    <w:rsid w:val="006450E3"/>
    <w:rsid w:val="006515A3"/>
    <w:rsid w:val="006561FA"/>
    <w:rsid w:val="00667BE3"/>
    <w:rsid w:val="00673149"/>
    <w:rsid w:val="00682044"/>
    <w:rsid w:val="0068229E"/>
    <w:rsid w:val="00686777"/>
    <w:rsid w:val="0069128B"/>
    <w:rsid w:val="0069388C"/>
    <w:rsid w:val="00693FE8"/>
    <w:rsid w:val="006B0018"/>
    <w:rsid w:val="006B74C6"/>
    <w:rsid w:val="006C0548"/>
    <w:rsid w:val="006E0D59"/>
    <w:rsid w:val="006E2B86"/>
    <w:rsid w:val="006F1D89"/>
    <w:rsid w:val="006F30C2"/>
    <w:rsid w:val="00715542"/>
    <w:rsid w:val="007159D4"/>
    <w:rsid w:val="00721368"/>
    <w:rsid w:val="00724FA7"/>
    <w:rsid w:val="007633A0"/>
    <w:rsid w:val="00776285"/>
    <w:rsid w:val="00777ADE"/>
    <w:rsid w:val="00777F3E"/>
    <w:rsid w:val="007865C3"/>
    <w:rsid w:val="00790F66"/>
    <w:rsid w:val="00791662"/>
    <w:rsid w:val="007A42C3"/>
    <w:rsid w:val="007B0039"/>
    <w:rsid w:val="007B2A6C"/>
    <w:rsid w:val="007B381C"/>
    <w:rsid w:val="007B46E6"/>
    <w:rsid w:val="007B6007"/>
    <w:rsid w:val="007B604A"/>
    <w:rsid w:val="007B7243"/>
    <w:rsid w:val="007C681C"/>
    <w:rsid w:val="007E26A4"/>
    <w:rsid w:val="007E365E"/>
    <w:rsid w:val="00811C6B"/>
    <w:rsid w:val="0081225A"/>
    <w:rsid w:val="008135E3"/>
    <w:rsid w:val="00817DD0"/>
    <w:rsid w:val="00824AF3"/>
    <w:rsid w:val="00825E5C"/>
    <w:rsid w:val="00845377"/>
    <w:rsid w:val="00847995"/>
    <w:rsid w:val="008644EC"/>
    <w:rsid w:val="00872331"/>
    <w:rsid w:val="00881650"/>
    <w:rsid w:val="008825A8"/>
    <w:rsid w:val="00884C71"/>
    <w:rsid w:val="00894574"/>
    <w:rsid w:val="0089538E"/>
    <w:rsid w:val="00895C80"/>
    <w:rsid w:val="008B4D43"/>
    <w:rsid w:val="008C379C"/>
    <w:rsid w:val="008C6187"/>
    <w:rsid w:val="008E2E90"/>
    <w:rsid w:val="008E7142"/>
    <w:rsid w:val="008E7388"/>
    <w:rsid w:val="008F238F"/>
    <w:rsid w:val="00910E1B"/>
    <w:rsid w:val="00910FE9"/>
    <w:rsid w:val="0092272D"/>
    <w:rsid w:val="009255D3"/>
    <w:rsid w:val="00931073"/>
    <w:rsid w:val="00936E2B"/>
    <w:rsid w:val="009403A6"/>
    <w:rsid w:val="00940D13"/>
    <w:rsid w:val="009550B9"/>
    <w:rsid w:val="00956592"/>
    <w:rsid w:val="00963C54"/>
    <w:rsid w:val="00964553"/>
    <w:rsid w:val="009759AA"/>
    <w:rsid w:val="009762B5"/>
    <w:rsid w:val="00976DE3"/>
    <w:rsid w:val="009828F6"/>
    <w:rsid w:val="009B0B5C"/>
    <w:rsid w:val="009B4540"/>
    <w:rsid w:val="009B6ADE"/>
    <w:rsid w:val="009B752E"/>
    <w:rsid w:val="009D7ABB"/>
    <w:rsid w:val="009E5262"/>
    <w:rsid w:val="009E6399"/>
    <w:rsid w:val="009F5243"/>
    <w:rsid w:val="009F5567"/>
    <w:rsid w:val="009F5AE6"/>
    <w:rsid w:val="009F75FB"/>
    <w:rsid w:val="00A023A3"/>
    <w:rsid w:val="00A02902"/>
    <w:rsid w:val="00A04742"/>
    <w:rsid w:val="00A159CD"/>
    <w:rsid w:val="00A22313"/>
    <w:rsid w:val="00A2439C"/>
    <w:rsid w:val="00A25833"/>
    <w:rsid w:val="00A33F13"/>
    <w:rsid w:val="00A400DB"/>
    <w:rsid w:val="00A464A3"/>
    <w:rsid w:val="00A46608"/>
    <w:rsid w:val="00A467CB"/>
    <w:rsid w:val="00A504F3"/>
    <w:rsid w:val="00A517F4"/>
    <w:rsid w:val="00A53418"/>
    <w:rsid w:val="00A56C3B"/>
    <w:rsid w:val="00A601A0"/>
    <w:rsid w:val="00A629AE"/>
    <w:rsid w:val="00A738A8"/>
    <w:rsid w:val="00A84B56"/>
    <w:rsid w:val="00A92612"/>
    <w:rsid w:val="00A94824"/>
    <w:rsid w:val="00AA291C"/>
    <w:rsid w:val="00AB751A"/>
    <w:rsid w:val="00AC0AF5"/>
    <w:rsid w:val="00AC3EB6"/>
    <w:rsid w:val="00AC4CB0"/>
    <w:rsid w:val="00AC4CFD"/>
    <w:rsid w:val="00AC6D2C"/>
    <w:rsid w:val="00AC778C"/>
    <w:rsid w:val="00AD3D51"/>
    <w:rsid w:val="00AD5DDA"/>
    <w:rsid w:val="00AD6007"/>
    <w:rsid w:val="00AE4642"/>
    <w:rsid w:val="00AF52B3"/>
    <w:rsid w:val="00AF5764"/>
    <w:rsid w:val="00B04747"/>
    <w:rsid w:val="00B04C80"/>
    <w:rsid w:val="00B065DD"/>
    <w:rsid w:val="00B13653"/>
    <w:rsid w:val="00B1627D"/>
    <w:rsid w:val="00B16B1C"/>
    <w:rsid w:val="00B1727D"/>
    <w:rsid w:val="00B36382"/>
    <w:rsid w:val="00B42E4B"/>
    <w:rsid w:val="00B6241B"/>
    <w:rsid w:val="00B62B2E"/>
    <w:rsid w:val="00B6461E"/>
    <w:rsid w:val="00B84AB4"/>
    <w:rsid w:val="00B939F0"/>
    <w:rsid w:val="00BA6A1C"/>
    <w:rsid w:val="00BB3ECD"/>
    <w:rsid w:val="00BB6118"/>
    <w:rsid w:val="00BB6F32"/>
    <w:rsid w:val="00BC0B20"/>
    <w:rsid w:val="00BD5320"/>
    <w:rsid w:val="00BD7B38"/>
    <w:rsid w:val="00BE0B11"/>
    <w:rsid w:val="00BE110C"/>
    <w:rsid w:val="00BF193C"/>
    <w:rsid w:val="00C0009C"/>
    <w:rsid w:val="00C10FAE"/>
    <w:rsid w:val="00C53C88"/>
    <w:rsid w:val="00C57ABB"/>
    <w:rsid w:val="00C649DE"/>
    <w:rsid w:val="00C65366"/>
    <w:rsid w:val="00C74480"/>
    <w:rsid w:val="00C7683F"/>
    <w:rsid w:val="00C776E2"/>
    <w:rsid w:val="00C905ED"/>
    <w:rsid w:val="00C93754"/>
    <w:rsid w:val="00CA0116"/>
    <w:rsid w:val="00CA0798"/>
    <w:rsid w:val="00CA54D1"/>
    <w:rsid w:val="00CB60ED"/>
    <w:rsid w:val="00CD007B"/>
    <w:rsid w:val="00CD0206"/>
    <w:rsid w:val="00CE1195"/>
    <w:rsid w:val="00CE17C2"/>
    <w:rsid w:val="00CF27A0"/>
    <w:rsid w:val="00D000F2"/>
    <w:rsid w:val="00D124E2"/>
    <w:rsid w:val="00D15737"/>
    <w:rsid w:val="00D26C55"/>
    <w:rsid w:val="00D277DA"/>
    <w:rsid w:val="00D346D7"/>
    <w:rsid w:val="00D421AB"/>
    <w:rsid w:val="00D42C18"/>
    <w:rsid w:val="00D51FD7"/>
    <w:rsid w:val="00D6341E"/>
    <w:rsid w:val="00D63C25"/>
    <w:rsid w:val="00D646D6"/>
    <w:rsid w:val="00D70CF3"/>
    <w:rsid w:val="00D72098"/>
    <w:rsid w:val="00D75F4F"/>
    <w:rsid w:val="00D77A9C"/>
    <w:rsid w:val="00D92EEC"/>
    <w:rsid w:val="00D9458C"/>
    <w:rsid w:val="00D968CD"/>
    <w:rsid w:val="00DB1F5B"/>
    <w:rsid w:val="00DB2666"/>
    <w:rsid w:val="00DB2F24"/>
    <w:rsid w:val="00DB6C98"/>
    <w:rsid w:val="00DB7AD0"/>
    <w:rsid w:val="00DC1E8C"/>
    <w:rsid w:val="00DC71E1"/>
    <w:rsid w:val="00DD3453"/>
    <w:rsid w:val="00DD4B88"/>
    <w:rsid w:val="00DD5B1A"/>
    <w:rsid w:val="00DE3587"/>
    <w:rsid w:val="00DE3F2B"/>
    <w:rsid w:val="00DE59F7"/>
    <w:rsid w:val="00DF6BAD"/>
    <w:rsid w:val="00E02EFD"/>
    <w:rsid w:val="00E053BB"/>
    <w:rsid w:val="00E32F41"/>
    <w:rsid w:val="00E33C5E"/>
    <w:rsid w:val="00E411F5"/>
    <w:rsid w:val="00E4291B"/>
    <w:rsid w:val="00E44CE6"/>
    <w:rsid w:val="00E528E2"/>
    <w:rsid w:val="00E6502C"/>
    <w:rsid w:val="00E65B7E"/>
    <w:rsid w:val="00E67699"/>
    <w:rsid w:val="00E7183C"/>
    <w:rsid w:val="00E8343E"/>
    <w:rsid w:val="00E9149D"/>
    <w:rsid w:val="00EB1FB3"/>
    <w:rsid w:val="00EB21BB"/>
    <w:rsid w:val="00EB5272"/>
    <w:rsid w:val="00EB6E0E"/>
    <w:rsid w:val="00EB6E32"/>
    <w:rsid w:val="00EC1262"/>
    <w:rsid w:val="00EC279A"/>
    <w:rsid w:val="00EC6D33"/>
    <w:rsid w:val="00EC6E78"/>
    <w:rsid w:val="00ED09B5"/>
    <w:rsid w:val="00ED21A8"/>
    <w:rsid w:val="00ED476F"/>
    <w:rsid w:val="00EF5680"/>
    <w:rsid w:val="00EF7ADF"/>
    <w:rsid w:val="00F019C0"/>
    <w:rsid w:val="00F049CF"/>
    <w:rsid w:val="00F108E0"/>
    <w:rsid w:val="00F15C3A"/>
    <w:rsid w:val="00F20B67"/>
    <w:rsid w:val="00F3442A"/>
    <w:rsid w:val="00F344DF"/>
    <w:rsid w:val="00F44D95"/>
    <w:rsid w:val="00F7006E"/>
    <w:rsid w:val="00F71672"/>
    <w:rsid w:val="00F73AFF"/>
    <w:rsid w:val="00F77781"/>
    <w:rsid w:val="00F80581"/>
    <w:rsid w:val="00F83444"/>
    <w:rsid w:val="00F84779"/>
    <w:rsid w:val="00F8527E"/>
    <w:rsid w:val="00F856B0"/>
    <w:rsid w:val="00F90EB9"/>
    <w:rsid w:val="00F92609"/>
    <w:rsid w:val="00FA1421"/>
    <w:rsid w:val="00FB019C"/>
    <w:rsid w:val="00FB4364"/>
    <w:rsid w:val="00FB6E57"/>
    <w:rsid w:val="00FE7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D7FED86"/>
  <w15:docId w15:val="{74A21292-4AE6-4D38-8E3F-0A96FC8ED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08E0"/>
    <w:rPr>
      <w:rFonts w:ascii="Times New Roman" w:hAnsi="Times New Roman"/>
      <w:noProof/>
      <w:color w:val="212120"/>
      <w:kern w:val="28"/>
    </w:rPr>
  </w:style>
  <w:style w:type="paragraph" w:styleId="Heading1">
    <w:name w:val="heading 1"/>
    <w:basedOn w:val="Normal"/>
    <w:next w:val="Normal"/>
    <w:link w:val="Heading1Char"/>
    <w:qFormat/>
    <w:locked/>
    <w:rsid w:val="004A15E8"/>
    <w:pPr>
      <w:widowControl w:val="0"/>
      <w:spacing w:line="440" w:lineRule="exact"/>
      <w:jc w:val="center"/>
      <w:outlineLvl w:val="0"/>
    </w:pPr>
    <w:rPr>
      <w:rFonts w:ascii="Arial" w:eastAsia="Times New Roman" w:hAnsi="Arial" w:cs="Arial"/>
      <w:b/>
      <w:i/>
      <w:iCs/>
      <w:color w:val="7A6F30"/>
      <w:w w:val="80"/>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32F41"/>
    <w:pPr>
      <w:ind w:left="720"/>
      <w:contextualSpacing/>
    </w:pPr>
  </w:style>
  <w:style w:type="character" w:styleId="Hyperlink">
    <w:name w:val="Hyperlink"/>
    <w:basedOn w:val="DefaultParagraphFont"/>
    <w:uiPriority w:val="99"/>
    <w:rsid w:val="00940D13"/>
    <w:rPr>
      <w:rFonts w:cs="Times New Roman"/>
      <w:color w:val="0000FF"/>
      <w:u w:val="single"/>
    </w:rPr>
  </w:style>
  <w:style w:type="paragraph" w:styleId="BalloonText">
    <w:name w:val="Balloon Text"/>
    <w:basedOn w:val="Normal"/>
    <w:link w:val="BalloonTextChar"/>
    <w:semiHidden/>
    <w:rsid w:val="00B1627D"/>
    <w:rPr>
      <w:rFonts w:ascii="Tahoma" w:hAnsi="Tahoma" w:cs="Tahoma"/>
      <w:sz w:val="16"/>
      <w:szCs w:val="16"/>
    </w:rPr>
  </w:style>
  <w:style w:type="character" w:customStyle="1" w:styleId="BalloonTextChar">
    <w:name w:val="Balloon Text Char"/>
    <w:basedOn w:val="DefaultParagraphFont"/>
    <w:link w:val="BalloonText"/>
    <w:semiHidden/>
    <w:locked/>
    <w:rsid w:val="00B1627D"/>
    <w:rPr>
      <w:rFonts w:ascii="Tahoma" w:hAnsi="Tahoma" w:cs="Tahoma"/>
      <w:color w:val="212120"/>
      <w:kern w:val="28"/>
      <w:sz w:val="16"/>
      <w:szCs w:val="16"/>
    </w:rPr>
  </w:style>
  <w:style w:type="character" w:styleId="FollowedHyperlink">
    <w:name w:val="FollowedHyperlink"/>
    <w:basedOn w:val="DefaultParagraphFont"/>
    <w:semiHidden/>
    <w:rsid w:val="0057326F"/>
    <w:rPr>
      <w:rFonts w:cs="Times New Roman"/>
      <w:color w:val="800080"/>
      <w:u w:val="single"/>
    </w:rPr>
  </w:style>
  <w:style w:type="paragraph" w:styleId="Header">
    <w:name w:val="header"/>
    <w:basedOn w:val="Normal"/>
    <w:link w:val="HeaderChar"/>
    <w:semiHidden/>
    <w:rsid w:val="00A25833"/>
    <w:pPr>
      <w:tabs>
        <w:tab w:val="center" w:pos="4680"/>
        <w:tab w:val="right" w:pos="9360"/>
      </w:tabs>
    </w:pPr>
  </w:style>
  <w:style w:type="character" w:customStyle="1" w:styleId="HeaderChar">
    <w:name w:val="Header Char"/>
    <w:basedOn w:val="DefaultParagraphFont"/>
    <w:link w:val="Header"/>
    <w:semiHidden/>
    <w:locked/>
    <w:rsid w:val="00A25833"/>
    <w:rPr>
      <w:rFonts w:ascii="Times New Roman" w:hAnsi="Times New Roman" w:cs="Times New Roman"/>
      <w:color w:val="212120"/>
      <w:kern w:val="28"/>
    </w:rPr>
  </w:style>
  <w:style w:type="paragraph" w:styleId="Footer">
    <w:name w:val="footer"/>
    <w:basedOn w:val="Normal"/>
    <w:link w:val="FooterChar"/>
    <w:semiHidden/>
    <w:rsid w:val="00A25833"/>
    <w:pPr>
      <w:tabs>
        <w:tab w:val="center" w:pos="4680"/>
        <w:tab w:val="right" w:pos="9360"/>
      </w:tabs>
    </w:pPr>
  </w:style>
  <w:style w:type="character" w:customStyle="1" w:styleId="FooterChar">
    <w:name w:val="Footer Char"/>
    <w:basedOn w:val="DefaultParagraphFont"/>
    <w:link w:val="Footer"/>
    <w:semiHidden/>
    <w:locked/>
    <w:rsid w:val="00A25833"/>
    <w:rPr>
      <w:rFonts w:ascii="Times New Roman" w:hAnsi="Times New Roman" w:cs="Times New Roman"/>
      <w:color w:val="212120"/>
      <w:kern w:val="28"/>
    </w:rPr>
  </w:style>
  <w:style w:type="paragraph" w:customStyle="1" w:styleId="Pullquote">
    <w:name w:val="Pullquote"/>
    <w:basedOn w:val="Normal"/>
    <w:rsid w:val="001D2146"/>
    <w:pPr>
      <w:pBdr>
        <w:top w:val="single" w:sz="6" w:space="1" w:color="336699"/>
        <w:bottom w:val="single" w:sz="6" w:space="1" w:color="336699"/>
      </w:pBdr>
      <w:spacing w:before="60" w:after="60" w:line="280" w:lineRule="exact"/>
      <w:ind w:left="58" w:right="58"/>
      <w:jc w:val="center"/>
    </w:pPr>
    <w:rPr>
      <w:rFonts w:ascii="Century Gothic" w:eastAsia="Times New Roman" w:hAnsi="Century Gothic"/>
      <w:i/>
      <w:color w:val="3682A2"/>
      <w:kern w:val="0"/>
    </w:rPr>
  </w:style>
  <w:style w:type="character" w:customStyle="1" w:styleId="Heading1Char">
    <w:name w:val="Heading 1 Char"/>
    <w:basedOn w:val="DefaultParagraphFont"/>
    <w:link w:val="Heading1"/>
    <w:rsid w:val="004A15E8"/>
    <w:rPr>
      <w:rFonts w:ascii="Arial" w:eastAsia="Times New Roman" w:hAnsi="Arial" w:cs="Arial"/>
      <w:b/>
      <w:i/>
      <w:iCs/>
      <w:color w:val="7A6F30"/>
      <w:w w:val="80"/>
      <w:kern w:val="28"/>
      <w:sz w:val="48"/>
      <w:szCs w:val="48"/>
    </w:rPr>
  </w:style>
  <w:style w:type="paragraph" w:customStyle="1" w:styleId="BodyBullet">
    <w:name w:val="Body Bullet"/>
    <w:basedOn w:val="ListParagraph"/>
    <w:qFormat/>
    <w:rsid w:val="00D421AB"/>
    <w:pPr>
      <w:widowControl w:val="0"/>
      <w:spacing w:after="240"/>
      <w:ind w:hanging="360"/>
      <w:contextualSpacing w:val="0"/>
    </w:pPr>
    <w:rPr>
      <w:rFonts w:ascii="Arial" w:eastAsia="Arial Unicode MS" w:hAnsi="Arial" w:cs="Arial"/>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sc.fema.gov" TargetMode="External"/><Relationship Id="rId18" Type="http://schemas.openxmlformats.org/officeDocument/2006/relationships/hyperlink" Target="http://www.myhazards.gov"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water.ca.gov/floodmgmt/lrafmo/fmb/maptypes.cf"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msc.fema.gov" TargetMode="Externa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www.myhazards.gov" TargetMode="External"/><Relationship Id="rId23" Type="http://schemas.microsoft.com/office/2007/relationships/diagramDrawing" Target="diagrams/drawing1.xml"/><Relationship Id="rId10" Type="http://schemas.openxmlformats.org/officeDocument/2006/relationships/image" Target="media/image4.jpe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water.ca.gov/floodmgmt/lrafmo/fmb/maptypes.cf" TargetMode="External"/><Relationship Id="rId22" Type="http://schemas.openxmlformats.org/officeDocument/2006/relationships/diagramColors" Target="diagrams/colors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23577\My%20Documents\Edie%20CRS\Elected%20Official%20Brochure\Elected%20Officials%20Brochure%20113010%20Updat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807681-BC58-45A1-95D0-F68E92EE0E21}" type="doc">
      <dgm:prSet loTypeId="urn:microsoft.com/office/officeart/2005/8/layout/hierarchy6" loCatId="hierarchy" qsTypeId="urn:microsoft.com/office/officeart/2005/8/quickstyle/3d3" qsCatId="3D" csTypeId="urn:microsoft.com/office/officeart/2005/8/colors/colorful1#1" csCatId="colorful" phldr="1"/>
      <dgm:spPr/>
      <dgm:t>
        <a:bodyPr/>
        <a:lstStyle/>
        <a:p>
          <a:endParaRPr lang="en-US"/>
        </a:p>
      </dgm:t>
    </dgm:pt>
    <dgm:pt modelId="{DCF6D190-384D-4CC5-A48B-F5EE9169B43C}">
      <dgm:prSet phldrT="[Text]" custT="1"/>
      <dgm:spPr/>
      <dgm:t>
        <a:bodyPr/>
        <a:lstStyle/>
        <a:p>
          <a:r>
            <a:rPr lang="en-US" sz="800" b="1" baseline="0" dirty="0">
              <a:latin typeface="Arial" pitchFamily="34" charset="0"/>
              <a:cs typeface="Arial" pitchFamily="34" charset="0"/>
            </a:rPr>
            <a:t>Types of Flood Zones</a:t>
          </a:r>
        </a:p>
      </dgm:t>
      <dgm:extLst>
        <a:ext uri="{E40237B7-FDA0-4F09-8148-C483321AD2D9}">
          <dgm14:cNvPr xmlns:dgm14="http://schemas.microsoft.com/office/drawing/2010/diagram" id="0" name="" descr="Types of Flood Zones&#10;"/>
        </a:ext>
      </dgm:extLst>
    </dgm:pt>
    <dgm:pt modelId="{D0D1EE46-7ADD-4961-97A9-FC353699C3CD}" type="parTrans" cxnId="{4996DAAA-B185-43F8-BEA2-23C256205FD6}">
      <dgm:prSet/>
      <dgm:spPr/>
      <dgm:t>
        <a:bodyPr/>
        <a:lstStyle/>
        <a:p>
          <a:endParaRPr lang="en-US"/>
        </a:p>
      </dgm:t>
    </dgm:pt>
    <dgm:pt modelId="{513729D3-A82C-4E07-83B9-0110EA2C7A18}" type="sibTrans" cxnId="{4996DAAA-B185-43F8-BEA2-23C256205FD6}">
      <dgm:prSet/>
      <dgm:spPr/>
      <dgm:t>
        <a:bodyPr/>
        <a:lstStyle/>
        <a:p>
          <a:endParaRPr lang="en-US"/>
        </a:p>
      </dgm:t>
    </dgm:pt>
    <dgm:pt modelId="{5F66D43A-5219-47B4-81BE-A4C50A20DDC4}">
      <dgm:prSet phldrT="[Text]" custT="1"/>
      <dgm:spPr/>
      <dgm:t>
        <a:bodyPr/>
        <a:lstStyle/>
        <a:p>
          <a:r>
            <a:rPr lang="en-US" sz="800" b="1" dirty="0">
              <a:latin typeface="Arial" pitchFamily="34" charset="0"/>
              <a:cs typeface="Arial" pitchFamily="34" charset="0"/>
            </a:rPr>
            <a:t>High Risk -</a:t>
          </a:r>
        </a:p>
        <a:p>
          <a:r>
            <a:rPr lang="en-US" sz="800" b="1" dirty="0">
              <a:latin typeface="Arial" pitchFamily="34" charset="0"/>
              <a:cs typeface="Arial" pitchFamily="34" charset="0"/>
            </a:rPr>
            <a:t>Special Flood Hazard Areas</a:t>
          </a:r>
        </a:p>
      </dgm:t>
      <dgm:extLst>
        <a:ext uri="{E40237B7-FDA0-4F09-8148-C483321AD2D9}">
          <dgm14:cNvPr xmlns:dgm14="http://schemas.microsoft.com/office/drawing/2010/diagram" id="0" name="" descr="High Risk -&#10;Special Flood Hazard Areas&#10;"/>
        </a:ext>
      </dgm:extLst>
    </dgm:pt>
    <dgm:pt modelId="{92599491-5384-4E93-A6F3-3850B97F284E}" type="parTrans" cxnId="{884B7303-2647-4737-A5BB-5BCE1CA02F9F}">
      <dgm:prSet/>
      <dgm:spPr/>
      <dgm:t>
        <a:bodyPr/>
        <a:lstStyle/>
        <a:p>
          <a:endParaRPr lang="en-US"/>
        </a:p>
      </dgm:t>
      <dgm:extLst>
        <a:ext uri="{E40237B7-FDA0-4F09-8148-C483321AD2D9}">
          <dgm14:cNvPr xmlns:dgm14="http://schemas.microsoft.com/office/drawing/2010/diagram" id="0" name="" descr="horizontal line"/>
        </a:ext>
      </dgm:extLst>
    </dgm:pt>
    <dgm:pt modelId="{0C8A0230-44B1-4C45-81EE-FDF605D75551}" type="sibTrans" cxnId="{884B7303-2647-4737-A5BB-5BCE1CA02F9F}">
      <dgm:prSet/>
      <dgm:spPr/>
      <dgm:t>
        <a:bodyPr/>
        <a:lstStyle/>
        <a:p>
          <a:endParaRPr lang="en-US"/>
        </a:p>
      </dgm:t>
    </dgm:pt>
    <dgm:pt modelId="{57452AD2-1F1A-43D1-B2C1-5FDBDCF32603}">
      <dgm:prSet phldrT="[Text]" custT="1"/>
      <dgm:spPr/>
      <dgm:t>
        <a:bodyPr/>
        <a:lstStyle/>
        <a:p>
          <a:r>
            <a:rPr lang="en-US" sz="800" b="1" dirty="0">
              <a:latin typeface="Arial" pitchFamily="34" charset="0"/>
              <a:cs typeface="Arial" pitchFamily="34" charset="0"/>
            </a:rPr>
            <a:t>A Zones</a:t>
          </a:r>
        </a:p>
        <a:p>
          <a:r>
            <a:rPr lang="en-US" sz="800" b="1" dirty="0">
              <a:latin typeface="Arial" pitchFamily="34" charset="0"/>
              <a:cs typeface="Arial" pitchFamily="34" charset="0"/>
            </a:rPr>
            <a:t>(A, AH, AO, AE)</a:t>
          </a:r>
        </a:p>
      </dgm:t>
      <dgm:extLst>
        <a:ext uri="{E40237B7-FDA0-4F09-8148-C483321AD2D9}">
          <dgm14:cNvPr xmlns:dgm14="http://schemas.microsoft.com/office/drawing/2010/diagram" id="0" name="" descr="A Zones&#10;(A, AH, AO, AE)&#10;"/>
        </a:ext>
      </dgm:extLst>
    </dgm:pt>
    <dgm:pt modelId="{7F8DCD62-AE3B-4D14-AAC2-BFA3BE6E2E56}" type="parTrans" cxnId="{CFA5E845-3170-4453-BE08-9608C4B8C398}">
      <dgm:prSet/>
      <dgm:spPr/>
      <dgm:t>
        <a:bodyPr/>
        <a:lstStyle/>
        <a:p>
          <a:endParaRPr lang="en-US"/>
        </a:p>
      </dgm:t>
      <dgm:extLst>
        <a:ext uri="{E40237B7-FDA0-4F09-8148-C483321AD2D9}">
          <dgm14:cNvPr xmlns:dgm14="http://schemas.microsoft.com/office/drawing/2010/diagram" id="0" name="" descr="horizontal line"/>
        </a:ext>
      </dgm:extLst>
    </dgm:pt>
    <dgm:pt modelId="{579C1608-3ACD-465F-BEB2-396B13B3A327}" type="sibTrans" cxnId="{CFA5E845-3170-4453-BE08-9608C4B8C398}">
      <dgm:prSet/>
      <dgm:spPr/>
      <dgm:t>
        <a:bodyPr/>
        <a:lstStyle/>
        <a:p>
          <a:endParaRPr lang="en-US"/>
        </a:p>
      </dgm:t>
    </dgm:pt>
    <dgm:pt modelId="{271DE7DC-F72A-4862-A05E-567B23315EC7}">
      <dgm:prSet phldrT="[Text]" custT="1"/>
      <dgm:spPr/>
      <dgm:t>
        <a:bodyPr/>
        <a:lstStyle/>
        <a:p>
          <a:r>
            <a:rPr lang="en-US" sz="800" b="1" dirty="0">
              <a:latin typeface="Arial" pitchFamily="34" charset="0"/>
              <a:cs typeface="Arial" pitchFamily="34" charset="0"/>
            </a:rPr>
            <a:t>Low-Moderate Risk</a:t>
          </a:r>
        </a:p>
      </dgm:t>
      <dgm:extLst>
        <a:ext uri="{E40237B7-FDA0-4F09-8148-C483321AD2D9}">
          <dgm14:cNvPr xmlns:dgm14="http://schemas.microsoft.com/office/drawing/2010/diagram" id="0" name="" descr="Low-Moderate Risk&#10;"/>
        </a:ext>
      </dgm:extLst>
    </dgm:pt>
    <dgm:pt modelId="{A0609FA3-A847-4FFE-AE0B-0781109871AF}" type="parTrans" cxnId="{AD3CE711-E5A3-4462-B322-1EC9AB0FF7A8}">
      <dgm:prSet/>
      <dgm:spPr/>
      <dgm:t>
        <a:bodyPr/>
        <a:lstStyle/>
        <a:p>
          <a:endParaRPr lang="en-US"/>
        </a:p>
      </dgm:t>
      <dgm:extLst>
        <a:ext uri="{E40237B7-FDA0-4F09-8148-C483321AD2D9}">
          <dgm14:cNvPr xmlns:dgm14="http://schemas.microsoft.com/office/drawing/2010/diagram" id="0" name="" descr="horizontal line"/>
        </a:ext>
      </dgm:extLst>
    </dgm:pt>
    <dgm:pt modelId="{645998E1-210E-4B30-8790-9DF2076875C7}" type="sibTrans" cxnId="{AD3CE711-E5A3-4462-B322-1EC9AB0FF7A8}">
      <dgm:prSet/>
      <dgm:spPr/>
      <dgm:t>
        <a:bodyPr/>
        <a:lstStyle/>
        <a:p>
          <a:endParaRPr lang="en-US"/>
        </a:p>
      </dgm:t>
    </dgm:pt>
    <dgm:pt modelId="{507F7027-46A3-43EC-8716-CE9B81FC1939}">
      <dgm:prSet phldrT="[Text]" custT="1"/>
      <dgm:spPr/>
      <dgm:t>
        <a:bodyPr/>
        <a:lstStyle/>
        <a:p>
          <a:r>
            <a:rPr lang="en-US" sz="800" b="1" dirty="0">
              <a:latin typeface="Arial" pitchFamily="34" charset="0"/>
              <a:cs typeface="Arial" pitchFamily="34" charset="0"/>
            </a:rPr>
            <a:t>B, C, X Zones</a:t>
          </a:r>
        </a:p>
      </dgm:t>
      <dgm:extLst>
        <a:ext uri="{E40237B7-FDA0-4F09-8148-C483321AD2D9}">
          <dgm14:cNvPr xmlns:dgm14="http://schemas.microsoft.com/office/drawing/2010/diagram" id="0" name="" descr="B, C, X Zones&#10;"/>
        </a:ext>
      </dgm:extLst>
    </dgm:pt>
    <dgm:pt modelId="{D95BBF62-57E3-4ABD-ADC6-15A2771772BA}" type="parTrans" cxnId="{6FD89E3B-3D8D-44D1-880C-3B2C43152DFD}">
      <dgm:prSet/>
      <dgm:spPr/>
      <dgm:t>
        <a:bodyPr/>
        <a:lstStyle/>
        <a:p>
          <a:endParaRPr lang="en-US"/>
        </a:p>
      </dgm:t>
      <dgm:extLst>
        <a:ext uri="{E40237B7-FDA0-4F09-8148-C483321AD2D9}">
          <dgm14:cNvPr xmlns:dgm14="http://schemas.microsoft.com/office/drawing/2010/diagram" id="0" name="" descr="horizontal line"/>
        </a:ext>
      </dgm:extLst>
    </dgm:pt>
    <dgm:pt modelId="{08B16556-7D28-407D-A116-F0DC53F07DCF}" type="sibTrans" cxnId="{6FD89E3B-3D8D-44D1-880C-3B2C43152DFD}">
      <dgm:prSet/>
      <dgm:spPr/>
      <dgm:t>
        <a:bodyPr/>
        <a:lstStyle/>
        <a:p>
          <a:endParaRPr lang="en-US"/>
        </a:p>
      </dgm:t>
    </dgm:pt>
    <dgm:pt modelId="{EB963B37-7C97-4D55-A7E3-5BBE1331BC80}">
      <dgm:prSet phldrT="[Text]" custT="1"/>
      <dgm:spPr/>
      <dgm:t>
        <a:bodyPr/>
        <a:lstStyle/>
        <a:p>
          <a:r>
            <a:rPr lang="en-US" sz="800" b="1" dirty="0">
              <a:latin typeface="Arial" pitchFamily="34" charset="0"/>
              <a:cs typeface="Arial" pitchFamily="34" charset="0"/>
            </a:rPr>
            <a:t>V Zones</a:t>
          </a:r>
        </a:p>
        <a:p>
          <a:r>
            <a:rPr lang="en-US" sz="800" b="1" dirty="0">
              <a:latin typeface="Arial" pitchFamily="34" charset="0"/>
              <a:cs typeface="Arial" pitchFamily="34" charset="0"/>
            </a:rPr>
            <a:t>(V, VE)</a:t>
          </a:r>
        </a:p>
      </dgm:t>
      <dgm:extLst>
        <a:ext uri="{E40237B7-FDA0-4F09-8148-C483321AD2D9}">
          <dgm14:cNvPr xmlns:dgm14="http://schemas.microsoft.com/office/drawing/2010/diagram" id="0" name="" descr="V Zones&#10;(V, VE)&#10;"/>
        </a:ext>
      </dgm:extLst>
    </dgm:pt>
    <dgm:pt modelId="{A16A47CE-1AFC-4519-8175-B0429B9C47EC}" type="sibTrans" cxnId="{2C7842C2-4200-45E7-9434-2C0F278475DB}">
      <dgm:prSet/>
      <dgm:spPr/>
      <dgm:t>
        <a:bodyPr/>
        <a:lstStyle/>
        <a:p>
          <a:endParaRPr lang="en-US"/>
        </a:p>
      </dgm:t>
    </dgm:pt>
    <dgm:pt modelId="{EFBB2546-C318-4A59-9469-D42FB1FC9785}" type="parTrans" cxnId="{2C7842C2-4200-45E7-9434-2C0F278475DB}">
      <dgm:prSet/>
      <dgm:spPr/>
      <dgm:t>
        <a:bodyPr/>
        <a:lstStyle/>
        <a:p>
          <a:endParaRPr lang="en-US"/>
        </a:p>
      </dgm:t>
      <dgm:extLst>
        <a:ext uri="{E40237B7-FDA0-4F09-8148-C483321AD2D9}">
          <dgm14:cNvPr xmlns:dgm14="http://schemas.microsoft.com/office/drawing/2010/diagram" id="0" name="" descr="horizontl line"/>
        </a:ext>
      </dgm:extLst>
    </dgm:pt>
    <dgm:pt modelId="{B7A299E4-659F-4DBB-B021-623FC6F71399}" type="pres">
      <dgm:prSet presAssocID="{15807681-BC58-45A1-95D0-F68E92EE0E21}" presName="mainComposite" presStyleCnt="0">
        <dgm:presLayoutVars>
          <dgm:chPref val="1"/>
          <dgm:dir/>
          <dgm:animOne val="branch"/>
          <dgm:animLvl val="lvl"/>
          <dgm:resizeHandles val="exact"/>
        </dgm:presLayoutVars>
      </dgm:prSet>
      <dgm:spPr/>
    </dgm:pt>
    <dgm:pt modelId="{23C73312-0C2C-4A36-9DF0-E98E351EE9F1}" type="pres">
      <dgm:prSet presAssocID="{15807681-BC58-45A1-95D0-F68E92EE0E21}" presName="hierFlow" presStyleCnt="0"/>
      <dgm:spPr/>
    </dgm:pt>
    <dgm:pt modelId="{492027F9-4B92-4C4C-94BB-308C0162FB1D}" type="pres">
      <dgm:prSet presAssocID="{15807681-BC58-45A1-95D0-F68E92EE0E21}" presName="hierChild1" presStyleCnt="0">
        <dgm:presLayoutVars>
          <dgm:chPref val="1"/>
          <dgm:animOne val="branch"/>
          <dgm:animLvl val="lvl"/>
        </dgm:presLayoutVars>
      </dgm:prSet>
      <dgm:spPr/>
    </dgm:pt>
    <dgm:pt modelId="{75069945-2C62-4856-B05C-0B4D4C67F3F0}" type="pres">
      <dgm:prSet presAssocID="{DCF6D190-384D-4CC5-A48B-F5EE9169B43C}" presName="Name14" presStyleCnt="0"/>
      <dgm:spPr/>
    </dgm:pt>
    <dgm:pt modelId="{8029C23F-3738-4D39-A2DE-7FBC6D17A8B0}" type="pres">
      <dgm:prSet presAssocID="{DCF6D190-384D-4CC5-A48B-F5EE9169B43C}" presName="level1Shape" presStyleLbl="node0" presStyleIdx="0" presStyleCnt="1" custScaleY="81158" custLinFactNeighborX="-18727" custLinFactNeighborY="-6869">
        <dgm:presLayoutVars>
          <dgm:chPref val="3"/>
        </dgm:presLayoutVars>
      </dgm:prSet>
      <dgm:spPr/>
    </dgm:pt>
    <dgm:pt modelId="{4AD6163A-E885-4430-94EF-1351F0ADD296}" type="pres">
      <dgm:prSet presAssocID="{DCF6D190-384D-4CC5-A48B-F5EE9169B43C}" presName="hierChild2" presStyleCnt="0"/>
      <dgm:spPr/>
    </dgm:pt>
    <dgm:pt modelId="{36F09596-57B9-4658-977F-0CFCDD4BA4DA}" type="pres">
      <dgm:prSet presAssocID="{92599491-5384-4E93-A6F3-3850B97F284E}" presName="Name19" presStyleLbl="parChTrans1D2" presStyleIdx="0" presStyleCnt="2"/>
      <dgm:spPr/>
    </dgm:pt>
    <dgm:pt modelId="{C9C99502-9940-45D4-B545-FA658A379260}" type="pres">
      <dgm:prSet presAssocID="{5F66D43A-5219-47B4-81BE-A4C50A20DDC4}" presName="Name21" presStyleCnt="0"/>
      <dgm:spPr/>
    </dgm:pt>
    <dgm:pt modelId="{099FFEE4-1E8D-4ED2-8EEC-21D47612F143}" type="pres">
      <dgm:prSet presAssocID="{5F66D43A-5219-47B4-81BE-A4C50A20DDC4}" presName="level2Shape" presStyleLbl="node2" presStyleIdx="0" presStyleCnt="2"/>
      <dgm:spPr/>
    </dgm:pt>
    <dgm:pt modelId="{183D59AF-348C-411E-AA7A-4B60BEB01EFB}" type="pres">
      <dgm:prSet presAssocID="{5F66D43A-5219-47B4-81BE-A4C50A20DDC4}" presName="hierChild3" presStyleCnt="0"/>
      <dgm:spPr/>
    </dgm:pt>
    <dgm:pt modelId="{F60FCB73-1E61-432C-A4A3-A066A52D2E46}" type="pres">
      <dgm:prSet presAssocID="{7F8DCD62-AE3B-4D14-AAC2-BFA3BE6E2E56}" presName="Name19" presStyleLbl="parChTrans1D3" presStyleIdx="0" presStyleCnt="3"/>
      <dgm:spPr/>
    </dgm:pt>
    <dgm:pt modelId="{7AB86FC9-90E1-4CB9-BE96-56E516DB7270}" type="pres">
      <dgm:prSet presAssocID="{57452AD2-1F1A-43D1-B2C1-5FDBDCF32603}" presName="Name21" presStyleCnt="0"/>
      <dgm:spPr/>
    </dgm:pt>
    <dgm:pt modelId="{43EE7AAE-24EB-4ED0-97BF-318CFB0CCE75}" type="pres">
      <dgm:prSet presAssocID="{57452AD2-1F1A-43D1-B2C1-5FDBDCF32603}" presName="level2Shape" presStyleLbl="node3" presStyleIdx="0" presStyleCnt="3" custScaleX="102885" custLinFactNeighborX="5888"/>
      <dgm:spPr/>
    </dgm:pt>
    <dgm:pt modelId="{4858DB7D-B442-4790-82E9-791B989540F5}" type="pres">
      <dgm:prSet presAssocID="{57452AD2-1F1A-43D1-B2C1-5FDBDCF32603}" presName="hierChild3" presStyleCnt="0"/>
      <dgm:spPr/>
    </dgm:pt>
    <dgm:pt modelId="{4DAEBB35-419F-4120-9B48-A33BC77690D8}" type="pres">
      <dgm:prSet presAssocID="{EFBB2546-C318-4A59-9469-D42FB1FC9785}" presName="Name19" presStyleLbl="parChTrans1D3" presStyleIdx="1" presStyleCnt="3"/>
      <dgm:spPr/>
    </dgm:pt>
    <dgm:pt modelId="{0C917A99-3973-453F-89F6-C5CFB90E9C3A}" type="pres">
      <dgm:prSet presAssocID="{EB963B37-7C97-4D55-A7E3-5BBE1331BC80}" presName="Name21" presStyleCnt="0"/>
      <dgm:spPr/>
    </dgm:pt>
    <dgm:pt modelId="{AF5CFD6B-6E8C-4214-823F-223D5A3FAC20}" type="pres">
      <dgm:prSet presAssocID="{EB963B37-7C97-4D55-A7E3-5BBE1331BC80}" presName="level2Shape" presStyleLbl="node3" presStyleIdx="1" presStyleCnt="3" custLinFactNeighborX="10233" custLinFactNeighborY="-1395"/>
      <dgm:spPr/>
    </dgm:pt>
    <dgm:pt modelId="{1AEB2241-DCFA-4D1E-9807-E67AC2068A1A}" type="pres">
      <dgm:prSet presAssocID="{EB963B37-7C97-4D55-A7E3-5BBE1331BC80}" presName="hierChild3" presStyleCnt="0"/>
      <dgm:spPr/>
    </dgm:pt>
    <dgm:pt modelId="{54F7A689-A82B-45FE-AD5C-5A974D0E5E1A}" type="pres">
      <dgm:prSet presAssocID="{A0609FA3-A847-4FFE-AE0B-0781109871AF}" presName="Name19" presStyleLbl="parChTrans1D2" presStyleIdx="1" presStyleCnt="2"/>
      <dgm:spPr/>
    </dgm:pt>
    <dgm:pt modelId="{B36DB83E-F68F-45CB-AF76-225D8513141E}" type="pres">
      <dgm:prSet presAssocID="{271DE7DC-F72A-4862-A05E-567B23315EC7}" presName="Name21" presStyleCnt="0"/>
      <dgm:spPr/>
    </dgm:pt>
    <dgm:pt modelId="{88B26C64-35CD-40E4-B817-CF2E79650FC9}" type="pres">
      <dgm:prSet presAssocID="{271DE7DC-F72A-4862-A05E-567B23315EC7}" presName="level2Shape" presStyleLbl="node2" presStyleIdx="1" presStyleCnt="2" custLinFactNeighborX="-43568" custLinFactNeighborY="-1395"/>
      <dgm:spPr/>
    </dgm:pt>
    <dgm:pt modelId="{52A25137-1C36-4952-AFA4-D4DC9E3CD098}" type="pres">
      <dgm:prSet presAssocID="{271DE7DC-F72A-4862-A05E-567B23315EC7}" presName="hierChild3" presStyleCnt="0"/>
      <dgm:spPr/>
    </dgm:pt>
    <dgm:pt modelId="{4223617C-6913-49EC-A33A-DA6B89A5304C}" type="pres">
      <dgm:prSet presAssocID="{D95BBF62-57E3-4ABD-ADC6-15A2771772BA}" presName="Name19" presStyleLbl="parChTrans1D3" presStyleIdx="2" presStyleCnt="3"/>
      <dgm:spPr/>
    </dgm:pt>
    <dgm:pt modelId="{ADD08AEB-8B4D-4B69-9107-2B2FBA15E8C0}" type="pres">
      <dgm:prSet presAssocID="{507F7027-46A3-43EC-8716-CE9B81FC1939}" presName="Name21" presStyleCnt="0"/>
      <dgm:spPr/>
    </dgm:pt>
    <dgm:pt modelId="{DDE07FFA-A11A-4C5F-A0F4-B6DDF2C260B9}" type="pres">
      <dgm:prSet presAssocID="{507F7027-46A3-43EC-8716-CE9B81FC1939}" presName="level2Shape" presStyleLbl="node3" presStyleIdx="2" presStyleCnt="3" custLinFactNeighborX="6512" custLinFactNeighborY="-5582"/>
      <dgm:spPr/>
    </dgm:pt>
    <dgm:pt modelId="{3746037D-2FC8-4C15-A774-3774A4ACE83C}" type="pres">
      <dgm:prSet presAssocID="{507F7027-46A3-43EC-8716-CE9B81FC1939}" presName="hierChild3" presStyleCnt="0"/>
      <dgm:spPr/>
    </dgm:pt>
    <dgm:pt modelId="{CE61D68C-F1E4-4899-A812-1DD4DC89A75D}" type="pres">
      <dgm:prSet presAssocID="{15807681-BC58-45A1-95D0-F68E92EE0E21}" presName="bgShapesFlow" presStyleCnt="0"/>
      <dgm:spPr/>
    </dgm:pt>
  </dgm:ptLst>
  <dgm:cxnLst>
    <dgm:cxn modelId="{884B7303-2647-4737-A5BB-5BCE1CA02F9F}" srcId="{DCF6D190-384D-4CC5-A48B-F5EE9169B43C}" destId="{5F66D43A-5219-47B4-81BE-A4C50A20DDC4}" srcOrd="0" destOrd="0" parTransId="{92599491-5384-4E93-A6F3-3850B97F284E}" sibTransId="{0C8A0230-44B1-4C45-81EE-FDF605D75551}"/>
    <dgm:cxn modelId="{AD3CE711-E5A3-4462-B322-1EC9AB0FF7A8}" srcId="{DCF6D190-384D-4CC5-A48B-F5EE9169B43C}" destId="{271DE7DC-F72A-4862-A05E-567B23315EC7}" srcOrd="1" destOrd="0" parTransId="{A0609FA3-A847-4FFE-AE0B-0781109871AF}" sibTransId="{645998E1-210E-4B30-8790-9DF2076875C7}"/>
    <dgm:cxn modelId="{E1534023-81F9-4967-B382-FE8D515F5227}" type="presOf" srcId="{A0609FA3-A847-4FFE-AE0B-0781109871AF}" destId="{54F7A689-A82B-45FE-AD5C-5A974D0E5E1A}" srcOrd="0" destOrd="0" presId="urn:microsoft.com/office/officeart/2005/8/layout/hierarchy6"/>
    <dgm:cxn modelId="{B2408537-2DDE-4C60-BAAF-61755DE80810}" type="presOf" srcId="{92599491-5384-4E93-A6F3-3850B97F284E}" destId="{36F09596-57B9-4658-977F-0CFCDD4BA4DA}" srcOrd="0" destOrd="0" presId="urn:microsoft.com/office/officeart/2005/8/layout/hierarchy6"/>
    <dgm:cxn modelId="{6FD89E3B-3D8D-44D1-880C-3B2C43152DFD}" srcId="{271DE7DC-F72A-4862-A05E-567B23315EC7}" destId="{507F7027-46A3-43EC-8716-CE9B81FC1939}" srcOrd="0" destOrd="0" parTransId="{D95BBF62-57E3-4ABD-ADC6-15A2771772BA}" sibTransId="{08B16556-7D28-407D-A116-F0DC53F07DCF}"/>
    <dgm:cxn modelId="{17961E3D-6162-4B05-B83D-790E3D4D58EC}" type="presOf" srcId="{57452AD2-1F1A-43D1-B2C1-5FDBDCF32603}" destId="{43EE7AAE-24EB-4ED0-97BF-318CFB0CCE75}" srcOrd="0" destOrd="0" presId="urn:microsoft.com/office/officeart/2005/8/layout/hierarchy6"/>
    <dgm:cxn modelId="{1F19E45D-B9FC-4AF7-AA33-F8B3914388BC}" type="presOf" srcId="{507F7027-46A3-43EC-8716-CE9B81FC1939}" destId="{DDE07FFA-A11A-4C5F-A0F4-B6DDF2C260B9}" srcOrd="0" destOrd="0" presId="urn:microsoft.com/office/officeart/2005/8/layout/hierarchy6"/>
    <dgm:cxn modelId="{CA6EF563-EDE9-4C8B-A92A-BBCC9F91C995}" type="presOf" srcId="{271DE7DC-F72A-4862-A05E-567B23315EC7}" destId="{88B26C64-35CD-40E4-B817-CF2E79650FC9}" srcOrd="0" destOrd="0" presId="urn:microsoft.com/office/officeart/2005/8/layout/hierarchy6"/>
    <dgm:cxn modelId="{CFA5E845-3170-4453-BE08-9608C4B8C398}" srcId="{5F66D43A-5219-47B4-81BE-A4C50A20DDC4}" destId="{57452AD2-1F1A-43D1-B2C1-5FDBDCF32603}" srcOrd="0" destOrd="0" parTransId="{7F8DCD62-AE3B-4D14-AAC2-BFA3BE6E2E56}" sibTransId="{579C1608-3ACD-465F-BEB2-396B13B3A327}"/>
    <dgm:cxn modelId="{B2D6BE67-9AC8-4E45-A1E0-063AD0E06F17}" type="presOf" srcId="{EFBB2546-C318-4A59-9469-D42FB1FC9785}" destId="{4DAEBB35-419F-4120-9B48-A33BC77690D8}" srcOrd="0" destOrd="0" presId="urn:microsoft.com/office/officeart/2005/8/layout/hierarchy6"/>
    <dgm:cxn modelId="{7BDC468B-8E37-4AFB-AC61-5E7604F75C66}" type="presOf" srcId="{5F66D43A-5219-47B4-81BE-A4C50A20DDC4}" destId="{099FFEE4-1E8D-4ED2-8EEC-21D47612F143}" srcOrd="0" destOrd="0" presId="urn:microsoft.com/office/officeart/2005/8/layout/hierarchy6"/>
    <dgm:cxn modelId="{4996DAAA-B185-43F8-BEA2-23C256205FD6}" srcId="{15807681-BC58-45A1-95D0-F68E92EE0E21}" destId="{DCF6D190-384D-4CC5-A48B-F5EE9169B43C}" srcOrd="0" destOrd="0" parTransId="{D0D1EE46-7ADD-4961-97A9-FC353699C3CD}" sibTransId="{513729D3-A82C-4E07-83B9-0110EA2C7A18}"/>
    <dgm:cxn modelId="{6D5BC9AF-02E9-4B92-AA03-FBBAEE5ADDA4}" type="presOf" srcId="{D95BBF62-57E3-4ABD-ADC6-15A2771772BA}" destId="{4223617C-6913-49EC-A33A-DA6B89A5304C}" srcOrd="0" destOrd="0" presId="urn:microsoft.com/office/officeart/2005/8/layout/hierarchy6"/>
    <dgm:cxn modelId="{7C48EDB1-8007-4618-98FC-523A70A9E270}" type="presOf" srcId="{15807681-BC58-45A1-95D0-F68E92EE0E21}" destId="{B7A299E4-659F-4DBB-B021-623FC6F71399}" srcOrd="0" destOrd="0" presId="urn:microsoft.com/office/officeart/2005/8/layout/hierarchy6"/>
    <dgm:cxn modelId="{2C7842C2-4200-45E7-9434-2C0F278475DB}" srcId="{5F66D43A-5219-47B4-81BE-A4C50A20DDC4}" destId="{EB963B37-7C97-4D55-A7E3-5BBE1331BC80}" srcOrd="1" destOrd="0" parTransId="{EFBB2546-C318-4A59-9469-D42FB1FC9785}" sibTransId="{A16A47CE-1AFC-4519-8175-B0429B9C47EC}"/>
    <dgm:cxn modelId="{DFEBE8D6-F666-4665-9135-EA19F29A7EF3}" type="presOf" srcId="{7F8DCD62-AE3B-4D14-AAC2-BFA3BE6E2E56}" destId="{F60FCB73-1E61-432C-A4A3-A066A52D2E46}" srcOrd="0" destOrd="0" presId="urn:microsoft.com/office/officeart/2005/8/layout/hierarchy6"/>
    <dgm:cxn modelId="{E23605E4-CF5F-40C2-AE06-8CCE77DC2D4F}" type="presOf" srcId="{EB963B37-7C97-4D55-A7E3-5BBE1331BC80}" destId="{AF5CFD6B-6E8C-4214-823F-223D5A3FAC20}" srcOrd="0" destOrd="0" presId="urn:microsoft.com/office/officeart/2005/8/layout/hierarchy6"/>
    <dgm:cxn modelId="{96606FF7-DF91-4134-9BA9-F38DA32B5A39}" type="presOf" srcId="{DCF6D190-384D-4CC5-A48B-F5EE9169B43C}" destId="{8029C23F-3738-4D39-A2DE-7FBC6D17A8B0}" srcOrd="0" destOrd="0" presId="urn:microsoft.com/office/officeart/2005/8/layout/hierarchy6"/>
    <dgm:cxn modelId="{83FF8BBF-EED5-4DBD-A06B-45C9469E4EFE}" type="presParOf" srcId="{B7A299E4-659F-4DBB-B021-623FC6F71399}" destId="{23C73312-0C2C-4A36-9DF0-E98E351EE9F1}" srcOrd="0" destOrd="0" presId="urn:microsoft.com/office/officeart/2005/8/layout/hierarchy6"/>
    <dgm:cxn modelId="{A24B08BE-7828-497D-B4B8-EEC658DDE678}" type="presParOf" srcId="{23C73312-0C2C-4A36-9DF0-E98E351EE9F1}" destId="{492027F9-4B92-4C4C-94BB-308C0162FB1D}" srcOrd="0" destOrd="0" presId="urn:microsoft.com/office/officeart/2005/8/layout/hierarchy6"/>
    <dgm:cxn modelId="{3DAC5587-C813-4862-AC82-45BF5E144363}" type="presParOf" srcId="{492027F9-4B92-4C4C-94BB-308C0162FB1D}" destId="{75069945-2C62-4856-B05C-0B4D4C67F3F0}" srcOrd="0" destOrd="0" presId="urn:microsoft.com/office/officeart/2005/8/layout/hierarchy6"/>
    <dgm:cxn modelId="{E8BCDFE0-A7D4-4264-BB88-7A05193F3D87}" type="presParOf" srcId="{75069945-2C62-4856-B05C-0B4D4C67F3F0}" destId="{8029C23F-3738-4D39-A2DE-7FBC6D17A8B0}" srcOrd="0" destOrd="0" presId="urn:microsoft.com/office/officeart/2005/8/layout/hierarchy6"/>
    <dgm:cxn modelId="{882E3BC3-0296-4276-9112-7BBB9DB8332C}" type="presParOf" srcId="{75069945-2C62-4856-B05C-0B4D4C67F3F0}" destId="{4AD6163A-E885-4430-94EF-1351F0ADD296}" srcOrd="1" destOrd="0" presId="urn:microsoft.com/office/officeart/2005/8/layout/hierarchy6"/>
    <dgm:cxn modelId="{4D75D1F1-6614-4645-94AD-955FB870B939}" type="presParOf" srcId="{4AD6163A-E885-4430-94EF-1351F0ADD296}" destId="{36F09596-57B9-4658-977F-0CFCDD4BA4DA}" srcOrd="0" destOrd="0" presId="urn:microsoft.com/office/officeart/2005/8/layout/hierarchy6"/>
    <dgm:cxn modelId="{3A67AEF2-F60F-4694-AAB9-FD97C0799796}" type="presParOf" srcId="{4AD6163A-E885-4430-94EF-1351F0ADD296}" destId="{C9C99502-9940-45D4-B545-FA658A379260}" srcOrd="1" destOrd="0" presId="urn:microsoft.com/office/officeart/2005/8/layout/hierarchy6"/>
    <dgm:cxn modelId="{9A7F13ED-8579-4ABC-8DC2-9D2111877700}" type="presParOf" srcId="{C9C99502-9940-45D4-B545-FA658A379260}" destId="{099FFEE4-1E8D-4ED2-8EEC-21D47612F143}" srcOrd="0" destOrd="0" presId="urn:microsoft.com/office/officeart/2005/8/layout/hierarchy6"/>
    <dgm:cxn modelId="{66FD752F-95BE-4267-9EC0-01AF164CD0FB}" type="presParOf" srcId="{C9C99502-9940-45D4-B545-FA658A379260}" destId="{183D59AF-348C-411E-AA7A-4B60BEB01EFB}" srcOrd="1" destOrd="0" presId="urn:microsoft.com/office/officeart/2005/8/layout/hierarchy6"/>
    <dgm:cxn modelId="{89354F7E-990D-4144-BB3E-49A315C220C8}" type="presParOf" srcId="{183D59AF-348C-411E-AA7A-4B60BEB01EFB}" destId="{F60FCB73-1E61-432C-A4A3-A066A52D2E46}" srcOrd="0" destOrd="0" presId="urn:microsoft.com/office/officeart/2005/8/layout/hierarchy6"/>
    <dgm:cxn modelId="{76B0242E-3893-4FBC-B074-1E2FB076EC23}" type="presParOf" srcId="{183D59AF-348C-411E-AA7A-4B60BEB01EFB}" destId="{7AB86FC9-90E1-4CB9-BE96-56E516DB7270}" srcOrd="1" destOrd="0" presId="urn:microsoft.com/office/officeart/2005/8/layout/hierarchy6"/>
    <dgm:cxn modelId="{E14A8263-B6E8-426F-B5E5-98AF0276B38C}" type="presParOf" srcId="{7AB86FC9-90E1-4CB9-BE96-56E516DB7270}" destId="{43EE7AAE-24EB-4ED0-97BF-318CFB0CCE75}" srcOrd="0" destOrd="0" presId="urn:microsoft.com/office/officeart/2005/8/layout/hierarchy6"/>
    <dgm:cxn modelId="{1F073D02-EA87-4168-BD3C-261D62DEE7D2}" type="presParOf" srcId="{7AB86FC9-90E1-4CB9-BE96-56E516DB7270}" destId="{4858DB7D-B442-4790-82E9-791B989540F5}" srcOrd="1" destOrd="0" presId="urn:microsoft.com/office/officeart/2005/8/layout/hierarchy6"/>
    <dgm:cxn modelId="{68019DFC-AF6E-4E0B-AF89-38673636289B}" type="presParOf" srcId="{183D59AF-348C-411E-AA7A-4B60BEB01EFB}" destId="{4DAEBB35-419F-4120-9B48-A33BC77690D8}" srcOrd="2" destOrd="0" presId="urn:microsoft.com/office/officeart/2005/8/layout/hierarchy6"/>
    <dgm:cxn modelId="{D319439F-D9BF-4C8F-9FDA-86883EF6403A}" type="presParOf" srcId="{183D59AF-348C-411E-AA7A-4B60BEB01EFB}" destId="{0C917A99-3973-453F-89F6-C5CFB90E9C3A}" srcOrd="3" destOrd="0" presId="urn:microsoft.com/office/officeart/2005/8/layout/hierarchy6"/>
    <dgm:cxn modelId="{4F502553-8E36-4859-BDA1-75A55A0DB616}" type="presParOf" srcId="{0C917A99-3973-453F-89F6-C5CFB90E9C3A}" destId="{AF5CFD6B-6E8C-4214-823F-223D5A3FAC20}" srcOrd="0" destOrd="0" presId="urn:microsoft.com/office/officeart/2005/8/layout/hierarchy6"/>
    <dgm:cxn modelId="{E659ABD4-C40A-4175-9E0E-036DE898C9D6}" type="presParOf" srcId="{0C917A99-3973-453F-89F6-C5CFB90E9C3A}" destId="{1AEB2241-DCFA-4D1E-9807-E67AC2068A1A}" srcOrd="1" destOrd="0" presId="urn:microsoft.com/office/officeart/2005/8/layout/hierarchy6"/>
    <dgm:cxn modelId="{16B91F4C-8F4A-420B-8393-A7B5CE955BEE}" type="presParOf" srcId="{4AD6163A-E885-4430-94EF-1351F0ADD296}" destId="{54F7A689-A82B-45FE-AD5C-5A974D0E5E1A}" srcOrd="2" destOrd="0" presId="urn:microsoft.com/office/officeart/2005/8/layout/hierarchy6"/>
    <dgm:cxn modelId="{BF3C6FA6-0450-4212-9040-53465B3653B1}" type="presParOf" srcId="{4AD6163A-E885-4430-94EF-1351F0ADD296}" destId="{B36DB83E-F68F-45CB-AF76-225D8513141E}" srcOrd="3" destOrd="0" presId="urn:microsoft.com/office/officeart/2005/8/layout/hierarchy6"/>
    <dgm:cxn modelId="{83400AD5-44A3-4681-A9B7-B9E796612A6D}" type="presParOf" srcId="{B36DB83E-F68F-45CB-AF76-225D8513141E}" destId="{88B26C64-35CD-40E4-B817-CF2E79650FC9}" srcOrd="0" destOrd="0" presId="urn:microsoft.com/office/officeart/2005/8/layout/hierarchy6"/>
    <dgm:cxn modelId="{6F525D44-010A-4CCB-B37D-56C83910247C}" type="presParOf" srcId="{B36DB83E-F68F-45CB-AF76-225D8513141E}" destId="{52A25137-1C36-4952-AFA4-D4DC9E3CD098}" srcOrd="1" destOrd="0" presId="urn:microsoft.com/office/officeart/2005/8/layout/hierarchy6"/>
    <dgm:cxn modelId="{D9048C68-95F9-473D-9539-4CFDE185F9C5}" type="presParOf" srcId="{52A25137-1C36-4952-AFA4-D4DC9E3CD098}" destId="{4223617C-6913-49EC-A33A-DA6B89A5304C}" srcOrd="0" destOrd="0" presId="urn:microsoft.com/office/officeart/2005/8/layout/hierarchy6"/>
    <dgm:cxn modelId="{DE4B845C-2FFA-4A20-BFE6-119385111408}" type="presParOf" srcId="{52A25137-1C36-4952-AFA4-D4DC9E3CD098}" destId="{ADD08AEB-8B4D-4B69-9107-2B2FBA15E8C0}" srcOrd="1" destOrd="0" presId="urn:microsoft.com/office/officeart/2005/8/layout/hierarchy6"/>
    <dgm:cxn modelId="{F5BE56FF-00DA-4286-A70D-A315431C6AF6}" type="presParOf" srcId="{ADD08AEB-8B4D-4B69-9107-2B2FBA15E8C0}" destId="{DDE07FFA-A11A-4C5F-A0F4-B6DDF2C260B9}" srcOrd="0" destOrd="0" presId="urn:microsoft.com/office/officeart/2005/8/layout/hierarchy6"/>
    <dgm:cxn modelId="{9BDFDBD4-CF07-4CB2-8219-BD0632636227}" type="presParOf" srcId="{ADD08AEB-8B4D-4B69-9107-2B2FBA15E8C0}" destId="{3746037D-2FC8-4C15-A774-3774A4ACE83C}" srcOrd="1" destOrd="0" presId="urn:microsoft.com/office/officeart/2005/8/layout/hierarchy6"/>
    <dgm:cxn modelId="{5C0A3120-9224-4131-867B-3119DE05F96C}" type="presParOf" srcId="{B7A299E4-659F-4DBB-B021-623FC6F71399}" destId="{CE61D68C-F1E4-4899-A812-1DD4DC89A75D}" srcOrd="1" destOrd="0" presId="urn:microsoft.com/office/officeart/2005/8/layout/hierarchy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29C23F-3738-4D39-A2DE-7FBC6D17A8B0}">
      <dsp:nvSpPr>
        <dsp:cNvPr id="0" name=""/>
        <dsp:cNvSpPr/>
      </dsp:nvSpPr>
      <dsp:spPr>
        <a:xfrm>
          <a:off x="1196340" y="124164"/>
          <a:ext cx="819105" cy="443179"/>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baseline="0" dirty="0">
              <a:latin typeface="Arial" pitchFamily="34" charset="0"/>
              <a:cs typeface="Arial" pitchFamily="34" charset="0"/>
            </a:rPr>
            <a:t>Types of Flood Zones</a:t>
          </a:r>
        </a:p>
      </dsp:txBody>
      <dsp:txXfrm>
        <a:off x="1209320" y="137144"/>
        <a:ext cx="793145" cy="417219"/>
      </dsp:txXfrm>
    </dsp:sp>
    <dsp:sp modelId="{36F09596-57B9-4658-977F-0CFCDD4BA4DA}">
      <dsp:nvSpPr>
        <dsp:cNvPr id="0" name=""/>
        <dsp:cNvSpPr/>
      </dsp:nvSpPr>
      <dsp:spPr>
        <a:xfrm>
          <a:off x="954751" y="567344"/>
          <a:ext cx="651141" cy="255937"/>
        </a:xfrm>
        <a:custGeom>
          <a:avLst/>
          <a:gdLst/>
          <a:ahLst/>
          <a:cxnLst/>
          <a:rect l="0" t="0" r="0" b="0"/>
          <a:pathLst>
            <a:path>
              <a:moveTo>
                <a:pt x="651141" y="0"/>
              </a:moveTo>
              <a:lnTo>
                <a:pt x="651141" y="127968"/>
              </a:lnTo>
              <a:lnTo>
                <a:pt x="0" y="127968"/>
              </a:lnTo>
              <a:lnTo>
                <a:pt x="0" y="255937"/>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99FFEE4-1E8D-4ED2-8EEC-21D47612F143}">
      <dsp:nvSpPr>
        <dsp:cNvPr id="0" name=""/>
        <dsp:cNvSpPr/>
      </dsp:nvSpPr>
      <dsp:spPr>
        <a:xfrm>
          <a:off x="545198" y="823282"/>
          <a:ext cx="819105" cy="546070"/>
        </a:xfrm>
        <a:prstGeom prst="roundRect">
          <a:avLst>
            <a:gd name="adj" fmla="val 1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itchFamily="34" charset="0"/>
              <a:cs typeface="Arial" pitchFamily="34" charset="0"/>
            </a:rPr>
            <a:t>High Risk -</a:t>
          </a:r>
        </a:p>
        <a:p>
          <a:pPr marL="0" lvl="0" indent="0" algn="ctr" defTabSz="355600">
            <a:lnSpc>
              <a:spcPct val="90000"/>
            </a:lnSpc>
            <a:spcBef>
              <a:spcPct val="0"/>
            </a:spcBef>
            <a:spcAft>
              <a:spcPct val="35000"/>
            </a:spcAft>
            <a:buNone/>
          </a:pPr>
          <a:r>
            <a:rPr lang="en-US" sz="800" b="1" kern="1200" dirty="0">
              <a:latin typeface="Arial" pitchFamily="34" charset="0"/>
              <a:cs typeface="Arial" pitchFamily="34" charset="0"/>
            </a:rPr>
            <a:t>Special Flood Hazard Areas</a:t>
          </a:r>
        </a:p>
      </dsp:txBody>
      <dsp:txXfrm>
        <a:off x="561192" y="839276"/>
        <a:ext cx="787117" cy="514082"/>
      </dsp:txXfrm>
    </dsp:sp>
    <dsp:sp modelId="{F60FCB73-1E61-432C-A4A3-A066A52D2E46}">
      <dsp:nvSpPr>
        <dsp:cNvPr id="0" name=""/>
        <dsp:cNvSpPr/>
      </dsp:nvSpPr>
      <dsp:spPr>
        <a:xfrm>
          <a:off x="470561" y="1369352"/>
          <a:ext cx="484189" cy="218428"/>
        </a:xfrm>
        <a:custGeom>
          <a:avLst/>
          <a:gdLst/>
          <a:ahLst/>
          <a:cxnLst/>
          <a:rect l="0" t="0" r="0" b="0"/>
          <a:pathLst>
            <a:path>
              <a:moveTo>
                <a:pt x="484189" y="0"/>
              </a:moveTo>
              <a:lnTo>
                <a:pt x="484189" y="109214"/>
              </a:lnTo>
              <a:lnTo>
                <a:pt x="0" y="109214"/>
              </a:lnTo>
              <a:lnTo>
                <a:pt x="0" y="218428"/>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3EE7AAE-24EB-4ED0-97BF-318CFB0CCE75}">
      <dsp:nvSpPr>
        <dsp:cNvPr id="0" name=""/>
        <dsp:cNvSpPr/>
      </dsp:nvSpPr>
      <dsp:spPr>
        <a:xfrm>
          <a:off x="49193" y="1587780"/>
          <a:ext cx="842736" cy="546070"/>
        </a:xfrm>
        <a:prstGeom prst="roundRect">
          <a:avLst>
            <a:gd name="adj" fmla="val 1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itchFamily="34" charset="0"/>
              <a:cs typeface="Arial" pitchFamily="34" charset="0"/>
            </a:rPr>
            <a:t>A Zones</a:t>
          </a:r>
        </a:p>
        <a:p>
          <a:pPr marL="0" lvl="0" indent="0" algn="ctr" defTabSz="355600">
            <a:lnSpc>
              <a:spcPct val="90000"/>
            </a:lnSpc>
            <a:spcBef>
              <a:spcPct val="0"/>
            </a:spcBef>
            <a:spcAft>
              <a:spcPct val="35000"/>
            </a:spcAft>
            <a:buNone/>
          </a:pPr>
          <a:r>
            <a:rPr lang="en-US" sz="800" b="1" kern="1200" dirty="0">
              <a:latin typeface="Arial" pitchFamily="34" charset="0"/>
              <a:cs typeface="Arial" pitchFamily="34" charset="0"/>
            </a:rPr>
            <a:t>(A, AH, AO, AE)</a:t>
          </a:r>
        </a:p>
      </dsp:txBody>
      <dsp:txXfrm>
        <a:off x="65187" y="1603774"/>
        <a:ext cx="810748" cy="514082"/>
      </dsp:txXfrm>
    </dsp:sp>
    <dsp:sp modelId="{4DAEBB35-419F-4120-9B48-A33BC77690D8}">
      <dsp:nvSpPr>
        <dsp:cNvPr id="0" name=""/>
        <dsp:cNvSpPr/>
      </dsp:nvSpPr>
      <dsp:spPr>
        <a:xfrm>
          <a:off x="954751" y="1369352"/>
          <a:ext cx="628053" cy="210810"/>
        </a:xfrm>
        <a:custGeom>
          <a:avLst/>
          <a:gdLst/>
          <a:ahLst/>
          <a:cxnLst/>
          <a:rect l="0" t="0" r="0" b="0"/>
          <a:pathLst>
            <a:path>
              <a:moveTo>
                <a:pt x="0" y="0"/>
              </a:moveTo>
              <a:lnTo>
                <a:pt x="0" y="105405"/>
              </a:lnTo>
              <a:lnTo>
                <a:pt x="628053" y="105405"/>
              </a:lnTo>
              <a:lnTo>
                <a:pt x="628053" y="210810"/>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F5CFD6B-6E8C-4214-823F-223D5A3FAC20}">
      <dsp:nvSpPr>
        <dsp:cNvPr id="0" name=""/>
        <dsp:cNvSpPr/>
      </dsp:nvSpPr>
      <dsp:spPr>
        <a:xfrm>
          <a:off x="1173251" y="1580162"/>
          <a:ext cx="819105" cy="546070"/>
        </a:xfrm>
        <a:prstGeom prst="roundRect">
          <a:avLst>
            <a:gd name="adj" fmla="val 1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itchFamily="34" charset="0"/>
              <a:cs typeface="Arial" pitchFamily="34" charset="0"/>
            </a:rPr>
            <a:t>V Zones</a:t>
          </a:r>
        </a:p>
        <a:p>
          <a:pPr marL="0" lvl="0" indent="0" algn="ctr" defTabSz="355600">
            <a:lnSpc>
              <a:spcPct val="90000"/>
            </a:lnSpc>
            <a:spcBef>
              <a:spcPct val="0"/>
            </a:spcBef>
            <a:spcAft>
              <a:spcPct val="35000"/>
            </a:spcAft>
            <a:buNone/>
          </a:pPr>
          <a:r>
            <a:rPr lang="en-US" sz="800" b="1" kern="1200" dirty="0">
              <a:latin typeface="Arial" pitchFamily="34" charset="0"/>
              <a:cs typeface="Arial" pitchFamily="34" charset="0"/>
            </a:rPr>
            <a:t>(V, VE)</a:t>
          </a:r>
        </a:p>
      </dsp:txBody>
      <dsp:txXfrm>
        <a:off x="1189245" y="1596156"/>
        <a:ext cx="787117" cy="514082"/>
      </dsp:txXfrm>
    </dsp:sp>
    <dsp:sp modelId="{54F7A689-A82B-45FE-AD5C-5A974D0E5E1A}">
      <dsp:nvSpPr>
        <dsp:cNvPr id="0" name=""/>
        <dsp:cNvSpPr/>
      </dsp:nvSpPr>
      <dsp:spPr>
        <a:xfrm>
          <a:off x="1605893" y="567344"/>
          <a:ext cx="601061" cy="248319"/>
        </a:xfrm>
        <a:custGeom>
          <a:avLst/>
          <a:gdLst/>
          <a:ahLst/>
          <a:cxnLst/>
          <a:rect l="0" t="0" r="0" b="0"/>
          <a:pathLst>
            <a:path>
              <a:moveTo>
                <a:pt x="0" y="0"/>
              </a:moveTo>
              <a:lnTo>
                <a:pt x="0" y="124159"/>
              </a:lnTo>
              <a:lnTo>
                <a:pt x="601061" y="124159"/>
              </a:lnTo>
              <a:lnTo>
                <a:pt x="601061" y="248319"/>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8B26C64-35CD-40E4-B817-CF2E79650FC9}">
      <dsp:nvSpPr>
        <dsp:cNvPr id="0" name=""/>
        <dsp:cNvSpPr/>
      </dsp:nvSpPr>
      <dsp:spPr>
        <a:xfrm>
          <a:off x="1797402" y="815664"/>
          <a:ext cx="819105" cy="546070"/>
        </a:xfrm>
        <a:prstGeom prst="roundRect">
          <a:avLst>
            <a:gd name="adj" fmla="val 1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itchFamily="34" charset="0"/>
              <a:cs typeface="Arial" pitchFamily="34" charset="0"/>
            </a:rPr>
            <a:t>Low-Moderate Risk</a:t>
          </a:r>
        </a:p>
      </dsp:txBody>
      <dsp:txXfrm>
        <a:off x="1813396" y="831658"/>
        <a:ext cx="787117" cy="514082"/>
      </dsp:txXfrm>
    </dsp:sp>
    <dsp:sp modelId="{4223617C-6913-49EC-A33A-DA6B89A5304C}">
      <dsp:nvSpPr>
        <dsp:cNvPr id="0" name=""/>
        <dsp:cNvSpPr/>
      </dsp:nvSpPr>
      <dsp:spPr>
        <a:xfrm>
          <a:off x="2206954" y="1361734"/>
          <a:ext cx="357832" cy="195564"/>
        </a:xfrm>
        <a:custGeom>
          <a:avLst/>
          <a:gdLst/>
          <a:ahLst/>
          <a:cxnLst/>
          <a:rect l="0" t="0" r="0" b="0"/>
          <a:pathLst>
            <a:path>
              <a:moveTo>
                <a:pt x="0" y="0"/>
              </a:moveTo>
              <a:lnTo>
                <a:pt x="0" y="97782"/>
              </a:lnTo>
              <a:lnTo>
                <a:pt x="357832" y="97782"/>
              </a:lnTo>
              <a:lnTo>
                <a:pt x="357832" y="195564"/>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DE07FFA-A11A-4C5F-A0F4-B6DDF2C260B9}">
      <dsp:nvSpPr>
        <dsp:cNvPr id="0" name=""/>
        <dsp:cNvSpPr/>
      </dsp:nvSpPr>
      <dsp:spPr>
        <a:xfrm>
          <a:off x="2155234" y="1557298"/>
          <a:ext cx="819105" cy="546070"/>
        </a:xfrm>
        <a:prstGeom prst="roundRect">
          <a:avLst>
            <a:gd name="adj" fmla="val 1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itchFamily="34" charset="0"/>
              <a:cs typeface="Arial" pitchFamily="34" charset="0"/>
            </a:rPr>
            <a:t>B, C, X Zones</a:t>
          </a:r>
        </a:p>
      </dsp:txBody>
      <dsp:txXfrm>
        <a:off x="2171228" y="1573292"/>
        <a:ext cx="787117" cy="51408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3E3D1-A3AF-4ADA-8259-3ABC0D8CC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Elected Officials Brochure 113010 Update</Template>
  <TotalTime>0</TotalTime>
  <Pages>2</Pages>
  <Words>19</Words>
  <Characters>20</Characters>
  <Application>Microsoft Office Word</Application>
  <DocSecurity>0</DocSecurity>
  <Lines>20</Lines>
  <Paragraphs>19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20</CharactersWithSpaces>
  <SharedDoc>false</SharedDoc>
  <HLinks>
    <vt:vector size="6" baseType="variant">
      <vt:variant>
        <vt:i4>1048614</vt:i4>
      </vt:variant>
      <vt:variant>
        <vt:i4>0</vt:i4>
      </vt:variant>
      <vt:variant>
        <vt:i4>0</vt:i4>
      </vt:variant>
      <vt:variant>
        <vt:i4>5</vt:i4>
      </vt:variant>
      <vt:variant>
        <vt:lpwstr>mailto:DMarkens@iso.com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23577</dc:creator>
  <cp:keywords/>
  <dc:description/>
  <cp:lastModifiedBy>Jacki Monday</cp:lastModifiedBy>
  <cp:revision>2</cp:revision>
  <cp:lastPrinted>2010-12-16T23:57:00Z</cp:lastPrinted>
  <dcterms:created xsi:type="dcterms:W3CDTF">2018-03-29T01:31:00Z</dcterms:created>
  <dcterms:modified xsi:type="dcterms:W3CDTF">2018-03-29T01:31:00Z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TC010381756</vt:lpwstr>
  </property>
</Properties>
</file>