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1AB7A" w14:textId="3C333250" w:rsidR="00A45233" w:rsidRPr="00E61E4F" w:rsidRDefault="00A45233" w:rsidP="00E450FD">
      <w:pPr>
        <w:pStyle w:val="Title"/>
        <w:rPr>
          <w:rFonts w:asciiTheme="minorHAnsi" w:hAnsiTheme="minorHAnsi" w:cstheme="minorHAnsi"/>
        </w:rPr>
      </w:pPr>
      <w:r w:rsidRPr="00E61E4F">
        <w:rPr>
          <w:rFonts w:asciiTheme="minorHAnsi" w:hAnsiTheme="minorHAnsi" w:cstheme="minorHAnsi"/>
        </w:rPr>
        <w:t>Employee SWPPP Training Documentation Form</w:t>
      </w:r>
      <w:r w:rsidR="000B030B" w:rsidRPr="00E61E4F">
        <w:rPr>
          <w:rFonts w:asciiTheme="minorHAnsi" w:hAnsiTheme="minorHAnsi" w:cstheme="minorHAnsi"/>
        </w:rPr>
        <w:t xml:space="preserve"> </w:t>
      </w:r>
      <w:r w:rsidR="002E1F64" w:rsidRPr="00E61E4F">
        <w:rPr>
          <w:rFonts w:asciiTheme="minorHAnsi" w:hAnsiTheme="minorHAnsi" w:cstheme="minorHAnsi"/>
        </w:rPr>
        <w:t>20</w:t>
      </w:r>
      <w:r w:rsidR="00CC4D6B" w:rsidRPr="00E61E4F">
        <w:rPr>
          <w:rFonts w:asciiTheme="minorHAnsi" w:hAnsiTheme="minorHAnsi" w:cstheme="minorHAnsi"/>
        </w:rPr>
        <w:t>2</w:t>
      </w:r>
      <w:r w:rsidR="002200C5" w:rsidRPr="00E61E4F">
        <w:rPr>
          <w:rFonts w:asciiTheme="minorHAnsi" w:hAnsiTheme="minorHAnsi" w:cstheme="minorHAnsi"/>
        </w:rPr>
        <w:t>5</w:t>
      </w:r>
    </w:p>
    <w:p w14:paraId="3D7C146D" w14:textId="77777777" w:rsidR="00A45233" w:rsidRPr="00E61E4F" w:rsidRDefault="00A45233">
      <w:pPr>
        <w:pStyle w:val="BodyText"/>
        <w:spacing w:after="120"/>
        <w:jc w:val="center"/>
        <w:rPr>
          <w:rFonts w:cstheme="minorHAnsi"/>
          <w:b/>
          <w:sz w:val="28"/>
        </w:rPr>
      </w:pPr>
      <w:r w:rsidRPr="00E61E4F">
        <w:rPr>
          <w:rFonts w:cstheme="minorHAnsi"/>
          <w:b/>
          <w:sz w:val="28"/>
        </w:rPr>
        <w:t>Charlotte/Douglas International Airport</w:t>
      </w:r>
    </w:p>
    <w:p w14:paraId="5C2880C6" w14:textId="77777777" w:rsidR="003D4C02" w:rsidRPr="00E61E4F" w:rsidRDefault="003D4C02">
      <w:pPr>
        <w:pStyle w:val="BodyText"/>
        <w:spacing w:after="120"/>
        <w:jc w:val="center"/>
        <w:rPr>
          <w:rFonts w:cstheme="minorHAnsi"/>
          <w:b/>
          <w:sz w:val="28"/>
        </w:rPr>
      </w:pPr>
      <w:r w:rsidRPr="00E61E4F">
        <w:rPr>
          <w:rFonts w:cstheme="minorHAnsi"/>
          <w:b/>
          <w:sz w:val="28"/>
        </w:rPr>
        <w:t>Return to Jimmy D. Jordan (</w:t>
      </w:r>
      <w:hyperlink r:id="rId7" w:history="1">
        <w:r w:rsidRPr="00E61E4F">
          <w:rPr>
            <w:rStyle w:val="Hyperlink"/>
            <w:rFonts w:cstheme="minorHAnsi"/>
            <w:b/>
            <w:sz w:val="28"/>
          </w:rPr>
          <w:t>jdjordan@charlotteairport.com</w:t>
        </w:r>
      </w:hyperlink>
      <w:r w:rsidRPr="00E61E4F">
        <w:rPr>
          <w:rFonts w:cstheme="minorHAnsi"/>
          <w:b/>
          <w:sz w:val="28"/>
        </w:rPr>
        <w:t>)</w:t>
      </w:r>
    </w:p>
    <w:p w14:paraId="18E10A58" w14:textId="77777777" w:rsidR="00FC759A" w:rsidRPr="00E61E4F" w:rsidRDefault="00FC759A">
      <w:pPr>
        <w:pStyle w:val="BodyText"/>
        <w:spacing w:after="120"/>
        <w:jc w:val="center"/>
        <w:rPr>
          <w:rFonts w:cstheme="minorHAnsi"/>
          <w:b/>
          <w:sz w:val="28"/>
        </w:rPr>
      </w:pPr>
      <w:r w:rsidRPr="00E61E4F">
        <w:rPr>
          <w:rFonts w:cstheme="minorHAnsi"/>
          <w:b/>
          <w:sz w:val="28"/>
        </w:rPr>
        <w:t>5601 Wilkinson Blvd; CLT 28208</w:t>
      </w:r>
    </w:p>
    <w:p w14:paraId="6AFAE948" w14:textId="77777777" w:rsidR="000E6512" w:rsidRDefault="00A45233" w:rsidP="000E6512">
      <w:pPr>
        <w:pStyle w:val="BodyText"/>
        <w:numPr>
          <w:ilvl w:val="0"/>
          <w:numId w:val="3"/>
        </w:numPr>
        <w:pBdr>
          <w:top w:val="double" w:sz="6" w:space="6" w:color="auto"/>
        </w:pBd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>Date of Session</w:t>
      </w:r>
      <w:r w:rsidR="002334AC">
        <w:rPr>
          <w:rFonts w:cstheme="minorHAnsi"/>
        </w:rPr>
        <w:t xml:space="preserve">: </w:t>
      </w:r>
      <w:sdt>
        <w:sdtPr>
          <w:rPr>
            <w:rFonts w:cstheme="minorHAnsi"/>
          </w:rPr>
          <w:alias w:val="Date"/>
          <w:tag w:val="Date"/>
          <w:id w:val="-1348399416"/>
          <w:placeholder>
            <w:docPart w:val="EA6BAE4243634623BB4171FFF7246CF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2334AC" w:rsidRPr="005726E1">
            <w:rPr>
              <w:rStyle w:val="PlaceholderText"/>
              <w:u w:val="single"/>
            </w:rPr>
            <w:t>Click or tap to enter a date.</w:t>
          </w:r>
        </w:sdtContent>
      </w:sdt>
    </w:p>
    <w:p w14:paraId="65A25CD1" w14:textId="671D52B5" w:rsidR="00A45233" w:rsidRPr="00E61E4F" w:rsidRDefault="00A45233" w:rsidP="000E6512">
      <w:pPr>
        <w:pStyle w:val="BodyText"/>
        <w:numPr>
          <w:ilvl w:val="0"/>
          <w:numId w:val="3"/>
        </w:numPr>
        <w:pBdr>
          <w:top w:val="double" w:sz="6" w:space="6" w:color="auto"/>
        </w:pBdr>
        <w:spacing w:beforeLines="100" w:before="240" w:afterLines="100" w:after="240" w:line="276" w:lineRule="auto"/>
        <w:rPr>
          <w:rFonts w:cstheme="minorHAnsi"/>
          <w:u w:val="single"/>
        </w:rPr>
      </w:pPr>
      <w:r w:rsidRPr="00E61E4F">
        <w:rPr>
          <w:rFonts w:cstheme="minorHAnsi"/>
        </w:rPr>
        <w:t xml:space="preserve">Time of Session: </w:t>
      </w:r>
      <w:sdt>
        <w:sdtPr>
          <w:rPr>
            <w:rFonts w:cstheme="minorHAnsi"/>
          </w:rPr>
          <w:alias w:val="Time of session"/>
          <w:tag w:val="Time of session"/>
          <w:id w:val="-1064718746"/>
          <w:lock w:val="sdtLocked"/>
          <w:placeholder>
            <w:docPart w:val="DefaultPlaceholder_-1854013440"/>
          </w:placeholder>
          <w:showingPlcHdr/>
          <w15:color w:val="000000"/>
          <w:text/>
        </w:sdtPr>
        <w:sdtEndPr/>
        <w:sdtContent>
          <w:r w:rsidR="004B115F" w:rsidRPr="004B115F">
            <w:rPr>
              <w:rStyle w:val="PlaceholderText"/>
              <w:u w:val="single"/>
            </w:rPr>
            <w:t>Click or tap here to enter text.</w:t>
          </w:r>
        </w:sdtContent>
      </w:sdt>
    </w:p>
    <w:p w14:paraId="20CF991E" w14:textId="75618798" w:rsidR="00A45233" w:rsidRPr="00E61E4F" w:rsidRDefault="00A45233" w:rsidP="000E6512">
      <w:pPr>
        <w:pStyle w:val="BodyText"/>
        <w:numPr>
          <w:ilvl w:val="0"/>
          <w:numId w:val="3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 xml:space="preserve">Location of Session: </w:t>
      </w:r>
      <w:sdt>
        <w:sdtPr>
          <w:rPr>
            <w:rFonts w:cstheme="minorHAnsi"/>
          </w:rPr>
          <w:alias w:val="Location of Session"/>
          <w:tag w:val="Location of Session"/>
          <w:id w:val="-659623233"/>
          <w:lock w:val="sdtLocked"/>
          <w:placeholder>
            <w:docPart w:val="B56A567E86C141F4B2619E67AC09258F"/>
          </w:placeholder>
          <w:showingPlcHdr/>
          <w15:color w:val="000000"/>
          <w:text w:multiLine="1"/>
        </w:sdtPr>
        <w:sdtEndPr/>
        <w:sdtContent>
          <w:r w:rsidR="00E61E4F" w:rsidRPr="00E61E4F">
            <w:rPr>
              <w:rStyle w:val="PlaceholderText"/>
              <w:u w:val="single"/>
            </w:rPr>
            <w:t>Click or tap here to enter text.</w:t>
          </w:r>
        </w:sdtContent>
      </w:sdt>
    </w:p>
    <w:p w14:paraId="4D467B97" w14:textId="28B17905" w:rsidR="00797D0E" w:rsidRPr="00E61E4F" w:rsidRDefault="00A45233" w:rsidP="000E6512">
      <w:pPr>
        <w:pStyle w:val="BodyText"/>
        <w:numPr>
          <w:ilvl w:val="0"/>
          <w:numId w:val="3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 xml:space="preserve">Instructor: </w:t>
      </w:r>
      <w:sdt>
        <w:sdtPr>
          <w:rPr>
            <w:rFonts w:cstheme="minorHAnsi"/>
          </w:rPr>
          <w:alias w:val="Instroctor"/>
          <w:tag w:val="Instructor"/>
          <w:id w:val="1835715389"/>
          <w:lock w:val="sdtLocked"/>
          <w:placeholder>
            <w:docPart w:val="42EFA32E74124178B16A49C1C614FD71"/>
          </w:placeholder>
          <w:showingPlcHdr/>
          <w15:color w:val="000000"/>
          <w:text w:multiLine="1"/>
        </w:sdtPr>
        <w:sdtEndPr/>
        <w:sdtContent>
          <w:r w:rsidR="002279E9" w:rsidRPr="00E61E4F">
            <w:rPr>
              <w:rStyle w:val="PlaceholderText"/>
              <w:rFonts w:cstheme="minorHAnsi"/>
              <w:u w:val="single"/>
            </w:rPr>
            <w:t>Click or tap here to enter text.</w:t>
          </w:r>
        </w:sdtContent>
      </w:sdt>
    </w:p>
    <w:p w14:paraId="5731C98C" w14:textId="5AEAE83A" w:rsidR="00A45233" w:rsidRPr="00E61E4F" w:rsidRDefault="003D4C02" w:rsidP="000E6512">
      <w:pPr>
        <w:pStyle w:val="BodyText"/>
        <w:numPr>
          <w:ilvl w:val="0"/>
          <w:numId w:val="3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>Phone</w:t>
      </w:r>
      <w:r w:rsidR="00797D0E" w:rsidRPr="00E61E4F">
        <w:rPr>
          <w:rFonts w:cstheme="minorHAnsi"/>
        </w:rPr>
        <w:t xml:space="preserve"> (</w:t>
      </w:r>
      <w:r w:rsidR="00E61E4F">
        <w:rPr>
          <w:rFonts w:cstheme="minorHAnsi"/>
        </w:rPr>
        <w:t>XXX</w:t>
      </w:r>
      <w:r w:rsidR="00797D0E" w:rsidRPr="00E61E4F">
        <w:rPr>
          <w:rFonts w:cstheme="minorHAnsi"/>
        </w:rPr>
        <w:noBreakHyphen/>
      </w:r>
      <w:r w:rsidR="00E61E4F">
        <w:rPr>
          <w:rFonts w:cstheme="minorHAnsi"/>
        </w:rPr>
        <w:t>XXX</w:t>
      </w:r>
      <w:r w:rsidR="00797D0E" w:rsidRPr="00E61E4F">
        <w:rPr>
          <w:rFonts w:cstheme="minorHAnsi"/>
        </w:rPr>
        <w:noBreakHyphen/>
      </w:r>
      <w:r w:rsidR="002334AC">
        <w:rPr>
          <w:rFonts w:cstheme="minorHAnsi"/>
        </w:rPr>
        <w:t>XXXX</w:t>
      </w:r>
      <w:r w:rsidR="00797D0E" w:rsidRPr="00E61E4F">
        <w:rPr>
          <w:rFonts w:cstheme="minorHAnsi"/>
        </w:rPr>
        <w:t>)</w:t>
      </w:r>
      <w:r w:rsidRPr="00E61E4F">
        <w:rPr>
          <w:rFonts w:cstheme="minorHAnsi"/>
        </w:rPr>
        <w:t xml:space="preserve"> </w:t>
      </w:r>
      <w:sdt>
        <w:sdtPr>
          <w:rPr>
            <w:rFonts w:cstheme="minorHAnsi"/>
          </w:rPr>
          <w:alias w:val="Phone number"/>
          <w:tag w:val="Phone number"/>
          <w:id w:val="-806002733"/>
          <w:lock w:val="sdtLocked"/>
          <w:placeholder>
            <w:docPart w:val="958895ED9ACC42F79C26991154B6ECFD"/>
          </w:placeholder>
          <w:showingPlcHdr/>
          <w15:color w:val="000000"/>
          <w:text/>
        </w:sdtPr>
        <w:sdtEndPr/>
        <w:sdtContent>
          <w:r w:rsidR="00797D0E" w:rsidRPr="00E61E4F">
            <w:rPr>
              <w:rStyle w:val="PlaceholderText"/>
              <w:rFonts w:cstheme="minorHAnsi"/>
              <w:u w:val="single"/>
            </w:rPr>
            <w:t>Click or tap here to enter text.</w:t>
          </w:r>
        </w:sdtContent>
      </w:sdt>
    </w:p>
    <w:p w14:paraId="2AB5F614" w14:textId="0703A650" w:rsidR="00A45233" w:rsidRPr="00E61E4F" w:rsidRDefault="00A45233" w:rsidP="000E6512">
      <w:pPr>
        <w:pStyle w:val="BodyText"/>
        <w:numPr>
          <w:ilvl w:val="0"/>
          <w:numId w:val="3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 xml:space="preserve">Subject: </w:t>
      </w:r>
      <w:sdt>
        <w:sdtPr>
          <w:rPr>
            <w:rFonts w:cstheme="minorHAnsi"/>
          </w:rPr>
          <w:alias w:val="Subject"/>
          <w:tag w:val="Subject"/>
          <w:id w:val="1153187556"/>
          <w:lock w:val="sdtLocked"/>
          <w:placeholder>
            <w:docPart w:val="A894EE9DF77043C88663876029A30DE1"/>
          </w:placeholder>
          <w:showingPlcHdr/>
          <w15:color w:val="000000"/>
          <w:text w:multiLine="1"/>
        </w:sdtPr>
        <w:sdtEndPr/>
        <w:sdtContent>
          <w:r w:rsidR="00E61E4F" w:rsidRPr="005726E1">
            <w:rPr>
              <w:rStyle w:val="PlaceholderText"/>
              <w:u w:val="single"/>
            </w:rPr>
            <w:t>Click or tap here to enter text.</w:t>
          </w:r>
        </w:sdtContent>
      </w:sdt>
    </w:p>
    <w:p w14:paraId="21AE365C" w14:textId="77777777" w:rsidR="00A45233" w:rsidRDefault="00A45233" w:rsidP="000E6512">
      <w:pPr>
        <w:pStyle w:val="BodyText"/>
        <w:numPr>
          <w:ilvl w:val="0"/>
          <w:numId w:val="3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>Attendees:</w:t>
      </w:r>
    </w:p>
    <w:tbl>
      <w:tblPr>
        <w:tblStyle w:val="TableGrid"/>
        <w:tblW w:w="10272" w:type="dxa"/>
        <w:tblInd w:w="-432" w:type="dxa"/>
        <w:tblLook w:val="04A0" w:firstRow="1" w:lastRow="0" w:firstColumn="1" w:lastColumn="0" w:noHBand="0" w:noVBand="1"/>
      </w:tblPr>
      <w:tblGrid>
        <w:gridCol w:w="3420"/>
        <w:gridCol w:w="3330"/>
        <w:gridCol w:w="3522"/>
      </w:tblGrid>
      <w:tr w:rsidR="00E50370" w14:paraId="3384E739" w14:textId="77777777" w:rsidTr="00E50370">
        <w:trPr>
          <w:tblHeader/>
        </w:trPr>
        <w:tc>
          <w:tcPr>
            <w:tcW w:w="3420" w:type="dxa"/>
          </w:tcPr>
          <w:p w14:paraId="5C2EC6E8" w14:textId="3F4F2B95" w:rsidR="00E50370" w:rsidRDefault="00E50370" w:rsidP="00E450FD">
            <w:pPr>
              <w:pStyle w:val="BodyText"/>
              <w:spacing w:beforeLines="100" w:before="240" w:afterLines="100" w:after="240" w:line="276" w:lineRule="auto"/>
              <w:rPr>
                <w:rFonts w:cstheme="minorHAnsi"/>
              </w:rPr>
            </w:pPr>
            <w:r w:rsidRPr="00E61E4F">
              <w:rPr>
                <w:rFonts w:cstheme="minorHAnsi"/>
                <w:b/>
              </w:rPr>
              <w:t>Name</w:t>
            </w:r>
          </w:p>
        </w:tc>
        <w:tc>
          <w:tcPr>
            <w:tcW w:w="3330" w:type="dxa"/>
          </w:tcPr>
          <w:p w14:paraId="72D85C9D" w14:textId="4B5B424B" w:rsidR="00E50370" w:rsidRDefault="00E50370" w:rsidP="00E450FD">
            <w:pPr>
              <w:pStyle w:val="BodyText"/>
              <w:spacing w:beforeLines="100" w:before="240" w:afterLines="100" w:after="240" w:line="276" w:lineRule="auto"/>
              <w:rPr>
                <w:rFonts w:cstheme="minorHAnsi"/>
              </w:rPr>
            </w:pPr>
            <w:r w:rsidRPr="00E61E4F">
              <w:rPr>
                <w:rFonts w:cstheme="minorHAnsi"/>
                <w:b/>
              </w:rPr>
              <w:t>Company</w:t>
            </w:r>
          </w:p>
        </w:tc>
        <w:tc>
          <w:tcPr>
            <w:tcW w:w="3522" w:type="dxa"/>
          </w:tcPr>
          <w:p w14:paraId="0991A573" w14:textId="6326AB91" w:rsidR="00E50370" w:rsidRDefault="00E50370" w:rsidP="00E450FD">
            <w:pPr>
              <w:pStyle w:val="BodyText"/>
              <w:spacing w:beforeLines="100" w:before="240" w:afterLines="100" w:after="240" w:line="276" w:lineRule="auto"/>
              <w:rPr>
                <w:rFonts w:cstheme="minorHAnsi"/>
              </w:rPr>
            </w:pPr>
            <w:r w:rsidRPr="00E61E4F">
              <w:rPr>
                <w:rFonts w:cstheme="minorHAnsi"/>
                <w:b/>
              </w:rPr>
              <w:t>Role</w:t>
            </w:r>
          </w:p>
        </w:tc>
      </w:tr>
      <w:tr w:rsidR="00E50370" w14:paraId="3B4487BA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1864247593"/>
            <w:lock w:val="sdtLocked"/>
            <w:placeholder>
              <w:docPart w:val="9DCFAFF2D6AD4B4796A1AC0584AA1E8A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0CA74343" w14:textId="24E627C2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3728C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-565957069"/>
            <w:lock w:val="sdtLocked"/>
            <w:placeholder>
              <w:docPart w:val="9DCFAFF2D6AD4B4796A1AC0584AA1E8A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6F39DC97" w14:textId="4BD59005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3728C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1675457573"/>
            <w:placeholder>
              <w:docPart w:val="EF0335A950EA46D295EAAC25529F7E20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07CC14BF" w14:textId="208978B1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8F507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2E508CF6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-625847382"/>
            <w:placeholder>
              <w:docPart w:val="81EC037DDAAC4B8B9BF259B00992E845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4F17C815" w14:textId="11777320" w:rsidR="00E50370" w:rsidRP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  <w:b/>
                    <w:bCs/>
                  </w:rPr>
                </w:pPr>
                <w:r w:rsidRPr="005E030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-427582521"/>
            <w:placeholder>
              <w:docPart w:val="E4E3877F4AA94C9DBDCD82D35E1A255D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70EE4820" w14:textId="54666A8B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EC27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-580604888"/>
            <w:placeholder>
              <w:docPart w:val="08DD0C1622D64608B8C0B3C5AE1E56CA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5E639B7A" w14:textId="6E485796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8F507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0E8AB4A1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1785856836"/>
            <w:placeholder>
              <w:docPart w:val="14D23A1E0DC0482D94EC4EBB721CB6C3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633C7396" w14:textId="42689B7E" w:rsidR="00E50370" w:rsidRP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  <w:b/>
                    <w:bCs/>
                  </w:rPr>
                </w:pPr>
                <w:r w:rsidRPr="005E030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1356842130"/>
            <w:placeholder>
              <w:docPart w:val="B17E67EDAF5E47758840E95B9D5CEDA7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5FDC222D" w14:textId="3A7BB4A8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EC27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-255131032"/>
            <w:placeholder>
              <w:docPart w:val="E8778E9A146A4FF4AB5E7178A8839757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212B2081" w14:textId="4392891F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8F507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62FEDEA0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-1904752207"/>
            <w:placeholder>
              <w:docPart w:val="78D4F8C69D06402594EF64D3121860C7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7A404E11" w14:textId="7174FE03" w:rsidR="00E50370" w:rsidRP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  <w:b/>
                    <w:bCs/>
                  </w:rPr>
                </w:pPr>
                <w:r w:rsidRPr="005E030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-525783915"/>
            <w:placeholder>
              <w:docPart w:val="F03DA0F1DA8E40E79BD2B0259F357FF6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03C977EF" w14:textId="546C7673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EC27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908814076"/>
            <w:placeholder>
              <w:docPart w:val="1593FEA69DC049F98A0A761A17C660BA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0FFFCA41" w14:textId="0994324F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3430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65EE9246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-1598010008"/>
            <w:placeholder>
              <w:docPart w:val="93C953ED686140EE83CDBC4AB9A3E992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66AF971C" w14:textId="71A130F8" w:rsidR="00E50370" w:rsidRP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  <w:b/>
                    <w:bCs/>
                  </w:rPr>
                </w:pPr>
                <w:r w:rsidRPr="005E030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-262309341"/>
            <w:placeholder>
              <w:docPart w:val="6CB7F76CCB994179BEDDAB97F0C2FEF5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3034094F" w14:textId="6EAE9CED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EC27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-992327665"/>
            <w:placeholder>
              <w:docPart w:val="B647711936384C549FC188A078C5AFC3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7944F817" w14:textId="6224B643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3430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56DD8C03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-2073261184"/>
            <w:placeholder>
              <w:docPart w:val="8D2C965B46CE4B4AA9109EAE7790D7B1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26BAB5BC" w14:textId="0CE4A731" w:rsidR="00E50370" w:rsidRP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  <w:b/>
                    <w:bCs/>
                  </w:rPr>
                </w:pPr>
                <w:r w:rsidRPr="005E030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1124579259"/>
            <w:placeholder>
              <w:docPart w:val="43931ED678914E86B58D1AAD90919E5B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137DD190" w14:textId="18EA5DDF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4D69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428625567"/>
            <w:lock w:val="sdtLocked"/>
            <w:placeholder>
              <w:docPart w:val="DefaultPlaceholder_-1854013440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63DAAAF6" w14:textId="36B16AFC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3728C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2DB3A488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1081496772"/>
            <w:placeholder>
              <w:docPart w:val="F2AA3470AF9740FDB15AA9E4A5A0F66E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0C513778" w14:textId="19538743" w:rsidR="00E50370" w:rsidRP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  <w:b/>
                    <w:bCs/>
                  </w:rPr>
                </w:pPr>
                <w:r w:rsidRPr="005E030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-1636555167"/>
            <w:placeholder>
              <w:docPart w:val="73F89AC382EB4B12BD93545EDF4328E0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300ABADB" w14:textId="49DFCAF6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4D69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-804856757"/>
            <w:placeholder>
              <w:docPart w:val="09CC5102E9D94B31A6A36D42C3237AF3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22C9AB0C" w14:textId="5BB8D47B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A5458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7BD05530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-541136920"/>
            <w:placeholder>
              <w:docPart w:val="2F7BDC0EC5F9413FA1FBF04CBD50894A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5FBBBF95" w14:textId="41DD5F4B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C5508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2032839406"/>
            <w:placeholder>
              <w:docPart w:val="EFBFB903A22F4A6D930A4C59BC20642A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27751609" w14:textId="5E7F0BBE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4D69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208471524"/>
            <w:placeholder>
              <w:docPart w:val="18F811D12C624AF8B646707554143E0D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40B1B097" w14:textId="29D91E93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A5458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2AC556C2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1827555432"/>
            <w:placeholder>
              <w:docPart w:val="263B6E53792645D7A9087F484F26BCB1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02610575" w14:textId="00E003E8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C5508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185800487"/>
            <w:placeholder>
              <w:docPart w:val="C9E795DCA1E3463BA5469134DC768734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5FAD3FB7" w14:textId="3F467E61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4D69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-1093393320"/>
            <w:placeholder>
              <w:docPart w:val="8F4FE53BD0514783809964A54E0D8F90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5F1B0616" w14:textId="4BE8CE4A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A5458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29267B2E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1824010375"/>
            <w:placeholder>
              <w:docPart w:val="A496B1682DE745D691B7B8042CBA418D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6F9E1602" w14:textId="0389DB7E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C5508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258957180"/>
            <w:placeholder>
              <w:docPart w:val="8A3D645E3AE549D48F9AB7A4332B216E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7C9F09D3" w14:textId="369E0BAF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4D69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1654491405"/>
            <w:placeholder>
              <w:docPart w:val="C2803E5400DC49DEA4DB00252596572F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1EBF3A26" w14:textId="02213962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A5458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0370" w14:paraId="0CF61A8E" w14:textId="77777777" w:rsidTr="00E50370">
        <w:sdt>
          <w:sdtPr>
            <w:rPr>
              <w:rFonts w:cstheme="minorHAnsi"/>
            </w:rPr>
            <w:alias w:val="Attendee Name"/>
            <w:tag w:val="Attendee Name"/>
            <w:id w:val="373662199"/>
            <w:placeholder>
              <w:docPart w:val="0921D8502564405496E5F8344C0BB681"/>
            </w:placeholder>
            <w:showingPlcHdr/>
            <w15:color w:val="000000"/>
            <w:text/>
          </w:sdtPr>
          <w:sdtEndPr/>
          <w:sdtContent>
            <w:tc>
              <w:tcPr>
                <w:tcW w:w="3420" w:type="dxa"/>
              </w:tcPr>
              <w:p w14:paraId="4450501A" w14:textId="72C4FB9E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C5508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Company"/>
            <w:tag w:val="Company"/>
            <w:id w:val="760349811"/>
            <w:placeholder>
              <w:docPart w:val="226AC6024B754CA2AA4EA821366BA069"/>
            </w:placeholder>
            <w:showingPlcHdr/>
            <w15:color w:val="000000"/>
            <w:text/>
          </w:sdtPr>
          <w:sdtEndPr/>
          <w:sdtContent>
            <w:tc>
              <w:tcPr>
                <w:tcW w:w="3330" w:type="dxa"/>
              </w:tcPr>
              <w:p w14:paraId="1470EDB0" w14:textId="7CAB0369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4D69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alias w:val="Role"/>
            <w:tag w:val="Role"/>
            <w:id w:val="-1624685455"/>
            <w:placeholder>
              <w:docPart w:val="81CFE76FE345437A88ABD92359DDBF11"/>
            </w:placeholder>
            <w:showingPlcHdr/>
            <w15:color w:val="000000"/>
            <w:text/>
          </w:sdtPr>
          <w:sdtEndPr/>
          <w:sdtContent>
            <w:tc>
              <w:tcPr>
                <w:tcW w:w="3522" w:type="dxa"/>
              </w:tcPr>
              <w:p w14:paraId="581DDEB8" w14:textId="741A66BC" w:rsidR="00E50370" w:rsidRDefault="00E50370" w:rsidP="00E50370">
                <w:pPr>
                  <w:pStyle w:val="BodyText"/>
                  <w:spacing w:beforeLines="100" w:before="240" w:afterLines="100" w:after="240" w:line="276" w:lineRule="auto"/>
                  <w:rPr>
                    <w:rFonts w:cstheme="minorHAnsi"/>
                  </w:rPr>
                </w:pPr>
                <w:r w:rsidRPr="00A5458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578EA44" w14:textId="77777777" w:rsidR="00E50370" w:rsidRDefault="00E50370" w:rsidP="00E450FD">
      <w:pPr>
        <w:pStyle w:val="BodyText"/>
        <w:pBdr>
          <w:top w:val="double" w:sz="6" w:space="1" w:color="auto"/>
        </w:pBdr>
        <w:spacing w:beforeLines="100" w:before="240" w:afterLines="100" w:after="240" w:line="276" w:lineRule="auto"/>
        <w:rPr>
          <w:rFonts w:cstheme="minorHAnsi"/>
        </w:rPr>
      </w:pPr>
    </w:p>
    <w:p w14:paraId="741C0FFE" w14:textId="5CE8EB9A" w:rsidR="00A45233" w:rsidRPr="00E61E4F" w:rsidRDefault="00A45233" w:rsidP="000E6512">
      <w:pPr>
        <w:pStyle w:val="BodyText"/>
        <w:numPr>
          <w:ilvl w:val="0"/>
          <w:numId w:val="4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 xml:space="preserve">Discussion Topic and Purpose of Training Session: </w:t>
      </w:r>
      <w:sdt>
        <w:sdtPr>
          <w:rPr>
            <w:rFonts w:cstheme="minorHAnsi"/>
          </w:rPr>
          <w:alias w:val="Discussion Topic and Purpose of Training Session"/>
          <w:tag w:val="Discussion Topic and Purpose of Training Session"/>
          <w:id w:val="-264299552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/>
        <w:sdtContent>
          <w:r w:rsidR="00E50370" w:rsidRPr="00073D5A">
            <w:rPr>
              <w:rStyle w:val="PlaceholderText"/>
              <w:u w:val="single"/>
            </w:rPr>
            <w:t>Click or tap here to enter text.</w:t>
          </w:r>
        </w:sdtContent>
      </w:sdt>
    </w:p>
    <w:p w14:paraId="2101A9B2" w14:textId="22EFEE88" w:rsidR="00A45233" w:rsidRPr="00E61E4F" w:rsidRDefault="00A45233" w:rsidP="000E6512">
      <w:pPr>
        <w:pStyle w:val="BodyText"/>
        <w:spacing w:beforeLines="100" w:before="240" w:afterLines="100" w:after="240" w:line="276" w:lineRule="auto"/>
        <w:ind w:left="450"/>
        <w:rPr>
          <w:rFonts w:cstheme="minorHAnsi"/>
        </w:rPr>
      </w:pPr>
      <w:r w:rsidRPr="00E61E4F">
        <w:rPr>
          <w:rFonts w:cstheme="minorHAnsi"/>
        </w:rPr>
        <w:t>(Attach Additional Sheets if Necessary)</w:t>
      </w:r>
    </w:p>
    <w:p w14:paraId="57D7D89F" w14:textId="6DEEB7DB" w:rsidR="00A45233" w:rsidRPr="00E61E4F" w:rsidRDefault="00A45233" w:rsidP="000E6512">
      <w:pPr>
        <w:pStyle w:val="BodyText"/>
        <w:numPr>
          <w:ilvl w:val="0"/>
          <w:numId w:val="4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>Suggestions on Follow-up Sessions:</w:t>
      </w:r>
      <w:sdt>
        <w:sdtPr>
          <w:rPr>
            <w:rFonts w:cstheme="minorHAnsi"/>
          </w:rPr>
          <w:alias w:val="Suggestions on Follow-up Sessions"/>
          <w:tag w:val="Suggestions on Follow-up Sessions"/>
          <w:id w:val="-1361587024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/>
        <w:sdtContent>
          <w:r w:rsidR="00E50370" w:rsidRPr="00073D5A">
            <w:rPr>
              <w:rStyle w:val="PlaceholderText"/>
              <w:u w:val="single"/>
            </w:rPr>
            <w:t>Click or tap here to enter text.</w:t>
          </w:r>
        </w:sdtContent>
      </w:sdt>
    </w:p>
    <w:p w14:paraId="642975B6" w14:textId="77777777" w:rsidR="00A45233" w:rsidRPr="00E61E4F" w:rsidRDefault="00A45233" w:rsidP="00E450FD">
      <w:pPr>
        <w:pStyle w:val="BodyText"/>
        <w:pBdr>
          <w:bottom w:val="double" w:sz="6" w:space="1" w:color="auto"/>
        </w:pBdr>
        <w:spacing w:beforeLines="100" w:before="240" w:afterLines="100" w:after="240" w:line="276" w:lineRule="auto"/>
        <w:rPr>
          <w:rFonts w:cstheme="minorHAnsi"/>
        </w:rPr>
      </w:pPr>
    </w:p>
    <w:p w14:paraId="23268EA2" w14:textId="33640D55" w:rsidR="000E6512" w:rsidRPr="000E6512" w:rsidRDefault="00A45233" w:rsidP="000E6512">
      <w:pPr>
        <w:pStyle w:val="BodyText"/>
        <w:numPr>
          <w:ilvl w:val="0"/>
          <w:numId w:val="4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>Session Instructor</w:t>
      </w:r>
      <w:r w:rsidR="00E50370">
        <w:rPr>
          <w:rFonts w:cstheme="minorHAnsi"/>
        </w:rPr>
        <w:t xml:space="preserve">: </w:t>
      </w:r>
      <w:sdt>
        <w:sdtPr>
          <w:rPr>
            <w:rFonts w:cstheme="minorHAnsi"/>
          </w:rPr>
          <w:alias w:val="Session Instructor"/>
          <w:tag w:val="Session Instructor"/>
          <w:id w:val="2055355124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/>
        <w:sdtContent>
          <w:r w:rsidR="00E50370" w:rsidRPr="00E50370">
            <w:rPr>
              <w:rStyle w:val="PlaceholderText"/>
              <w:u w:val="single"/>
            </w:rPr>
            <w:t>Click or tap here to enter text.</w:t>
          </w:r>
        </w:sdtContent>
      </w:sdt>
    </w:p>
    <w:p w14:paraId="628E249B" w14:textId="0CEBB63D" w:rsidR="00E450FD" w:rsidRPr="00E61E4F" w:rsidRDefault="00A45233" w:rsidP="000E6512">
      <w:pPr>
        <w:pStyle w:val="BodyText"/>
        <w:numPr>
          <w:ilvl w:val="0"/>
          <w:numId w:val="4"/>
        </w:numPr>
        <w:spacing w:beforeLines="100" w:before="240" w:afterLines="100" w:after="240" w:line="276" w:lineRule="auto"/>
        <w:rPr>
          <w:rFonts w:cstheme="minorHAnsi"/>
        </w:rPr>
      </w:pPr>
      <w:r w:rsidRPr="00E61E4F">
        <w:rPr>
          <w:rFonts w:cstheme="minorHAnsi"/>
        </w:rPr>
        <w:t>Date</w:t>
      </w:r>
      <w:r w:rsidR="00E50370">
        <w:rPr>
          <w:rFonts w:cstheme="minorHAnsi"/>
        </w:rPr>
        <w:t xml:space="preserve">: </w:t>
      </w:r>
      <w:sdt>
        <w:sdtPr>
          <w:rPr>
            <w:rFonts w:cstheme="minorHAnsi"/>
          </w:rPr>
          <w:alias w:val="Date"/>
          <w:tag w:val="Date"/>
          <w:id w:val="-2073485994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/>
        <w:sdtContent>
          <w:r w:rsidR="00E50370" w:rsidRPr="00E50370">
            <w:rPr>
              <w:rStyle w:val="PlaceholderText"/>
              <w:u w:val="single"/>
            </w:rPr>
            <w:t>Click or tap here to enter text.</w:t>
          </w:r>
        </w:sdtContent>
      </w:sdt>
    </w:p>
    <w:sectPr w:rsidR="00E450FD" w:rsidRPr="00E61E4F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D14E2" w14:textId="77777777" w:rsidR="004E60F6" w:rsidRDefault="004E60F6">
      <w:r>
        <w:separator/>
      </w:r>
    </w:p>
  </w:endnote>
  <w:endnote w:type="continuationSeparator" w:id="0">
    <w:p w14:paraId="174C392F" w14:textId="77777777" w:rsidR="004E60F6" w:rsidRDefault="004E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D2EB" w14:textId="12BDF586" w:rsidR="00AB46BF" w:rsidRDefault="00AB46BF">
    <w:pPr>
      <w:pStyle w:val="Footer"/>
    </w:pPr>
    <w:r>
      <w:t>atl\</w:t>
    </w:r>
    <w:fldSimple w:instr="FILENAME \* MERGEFORMAT">
      <w:r w:rsidR="003F4FA9">
        <w:rPr>
          <w:noProof/>
        </w:rPr>
        <w:t>Training Documentation Form 2025</w:t>
      </w:r>
    </w:fldSimple>
    <w:r>
      <w:tab/>
    </w:r>
    <w:r w:rsidR="00407BDD">
      <w:fldChar w:fldCharType="begin"/>
    </w:r>
    <w:r w:rsidR="00407BDD">
      <w:instrText xml:space="preserve"> PAGE  \* MERGEFORMAT </w:instrText>
    </w:r>
    <w:r w:rsidR="00407BDD">
      <w:fldChar w:fldCharType="separate"/>
    </w:r>
    <w:r>
      <w:rPr>
        <w:noProof/>
      </w:rPr>
      <w:t>1</w:t>
    </w:r>
    <w:r w:rsidR="00407BD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661E7" w14:textId="77777777" w:rsidR="00AB46BF" w:rsidRDefault="00AB46BF">
    <w:pPr>
      <w:pStyle w:val="Footer"/>
    </w:pPr>
    <w:r>
      <w:tab/>
      <w:t xml:space="preserve">page </w:t>
    </w:r>
    <w:r w:rsidR="00407BDD">
      <w:fldChar w:fldCharType="begin"/>
    </w:r>
    <w:r w:rsidR="00407BDD">
      <w:instrText xml:space="preserve"> PAGE  \* MERGEFORMAT </w:instrText>
    </w:r>
    <w:r w:rsidR="00407BDD">
      <w:fldChar w:fldCharType="separate"/>
    </w:r>
    <w:r w:rsidR="002E1F64">
      <w:rPr>
        <w:noProof/>
      </w:rPr>
      <w:t>1</w:t>
    </w:r>
    <w:r w:rsidR="00407BDD">
      <w:rPr>
        <w:noProof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E1F6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14185" w14:textId="77777777" w:rsidR="004E60F6" w:rsidRDefault="004E60F6">
      <w:r>
        <w:separator/>
      </w:r>
    </w:p>
  </w:footnote>
  <w:footnote w:type="continuationSeparator" w:id="0">
    <w:p w14:paraId="323F548C" w14:textId="77777777" w:rsidR="004E60F6" w:rsidRDefault="004E6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36BC" w14:textId="77777777" w:rsidR="00AB46BF" w:rsidRDefault="00AB46BF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7097" w14:textId="77777777" w:rsidR="00AB46BF" w:rsidRDefault="00AB46BF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548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5E371B9"/>
    <w:multiLevelType w:val="hybridMultilevel"/>
    <w:tmpl w:val="18E8D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D1627"/>
    <w:multiLevelType w:val="hybridMultilevel"/>
    <w:tmpl w:val="2BA83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1423">
    <w:abstractNumId w:val="0"/>
  </w:num>
  <w:num w:numId="2" w16cid:durableId="1631595775">
    <w:abstractNumId w:val="0"/>
  </w:num>
  <w:num w:numId="3" w16cid:durableId="808787353">
    <w:abstractNumId w:val="1"/>
  </w:num>
  <w:num w:numId="4" w16cid:durableId="1848015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oolset" w:val="3"/>
  </w:docVars>
  <w:rsids>
    <w:rsidRoot w:val="00E56D91"/>
    <w:rsid w:val="00073D5A"/>
    <w:rsid w:val="0009224F"/>
    <w:rsid w:val="000B030B"/>
    <w:rsid w:val="000E6512"/>
    <w:rsid w:val="00103EEA"/>
    <w:rsid w:val="00183159"/>
    <w:rsid w:val="001E013C"/>
    <w:rsid w:val="002200C5"/>
    <w:rsid w:val="002279E9"/>
    <w:rsid w:val="002334AC"/>
    <w:rsid w:val="00241CD4"/>
    <w:rsid w:val="002E1F64"/>
    <w:rsid w:val="00304158"/>
    <w:rsid w:val="003C06F8"/>
    <w:rsid w:val="003D4C02"/>
    <w:rsid w:val="003F4FA9"/>
    <w:rsid w:val="003F7B48"/>
    <w:rsid w:val="00407BDD"/>
    <w:rsid w:val="00440559"/>
    <w:rsid w:val="004B115F"/>
    <w:rsid w:val="004E60F6"/>
    <w:rsid w:val="005726E1"/>
    <w:rsid w:val="00620FF8"/>
    <w:rsid w:val="00633DF1"/>
    <w:rsid w:val="00644C00"/>
    <w:rsid w:val="006671D1"/>
    <w:rsid w:val="00797D0E"/>
    <w:rsid w:val="007C1F58"/>
    <w:rsid w:val="007D3472"/>
    <w:rsid w:val="008807CE"/>
    <w:rsid w:val="008D11CF"/>
    <w:rsid w:val="009107E6"/>
    <w:rsid w:val="00926EA9"/>
    <w:rsid w:val="009B24E7"/>
    <w:rsid w:val="00A45233"/>
    <w:rsid w:val="00A674A2"/>
    <w:rsid w:val="00AB46BF"/>
    <w:rsid w:val="00AF07F8"/>
    <w:rsid w:val="00B01829"/>
    <w:rsid w:val="00BB45DC"/>
    <w:rsid w:val="00BE0709"/>
    <w:rsid w:val="00CC4D6B"/>
    <w:rsid w:val="00CE3B53"/>
    <w:rsid w:val="00D3564B"/>
    <w:rsid w:val="00D56217"/>
    <w:rsid w:val="00D724DC"/>
    <w:rsid w:val="00DB0DCD"/>
    <w:rsid w:val="00E450FD"/>
    <w:rsid w:val="00E50370"/>
    <w:rsid w:val="00E56D91"/>
    <w:rsid w:val="00E61E4F"/>
    <w:rsid w:val="00E65DC5"/>
    <w:rsid w:val="00EE46A9"/>
    <w:rsid w:val="00F6258B"/>
    <w:rsid w:val="00FA240C"/>
    <w:rsid w:val="00FC759A"/>
    <w:rsid w:val="5594F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DB6C53"/>
  <w15:docId w15:val="{36213BEA-2DC1-46F5-B3D0-5804C1E1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E4F"/>
    <w:rPr>
      <w:rFonts w:asciiTheme="minorHAnsi" w:hAnsiTheme="minorHAnsi"/>
      <w:sz w:val="24"/>
    </w:rPr>
  </w:style>
  <w:style w:type="paragraph" w:styleId="Heading1">
    <w:name w:val="heading 1"/>
    <w:basedOn w:val="Main-Head"/>
    <w:next w:val="BodyText"/>
    <w:qFormat/>
    <w:pPr>
      <w:keepNext/>
      <w:pBdr>
        <w:bottom w:val="single" w:sz="6" w:space="2" w:color="auto"/>
      </w:pBdr>
      <w:spacing w:after="720"/>
      <w:outlineLvl w:val="0"/>
    </w:pPr>
    <w:rPr>
      <w:sz w:val="48"/>
    </w:rPr>
  </w:style>
  <w:style w:type="paragraph" w:styleId="Heading2">
    <w:name w:val="heading 2"/>
    <w:basedOn w:val="Main-Head"/>
    <w:next w:val="BodyText"/>
    <w:qFormat/>
    <w:pPr>
      <w:keepNext/>
      <w:keepLines/>
      <w:spacing w:before="160" w:after="160"/>
      <w:outlineLvl w:val="1"/>
    </w:pPr>
    <w:rPr>
      <w:sz w:val="36"/>
    </w:rPr>
  </w:style>
  <w:style w:type="paragraph" w:styleId="Heading3">
    <w:name w:val="heading 3"/>
    <w:basedOn w:val="Main-Head"/>
    <w:next w:val="BodyText"/>
    <w:qFormat/>
    <w:pPr>
      <w:keepNext/>
      <w:keepLines/>
      <w:spacing w:before="80" w:after="80"/>
      <w:outlineLvl w:val="2"/>
    </w:pPr>
    <w:rPr>
      <w:sz w:val="28"/>
    </w:rPr>
  </w:style>
  <w:style w:type="paragraph" w:styleId="Heading4">
    <w:name w:val="heading 4"/>
    <w:basedOn w:val="Main-Head"/>
    <w:next w:val="BodyText"/>
    <w:qFormat/>
    <w:pPr>
      <w:keepNext/>
      <w:keepLines/>
      <w:spacing w:before="80" w:after="80"/>
      <w:outlineLvl w:val="3"/>
    </w:pPr>
  </w:style>
  <w:style w:type="paragraph" w:styleId="Heading5">
    <w:name w:val="heading 5"/>
    <w:basedOn w:val="Main-Head"/>
    <w:next w:val="BodyText"/>
    <w:qFormat/>
    <w:pPr>
      <w:outlineLvl w:val="4"/>
    </w:pPr>
  </w:style>
  <w:style w:type="paragraph" w:styleId="Heading6">
    <w:name w:val="heading 6"/>
    <w:basedOn w:val="Main-Head"/>
    <w:next w:val="BodyText"/>
    <w:qFormat/>
    <w:pPr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paragraph" w:customStyle="1" w:styleId="Bullet">
    <w:name w:val="Bullet"/>
    <w:basedOn w:val="BodyText"/>
    <w:next w:val="BodyText"/>
  </w:style>
  <w:style w:type="character" w:styleId="CommentReference">
    <w:name w:val="annotation reference"/>
    <w:basedOn w:val="DefaultParagraphFont"/>
    <w:semiHidden/>
    <w:rPr>
      <w:rFonts w:ascii="Arial" w:hAnsi="Arial"/>
      <w:color w:val="FF0000"/>
      <w:position w:val="6"/>
      <w:sz w:val="20"/>
    </w:rPr>
  </w:style>
  <w:style w:type="paragraph" w:styleId="CommentText">
    <w:name w:val="annotation text"/>
    <w:basedOn w:val="Normal"/>
    <w:semiHidden/>
    <w:pPr>
      <w:spacing w:before="120"/>
    </w:pPr>
    <w:rPr>
      <w:rFonts w:ascii="Arial" w:hAnsi="Arial"/>
    </w:rPr>
  </w:style>
  <w:style w:type="paragraph" w:customStyle="1" w:styleId="CSA">
    <w:name w:val="CSA"/>
    <w:basedOn w:val="BodyText"/>
    <w:next w:val="Heading1"/>
    <w:pPr>
      <w:keepNext/>
      <w:spacing w:after="0"/>
    </w:pPr>
    <w:rPr>
      <w:b/>
      <w:caps/>
      <w:sz w:val="20"/>
    </w:rPr>
  </w:style>
  <w:style w:type="character" w:styleId="Hyperlink">
    <w:name w:val="Hyperlink"/>
    <w:basedOn w:val="DefaultParagraphFont"/>
    <w:rsid w:val="003D4C02"/>
    <w:rPr>
      <w:color w:val="0000FF"/>
      <w:u w:val="single"/>
    </w:rPr>
  </w:style>
  <w:style w:type="paragraph" w:customStyle="1" w:styleId="Main-Head">
    <w:name w:val="Main-Head"/>
    <w:basedOn w:val="Normal"/>
    <w:next w:val="BodyText"/>
    <w:rPr>
      <w:rFonts w:ascii="Arial Narrow" w:hAnsi="Arial Narrow"/>
      <w:b/>
    </w:rPr>
  </w:style>
  <w:style w:type="paragraph" w:customStyle="1" w:styleId="Exhibit--Number">
    <w:name w:val="Exhibit--Number"/>
    <w:basedOn w:val="Main-Head"/>
    <w:next w:val="Exhibit--Title"/>
    <w:pPr>
      <w:spacing w:before="160"/>
    </w:pPr>
    <w:rPr>
      <w:caps/>
      <w:sz w:val="18"/>
    </w:rPr>
  </w:style>
  <w:style w:type="paragraph" w:customStyle="1" w:styleId="Exhibit--Title">
    <w:name w:val="Exhibit--Title"/>
    <w:basedOn w:val="Exhibit--Number"/>
    <w:next w:val="Exhibit--Caption"/>
    <w:pPr>
      <w:spacing w:before="0"/>
    </w:pPr>
    <w:rPr>
      <w:b w:val="0"/>
      <w:caps w:val="0"/>
      <w:sz w:val="20"/>
    </w:rPr>
  </w:style>
  <w:style w:type="paragraph" w:customStyle="1" w:styleId="Exhibit--Caption">
    <w:name w:val="Exhibit--Caption"/>
    <w:basedOn w:val="Exhibit--Title"/>
    <w:next w:val="BodyText"/>
    <w:pPr>
      <w:spacing w:after="240"/>
    </w:pPr>
    <w:rPr>
      <w:i/>
    </w:rPr>
  </w:style>
  <w:style w:type="paragraph" w:styleId="Footer">
    <w:name w:val="footer"/>
    <w:basedOn w:val="Normal"/>
    <w:pPr>
      <w:tabs>
        <w:tab w:val="right" w:pos="9000"/>
      </w:tabs>
    </w:pPr>
    <w:rPr>
      <w:rFonts w:ascii="Arial Narrow" w:hAnsi="Arial Narrow"/>
      <w:caps/>
      <w:sz w:val="14"/>
    </w:rPr>
  </w:style>
  <w:style w:type="character" w:styleId="FootnoteReference">
    <w:name w:val="footnote reference"/>
    <w:basedOn w:val="DefaultParagraphFont"/>
    <w:semiHidden/>
    <w:rPr>
      <w:rFonts w:ascii="Arial" w:hAnsi="Arial"/>
      <w:spacing w:val="0"/>
      <w:position w:val="6"/>
      <w:sz w:val="16"/>
    </w:rPr>
  </w:style>
  <w:style w:type="paragraph" w:styleId="FootnoteText">
    <w:name w:val="footnote text"/>
    <w:basedOn w:val="BodyText"/>
    <w:semiHidden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pPr>
      <w:pBdr>
        <w:bottom w:val="single" w:sz="6" w:space="1" w:color="auto"/>
      </w:pBdr>
      <w:jc w:val="right"/>
    </w:pPr>
    <w:rPr>
      <w:rFonts w:ascii="Arial Narrow" w:hAnsi="Arial Narrow"/>
      <w:caps/>
      <w:sz w:val="14"/>
    </w:rPr>
  </w:style>
  <w:style w:type="paragraph" w:styleId="NormalIndent">
    <w:name w:val="Normal Indent"/>
    <w:basedOn w:val="Normal"/>
    <w:pPr>
      <w:ind w:left="360"/>
    </w:pPr>
  </w:style>
  <w:style w:type="paragraph" w:customStyle="1" w:styleId="Number">
    <w:name w:val="Number"/>
    <w:basedOn w:val="BodyText"/>
    <w:next w:val="BodyText"/>
    <w:pPr>
      <w:spacing w:after="0"/>
      <w:ind w:left="360" w:hanging="360"/>
    </w:pPr>
  </w:style>
  <w:style w:type="character" w:styleId="PageNumber">
    <w:name w:val="page number"/>
    <w:basedOn w:val="DefaultParagraphFont"/>
    <w:rPr>
      <w:sz w:val="16"/>
    </w:rPr>
  </w:style>
  <w:style w:type="paragraph" w:customStyle="1" w:styleId="TableHead">
    <w:name w:val="Table Head"/>
    <w:basedOn w:val="Normal"/>
    <w:next w:val="Normal"/>
    <w:pPr>
      <w:spacing w:before="80" w:after="80"/>
      <w:jc w:val="center"/>
    </w:pPr>
    <w:rPr>
      <w:rFonts w:ascii="Arial" w:hAnsi="Arial"/>
      <w:b/>
      <w:sz w:val="18"/>
    </w:rPr>
  </w:style>
  <w:style w:type="paragraph" w:customStyle="1" w:styleId="TableBody">
    <w:name w:val="Table Body"/>
    <w:basedOn w:val="TableHead"/>
    <w:pPr>
      <w:jc w:val="left"/>
    </w:pPr>
    <w:rPr>
      <w:b w:val="0"/>
    </w:rPr>
  </w:style>
  <w:style w:type="paragraph" w:customStyle="1" w:styleId="TableNotes">
    <w:name w:val="Table Notes"/>
    <w:basedOn w:val="TableBody"/>
    <w:pPr>
      <w:spacing w:after="320"/>
    </w:pPr>
  </w:style>
  <w:style w:type="paragraph" w:customStyle="1" w:styleId="Tick">
    <w:name w:val="Tick"/>
    <w:basedOn w:val="BodyText"/>
    <w:next w:val="BodyText"/>
    <w:pPr>
      <w:spacing w:after="0"/>
      <w:ind w:left="720" w:hanging="360"/>
    </w:pPr>
  </w:style>
  <w:style w:type="paragraph" w:styleId="Title">
    <w:name w:val="Title"/>
    <w:basedOn w:val="Normal"/>
    <w:next w:val="BodyText"/>
    <w:qFormat/>
    <w:rsid w:val="00E450FD"/>
    <w:pPr>
      <w:spacing w:before="240" w:after="60"/>
      <w:jc w:val="center"/>
    </w:pPr>
    <w:rPr>
      <w:rFonts w:ascii="Arial Narrow" w:hAnsi="Arial Narrow"/>
      <w:b/>
      <w:kern w:val="28"/>
      <w:sz w:val="36"/>
    </w:rPr>
  </w:style>
  <w:style w:type="paragraph" w:styleId="TOC1">
    <w:name w:val="toc 1"/>
    <w:basedOn w:val="BodyText"/>
    <w:next w:val="TOC2"/>
    <w:autoRedefine/>
    <w:semiHidden/>
    <w:pPr>
      <w:tabs>
        <w:tab w:val="right" w:leader="dot" w:pos="8640"/>
      </w:tabs>
      <w:spacing w:after="0"/>
    </w:pPr>
    <w:rPr>
      <w:b/>
    </w:rPr>
  </w:style>
  <w:style w:type="paragraph" w:styleId="TOC2">
    <w:name w:val="toc 2"/>
    <w:basedOn w:val="TOC1"/>
    <w:next w:val="TOC3"/>
    <w:autoRedefine/>
    <w:semiHidden/>
    <w:pPr>
      <w:tabs>
        <w:tab w:val="left" w:pos="1008"/>
      </w:tabs>
      <w:ind w:left="720"/>
    </w:pPr>
    <w:rPr>
      <w:b w:val="0"/>
    </w:rPr>
  </w:style>
  <w:style w:type="paragraph" w:styleId="TOC3">
    <w:name w:val="toc 3"/>
    <w:basedOn w:val="TOC2"/>
    <w:autoRedefine/>
    <w:semiHidden/>
    <w:pPr>
      <w:tabs>
        <w:tab w:val="clear" w:pos="1008"/>
        <w:tab w:val="left" w:pos="1728"/>
      </w:tabs>
      <w:ind w:left="1440"/>
    </w:pPr>
  </w:style>
  <w:style w:type="paragraph" w:styleId="ListBullet">
    <w:name w:val="List Bullet"/>
    <w:basedOn w:val="Bullet"/>
    <w:autoRedefine/>
    <w:pPr>
      <w:numPr>
        <w:numId w:val="2"/>
      </w:numPr>
    </w:pPr>
  </w:style>
  <w:style w:type="character" w:styleId="PlaceholderText">
    <w:name w:val="Placeholder Text"/>
    <w:basedOn w:val="DefaultParagraphFont"/>
    <w:uiPriority w:val="99"/>
    <w:semiHidden/>
    <w:rsid w:val="00797D0E"/>
    <w:rPr>
      <w:color w:val="666666"/>
    </w:rPr>
  </w:style>
  <w:style w:type="table" w:styleId="TableGrid">
    <w:name w:val="Table Grid"/>
    <w:basedOn w:val="TableNormal"/>
    <w:rsid w:val="00E50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6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jdjordan@charlotteairpor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H2M%20HILL%20Documents\Automated%20Blank%20Documen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B4EF3-0556-4FF1-86D4-1E66EEC6105F}"/>
      </w:docPartPr>
      <w:docPartBody>
        <w:p w:rsidR="00594A80" w:rsidRDefault="00CE48CD"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6A567E86C141F4B2619E67AC092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7E24-F3E5-46EE-BEE4-91D8E1B26496}"/>
      </w:docPartPr>
      <w:docPartBody>
        <w:p w:rsidR="00594A80" w:rsidRDefault="00CE48CD" w:rsidP="00CE48CD">
          <w:pPr>
            <w:pStyle w:val="B56A567E86C141F4B2619E67AC09258F1"/>
          </w:pPr>
          <w:r w:rsidRPr="00E61E4F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42EFA32E74124178B16A49C1C614F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50290-2FE7-45BE-8BEC-1BD685A1891B}"/>
      </w:docPartPr>
      <w:docPartBody>
        <w:p w:rsidR="00594A80" w:rsidRDefault="00CE48CD" w:rsidP="00CE48CD">
          <w:pPr>
            <w:pStyle w:val="42EFA32E74124178B16A49C1C614FD711"/>
          </w:pPr>
          <w:r w:rsidRPr="00E61E4F">
            <w:rPr>
              <w:rStyle w:val="PlaceholderText"/>
              <w:rFonts w:cstheme="minorHAnsi"/>
              <w:u w:val="single"/>
            </w:rPr>
            <w:t>Click or tap here to enter text.</w:t>
          </w:r>
        </w:p>
      </w:docPartBody>
    </w:docPart>
    <w:docPart>
      <w:docPartPr>
        <w:name w:val="958895ED9ACC42F79C26991154B6E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C20A5-3E6D-4EEE-BAF6-EC89BE1E64B8}"/>
      </w:docPartPr>
      <w:docPartBody>
        <w:p w:rsidR="00594A80" w:rsidRDefault="00CE48CD" w:rsidP="00CE48CD">
          <w:pPr>
            <w:pStyle w:val="958895ED9ACC42F79C26991154B6ECFD1"/>
          </w:pPr>
          <w:r w:rsidRPr="00E61E4F">
            <w:rPr>
              <w:rStyle w:val="PlaceholderText"/>
              <w:rFonts w:cstheme="minorHAnsi"/>
              <w:u w:val="single"/>
            </w:rPr>
            <w:t>Click or tap here to enter text.</w:t>
          </w:r>
        </w:p>
      </w:docPartBody>
    </w:docPart>
    <w:docPart>
      <w:docPartPr>
        <w:name w:val="A894EE9DF77043C88663876029A30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2BD39-5707-41DC-886E-79E6FDCFF249}"/>
      </w:docPartPr>
      <w:docPartBody>
        <w:p w:rsidR="00594A80" w:rsidRDefault="00CE48CD" w:rsidP="00CE48CD">
          <w:pPr>
            <w:pStyle w:val="A894EE9DF77043C88663876029A30DE11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6BAE4243634623BB4171FFF7246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1206E-8275-4214-B033-80C0260EC15F}"/>
      </w:docPartPr>
      <w:docPartBody>
        <w:p w:rsidR="00594A80" w:rsidRDefault="00CE48CD" w:rsidP="00CE48CD">
          <w:pPr>
            <w:pStyle w:val="EA6BAE4243634623BB4171FFF7246CF7"/>
          </w:pPr>
          <w:r w:rsidRPr="005D2A62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2C965B46CE4B4AA9109EAE7790D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6F3FB-842F-4C91-8BF5-C83425135E87}"/>
      </w:docPartPr>
      <w:docPartBody>
        <w:p w:rsidR="00594A80" w:rsidRDefault="00CE48CD" w:rsidP="00CE48CD">
          <w:pPr>
            <w:pStyle w:val="8D2C965B46CE4B4AA9109EAE7790D7B1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931ED678914E86B58D1AAD90919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3056C-D1B1-4DA5-9A89-2CAC41030B13}"/>
      </w:docPartPr>
      <w:docPartBody>
        <w:p w:rsidR="00594A80" w:rsidRDefault="00CE48CD" w:rsidP="00CE48CD">
          <w:pPr>
            <w:pStyle w:val="43931ED678914E86B58D1AAD90919E5B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AA3470AF9740FDB15AA9E4A5A0F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A6DD5-FA11-4ACB-B21D-92C7F7110132}"/>
      </w:docPartPr>
      <w:docPartBody>
        <w:p w:rsidR="00594A80" w:rsidRDefault="00CE48CD" w:rsidP="00CE48CD">
          <w:pPr>
            <w:pStyle w:val="F2AA3470AF9740FDB15AA9E4A5A0F66E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89AC382EB4B12BD93545EDF432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C8068-40B5-4E17-879F-FE791D57583F}"/>
      </w:docPartPr>
      <w:docPartBody>
        <w:p w:rsidR="00594A80" w:rsidRDefault="00CE48CD" w:rsidP="00CE48CD">
          <w:pPr>
            <w:pStyle w:val="73F89AC382EB4B12BD93545EDF4328E0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CC5102E9D94B31A6A36D42C3237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F5061-55EA-4D64-80E8-E30CF8CA8E79}"/>
      </w:docPartPr>
      <w:docPartBody>
        <w:p w:rsidR="00594A80" w:rsidRDefault="00CE48CD" w:rsidP="00CE48CD">
          <w:pPr>
            <w:pStyle w:val="09CC5102E9D94B31A6A36D42C3237AF3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7BDC0EC5F9413FA1FBF04CBD508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98C99-C725-4A6F-BFFF-89E260E0239A}"/>
      </w:docPartPr>
      <w:docPartBody>
        <w:p w:rsidR="00594A80" w:rsidRDefault="00CE48CD" w:rsidP="00CE48CD">
          <w:pPr>
            <w:pStyle w:val="2F7BDC0EC5F9413FA1FBF04CBD50894A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BFB903A22F4A6D930A4C59BC206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240FD-6FAC-4BBF-85BD-692BAF85DD90}"/>
      </w:docPartPr>
      <w:docPartBody>
        <w:p w:rsidR="00594A80" w:rsidRDefault="00CE48CD" w:rsidP="00CE48CD">
          <w:pPr>
            <w:pStyle w:val="EFBFB903A22F4A6D930A4C59BC20642A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811D12C624AF8B646707554143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77797-63EF-44B4-B5FB-AAFBA3D210DD}"/>
      </w:docPartPr>
      <w:docPartBody>
        <w:p w:rsidR="00594A80" w:rsidRDefault="00CE48CD" w:rsidP="00CE48CD">
          <w:pPr>
            <w:pStyle w:val="18F811D12C624AF8B646707554143E0D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3B6E53792645D7A9087F484F26B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2F4F9-7DAE-43D7-A381-7A2493A29DC4}"/>
      </w:docPartPr>
      <w:docPartBody>
        <w:p w:rsidR="00594A80" w:rsidRDefault="00CE48CD" w:rsidP="00CE48CD">
          <w:pPr>
            <w:pStyle w:val="263B6E53792645D7A9087F484F26BCB1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E795DCA1E3463BA5469134DC768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328CD-8892-479D-AB0B-AC7D990F2B01}"/>
      </w:docPartPr>
      <w:docPartBody>
        <w:p w:rsidR="00594A80" w:rsidRDefault="00CE48CD" w:rsidP="00CE48CD">
          <w:pPr>
            <w:pStyle w:val="C9E795DCA1E3463BA5469134DC768734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4FE53BD0514783809964A54E0D8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37E67-3695-4466-BB36-95DC216B4641}"/>
      </w:docPartPr>
      <w:docPartBody>
        <w:p w:rsidR="00594A80" w:rsidRDefault="00CE48CD" w:rsidP="00CE48CD">
          <w:pPr>
            <w:pStyle w:val="8F4FE53BD0514783809964A54E0D8F90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96B1682DE745D691B7B8042CBA4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10199-E328-4CBE-BABB-8E4126677F20}"/>
      </w:docPartPr>
      <w:docPartBody>
        <w:p w:rsidR="00594A80" w:rsidRDefault="00CE48CD" w:rsidP="00CE48CD">
          <w:pPr>
            <w:pStyle w:val="A496B1682DE745D691B7B8042CBA418D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3D645E3AE549D48F9AB7A4332B2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300EB-79E9-4009-B8B7-C3F5FC7EB782}"/>
      </w:docPartPr>
      <w:docPartBody>
        <w:p w:rsidR="00594A80" w:rsidRDefault="00CE48CD" w:rsidP="00CE48CD">
          <w:pPr>
            <w:pStyle w:val="8A3D645E3AE549D48F9AB7A4332B216E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803E5400DC49DEA4DB002525965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DB347-9AFF-412A-9689-585527ABB4A4}"/>
      </w:docPartPr>
      <w:docPartBody>
        <w:p w:rsidR="00594A80" w:rsidRDefault="00CE48CD" w:rsidP="00CE48CD">
          <w:pPr>
            <w:pStyle w:val="C2803E5400DC49DEA4DB00252596572F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1D8502564405496E5F8344C0BB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A84C4-1265-48D0-9376-63F01029D585}"/>
      </w:docPartPr>
      <w:docPartBody>
        <w:p w:rsidR="00594A80" w:rsidRDefault="00CE48CD" w:rsidP="00CE48CD">
          <w:pPr>
            <w:pStyle w:val="0921D8502564405496E5F8344C0BB681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AC6024B754CA2AA4EA821366BA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01D52-4C30-423C-B6BD-9D7052A07305}"/>
      </w:docPartPr>
      <w:docPartBody>
        <w:p w:rsidR="00594A80" w:rsidRDefault="00CE48CD" w:rsidP="00CE48CD">
          <w:pPr>
            <w:pStyle w:val="226AC6024B754CA2AA4EA821366BA069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CFE76FE345437A88ABD92359DDB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31001-E931-4590-9BE9-B31EE6FCDC6D}"/>
      </w:docPartPr>
      <w:docPartBody>
        <w:p w:rsidR="00594A80" w:rsidRDefault="00CE48CD" w:rsidP="00CE48CD">
          <w:pPr>
            <w:pStyle w:val="81CFE76FE345437A88ABD92359DDBF11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CFAFF2D6AD4B4796A1AC0584AA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E3B8C-8E76-4965-9985-5FF814577CE0}"/>
      </w:docPartPr>
      <w:docPartBody>
        <w:p w:rsidR="00594A80" w:rsidRDefault="00CE48CD" w:rsidP="00CE48CD">
          <w:pPr>
            <w:pStyle w:val="9DCFAFF2D6AD4B4796A1AC0584AA1E8A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0335A950EA46D295EAAC25529F7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88411-D0CD-463A-84C2-89157718C019}"/>
      </w:docPartPr>
      <w:docPartBody>
        <w:p w:rsidR="00594A80" w:rsidRDefault="00CE48CD" w:rsidP="00CE48CD">
          <w:pPr>
            <w:pStyle w:val="EF0335A950EA46D295EAAC25529F7E20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C037DDAAC4B8B9BF259B00992E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CA832-B3F5-4CCC-A425-276B37E8A9D4}"/>
      </w:docPartPr>
      <w:docPartBody>
        <w:p w:rsidR="00594A80" w:rsidRDefault="00CE48CD" w:rsidP="00CE48CD">
          <w:pPr>
            <w:pStyle w:val="81EC037DDAAC4B8B9BF259B00992E845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E3877F4AA94C9DBDCD82D35E1A2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4B747-C27C-44CA-A6D0-53F079909DB2}"/>
      </w:docPartPr>
      <w:docPartBody>
        <w:p w:rsidR="00594A80" w:rsidRDefault="00CE48CD" w:rsidP="00CE48CD">
          <w:pPr>
            <w:pStyle w:val="E4E3877F4AA94C9DBDCD82D35E1A255D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DD0C1622D64608B8C0B3C5AE1E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86E4C-0D9E-4E68-A591-8C63FA619223}"/>
      </w:docPartPr>
      <w:docPartBody>
        <w:p w:rsidR="00594A80" w:rsidRDefault="00CE48CD" w:rsidP="00CE48CD">
          <w:pPr>
            <w:pStyle w:val="08DD0C1622D64608B8C0B3C5AE1E56CA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D23A1E0DC0482D94EC4EBB721CB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78CB8-2D6D-4029-BC00-22FA2C614FA9}"/>
      </w:docPartPr>
      <w:docPartBody>
        <w:p w:rsidR="00594A80" w:rsidRDefault="00CE48CD" w:rsidP="00CE48CD">
          <w:pPr>
            <w:pStyle w:val="14D23A1E0DC0482D94EC4EBB721CB6C3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7E67EDAF5E47758840E95B9D5C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B3D4B-E6AE-4EC2-AF8E-CD9D5E78CC3D}"/>
      </w:docPartPr>
      <w:docPartBody>
        <w:p w:rsidR="00594A80" w:rsidRDefault="00CE48CD" w:rsidP="00CE48CD">
          <w:pPr>
            <w:pStyle w:val="B17E67EDAF5E47758840E95B9D5CEDA7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778E9A146A4FF4AB5E7178A8839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694DE-77C2-4C40-9AB0-37C2260A0F36}"/>
      </w:docPartPr>
      <w:docPartBody>
        <w:p w:rsidR="00594A80" w:rsidRDefault="00CE48CD" w:rsidP="00CE48CD">
          <w:pPr>
            <w:pStyle w:val="E8778E9A146A4FF4AB5E7178A8839757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4F8C69D06402594EF64D312186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342FA-07CD-4733-A66F-0BC170741BC5}"/>
      </w:docPartPr>
      <w:docPartBody>
        <w:p w:rsidR="00594A80" w:rsidRDefault="00CE48CD" w:rsidP="00CE48CD">
          <w:pPr>
            <w:pStyle w:val="78D4F8C69D06402594EF64D3121860C7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3DA0F1DA8E40E79BD2B0259F357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2E374-945E-434E-BCE2-6D5A5E5D409D}"/>
      </w:docPartPr>
      <w:docPartBody>
        <w:p w:rsidR="00594A80" w:rsidRDefault="00CE48CD" w:rsidP="00CE48CD">
          <w:pPr>
            <w:pStyle w:val="F03DA0F1DA8E40E79BD2B0259F357FF6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93FEA69DC049F98A0A761A17C66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EE331-D017-4E27-BFDB-53368CAF80EB}"/>
      </w:docPartPr>
      <w:docPartBody>
        <w:p w:rsidR="00594A80" w:rsidRDefault="00CE48CD" w:rsidP="00CE48CD">
          <w:pPr>
            <w:pStyle w:val="1593FEA69DC049F98A0A761A17C660BA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C953ED686140EE83CDBC4AB9A3E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E2FE3-678D-458E-B01A-14DAE124648F}"/>
      </w:docPartPr>
      <w:docPartBody>
        <w:p w:rsidR="00594A80" w:rsidRDefault="00CE48CD" w:rsidP="00CE48CD">
          <w:pPr>
            <w:pStyle w:val="93C953ED686140EE83CDBC4AB9A3E992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B7F76CCB994179BEDDAB97F0C2F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E540F-A162-42D5-BA4C-2F02A0D46DBE}"/>
      </w:docPartPr>
      <w:docPartBody>
        <w:p w:rsidR="00594A80" w:rsidRDefault="00CE48CD" w:rsidP="00CE48CD">
          <w:pPr>
            <w:pStyle w:val="6CB7F76CCB994179BEDDAB97F0C2FEF5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7711936384C549FC188A078C5A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5DD6D-27D4-4635-AFD9-8D151B35845E}"/>
      </w:docPartPr>
      <w:docPartBody>
        <w:p w:rsidR="00594A80" w:rsidRDefault="00CE48CD" w:rsidP="00CE48CD">
          <w:pPr>
            <w:pStyle w:val="B647711936384C549FC188A078C5AFC3"/>
          </w:pPr>
          <w:r w:rsidRPr="003728C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CD"/>
    <w:rsid w:val="001E013C"/>
    <w:rsid w:val="00440559"/>
    <w:rsid w:val="004D1E8D"/>
    <w:rsid w:val="00594A80"/>
    <w:rsid w:val="00652297"/>
    <w:rsid w:val="00CE48CD"/>
    <w:rsid w:val="00EE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48CD"/>
    <w:rPr>
      <w:color w:val="666666"/>
    </w:rPr>
  </w:style>
  <w:style w:type="paragraph" w:customStyle="1" w:styleId="B73541073425403AA5D2625589266926">
    <w:name w:val="B73541073425403AA5D2625589266926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BDCC0E304CAA4C0E86F3806D3271F5F8">
    <w:name w:val="BDCC0E304CAA4C0E86F3806D3271F5F8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B56A567E86C141F4B2619E67AC09258F">
    <w:name w:val="B56A567E86C141F4B2619E67AC09258F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42EFA32E74124178B16A49C1C614FD71">
    <w:name w:val="42EFA32E74124178B16A49C1C614FD71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958895ED9ACC42F79C26991154B6ECFD">
    <w:name w:val="958895ED9ACC42F79C26991154B6ECFD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A894EE9DF77043C88663876029A30DE1">
    <w:name w:val="A894EE9DF77043C88663876029A30DE1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EA6BAE4243634623BB4171FFF7246CF7">
    <w:name w:val="EA6BAE4243634623BB4171FFF7246CF7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BDCC0E304CAA4C0E86F3806D3271F5F81">
    <w:name w:val="BDCC0E304CAA4C0E86F3806D3271F5F81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B56A567E86C141F4B2619E67AC09258F1">
    <w:name w:val="B56A567E86C141F4B2619E67AC09258F1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42EFA32E74124178B16A49C1C614FD711">
    <w:name w:val="42EFA32E74124178B16A49C1C614FD711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958895ED9ACC42F79C26991154B6ECFD1">
    <w:name w:val="958895ED9ACC42F79C26991154B6ECFD1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A894EE9DF77043C88663876029A30DE11">
    <w:name w:val="A894EE9DF77043C88663876029A30DE11"/>
    <w:rsid w:val="00CE48CD"/>
    <w:pPr>
      <w:spacing w:line="240" w:lineRule="auto"/>
    </w:pPr>
    <w:rPr>
      <w:rFonts w:eastAsia="Times New Roman" w:cs="Times New Roman"/>
      <w:kern w:val="0"/>
      <w:szCs w:val="20"/>
      <w14:ligatures w14:val="none"/>
    </w:rPr>
  </w:style>
  <w:style w:type="paragraph" w:customStyle="1" w:styleId="9358C2FF587A4C99B96BFF3C3AC7C241">
    <w:name w:val="9358C2FF587A4C99B96BFF3C3AC7C241"/>
    <w:rsid w:val="00CE48CD"/>
  </w:style>
  <w:style w:type="paragraph" w:customStyle="1" w:styleId="F5591D1C26F64509801F2F9C006FE090">
    <w:name w:val="F5591D1C26F64509801F2F9C006FE090"/>
    <w:rsid w:val="00CE48CD"/>
  </w:style>
  <w:style w:type="paragraph" w:customStyle="1" w:styleId="A74A7F8168364CD28961B309A523F170">
    <w:name w:val="A74A7F8168364CD28961B309A523F170"/>
    <w:rsid w:val="00CE48CD"/>
  </w:style>
  <w:style w:type="paragraph" w:customStyle="1" w:styleId="C5F8481797714A4CB623975DF36D63B4">
    <w:name w:val="C5F8481797714A4CB623975DF36D63B4"/>
    <w:rsid w:val="00CE48CD"/>
  </w:style>
  <w:style w:type="paragraph" w:customStyle="1" w:styleId="1B7E2B62C0A54143BC3BD1C57A2AF9EB">
    <w:name w:val="1B7E2B62C0A54143BC3BD1C57A2AF9EB"/>
    <w:rsid w:val="00CE48CD"/>
  </w:style>
  <w:style w:type="paragraph" w:customStyle="1" w:styleId="19B04829154F453D87992FDF04CD7F71">
    <w:name w:val="19B04829154F453D87992FDF04CD7F71"/>
    <w:rsid w:val="00CE48CD"/>
  </w:style>
  <w:style w:type="paragraph" w:customStyle="1" w:styleId="0AD37BB9BD5F4BCDB2BC8F9371C85C7C">
    <w:name w:val="0AD37BB9BD5F4BCDB2BC8F9371C85C7C"/>
    <w:rsid w:val="00CE48CD"/>
  </w:style>
  <w:style w:type="paragraph" w:customStyle="1" w:styleId="D111CA891D7444CFAEAE8C6CCEAE38A4">
    <w:name w:val="D111CA891D7444CFAEAE8C6CCEAE38A4"/>
    <w:rsid w:val="00CE48CD"/>
  </w:style>
  <w:style w:type="paragraph" w:customStyle="1" w:styleId="9B5DBE4514BC468E860CC5F58F43CA8D">
    <w:name w:val="9B5DBE4514BC468E860CC5F58F43CA8D"/>
    <w:rsid w:val="00CE48CD"/>
  </w:style>
  <w:style w:type="paragraph" w:customStyle="1" w:styleId="C07376B31D03469A80F27CA0C68276FE">
    <w:name w:val="C07376B31D03469A80F27CA0C68276FE"/>
    <w:rsid w:val="00CE48CD"/>
  </w:style>
  <w:style w:type="paragraph" w:customStyle="1" w:styleId="4A20371A31B141C6AB5E6F53D6178563">
    <w:name w:val="4A20371A31B141C6AB5E6F53D6178563"/>
    <w:rsid w:val="00CE48CD"/>
  </w:style>
  <w:style w:type="paragraph" w:customStyle="1" w:styleId="558EF59C35524105A9F24A160949A3E8">
    <w:name w:val="558EF59C35524105A9F24A160949A3E8"/>
    <w:rsid w:val="00CE48CD"/>
  </w:style>
  <w:style w:type="paragraph" w:customStyle="1" w:styleId="D65171AD13F64601B390BDDC1145696C">
    <w:name w:val="D65171AD13F64601B390BDDC1145696C"/>
    <w:rsid w:val="00CE48CD"/>
  </w:style>
  <w:style w:type="paragraph" w:customStyle="1" w:styleId="2DB94102D0B14BEFB7AB40156AB944E4">
    <w:name w:val="2DB94102D0B14BEFB7AB40156AB944E4"/>
    <w:rsid w:val="00CE48CD"/>
  </w:style>
  <w:style w:type="paragraph" w:customStyle="1" w:styleId="B220CF6E27F54DD6AA175A5830E69207">
    <w:name w:val="B220CF6E27F54DD6AA175A5830E69207"/>
    <w:rsid w:val="00CE48CD"/>
  </w:style>
  <w:style w:type="paragraph" w:customStyle="1" w:styleId="9DC8D393FCF946EEAD05E180CA3DFFE2">
    <w:name w:val="9DC8D393FCF946EEAD05E180CA3DFFE2"/>
    <w:rsid w:val="00CE48CD"/>
  </w:style>
  <w:style w:type="paragraph" w:customStyle="1" w:styleId="7B6C0DE8E5854639980BBAEB16BD776B">
    <w:name w:val="7B6C0DE8E5854639980BBAEB16BD776B"/>
    <w:rsid w:val="00CE48CD"/>
  </w:style>
  <w:style w:type="paragraph" w:customStyle="1" w:styleId="B05C4F8517E14375920DF6314624DDF2">
    <w:name w:val="B05C4F8517E14375920DF6314624DDF2"/>
    <w:rsid w:val="00CE48CD"/>
  </w:style>
  <w:style w:type="paragraph" w:customStyle="1" w:styleId="42F342CDE1CF4E52AFFBF2A3BDE2728F">
    <w:name w:val="42F342CDE1CF4E52AFFBF2A3BDE2728F"/>
    <w:rsid w:val="00CE48CD"/>
  </w:style>
  <w:style w:type="paragraph" w:customStyle="1" w:styleId="E2996590048140FB82C2676DBEDB060A">
    <w:name w:val="E2996590048140FB82C2676DBEDB060A"/>
    <w:rsid w:val="00CE48CD"/>
  </w:style>
  <w:style w:type="paragraph" w:customStyle="1" w:styleId="10C3F7D1F4AA450B8E6F45C7A208F89F">
    <w:name w:val="10C3F7D1F4AA450B8E6F45C7A208F89F"/>
    <w:rsid w:val="00CE48CD"/>
  </w:style>
  <w:style w:type="paragraph" w:customStyle="1" w:styleId="7D6CF76F3110474DBA23C0AB649C4BDA">
    <w:name w:val="7D6CF76F3110474DBA23C0AB649C4BDA"/>
    <w:rsid w:val="00CE48CD"/>
  </w:style>
  <w:style w:type="paragraph" w:customStyle="1" w:styleId="5570BA748AC0477495FE209E9D703EE1">
    <w:name w:val="5570BA748AC0477495FE209E9D703EE1"/>
    <w:rsid w:val="00CE48CD"/>
  </w:style>
  <w:style w:type="paragraph" w:customStyle="1" w:styleId="D9950485428E4C28BF75FA0C806A8FE8">
    <w:name w:val="D9950485428E4C28BF75FA0C806A8FE8"/>
    <w:rsid w:val="00CE48CD"/>
  </w:style>
  <w:style w:type="paragraph" w:customStyle="1" w:styleId="132259B0AD804247A36F888ECBF3221B">
    <w:name w:val="132259B0AD804247A36F888ECBF3221B"/>
    <w:rsid w:val="00CE48CD"/>
  </w:style>
  <w:style w:type="paragraph" w:customStyle="1" w:styleId="9DBCCBF1D88B4A4AAC7894AB4905289F">
    <w:name w:val="9DBCCBF1D88B4A4AAC7894AB4905289F"/>
    <w:rsid w:val="00CE48CD"/>
  </w:style>
  <w:style w:type="paragraph" w:customStyle="1" w:styleId="8D2C965B46CE4B4AA9109EAE7790D7B1">
    <w:name w:val="8D2C965B46CE4B4AA9109EAE7790D7B1"/>
    <w:rsid w:val="00CE48CD"/>
  </w:style>
  <w:style w:type="paragraph" w:customStyle="1" w:styleId="43931ED678914E86B58D1AAD90919E5B">
    <w:name w:val="43931ED678914E86B58D1AAD90919E5B"/>
    <w:rsid w:val="00CE48CD"/>
  </w:style>
  <w:style w:type="paragraph" w:customStyle="1" w:styleId="C5A7FCC781424100886DF233A7A12D7A">
    <w:name w:val="C5A7FCC781424100886DF233A7A12D7A"/>
    <w:rsid w:val="00CE48CD"/>
  </w:style>
  <w:style w:type="paragraph" w:customStyle="1" w:styleId="2B8670C4906C4CADBD99F4A57FE4FAF6">
    <w:name w:val="2B8670C4906C4CADBD99F4A57FE4FAF6"/>
    <w:rsid w:val="00CE48CD"/>
  </w:style>
  <w:style w:type="paragraph" w:customStyle="1" w:styleId="84B51B1B48C84CA889774649BBAF5160">
    <w:name w:val="84B51B1B48C84CA889774649BBAF5160"/>
    <w:rsid w:val="00CE48CD"/>
  </w:style>
  <w:style w:type="paragraph" w:customStyle="1" w:styleId="88CF4DA2FD5C4209B3DFE7AAEF7C9639">
    <w:name w:val="88CF4DA2FD5C4209B3DFE7AAEF7C9639"/>
    <w:rsid w:val="00CE48CD"/>
  </w:style>
  <w:style w:type="paragraph" w:customStyle="1" w:styleId="2C3C8423A442497AA45805CFFA832805">
    <w:name w:val="2C3C8423A442497AA45805CFFA832805"/>
    <w:rsid w:val="00CE48CD"/>
  </w:style>
  <w:style w:type="paragraph" w:customStyle="1" w:styleId="8F934BB0B4CE474FB0CE7E6CFE85D83D">
    <w:name w:val="8F934BB0B4CE474FB0CE7E6CFE85D83D"/>
    <w:rsid w:val="00CE48CD"/>
  </w:style>
  <w:style w:type="paragraph" w:customStyle="1" w:styleId="8148C25ADE5C4E758E928D37BCC21319">
    <w:name w:val="8148C25ADE5C4E758E928D37BCC21319"/>
    <w:rsid w:val="00CE48CD"/>
  </w:style>
  <w:style w:type="paragraph" w:customStyle="1" w:styleId="C949B4B5DB5249BAAB434971102FD61A">
    <w:name w:val="C949B4B5DB5249BAAB434971102FD61A"/>
    <w:rsid w:val="00CE48CD"/>
  </w:style>
  <w:style w:type="paragraph" w:customStyle="1" w:styleId="8AE8ABF5B64040189B598F7D6FC15E6D">
    <w:name w:val="8AE8ABF5B64040189B598F7D6FC15E6D"/>
    <w:rsid w:val="00CE48CD"/>
  </w:style>
  <w:style w:type="paragraph" w:customStyle="1" w:styleId="B6272B87665744778AF07527DC9A83C2">
    <w:name w:val="B6272B87665744778AF07527DC9A83C2"/>
    <w:rsid w:val="00CE48CD"/>
  </w:style>
  <w:style w:type="paragraph" w:customStyle="1" w:styleId="F2AA3470AF9740FDB15AA9E4A5A0F66E">
    <w:name w:val="F2AA3470AF9740FDB15AA9E4A5A0F66E"/>
    <w:rsid w:val="00CE48CD"/>
  </w:style>
  <w:style w:type="paragraph" w:customStyle="1" w:styleId="73F89AC382EB4B12BD93545EDF4328E0">
    <w:name w:val="73F89AC382EB4B12BD93545EDF4328E0"/>
    <w:rsid w:val="00CE48CD"/>
  </w:style>
  <w:style w:type="paragraph" w:customStyle="1" w:styleId="09CC5102E9D94B31A6A36D42C3237AF3">
    <w:name w:val="09CC5102E9D94B31A6A36D42C3237AF3"/>
    <w:rsid w:val="00CE48CD"/>
  </w:style>
  <w:style w:type="paragraph" w:customStyle="1" w:styleId="2F7BDC0EC5F9413FA1FBF04CBD50894A">
    <w:name w:val="2F7BDC0EC5F9413FA1FBF04CBD50894A"/>
    <w:rsid w:val="00CE48CD"/>
  </w:style>
  <w:style w:type="paragraph" w:customStyle="1" w:styleId="EFBFB903A22F4A6D930A4C59BC20642A">
    <w:name w:val="EFBFB903A22F4A6D930A4C59BC20642A"/>
    <w:rsid w:val="00CE48CD"/>
  </w:style>
  <w:style w:type="paragraph" w:customStyle="1" w:styleId="18F811D12C624AF8B646707554143E0D">
    <w:name w:val="18F811D12C624AF8B646707554143E0D"/>
    <w:rsid w:val="00CE48CD"/>
  </w:style>
  <w:style w:type="paragraph" w:customStyle="1" w:styleId="263B6E53792645D7A9087F484F26BCB1">
    <w:name w:val="263B6E53792645D7A9087F484F26BCB1"/>
    <w:rsid w:val="00CE48CD"/>
  </w:style>
  <w:style w:type="paragraph" w:customStyle="1" w:styleId="C9E795DCA1E3463BA5469134DC768734">
    <w:name w:val="C9E795DCA1E3463BA5469134DC768734"/>
    <w:rsid w:val="00CE48CD"/>
  </w:style>
  <w:style w:type="paragraph" w:customStyle="1" w:styleId="8F4FE53BD0514783809964A54E0D8F90">
    <w:name w:val="8F4FE53BD0514783809964A54E0D8F90"/>
    <w:rsid w:val="00CE48CD"/>
  </w:style>
  <w:style w:type="paragraph" w:customStyle="1" w:styleId="A496B1682DE745D691B7B8042CBA418D">
    <w:name w:val="A496B1682DE745D691B7B8042CBA418D"/>
    <w:rsid w:val="00CE48CD"/>
  </w:style>
  <w:style w:type="paragraph" w:customStyle="1" w:styleId="8A3D645E3AE549D48F9AB7A4332B216E">
    <w:name w:val="8A3D645E3AE549D48F9AB7A4332B216E"/>
    <w:rsid w:val="00CE48CD"/>
  </w:style>
  <w:style w:type="paragraph" w:customStyle="1" w:styleId="C2803E5400DC49DEA4DB00252596572F">
    <w:name w:val="C2803E5400DC49DEA4DB00252596572F"/>
    <w:rsid w:val="00CE48CD"/>
  </w:style>
  <w:style w:type="paragraph" w:customStyle="1" w:styleId="0921D8502564405496E5F8344C0BB681">
    <w:name w:val="0921D8502564405496E5F8344C0BB681"/>
    <w:rsid w:val="00CE48CD"/>
  </w:style>
  <w:style w:type="paragraph" w:customStyle="1" w:styleId="226AC6024B754CA2AA4EA821366BA069">
    <w:name w:val="226AC6024B754CA2AA4EA821366BA069"/>
    <w:rsid w:val="00CE48CD"/>
  </w:style>
  <w:style w:type="paragraph" w:customStyle="1" w:styleId="81CFE76FE345437A88ABD92359DDBF11">
    <w:name w:val="81CFE76FE345437A88ABD92359DDBF11"/>
    <w:rsid w:val="00CE48CD"/>
  </w:style>
  <w:style w:type="paragraph" w:customStyle="1" w:styleId="9DCFAFF2D6AD4B4796A1AC0584AA1E8A">
    <w:name w:val="9DCFAFF2D6AD4B4796A1AC0584AA1E8A"/>
    <w:rsid w:val="00CE48CD"/>
  </w:style>
  <w:style w:type="paragraph" w:customStyle="1" w:styleId="EF0335A950EA46D295EAAC25529F7E20">
    <w:name w:val="EF0335A950EA46D295EAAC25529F7E20"/>
    <w:rsid w:val="00CE48CD"/>
  </w:style>
  <w:style w:type="paragraph" w:customStyle="1" w:styleId="81EC037DDAAC4B8B9BF259B00992E845">
    <w:name w:val="81EC037DDAAC4B8B9BF259B00992E845"/>
    <w:rsid w:val="00CE48CD"/>
  </w:style>
  <w:style w:type="paragraph" w:customStyle="1" w:styleId="E4E3877F4AA94C9DBDCD82D35E1A255D">
    <w:name w:val="E4E3877F4AA94C9DBDCD82D35E1A255D"/>
    <w:rsid w:val="00CE48CD"/>
  </w:style>
  <w:style w:type="paragraph" w:customStyle="1" w:styleId="08DD0C1622D64608B8C0B3C5AE1E56CA">
    <w:name w:val="08DD0C1622D64608B8C0B3C5AE1E56CA"/>
    <w:rsid w:val="00CE48CD"/>
  </w:style>
  <w:style w:type="paragraph" w:customStyle="1" w:styleId="14D23A1E0DC0482D94EC4EBB721CB6C3">
    <w:name w:val="14D23A1E0DC0482D94EC4EBB721CB6C3"/>
    <w:rsid w:val="00CE48CD"/>
  </w:style>
  <w:style w:type="paragraph" w:customStyle="1" w:styleId="B17E67EDAF5E47758840E95B9D5CEDA7">
    <w:name w:val="B17E67EDAF5E47758840E95B9D5CEDA7"/>
    <w:rsid w:val="00CE48CD"/>
  </w:style>
  <w:style w:type="paragraph" w:customStyle="1" w:styleId="E8778E9A146A4FF4AB5E7178A8839757">
    <w:name w:val="E8778E9A146A4FF4AB5E7178A8839757"/>
    <w:rsid w:val="00CE48CD"/>
  </w:style>
  <w:style w:type="paragraph" w:customStyle="1" w:styleId="78D4F8C69D06402594EF64D3121860C7">
    <w:name w:val="78D4F8C69D06402594EF64D3121860C7"/>
    <w:rsid w:val="00CE48CD"/>
  </w:style>
  <w:style w:type="paragraph" w:customStyle="1" w:styleId="F03DA0F1DA8E40E79BD2B0259F357FF6">
    <w:name w:val="F03DA0F1DA8E40E79BD2B0259F357FF6"/>
    <w:rsid w:val="00CE48CD"/>
  </w:style>
  <w:style w:type="paragraph" w:customStyle="1" w:styleId="1593FEA69DC049F98A0A761A17C660BA">
    <w:name w:val="1593FEA69DC049F98A0A761A17C660BA"/>
    <w:rsid w:val="00CE48CD"/>
  </w:style>
  <w:style w:type="paragraph" w:customStyle="1" w:styleId="93C953ED686140EE83CDBC4AB9A3E992">
    <w:name w:val="93C953ED686140EE83CDBC4AB9A3E992"/>
    <w:rsid w:val="00CE48CD"/>
  </w:style>
  <w:style w:type="paragraph" w:customStyle="1" w:styleId="6CB7F76CCB994179BEDDAB97F0C2FEF5">
    <w:name w:val="6CB7F76CCB994179BEDDAB97F0C2FEF5"/>
    <w:rsid w:val="00CE48CD"/>
  </w:style>
  <w:style w:type="paragraph" w:customStyle="1" w:styleId="B647711936384C549FC188A078C5AFC3">
    <w:name w:val="B647711936384C549FC188A078C5AFC3"/>
    <w:rsid w:val="00CE48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Automated Blank Document.dot</Template>
  <TotalTime>1</TotalTime>
  <Pages>2</Pages>
  <Words>301</Words>
  <Characters>1720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SWPPP Training Documentation Form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SWPPP Training Documentation Form</dc:title>
  <dc:creator>CLT Airport</dc:creator>
  <dc:description>CH2M HILL Automated Normal Template 3.0</dc:description>
  <cp:lastModifiedBy>Williams, Ivy</cp:lastModifiedBy>
  <cp:revision>2</cp:revision>
  <cp:lastPrinted>2026-01-15T16:05:00Z</cp:lastPrinted>
  <dcterms:created xsi:type="dcterms:W3CDTF">2026-09-03T18:03:00Z</dcterms:created>
  <dcterms:modified xsi:type="dcterms:W3CDTF">2026-09-03T18:03:00Z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olset">
    <vt:i4>3</vt:i4>
  </property>
</Properties>
</file>