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11E" w:rsidRDefault="003D611E" w:rsidP="009506F2">
      <w:pPr>
        <w:rPr>
          <w:szCs w:val="36"/>
        </w:rPr>
      </w:pPr>
      <w:r w:rsidRPr="009506F2">
        <w:rPr>
          <w:szCs w:val="36"/>
        </w:rPr>
        <w:t xml:space="preserve"> </w:t>
      </w:r>
    </w:p>
    <w:p w:rsidR="009506F2" w:rsidRDefault="00460D63" w:rsidP="009506F2">
      <w:pPr>
        <w:rPr>
          <w:szCs w:val="36"/>
        </w:rPr>
      </w:pPr>
      <w:r>
        <w:rPr>
          <w:noProof/>
          <w:szCs w:val="36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236855</wp:posOffset>
            </wp:positionV>
            <wp:extent cx="2426335" cy="1913255"/>
            <wp:effectExtent l="19050" t="0" r="0" b="0"/>
            <wp:wrapTight wrapText="bothSides">
              <wp:wrapPolygon edited="0">
                <wp:start x="-170" y="0"/>
                <wp:lineTo x="-170" y="21507"/>
                <wp:lineTo x="21538" y="21507"/>
                <wp:lineTo x="21538" y="0"/>
                <wp:lineTo x="-170" y="0"/>
              </wp:wrapPolygon>
            </wp:wrapTight>
            <wp:docPr id="2" name="Objec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Diagram group"/>
                    <a:cNvGrpSpPr/>
                  </a:nvGrpSpPr>
                  <a:grpSpPr>
                    <a:xfrm>
                      <a:off x="415429" y="1173993"/>
                      <a:ext cx="2339980" cy="1820402"/>
                      <a:chOff x="415429" y="1173993"/>
                      <a:chExt cx="2339980" cy="1820402"/>
                    </a:xfrm>
                  </a:grpSpPr>
                  <a:sp>
                    <a:nvSpPr>
                      <a:cNvPr id="3" name="Rectangle 3"/>
                      <a:cNvSpPr/>
                    </a:nvSpPr>
                    <a:spPr>
                      <a:xfrm>
                        <a:off x="415429" y="1173993"/>
                        <a:ext cx="2339980" cy="1820402"/>
                      </a:xfrm>
                      <a:prstGeom prst="rect">
                        <a:avLst/>
                      </a:prstGeom>
                      <a:blipFill rotWithShape="0">
                        <a:blip r:embed="rId8"/>
                        <a:stretch>
                          <a:fillRect/>
                        </a:stretch>
                      </a:blipFill>
                    </a:spPr>
                    <a:style>
                      <a:lnRef idx="2">
                        <a:schemeClr val="lt1">
                          <a:hueOff val="0"/>
                          <a:satOff val="0"/>
                          <a:lumOff val="0"/>
                          <a:alphaOff val="0"/>
                        </a:schemeClr>
                      </a:lnRef>
                      <a:fillRef idx="1">
                        <a:scrgbClr r="0" g="0" b="0"/>
                      </a:fillRef>
                      <a:effectRef idx="0">
                        <a:schemeClr val="accent1">
                          <a:hueOff val="0"/>
                          <a:satOff val="0"/>
                          <a:lumOff val="0"/>
                          <a:alphaOff val="0"/>
                        </a:schemeClr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>
        <w:rPr>
          <w:noProof/>
          <w:szCs w:val="36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3596005</wp:posOffset>
            </wp:positionH>
            <wp:positionV relativeFrom="paragraph">
              <wp:posOffset>184150</wp:posOffset>
            </wp:positionV>
            <wp:extent cx="2375535" cy="3168015"/>
            <wp:effectExtent l="19050" t="0" r="5715" b="0"/>
            <wp:wrapTight wrapText="bothSides">
              <wp:wrapPolygon edited="0">
                <wp:start x="-173" y="0"/>
                <wp:lineTo x="-173" y="21431"/>
                <wp:lineTo x="21652" y="21431"/>
                <wp:lineTo x="21652" y="0"/>
                <wp:lineTo x="-173" y="0"/>
              </wp:wrapPolygon>
            </wp:wrapTight>
            <wp:docPr id="6" name="Object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Diagram group"/>
                    <a:cNvGrpSpPr/>
                  </a:nvGrpSpPr>
                  <a:grpSpPr>
                    <a:xfrm>
                      <a:off x="3065766" y="66902"/>
                      <a:ext cx="2150312" cy="2968634"/>
                      <a:chOff x="3065766" y="66902"/>
                      <a:chExt cx="2150312" cy="2968634"/>
                    </a:xfrm>
                  </a:grpSpPr>
                  <a:sp>
                    <a:nvSpPr>
                      <a:cNvPr id="3" name="Rectangle 3"/>
                      <a:cNvSpPr/>
                    </a:nvSpPr>
                    <a:spPr>
                      <a:xfrm>
                        <a:off x="3065766" y="66902"/>
                        <a:ext cx="2150312" cy="2968634"/>
                      </a:xfrm>
                      <a:prstGeom prst="rect">
                        <a:avLst/>
                      </a:prstGeom>
                      <a:blipFill rotWithShape="0">
                        <a:blip r:embed="rId9"/>
                        <a:stretch>
                          <a:fillRect/>
                        </a:stretch>
                      </a:blipFill>
                    </a:spPr>
                    <a:style>
                      <a:lnRef idx="2">
                        <a:schemeClr val="lt1">
                          <a:hueOff val="0"/>
                          <a:satOff val="0"/>
                          <a:lumOff val="0"/>
                          <a:alphaOff val="0"/>
                        </a:schemeClr>
                      </a:lnRef>
                      <a:fillRef idx="1">
                        <a:scrgbClr r="0" g="0" b="0"/>
                      </a:fillRef>
                      <a:effectRef idx="0">
                        <a:schemeClr val="accent1">
                          <a:hueOff val="0"/>
                          <a:satOff val="0"/>
                          <a:lumOff val="0"/>
                          <a:alphaOff val="0"/>
                        </a:schemeClr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</w:p>
    <w:p w:rsidR="009506F2" w:rsidRDefault="009506F2" w:rsidP="009506F2">
      <w:pPr>
        <w:rPr>
          <w:szCs w:val="36"/>
        </w:rPr>
      </w:pPr>
    </w:p>
    <w:p w:rsidR="009506F2" w:rsidRDefault="009506F2" w:rsidP="009506F2">
      <w:pPr>
        <w:rPr>
          <w:szCs w:val="36"/>
        </w:rPr>
      </w:pPr>
    </w:p>
    <w:p w:rsidR="009506F2" w:rsidRDefault="009506F2" w:rsidP="009506F2">
      <w:pPr>
        <w:rPr>
          <w:szCs w:val="36"/>
        </w:rPr>
      </w:pPr>
    </w:p>
    <w:p w:rsidR="009506F2" w:rsidRDefault="009506F2" w:rsidP="009506F2">
      <w:pPr>
        <w:rPr>
          <w:szCs w:val="36"/>
        </w:rPr>
      </w:pPr>
    </w:p>
    <w:p w:rsidR="009506F2" w:rsidRDefault="009506F2" w:rsidP="009506F2">
      <w:pPr>
        <w:rPr>
          <w:szCs w:val="36"/>
        </w:rPr>
      </w:pPr>
    </w:p>
    <w:p w:rsidR="009506F2" w:rsidRDefault="009506F2" w:rsidP="009506F2">
      <w:pPr>
        <w:rPr>
          <w:szCs w:val="36"/>
        </w:rPr>
      </w:pPr>
    </w:p>
    <w:p w:rsidR="009506F2" w:rsidRDefault="008646E8" w:rsidP="009506F2">
      <w:pPr>
        <w:rPr>
          <w:szCs w:val="36"/>
        </w:rPr>
      </w:pPr>
      <w:r>
        <w:rPr>
          <w:noProof/>
          <w:szCs w:val="36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7.95pt;margin-top:19.5pt;width:191.75pt;height:104.5pt;z-index:251659264;mso-width-relative:margin;mso-height-relative:margin" stroked="f">
            <v:textbox>
              <w:txbxContent>
                <w:p w:rsidR="000559F8" w:rsidRPr="00460D63" w:rsidRDefault="000559F8" w:rsidP="001765AD">
                  <w:pPr>
                    <w:pStyle w:val="text"/>
                    <w:rPr>
                      <w:lang w:eastAsia="en-GB"/>
                    </w:rPr>
                  </w:pPr>
                  <w:r w:rsidRPr="00460D63">
                    <w:rPr>
                      <w:lang w:eastAsia="en-GB"/>
                    </w:rPr>
                    <w:t xml:space="preserve">How many texts are sent if four people all send texts to each other? </w:t>
                  </w:r>
                </w:p>
                <w:p w:rsidR="000559F8" w:rsidRPr="00C035AD" w:rsidRDefault="000559F8" w:rsidP="00460D63"/>
              </w:txbxContent>
            </v:textbox>
          </v:shape>
        </w:pict>
      </w:r>
    </w:p>
    <w:p w:rsidR="009506F2" w:rsidRDefault="009506F2" w:rsidP="009506F2">
      <w:pPr>
        <w:rPr>
          <w:szCs w:val="36"/>
        </w:rPr>
      </w:pPr>
    </w:p>
    <w:p w:rsidR="009506F2" w:rsidRDefault="009506F2" w:rsidP="009506F2">
      <w:pPr>
        <w:rPr>
          <w:szCs w:val="36"/>
        </w:rPr>
      </w:pPr>
    </w:p>
    <w:p w:rsidR="009506F2" w:rsidRPr="009506F2" w:rsidRDefault="009506F2" w:rsidP="009506F2">
      <w:pPr>
        <w:rPr>
          <w:rFonts w:asciiTheme="minorHAnsi" w:hAnsiTheme="minorHAnsi" w:cstheme="minorHAnsi"/>
          <w:sz w:val="36"/>
          <w:szCs w:val="36"/>
        </w:rPr>
      </w:pPr>
    </w:p>
    <w:p w:rsidR="009E63F6" w:rsidRDefault="008646E8" w:rsidP="009506F2">
      <w:pPr>
        <w:rPr>
          <w:szCs w:val="36"/>
        </w:rPr>
      </w:pPr>
      <w:r>
        <w:rPr>
          <w:noProof/>
          <w:szCs w:val="36"/>
          <w:lang w:eastAsia="en-GB"/>
        </w:rPr>
        <w:pict>
          <v:shape id="_x0000_s1031" type="#_x0000_t202" style="position:absolute;margin-left:290.9pt;margin-top:29.15pt;width:180.05pt;height:80.2pt;z-index:251662336;mso-width-relative:margin;mso-height-relative:margin" stroked="f">
            <v:textbox>
              <w:txbxContent>
                <w:p w:rsidR="000559F8" w:rsidRPr="00460D63" w:rsidRDefault="000559F8" w:rsidP="001765AD">
                  <w:pPr>
                    <w:pStyle w:val="text"/>
                  </w:pPr>
                  <w:r w:rsidRPr="00460D63">
                    <w:t>How many texts are sent with different numbers of people?</w:t>
                  </w:r>
                </w:p>
                <w:p w:rsidR="000559F8" w:rsidRPr="00460D63" w:rsidRDefault="000559F8" w:rsidP="00460D63">
                  <w:pPr>
                    <w:rPr>
                      <w:rFonts w:asciiTheme="minorHAnsi" w:hAnsiTheme="minorHAnsi" w:cstheme="minorHAnsi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460D63">
        <w:rPr>
          <w:noProof/>
          <w:szCs w:val="36"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3648710</wp:posOffset>
            </wp:positionH>
            <wp:positionV relativeFrom="paragraph">
              <wp:posOffset>2155190</wp:posOffset>
            </wp:positionV>
            <wp:extent cx="2404745" cy="1583690"/>
            <wp:effectExtent l="19050" t="0" r="0" b="0"/>
            <wp:wrapTight wrapText="bothSides">
              <wp:wrapPolygon edited="0">
                <wp:start x="-171" y="0"/>
                <wp:lineTo x="-171" y="21306"/>
                <wp:lineTo x="21560" y="21306"/>
                <wp:lineTo x="21560" y="0"/>
                <wp:lineTo x="-171" y="0"/>
              </wp:wrapPolygon>
            </wp:wrapTight>
            <wp:docPr id="9" name="Object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Diagram group"/>
                    <a:cNvGrpSpPr/>
                  </a:nvGrpSpPr>
                  <a:grpSpPr>
                    <a:xfrm>
                      <a:off x="2804476" y="4822586"/>
                      <a:ext cx="2393141" cy="1578135"/>
                      <a:chOff x="2804476" y="4822586"/>
                      <a:chExt cx="2393141" cy="1578135"/>
                    </a:xfrm>
                  </a:grpSpPr>
                  <a:sp>
                    <a:nvSpPr>
                      <a:cNvPr id="3" name="Rectangle 3"/>
                      <a:cNvSpPr/>
                    </a:nvSpPr>
                    <a:spPr>
                      <a:xfrm>
                        <a:off x="2804476" y="4822586"/>
                        <a:ext cx="2393141" cy="1578135"/>
                      </a:xfrm>
                      <a:prstGeom prst="rect">
                        <a:avLst/>
                      </a:prstGeom>
                      <a:blipFill rotWithShape="0">
                        <a:blip r:embed="rId10"/>
                        <a:stretch>
                          <a:fillRect/>
                        </a:stretch>
                      </a:blipFill>
                    </a:spPr>
                    <a:style>
                      <a:lnRef idx="2">
                        <a:schemeClr val="lt1">
                          <a:hueOff val="0"/>
                          <a:satOff val="0"/>
                          <a:lumOff val="0"/>
                          <a:alphaOff val="0"/>
                        </a:schemeClr>
                      </a:lnRef>
                      <a:fillRef idx="1">
                        <a:scrgbClr r="0" g="0" b="0"/>
                      </a:fillRef>
                      <a:effectRef idx="0">
                        <a:schemeClr val="accent1">
                          <a:hueOff val="0"/>
                          <a:satOff val="0"/>
                          <a:lumOff val="0"/>
                          <a:alphaOff val="0"/>
                        </a:schemeClr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 w:rsidR="00460D63">
        <w:rPr>
          <w:noProof/>
          <w:szCs w:val="36"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687705</wp:posOffset>
            </wp:positionV>
            <wp:extent cx="2215515" cy="3051175"/>
            <wp:effectExtent l="19050" t="0" r="0" b="0"/>
            <wp:wrapTight wrapText="bothSides">
              <wp:wrapPolygon edited="0">
                <wp:start x="-186" y="0"/>
                <wp:lineTo x="-186" y="21443"/>
                <wp:lineTo x="21544" y="21443"/>
                <wp:lineTo x="21544" y="0"/>
                <wp:lineTo x="-186" y="0"/>
              </wp:wrapPolygon>
            </wp:wrapTight>
            <wp:docPr id="8" name="Picture 1" descr="O:\NCP\public\AMP (TAIM)\Post pilot\Updated_Activities\Sending texts\Images\Texting_Nas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NCP\public\AMP (TAIM)\Post pilot\Updated_Activities\Sending texts\Images\Texting_Nasr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305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3F6" w:rsidRPr="009E63F6" w:rsidRDefault="009E63F6" w:rsidP="009E63F6">
      <w:pPr>
        <w:rPr>
          <w:szCs w:val="36"/>
        </w:rPr>
      </w:pPr>
    </w:p>
    <w:p w:rsidR="009E63F6" w:rsidRPr="009E63F6" w:rsidRDefault="009E63F6" w:rsidP="009E63F6">
      <w:pPr>
        <w:rPr>
          <w:szCs w:val="36"/>
        </w:rPr>
      </w:pPr>
    </w:p>
    <w:p w:rsidR="009E63F6" w:rsidRPr="009E63F6" w:rsidRDefault="009E63F6" w:rsidP="009E63F6">
      <w:pPr>
        <w:rPr>
          <w:szCs w:val="36"/>
        </w:rPr>
      </w:pPr>
    </w:p>
    <w:p w:rsidR="009E63F6" w:rsidRPr="009E63F6" w:rsidRDefault="009E63F6" w:rsidP="009E63F6">
      <w:pPr>
        <w:rPr>
          <w:szCs w:val="36"/>
        </w:rPr>
      </w:pPr>
    </w:p>
    <w:p w:rsidR="009E63F6" w:rsidRPr="009E63F6" w:rsidRDefault="009E63F6" w:rsidP="009E63F6">
      <w:pPr>
        <w:rPr>
          <w:szCs w:val="36"/>
        </w:rPr>
      </w:pPr>
    </w:p>
    <w:p w:rsidR="009E63F6" w:rsidRPr="009E63F6" w:rsidRDefault="009E63F6" w:rsidP="009E63F6">
      <w:pPr>
        <w:rPr>
          <w:szCs w:val="36"/>
        </w:rPr>
      </w:pPr>
    </w:p>
    <w:p w:rsidR="009E63F6" w:rsidRPr="009E63F6" w:rsidRDefault="009E63F6" w:rsidP="009E63F6">
      <w:pPr>
        <w:rPr>
          <w:szCs w:val="36"/>
        </w:rPr>
      </w:pPr>
    </w:p>
    <w:p w:rsidR="009E63F6" w:rsidRPr="009E63F6" w:rsidRDefault="009E63F6" w:rsidP="009E63F6">
      <w:pPr>
        <w:rPr>
          <w:szCs w:val="36"/>
        </w:rPr>
      </w:pPr>
    </w:p>
    <w:p w:rsidR="009E63F6" w:rsidRPr="009E63F6" w:rsidRDefault="009E63F6" w:rsidP="009E63F6">
      <w:pPr>
        <w:rPr>
          <w:szCs w:val="36"/>
        </w:rPr>
      </w:pPr>
    </w:p>
    <w:p w:rsidR="009E63F6" w:rsidRPr="009E63F6" w:rsidRDefault="009E63F6" w:rsidP="009E63F6">
      <w:pPr>
        <w:rPr>
          <w:szCs w:val="36"/>
        </w:rPr>
      </w:pPr>
    </w:p>
    <w:p w:rsidR="009E63F6" w:rsidRPr="009E63F6" w:rsidRDefault="009E63F6" w:rsidP="009E63F6">
      <w:pPr>
        <w:rPr>
          <w:szCs w:val="36"/>
        </w:rPr>
      </w:pPr>
    </w:p>
    <w:p w:rsidR="009E63F6" w:rsidRDefault="009E63F6" w:rsidP="009E63F6">
      <w:pPr>
        <w:rPr>
          <w:szCs w:val="36"/>
        </w:rPr>
      </w:pPr>
    </w:p>
    <w:p w:rsidR="009E63F6" w:rsidRPr="009E63F6" w:rsidRDefault="009E63F6" w:rsidP="009E63F6">
      <w:pPr>
        <w:pStyle w:val="bullets"/>
        <w:numPr>
          <w:ilvl w:val="0"/>
          <w:numId w:val="0"/>
        </w:numPr>
      </w:pPr>
    </w:p>
    <w:sectPr w:rsidR="009E63F6" w:rsidRPr="009E63F6" w:rsidSect="00DB1E8B">
      <w:headerReference w:type="default" r:id="rId12"/>
      <w:footerReference w:type="default" r:id="rId13"/>
      <w:pgSz w:w="11900" w:h="16840"/>
      <w:pgMar w:top="567" w:right="3969" w:bottom="1191" w:left="964" w:header="567" w:footer="454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59F8" w:rsidRDefault="000559F8" w:rsidP="00FA5DE9">
      <w:pPr>
        <w:spacing w:after="0"/>
      </w:pPr>
      <w:r>
        <w:separator/>
      </w:r>
    </w:p>
    <w:p w:rsidR="000559F8" w:rsidRDefault="000559F8"/>
    <w:p w:rsidR="000559F8" w:rsidRDefault="000559F8"/>
  </w:endnote>
  <w:endnote w:type="continuationSeparator" w:id="0">
    <w:p w:rsidR="000559F8" w:rsidRDefault="000559F8" w:rsidP="00FA5DE9">
      <w:pPr>
        <w:spacing w:after="0"/>
      </w:pPr>
      <w:r>
        <w:continuationSeparator/>
      </w:r>
    </w:p>
    <w:p w:rsidR="000559F8" w:rsidRDefault="000559F8"/>
    <w:p w:rsidR="000559F8" w:rsidRDefault="000559F8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(Theme Headings)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7E94" w:rsidRDefault="00727E94" w:rsidP="00727E94">
    <w:pPr>
      <w:pStyle w:val="Footer"/>
      <w:tabs>
        <w:tab w:val="clear" w:pos="4513"/>
        <w:tab w:val="clear" w:pos="9026"/>
        <w:tab w:val="right" w:pos="9923"/>
      </w:tabs>
      <w:ind w:right="-2956"/>
    </w:pPr>
    <w:r w:rsidRPr="002C755E">
      <w:t>Nuffield Applying Mathematical Processes (AMP) Investigation ‘</w:t>
    </w:r>
    <w:r>
      <w:t>Sending texts</w:t>
    </w:r>
    <w:r w:rsidRPr="002C755E">
      <w:t>’</w:t>
    </w:r>
    <w:r w:rsidRPr="002C755E">
      <w:br/>
      <w:t xml:space="preserve">Supported by the </w:t>
    </w:r>
    <w:proofErr w:type="spellStart"/>
    <w:r w:rsidRPr="002C755E">
      <w:t>Clothworkers</w:t>
    </w:r>
    <w:proofErr w:type="spellEnd"/>
    <w:r w:rsidRPr="002C755E">
      <w:t xml:space="preserve">’ Foundation © Nuffield Foundation 2010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59F8" w:rsidRDefault="000559F8" w:rsidP="00FA5DE9">
      <w:pPr>
        <w:spacing w:after="0"/>
      </w:pPr>
      <w:r>
        <w:separator/>
      </w:r>
    </w:p>
    <w:p w:rsidR="000559F8" w:rsidRDefault="000559F8"/>
    <w:p w:rsidR="000559F8" w:rsidRDefault="000559F8"/>
  </w:footnote>
  <w:footnote w:type="continuationSeparator" w:id="0">
    <w:p w:rsidR="000559F8" w:rsidRDefault="000559F8" w:rsidP="00FA5DE9">
      <w:pPr>
        <w:spacing w:after="0"/>
      </w:pPr>
      <w:r>
        <w:continuationSeparator/>
      </w:r>
    </w:p>
    <w:p w:rsidR="000559F8" w:rsidRDefault="000559F8"/>
    <w:p w:rsidR="000559F8" w:rsidRDefault="000559F8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3F9" w:rsidRPr="00DA3CB1" w:rsidRDefault="00F013F9" w:rsidP="00F013F9">
    <w:pPr>
      <w:pStyle w:val="Titlepupil"/>
      <w:spacing w:after="120"/>
      <w:rPr>
        <w:rFonts w:cs="Calibri"/>
      </w:rPr>
    </w:pPr>
    <w:r>
      <w:rPr>
        <w:b w:val="0"/>
        <w:noProof/>
        <w:lang w:eastAsia="en-GB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114300</wp:posOffset>
          </wp:positionV>
          <wp:extent cx="6249670" cy="453390"/>
          <wp:effectExtent l="19050" t="0" r="0" b="0"/>
          <wp:wrapNone/>
          <wp:docPr id="1" name="Picture 1" descr="Background_shapes_PS_vect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ckground_shapes_PS_vect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9670" cy="453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t>Sending texts</w:t>
    </w:r>
  </w:p>
  <w:p w:rsidR="009E63F6" w:rsidRPr="009E63F6" w:rsidRDefault="009E63F6" w:rsidP="009E63F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B4A01"/>
    <w:multiLevelType w:val="multilevel"/>
    <w:tmpl w:val="00B0D4C4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Times New Roman Bold" w:hAnsi="Times New Roman Bold" w:hint="default"/>
        <w:b/>
        <w:i w:val="0"/>
        <w:sz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21BDD"/>
    <w:multiLevelType w:val="multilevel"/>
    <w:tmpl w:val="EE54D518"/>
    <w:lvl w:ilvl="0">
      <w:start w:val="1"/>
      <w:numFmt w:val="bullet"/>
      <w:lvlText w:val=""/>
      <w:lvlJc w:val="left"/>
      <w:pPr>
        <w:ind w:left="720" w:hanging="720"/>
      </w:pPr>
      <w:rPr>
        <w:rFonts w:ascii="Times New Roman Bold" w:hAnsi="Times New Roman Bold" w:hint="default"/>
        <w:b/>
        <w:i w:val="0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E270C0"/>
    <w:multiLevelType w:val="multilevel"/>
    <w:tmpl w:val="BA4EBE0C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Times New Roman Bold" w:hAnsi="Times New Roman Bold" w:hint="default"/>
        <w:b/>
        <w:i w:val="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CC0340"/>
    <w:multiLevelType w:val="multilevel"/>
    <w:tmpl w:val="58B20926"/>
    <w:lvl w:ilvl="0">
      <w:start w:val="1"/>
      <w:numFmt w:val="decimal"/>
      <w:lvlText w:val="%1."/>
      <w:lvlJc w:val="left"/>
      <w:pPr>
        <w:ind w:left="0" w:firstLine="0"/>
      </w:pPr>
      <w:rPr>
        <w:rFonts w:ascii="Calibri" w:hAnsi="Calibri" w:hint="default"/>
        <w:b/>
        <w:i w:val="0"/>
        <w:color w:val="005799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E425DA"/>
    <w:multiLevelType w:val="multilevel"/>
    <w:tmpl w:val="2ECE0F54"/>
    <w:lvl w:ilvl="0">
      <w:start w:val="1"/>
      <w:numFmt w:val="decimal"/>
      <w:lvlText w:val="%1."/>
      <w:lvlJc w:val="left"/>
      <w:pPr>
        <w:ind w:left="0" w:firstLine="0"/>
      </w:pPr>
      <w:rPr>
        <w:rFonts w:ascii="Calibri" w:hAnsi="Calibri" w:hint="default"/>
        <w:b/>
        <w:i w:val="0"/>
        <w:color w:val="005799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744C5C"/>
    <w:multiLevelType w:val="multilevel"/>
    <w:tmpl w:val="444ECFDC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Calibri" w:hAnsi="Calibri" w:hint="default"/>
        <w:b/>
        <w:i w:val="0"/>
        <w:sz w:val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757176"/>
    <w:multiLevelType w:val="hybridMultilevel"/>
    <w:tmpl w:val="12D48C28"/>
    <w:lvl w:ilvl="0" w:tplc="BE240C2A">
      <w:start w:val="1"/>
      <w:numFmt w:val="decimal"/>
      <w:lvlText w:val="%1."/>
      <w:lvlJc w:val="left"/>
      <w:pPr>
        <w:ind w:left="0" w:firstLine="0"/>
      </w:pPr>
      <w:rPr>
        <w:rFonts w:ascii="Calibri" w:hAnsi="Calibri" w:hint="default"/>
        <w:b/>
        <w:i w:val="0"/>
        <w:color w:val="00579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227E4F"/>
    <w:multiLevelType w:val="multilevel"/>
    <w:tmpl w:val="407C63C0"/>
    <w:lvl w:ilvl="0">
      <w:start w:val="1"/>
      <w:numFmt w:val="decimal"/>
      <w:lvlText w:val="%1."/>
      <w:lvlJc w:val="left"/>
      <w:pPr>
        <w:tabs>
          <w:tab w:val="num" w:pos="113"/>
        </w:tabs>
        <w:ind w:left="0" w:firstLine="0"/>
      </w:pPr>
      <w:rPr>
        <w:rFonts w:ascii="Calibri" w:hAnsi="Calibri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617A6D"/>
    <w:multiLevelType w:val="multilevel"/>
    <w:tmpl w:val="C344B424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Times New Roman Bold" w:hAnsi="Times New Roman Bold" w:hint="default"/>
        <w:b/>
        <w:i w:val="0"/>
        <w:sz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29276B"/>
    <w:multiLevelType w:val="hybridMultilevel"/>
    <w:tmpl w:val="50C884C4"/>
    <w:lvl w:ilvl="0" w:tplc="96828A40">
      <w:start w:val="1"/>
      <w:numFmt w:val="decimal"/>
      <w:lvlText w:val="%1."/>
      <w:lvlJc w:val="left"/>
      <w:pPr>
        <w:ind w:left="0" w:firstLine="0"/>
      </w:pPr>
      <w:rPr>
        <w:rFonts w:ascii="Calibri" w:hAnsi="Calibri" w:hint="default"/>
        <w:b/>
        <w:i w:val="0"/>
        <w:color w:val="00579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7D5133"/>
    <w:multiLevelType w:val="multilevel"/>
    <w:tmpl w:val="FD32072E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Calibri (Theme Headings)" w:hAnsi="Calibri (Theme Headings)" w:hint="default"/>
        <w:b/>
        <w:i w:val="0"/>
        <w:sz w:val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C63CD2"/>
    <w:multiLevelType w:val="multilevel"/>
    <w:tmpl w:val="7E0E72CC"/>
    <w:lvl w:ilvl="0">
      <w:start w:val="1"/>
      <w:numFmt w:val="decimal"/>
      <w:lvlText w:val="%1."/>
      <w:lvlJc w:val="left"/>
      <w:pPr>
        <w:ind w:left="0" w:firstLine="0"/>
      </w:pPr>
      <w:rPr>
        <w:rFonts w:ascii="Calibri" w:hAnsi="Calibri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6015BE"/>
    <w:multiLevelType w:val="multilevel"/>
    <w:tmpl w:val="E0ACD530"/>
    <w:lvl w:ilvl="0">
      <w:start w:val="1"/>
      <w:numFmt w:val="bullet"/>
      <w:lvlText w:val=""/>
      <w:lvlJc w:val="left"/>
      <w:pPr>
        <w:ind w:left="720" w:hanging="380"/>
      </w:pPr>
      <w:rPr>
        <w:rFonts w:ascii="Calibri" w:hAnsi="Calibri" w:hint="default"/>
        <w:b/>
        <w:i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593989"/>
    <w:multiLevelType w:val="hybridMultilevel"/>
    <w:tmpl w:val="E578C7A0"/>
    <w:lvl w:ilvl="0" w:tplc="FE4A067A">
      <w:start w:val="1"/>
      <w:numFmt w:val="bullet"/>
      <w:pStyle w:val="bullets"/>
      <w:lvlText w:val="•"/>
      <w:lvlJc w:val="left"/>
      <w:pPr>
        <w:ind w:left="360" w:hanging="360"/>
      </w:pPr>
      <w:rPr>
        <w:rFonts w:ascii="Times New Roman Bold" w:hAnsi="Times New Roman Bold" w:cs="Times New Roman" w:hint="default"/>
        <w:b/>
        <w:i w:val="0"/>
        <w:color w:val="36669A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21106A"/>
    <w:multiLevelType w:val="multilevel"/>
    <w:tmpl w:val="50C884C4"/>
    <w:lvl w:ilvl="0">
      <w:start w:val="1"/>
      <w:numFmt w:val="decimal"/>
      <w:lvlText w:val="%1."/>
      <w:lvlJc w:val="left"/>
      <w:pPr>
        <w:ind w:left="0" w:firstLine="0"/>
      </w:pPr>
      <w:rPr>
        <w:rFonts w:ascii="Calibri" w:hAnsi="Calibri" w:hint="default"/>
        <w:b/>
        <w:i w:val="0"/>
        <w:color w:val="005799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742F4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526953A8"/>
    <w:multiLevelType w:val="hybridMultilevel"/>
    <w:tmpl w:val="1242C986"/>
    <w:lvl w:ilvl="0" w:tplc="75D844A0">
      <w:start w:val="1"/>
      <w:numFmt w:val="decimal"/>
      <w:lvlText w:val="%1."/>
      <w:lvlJc w:val="left"/>
      <w:pPr>
        <w:ind w:left="0" w:firstLine="0"/>
      </w:pPr>
      <w:rPr>
        <w:rFonts w:ascii="Calibri" w:hAnsi="Calibri" w:hint="default"/>
        <w:b/>
        <w:i w:val="0"/>
        <w:color w:val="005799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9B0B2D"/>
    <w:multiLevelType w:val="multilevel"/>
    <w:tmpl w:val="C8560256"/>
    <w:lvl w:ilvl="0">
      <w:start w:val="1"/>
      <w:numFmt w:val="bullet"/>
      <w:lvlText w:val="•"/>
      <w:lvlJc w:val="left"/>
      <w:pPr>
        <w:tabs>
          <w:tab w:val="num" w:pos="340"/>
        </w:tabs>
        <w:ind w:left="340" w:hanging="340"/>
      </w:pPr>
      <w:rPr>
        <w:rFonts w:ascii="Times New Roman Bold" w:hAnsi="Times New Roman Bold" w:hint="default"/>
        <w:b/>
        <w:i w:val="0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7818B3"/>
    <w:multiLevelType w:val="multilevel"/>
    <w:tmpl w:val="721AC1BE"/>
    <w:lvl w:ilvl="0">
      <w:start w:val="1"/>
      <w:numFmt w:val="decimal"/>
      <w:lvlText w:val="%1."/>
      <w:lvlJc w:val="left"/>
      <w:pPr>
        <w:ind w:left="0" w:firstLine="0"/>
      </w:pPr>
      <w:rPr>
        <w:rFonts w:ascii="Calibri" w:hAnsi="Calibri" w:hint="default"/>
        <w:b/>
        <w:i w:val="0"/>
        <w:color w:val="005799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CA0DA8"/>
    <w:multiLevelType w:val="hybridMultilevel"/>
    <w:tmpl w:val="792855EE"/>
    <w:lvl w:ilvl="0" w:tplc="F9C80BC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>
    <w:nsid w:val="5D7652FA"/>
    <w:multiLevelType w:val="multilevel"/>
    <w:tmpl w:val="4286A0A8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B16222"/>
    <w:multiLevelType w:val="hybridMultilevel"/>
    <w:tmpl w:val="FFC60F42"/>
    <w:lvl w:ilvl="0" w:tplc="0BD400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160FA54" w:tentative="1">
      <w:start w:val="1"/>
      <w:numFmt w:val="lowerLetter"/>
      <w:lvlText w:val="%2."/>
      <w:lvlJc w:val="left"/>
      <w:pPr>
        <w:ind w:left="1440" w:hanging="360"/>
      </w:pPr>
    </w:lvl>
    <w:lvl w:ilvl="2" w:tplc="FB685640" w:tentative="1">
      <w:start w:val="1"/>
      <w:numFmt w:val="lowerRoman"/>
      <w:lvlText w:val="%3."/>
      <w:lvlJc w:val="right"/>
      <w:pPr>
        <w:ind w:left="2160" w:hanging="180"/>
      </w:pPr>
    </w:lvl>
    <w:lvl w:ilvl="3" w:tplc="45982464" w:tentative="1">
      <w:start w:val="1"/>
      <w:numFmt w:val="decimal"/>
      <w:lvlText w:val="%4."/>
      <w:lvlJc w:val="left"/>
      <w:pPr>
        <w:ind w:left="2880" w:hanging="360"/>
      </w:pPr>
    </w:lvl>
    <w:lvl w:ilvl="4" w:tplc="856E46DE" w:tentative="1">
      <w:start w:val="1"/>
      <w:numFmt w:val="lowerLetter"/>
      <w:lvlText w:val="%5."/>
      <w:lvlJc w:val="left"/>
      <w:pPr>
        <w:ind w:left="3600" w:hanging="360"/>
      </w:pPr>
    </w:lvl>
    <w:lvl w:ilvl="5" w:tplc="084EEA68" w:tentative="1">
      <w:start w:val="1"/>
      <w:numFmt w:val="lowerRoman"/>
      <w:lvlText w:val="%6."/>
      <w:lvlJc w:val="right"/>
      <w:pPr>
        <w:ind w:left="4320" w:hanging="180"/>
      </w:pPr>
    </w:lvl>
    <w:lvl w:ilvl="6" w:tplc="2910B0BE" w:tentative="1">
      <w:start w:val="1"/>
      <w:numFmt w:val="decimal"/>
      <w:lvlText w:val="%7."/>
      <w:lvlJc w:val="left"/>
      <w:pPr>
        <w:ind w:left="5040" w:hanging="360"/>
      </w:pPr>
    </w:lvl>
    <w:lvl w:ilvl="7" w:tplc="D480E4C8" w:tentative="1">
      <w:start w:val="1"/>
      <w:numFmt w:val="lowerLetter"/>
      <w:lvlText w:val="%8."/>
      <w:lvlJc w:val="left"/>
      <w:pPr>
        <w:ind w:left="5760" w:hanging="360"/>
      </w:pPr>
    </w:lvl>
    <w:lvl w:ilvl="8" w:tplc="5E602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FF31A6"/>
    <w:multiLevelType w:val="multilevel"/>
    <w:tmpl w:val="CAA8095A"/>
    <w:lvl w:ilvl="0">
      <w:start w:val="1"/>
      <w:numFmt w:val="decimal"/>
      <w:lvlText w:val="%1."/>
      <w:lvlJc w:val="left"/>
      <w:pPr>
        <w:ind w:left="0" w:firstLine="0"/>
      </w:pPr>
      <w:rPr>
        <w:rFonts w:ascii="Calibri" w:hAnsi="Calibri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4F47DC"/>
    <w:multiLevelType w:val="multilevel"/>
    <w:tmpl w:val="43161796"/>
    <w:lvl w:ilvl="0">
      <w:start w:val="1"/>
      <w:numFmt w:val="decimal"/>
      <w:lvlText w:val="%1."/>
      <w:lvlJc w:val="left"/>
      <w:pPr>
        <w:ind w:left="0" w:firstLine="0"/>
      </w:pPr>
      <w:rPr>
        <w:rFonts w:ascii="Calibri" w:hAnsi="Calibri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7C18D4"/>
    <w:multiLevelType w:val="multilevel"/>
    <w:tmpl w:val="43161796"/>
    <w:lvl w:ilvl="0">
      <w:start w:val="1"/>
      <w:numFmt w:val="decimal"/>
      <w:lvlText w:val="%1."/>
      <w:lvlJc w:val="left"/>
      <w:pPr>
        <w:ind w:left="0" w:firstLine="0"/>
      </w:pPr>
      <w:rPr>
        <w:rFonts w:ascii="Calibri" w:hAnsi="Calibri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D76E7B"/>
    <w:multiLevelType w:val="multilevel"/>
    <w:tmpl w:val="C26E76A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Calibri" w:hAnsi="Calibri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8D1DD3"/>
    <w:multiLevelType w:val="multilevel"/>
    <w:tmpl w:val="8C06246E"/>
    <w:lvl w:ilvl="0">
      <w:start w:val="1"/>
      <w:numFmt w:val="decimal"/>
      <w:lvlText w:val="%1."/>
      <w:lvlJc w:val="left"/>
      <w:pPr>
        <w:ind w:left="0" w:firstLine="0"/>
      </w:pPr>
      <w:rPr>
        <w:rFonts w:ascii="Calibri" w:hAnsi="Calibri" w:hint="default"/>
        <w:b/>
        <w:i w:val="0"/>
        <w:color w:val="005799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B52531"/>
    <w:multiLevelType w:val="multilevel"/>
    <w:tmpl w:val="B6D6A9E2"/>
    <w:lvl w:ilvl="0">
      <w:start w:val="1"/>
      <w:numFmt w:val="decimal"/>
      <w:lvlText w:val="%1."/>
      <w:lvlJc w:val="left"/>
      <w:pPr>
        <w:ind w:left="0" w:firstLine="0"/>
      </w:pPr>
      <w:rPr>
        <w:rFonts w:ascii="Calibri" w:hAnsi="Calibri" w:hint="default"/>
        <w:b/>
        <w:i w:val="0"/>
        <w:color w:val="005799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1"/>
  </w:num>
  <w:num w:numId="4">
    <w:abstractNumId w:val="8"/>
  </w:num>
  <w:num w:numId="5">
    <w:abstractNumId w:val="0"/>
  </w:num>
  <w:num w:numId="6">
    <w:abstractNumId w:val="10"/>
  </w:num>
  <w:num w:numId="7">
    <w:abstractNumId w:val="5"/>
  </w:num>
  <w:num w:numId="8">
    <w:abstractNumId w:val="17"/>
  </w:num>
  <w:num w:numId="9">
    <w:abstractNumId w:val="16"/>
  </w:num>
  <w:num w:numId="10">
    <w:abstractNumId w:val="20"/>
  </w:num>
  <w:num w:numId="11">
    <w:abstractNumId w:val="24"/>
  </w:num>
  <w:num w:numId="12">
    <w:abstractNumId w:val="9"/>
  </w:num>
  <w:num w:numId="13">
    <w:abstractNumId w:val="22"/>
  </w:num>
  <w:num w:numId="14">
    <w:abstractNumId w:val="25"/>
  </w:num>
  <w:num w:numId="15">
    <w:abstractNumId w:val="7"/>
  </w:num>
  <w:num w:numId="16">
    <w:abstractNumId w:val="2"/>
  </w:num>
  <w:num w:numId="17">
    <w:abstractNumId w:val="23"/>
  </w:num>
  <w:num w:numId="18">
    <w:abstractNumId w:val="11"/>
  </w:num>
  <w:num w:numId="19">
    <w:abstractNumId w:val="4"/>
  </w:num>
  <w:num w:numId="20">
    <w:abstractNumId w:val="26"/>
  </w:num>
  <w:num w:numId="21">
    <w:abstractNumId w:val="27"/>
  </w:num>
  <w:num w:numId="22">
    <w:abstractNumId w:val="18"/>
  </w:num>
  <w:num w:numId="23">
    <w:abstractNumId w:val="14"/>
  </w:num>
  <w:num w:numId="24">
    <w:abstractNumId w:val="3"/>
  </w:num>
  <w:num w:numId="25">
    <w:abstractNumId w:val="15"/>
  </w:num>
  <w:num w:numId="26">
    <w:abstractNumId w:val="6"/>
  </w:num>
  <w:num w:numId="27">
    <w:abstractNumId w:val="19"/>
  </w:num>
  <w:num w:numId="28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attachedTemplate r:id="rId1"/>
  <w:stylePaneFormatFilter w:val="1001"/>
  <w:doNotTrackMoves/>
  <w:defaultTabStop w:val="0"/>
  <w:drawingGridHorizontalSpacing w:val="12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52225">
      <o:colormru v:ext="edit" colors="#005799,#36669a"/>
      <o:colormenu v:ext="edit" fillcolor="#005799" strokecolor="#36669a"/>
    </o:shapedefaults>
  </w:hdrShapeDefaults>
  <w:footnotePr>
    <w:footnote w:id="-1"/>
    <w:footnote w:id="0"/>
  </w:footnotePr>
  <w:endnotePr>
    <w:endnote w:id="-1"/>
    <w:endnote w:id="0"/>
  </w:endnotePr>
  <w:compat/>
  <w:rsids>
    <w:rsidRoot w:val="00047645"/>
    <w:rsid w:val="00001CDE"/>
    <w:rsid w:val="00016DF5"/>
    <w:rsid w:val="00035006"/>
    <w:rsid w:val="000435CE"/>
    <w:rsid w:val="00047645"/>
    <w:rsid w:val="000559F8"/>
    <w:rsid w:val="00082A25"/>
    <w:rsid w:val="000919C4"/>
    <w:rsid w:val="0009366D"/>
    <w:rsid w:val="000B5DF4"/>
    <w:rsid w:val="000B5F3D"/>
    <w:rsid w:val="000D2EAB"/>
    <w:rsid w:val="000D3995"/>
    <w:rsid w:val="000D4F4D"/>
    <w:rsid w:val="000F3804"/>
    <w:rsid w:val="00114A65"/>
    <w:rsid w:val="001165F2"/>
    <w:rsid w:val="001202D7"/>
    <w:rsid w:val="00135026"/>
    <w:rsid w:val="00145353"/>
    <w:rsid w:val="001765AD"/>
    <w:rsid w:val="00177D43"/>
    <w:rsid w:val="00182214"/>
    <w:rsid w:val="0019214D"/>
    <w:rsid w:val="00193E32"/>
    <w:rsid w:val="001D3988"/>
    <w:rsid w:val="002345C5"/>
    <w:rsid w:val="0023536B"/>
    <w:rsid w:val="002419DA"/>
    <w:rsid w:val="00272519"/>
    <w:rsid w:val="00274CEF"/>
    <w:rsid w:val="002A5A5E"/>
    <w:rsid w:val="002B0446"/>
    <w:rsid w:val="002B3654"/>
    <w:rsid w:val="002E31BB"/>
    <w:rsid w:val="002F7379"/>
    <w:rsid w:val="00303C90"/>
    <w:rsid w:val="00304308"/>
    <w:rsid w:val="00315D3F"/>
    <w:rsid w:val="00317749"/>
    <w:rsid w:val="00317C7A"/>
    <w:rsid w:val="0033065D"/>
    <w:rsid w:val="00335608"/>
    <w:rsid w:val="00356FC3"/>
    <w:rsid w:val="003836BF"/>
    <w:rsid w:val="00391C6E"/>
    <w:rsid w:val="00394C9E"/>
    <w:rsid w:val="003A6998"/>
    <w:rsid w:val="003A7DFE"/>
    <w:rsid w:val="003D611E"/>
    <w:rsid w:val="0041152F"/>
    <w:rsid w:val="00431AD3"/>
    <w:rsid w:val="00460D63"/>
    <w:rsid w:val="00463CE8"/>
    <w:rsid w:val="00465F2A"/>
    <w:rsid w:val="004778E2"/>
    <w:rsid w:val="0048012B"/>
    <w:rsid w:val="004C7774"/>
    <w:rsid w:val="004D0746"/>
    <w:rsid w:val="004F1ED5"/>
    <w:rsid w:val="00500A1E"/>
    <w:rsid w:val="00537548"/>
    <w:rsid w:val="005416C0"/>
    <w:rsid w:val="005739FE"/>
    <w:rsid w:val="00575A6E"/>
    <w:rsid w:val="005C07EB"/>
    <w:rsid w:val="005C1364"/>
    <w:rsid w:val="005E7809"/>
    <w:rsid w:val="006545A0"/>
    <w:rsid w:val="0066450E"/>
    <w:rsid w:val="00667BFE"/>
    <w:rsid w:val="00673404"/>
    <w:rsid w:val="006A270B"/>
    <w:rsid w:val="006B0721"/>
    <w:rsid w:val="006D174F"/>
    <w:rsid w:val="006D5977"/>
    <w:rsid w:val="006F0630"/>
    <w:rsid w:val="00725C58"/>
    <w:rsid w:val="00727E94"/>
    <w:rsid w:val="00730EDD"/>
    <w:rsid w:val="007355E7"/>
    <w:rsid w:val="0074720B"/>
    <w:rsid w:val="007657EE"/>
    <w:rsid w:val="007726C4"/>
    <w:rsid w:val="007765E2"/>
    <w:rsid w:val="00794147"/>
    <w:rsid w:val="00796D81"/>
    <w:rsid w:val="007C21F7"/>
    <w:rsid w:val="007D63A7"/>
    <w:rsid w:val="007E1780"/>
    <w:rsid w:val="007E4BCD"/>
    <w:rsid w:val="00817005"/>
    <w:rsid w:val="00827060"/>
    <w:rsid w:val="00855327"/>
    <w:rsid w:val="00863007"/>
    <w:rsid w:val="008646E8"/>
    <w:rsid w:val="00864D3B"/>
    <w:rsid w:val="0087128A"/>
    <w:rsid w:val="008B75A6"/>
    <w:rsid w:val="008C7FDB"/>
    <w:rsid w:val="008D218A"/>
    <w:rsid w:val="008D3058"/>
    <w:rsid w:val="008E058B"/>
    <w:rsid w:val="008E34F8"/>
    <w:rsid w:val="009259E5"/>
    <w:rsid w:val="00936AEF"/>
    <w:rsid w:val="00937A8E"/>
    <w:rsid w:val="009448F0"/>
    <w:rsid w:val="009506F2"/>
    <w:rsid w:val="00961FE9"/>
    <w:rsid w:val="00962BF8"/>
    <w:rsid w:val="009753C1"/>
    <w:rsid w:val="0099050E"/>
    <w:rsid w:val="00991743"/>
    <w:rsid w:val="009A01A7"/>
    <w:rsid w:val="009C1584"/>
    <w:rsid w:val="009C4554"/>
    <w:rsid w:val="009C7860"/>
    <w:rsid w:val="009D1440"/>
    <w:rsid w:val="009D4154"/>
    <w:rsid w:val="009D4A9A"/>
    <w:rsid w:val="009E63F6"/>
    <w:rsid w:val="00A052CB"/>
    <w:rsid w:val="00A2672B"/>
    <w:rsid w:val="00A550DD"/>
    <w:rsid w:val="00A717D4"/>
    <w:rsid w:val="00A83B65"/>
    <w:rsid w:val="00A90FE7"/>
    <w:rsid w:val="00A9150D"/>
    <w:rsid w:val="00AA062F"/>
    <w:rsid w:val="00AB258E"/>
    <w:rsid w:val="00AE5699"/>
    <w:rsid w:val="00AE67D8"/>
    <w:rsid w:val="00AF2075"/>
    <w:rsid w:val="00B07937"/>
    <w:rsid w:val="00B32B7D"/>
    <w:rsid w:val="00B367BE"/>
    <w:rsid w:val="00B50B4A"/>
    <w:rsid w:val="00B60FE6"/>
    <w:rsid w:val="00B736F6"/>
    <w:rsid w:val="00B83371"/>
    <w:rsid w:val="00BF6F0A"/>
    <w:rsid w:val="00C300AD"/>
    <w:rsid w:val="00C302F0"/>
    <w:rsid w:val="00C351BA"/>
    <w:rsid w:val="00C46706"/>
    <w:rsid w:val="00C61F38"/>
    <w:rsid w:val="00C64851"/>
    <w:rsid w:val="00C829EE"/>
    <w:rsid w:val="00C85072"/>
    <w:rsid w:val="00CA5275"/>
    <w:rsid w:val="00CC25F8"/>
    <w:rsid w:val="00CF6D86"/>
    <w:rsid w:val="00D15D27"/>
    <w:rsid w:val="00D23CF1"/>
    <w:rsid w:val="00D25D31"/>
    <w:rsid w:val="00D316CC"/>
    <w:rsid w:val="00D433A7"/>
    <w:rsid w:val="00D5284F"/>
    <w:rsid w:val="00D549E9"/>
    <w:rsid w:val="00D64852"/>
    <w:rsid w:val="00D85E1B"/>
    <w:rsid w:val="00DA3C3F"/>
    <w:rsid w:val="00DA3CB1"/>
    <w:rsid w:val="00DB1E8B"/>
    <w:rsid w:val="00DC3198"/>
    <w:rsid w:val="00DD67E0"/>
    <w:rsid w:val="00DE63DB"/>
    <w:rsid w:val="00E11E39"/>
    <w:rsid w:val="00E14D81"/>
    <w:rsid w:val="00E20103"/>
    <w:rsid w:val="00E3365F"/>
    <w:rsid w:val="00E405DC"/>
    <w:rsid w:val="00E7743F"/>
    <w:rsid w:val="00EE5369"/>
    <w:rsid w:val="00F013F9"/>
    <w:rsid w:val="00F11DB7"/>
    <w:rsid w:val="00F15514"/>
    <w:rsid w:val="00F355A2"/>
    <w:rsid w:val="00F36294"/>
    <w:rsid w:val="00F51564"/>
    <w:rsid w:val="00F6097C"/>
    <w:rsid w:val="00F65561"/>
    <w:rsid w:val="00F71EC0"/>
    <w:rsid w:val="00F95C67"/>
    <w:rsid w:val="00FA5DE9"/>
    <w:rsid w:val="00FD047B"/>
    <w:rsid w:val="00FF45E1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5">
      <o:colormru v:ext="edit" colors="#005799,#36669a"/>
      <o:colormenu v:ext="edit" fillcolor="#005799" strokecolor="#36669a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footer" w:uiPriority="99"/>
    <w:lsdException w:name="Normal (Web)" w:uiPriority="99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001CDE"/>
    <w:pPr>
      <w:spacing w:after="200"/>
    </w:pPr>
    <w:rPr>
      <w:rFonts w:ascii="Calibri" w:hAnsi="Calibri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B367BE"/>
    <w:pPr>
      <w:keepNext/>
      <w:keepLines/>
      <w:pBdr>
        <w:bottom w:val="single" w:sz="2" w:space="6" w:color="36669A"/>
      </w:pBdr>
      <w:spacing w:before="567" w:after="340" w:line="360" w:lineRule="exact"/>
      <w:outlineLvl w:val="0"/>
    </w:pPr>
    <w:rPr>
      <w:rFonts w:eastAsia="Times New Roman"/>
      <w:b/>
      <w:bCs/>
      <w:color w:val="36669A"/>
      <w:sz w:val="30"/>
      <w:szCs w:val="32"/>
    </w:rPr>
  </w:style>
  <w:style w:type="paragraph" w:styleId="Heading2">
    <w:name w:val="heading 2"/>
    <w:basedOn w:val="Normal"/>
    <w:next w:val="Normal"/>
    <w:link w:val="Heading2Char"/>
    <w:rsid w:val="00B367BE"/>
    <w:pPr>
      <w:keepNext/>
      <w:keepLines/>
      <w:pBdr>
        <w:bottom w:val="single" w:sz="2" w:space="8" w:color="005799"/>
      </w:pBdr>
      <w:spacing w:before="567" w:after="340" w:line="360" w:lineRule="exact"/>
      <w:outlineLvl w:val="1"/>
    </w:pPr>
    <w:rPr>
      <w:rFonts w:eastAsia="Times New Roman"/>
      <w:b/>
      <w:bCs/>
      <w:color w:val="36669A"/>
      <w:sz w:val="26"/>
      <w:szCs w:val="26"/>
    </w:rPr>
  </w:style>
  <w:style w:type="paragraph" w:styleId="Heading3">
    <w:name w:val="heading 3"/>
    <w:basedOn w:val="Normal"/>
    <w:next w:val="Normal"/>
    <w:link w:val="Heading3Char"/>
    <w:rsid w:val="00D85E1B"/>
    <w:pPr>
      <w:keepNext/>
      <w:keepLines/>
      <w:spacing w:before="567" w:after="170" w:line="4320" w:lineRule="auto"/>
      <w:outlineLvl w:val="2"/>
    </w:pPr>
    <w:rPr>
      <w:rFonts w:eastAsia="Times New Roman"/>
      <w:b/>
      <w:b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67BE"/>
    <w:rPr>
      <w:rFonts w:ascii="Calibri" w:eastAsia="Times New Roman" w:hAnsi="Calibri"/>
      <w:b/>
      <w:bCs/>
      <w:color w:val="36669A"/>
      <w:sz w:val="30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rsid w:val="00B367BE"/>
    <w:rPr>
      <w:rFonts w:ascii="Calibri" w:eastAsia="Times New Roman" w:hAnsi="Calibri"/>
      <w:b/>
      <w:bCs/>
      <w:color w:val="36669A"/>
      <w:sz w:val="2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rsid w:val="00D85E1B"/>
    <w:rPr>
      <w:rFonts w:ascii="Calibri" w:eastAsia="Times New Roman" w:hAnsi="Calibri" w:cs="Times New Roman"/>
      <w:b/>
      <w:bCs/>
      <w:sz w:val="26"/>
    </w:rPr>
  </w:style>
  <w:style w:type="paragraph" w:customStyle="1" w:styleId="Aheading">
    <w:name w:val="A heading"/>
    <w:uiPriority w:val="99"/>
    <w:qFormat/>
    <w:rsid w:val="00B367BE"/>
    <w:pPr>
      <w:widowControl w:val="0"/>
      <w:pBdr>
        <w:bottom w:val="single" w:sz="2" w:space="8" w:color="36669A"/>
      </w:pBdr>
      <w:autoSpaceDE w:val="0"/>
      <w:autoSpaceDN w:val="0"/>
      <w:adjustRightInd w:val="0"/>
      <w:spacing w:before="567" w:after="340" w:line="340" w:lineRule="exact"/>
      <w:textAlignment w:val="center"/>
    </w:pPr>
    <w:rPr>
      <w:rFonts w:ascii="Calibri-Bold" w:hAnsi="Calibri-Bold" w:cs="Calibri-Bold"/>
      <w:b/>
      <w:bCs/>
      <w:color w:val="36669A"/>
      <w:sz w:val="30"/>
      <w:szCs w:val="30"/>
      <w:lang w:eastAsia="en-US"/>
    </w:rPr>
  </w:style>
  <w:style w:type="paragraph" w:customStyle="1" w:styleId="text">
    <w:name w:val="text"/>
    <w:basedOn w:val="Normal"/>
    <w:uiPriority w:val="99"/>
    <w:qFormat/>
    <w:rsid w:val="001765A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cs="Calibri"/>
      <w:color w:val="000000"/>
      <w:sz w:val="32"/>
    </w:rPr>
  </w:style>
  <w:style w:type="paragraph" w:customStyle="1" w:styleId="Bheading">
    <w:name w:val="B heading"/>
    <w:basedOn w:val="Aheading"/>
    <w:uiPriority w:val="99"/>
    <w:qFormat/>
    <w:rsid w:val="00D85E1B"/>
    <w:pPr>
      <w:pBdr>
        <w:bottom w:val="none" w:sz="0" w:space="0" w:color="auto"/>
      </w:pBdr>
    </w:pPr>
    <w:rPr>
      <w:sz w:val="28"/>
      <w:szCs w:val="28"/>
    </w:rPr>
  </w:style>
  <w:style w:type="paragraph" w:customStyle="1" w:styleId="Table">
    <w:name w:val="Table"/>
    <w:basedOn w:val="Normal"/>
    <w:qFormat/>
    <w:rsid w:val="009E63F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Calibri"/>
      <w:color w:val="000000"/>
      <w:sz w:val="20"/>
    </w:rPr>
  </w:style>
  <w:style w:type="paragraph" w:customStyle="1" w:styleId="Titlepupil">
    <w:name w:val="Title pupil"/>
    <w:qFormat/>
    <w:rsid w:val="00B367BE"/>
    <w:pPr>
      <w:spacing w:before="360" w:after="200"/>
    </w:pPr>
    <w:rPr>
      <w:rFonts w:ascii="Calibri" w:hAnsi="Calibri"/>
      <w:b/>
      <w:color w:val="36669A"/>
      <w:sz w:val="28"/>
      <w:szCs w:val="24"/>
      <w:lang w:eastAsia="en-US"/>
    </w:rPr>
  </w:style>
  <w:style w:type="paragraph" w:customStyle="1" w:styleId="Cheading">
    <w:name w:val="C heading"/>
    <w:basedOn w:val="text"/>
    <w:qFormat/>
    <w:rsid w:val="00796D81"/>
    <w:pPr>
      <w:spacing w:before="567" w:after="170" w:line="240" w:lineRule="exact"/>
    </w:pPr>
    <w:rPr>
      <w:b/>
      <w:color w:val="36669A"/>
      <w:sz w:val="26"/>
    </w:rPr>
  </w:style>
  <w:style w:type="paragraph" w:customStyle="1" w:styleId="bullets">
    <w:name w:val="bullets"/>
    <w:link w:val="bulletsChar"/>
    <w:qFormat/>
    <w:rsid w:val="009E63F6"/>
    <w:pPr>
      <w:widowControl w:val="0"/>
      <w:numPr>
        <w:numId w:val="1"/>
      </w:numPr>
      <w:suppressAutoHyphens/>
      <w:autoSpaceDE w:val="0"/>
      <w:autoSpaceDN w:val="0"/>
      <w:adjustRightInd w:val="0"/>
      <w:spacing w:after="113" w:line="340" w:lineRule="atLeast"/>
      <w:ind w:left="284" w:hanging="284"/>
      <w:textAlignment w:val="center"/>
    </w:pPr>
    <w:rPr>
      <w:rFonts w:ascii="Calibri" w:hAnsi="Calibri" w:cs="Calibri"/>
      <w:sz w:val="28"/>
      <w:szCs w:val="24"/>
      <w:lang w:eastAsia="en-US"/>
    </w:rPr>
  </w:style>
  <w:style w:type="character" w:customStyle="1" w:styleId="bulletsChar">
    <w:name w:val="bullets Char"/>
    <w:basedOn w:val="DefaultParagraphFont"/>
    <w:link w:val="bullets"/>
    <w:rsid w:val="009E63F6"/>
    <w:rPr>
      <w:rFonts w:ascii="Calibri" w:hAnsi="Calibri" w:cs="Calibri"/>
      <w:sz w:val="28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1765AD"/>
    <w:pPr>
      <w:pBdr>
        <w:top w:val="single" w:sz="4" w:space="1" w:color="auto"/>
      </w:pBdr>
      <w:tabs>
        <w:tab w:val="center" w:pos="4513"/>
        <w:tab w:val="right" w:pos="9026"/>
      </w:tabs>
      <w:spacing w:after="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1765AD"/>
    <w:rPr>
      <w:rFonts w:ascii="Calibri" w:hAnsi="Calibri"/>
      <w:sz w:val="16"/>
      <w:szCs w:val="24"/>
      <w:lang w:eastAsia="en-US"/>
    </w:rPr>
  </w:style>
  <w:style w:type="table" w:styleId="TableGrid">
    <w:name w:val="Table Grid"/>
    <w:basedOn w:val="TableNormal"/>
    <w:rsid w:val="00AB258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9E63F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63F6"/>
    <w:rPr>
      <w:rFonts w:ascii="Calibri" w:hAnsi="Calibri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mpuser1\Desktop\STEM%20Futures%20ppl%20Spbx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911610-E35B-4FCF-A1F9-628D07C8C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STEM Futures ppl Spbx template</Template>
  <TotalTime>7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UNA-UK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tempuser1</dc:creator>
  <cp:lastModifiedBy>mmelendez</cp:lastModifiedBy>
  <cp:revision>10</cp:revision>
  <cp:lastPrinted>2010-10-22T07:56:00Z</cp:lastPrinted>
  <dcterms:created xsi:type="dcterms:W3CDTF">2010-10-28T14:38:00Z</dcterms:created>
  <dcterms:modified xsi:type="dcterms:W3CDTF">2010-12-10T15:07:00Z</dcterms:modified>
</cp:coreProperties>
</file>