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27BD" w14:textId="0D71E3B6" w:rsidR="00A0015D" w:rsidRDefault="00A0015D" w:rsidP="00A0015D">
      <w:pPr>
        <w:pStyle w:val="CoverTitle"/>
      </w:pPr>
      <w:r>
        <w:t>Wheels and Walks End of Project Report</w:t>
      </w:r>
    </w:p>
    <w:p w14:paraId="5571A7FB" w14:textId="73A14D65" w:rsidR="00B06F9B" w:rsidRDefault="00B06F9B" w:rsidP="00A0015D">
      <w:r>
        <w:rPr>
          <w:b/>
          <w:bCs/>
        </w:rPr>
        <w:t>Who completes this</w:t>
      </w:r>
      <w:r w:rsidRPr="00B06F9B">
        <w:rPr>
          <w:b/>
          <w:bCs/>
        </w:rPr>
        <w:t>:</w:t>
      </w:r>
      <w:r>
        <w:t xml:space="preserve"> The Wheels and Walks groups.</w:t>
      </w:r>
    </w:p>
    <w:p w14:paraId="52EF25D9" w14:textId="0C4E0524" w:rsidR="00B06F9B" w:rsidRDefault="00B06F9B" w:rsidP="00B06F9B">
      <w:r w:rsidRPr="00B06F9B">
        <w:rPr>
          <w:b/>
          <w:bCs/>
        </w:rPr>
        <w:t>When to complete it</w:t>
      </w:r>
      <w:r>
        <w:t>: As soon as your project has been completed.</w:t>
      </w:r>
    </w:p>
    <w:p w14:paraId="6C63EAB1" w14:textId="7F3CA856" w:rsidR="00B06F9B" w:rsidRDefault="00B06F9B" w:rsidP="00B06F9B">
      <w:r w:rsidRPr="00B06F9B">
        <w:rPr>
          <w:b/>
          <w:bCs/>
        </w:rPr>
        <w:t>Where to return it:</w:t>
      </w:r>
      <w:r>
        <w:t xml:space="preserve"> </w:t>
      </w:r>
      <w:hyperlink r:id="rId11" w:history="1">
        <w:r w:rsidRPr="00A0015D">
          <w:rPr>
            <w:rStyle w:val="Hyperlink"/>
          </w:rPr>
          <w:t>wheelsandwalks@tfgm.com</w:t>
        </w:r>
      </w:hyperlink>
    </w:p>
    <w:p w14:paraId="3AA86A9B" w14:textId="5F204538" w:rsidR="00A0015D" w:rsidRDefault="00A0015D" w:rsidP="00B06F9B">
      <w:r>
        <w:t>Once you have reached the end of your project TfGM will require a report from you to give us some feedback on how well your project went.</w:t>
      </w:r>
      <w:r w:rsidR="00B06F9B">
        <w:t xml:space="preserve"> We outlined some key questions </w:t>
      </w:r>
    </w:p>
    <w:p w14:paraId="6A0E891C" w14:textId="678194CC" w:rsidR="00A0015D" w:rsidRDefault="00A0015D" w:rsidP="00A0015D">
      <w:r>
        <w:t xml:space="preserve">Please use the template below to write this report and send it to once you have completed it. </w:t>
      </w:r>
    </w:p>
    <w:p w14:paraId="33AEE3C1" w14:textId="3BD01F1E" w:rsidR="00A0015D" w:rsidRPr="00612A4D" w:rsidRDefault="00A0015D" w:rsidP="00A0015D">
      <w:pPr>
        <w:pStyle w:val="Heading2"/>
      </w:pPr>
      <w:r>
        <w:t>Project Overview</w:t>
      </w:r>
    </w:p>
    <w:tbl>
      <w:tblPr>
        <w:tblStyle w:val="TableGrid"/>
        <w:tblW w:w="4931" w:type="pct"/>
        <w:tblLook w:val="04A0" w:firstRow="1" w:lastRow="0" w:firstColumn="1" w:lastColumn="0" w:noHBand="0" w:noVBand="1"/>
      </w:tblPr>
      <w:tblGrid>
        <w:gridCol w:w="2834"/>
        <w:gridCol w:w="6940"/>
      </w:tblGrid>
      <w:tr w:rsidR="00A0015D" w14:paraId="41736477" w14:textId="77777777" w:rsidTr="00A0015D">
        <w:trPr>
          <w:trHeight w:val="766"/>
        </w:trPr>
        <w:tc>
          <w:tcPr>
            <w:tcW w:w="1450" w:type="pct"/>
            <w:shd w:val="clear" w:color="auto" w:fill="FFDF49" w:themeFill="accent1"/>
          </w:tcPr>
          <w:p w14:paraId="19375710" w14:textId="77777777" w:rsidR="00A0015D" w:rsidRPr="002C0751" w:rsidRDefault="00A0015D" w:rsidP="00A0015D">
            <w:pPr>
              <w:rPr>
                <w:b/>
                <w:bCs/>
              </w:rPr>
            </w:pPr>
            <w:r w:rsidRPr="002C0751">
              <w:rPr>
                <w:b/>
                <w:bCs/>
              </w:rPr>
              <w:t>Name of your organisation</w:t>
            </w:r>
          </w:p>
        </w:tc>
        <w:sdt>
          <w:sdtPr>
            <w:id w:val="1229269599"/>
            <w:placeholder>
              <w:docPart w:val="DefaultPlaceholder_-1854013440"/>
            </w:placeholder>
            <w:showingPlcHdr/>
          </w:sdtPr>
          <w:sdtContent>
            <w:tc>
              <w:tcPr>
                <w:tcW w:w="3550" w:type="pct"/>
              </w:tcPr>
              <w:p w14:paraId="7B13CB83" w14:textId="758B192E" w:rsidR="00A0015D" w:rsidRDefault="0073704C" w:rsidP="00A0015D">
                <w:r w:rsidRPr="00E9360D">
                  <w:rPr>
                    <w:rStyle w:val="PlaceholderText"/>
                  </w:rPr>
                  <w:t>Click or tap here to enter text.</w:t>
                </w:r>
              </w:p>
            </w:tc>
          </w:sdtContent>
        </w:sdt>
      </w:tr>
      <w:tr w:rsidR="00A0015D" w14:paraId="2DF91181" w14:textId="77777777" w:rsidTr="00A0015D">
        <w:trPr>
          <w:trHeight w:val="1130"/>
        </w:trPr>
        <w:tc>
          <w:tcPr>
            <w:tcW w:w="1450" w:type="pct"/>
            <w:shd w:val="clear" w:color="auto" w:fill="FFDF49" w:themeFill="accent1"/>
          </w:tcPr>
          <w:p w14:paraId="02E1F716" w14:textId="2F1AA37F" w:rsidR="00A0015D" w:rsidRPr="002C0751" w:rsidRDefault="00A0015D" w:rsidP="00A0015D">
            <w:pPr>
              <w:rPr>
                <w:b/>
                <w:bCs/>
              </w:rPr>
            </w:pPr>
            <w:r w:rsidRPr="002C0751">
              <w:rPr>
                <w:b/>
                <w:bCs/>
              </w:rPr>
              <w:t xml:space="preserve">Contact </w:t>
            </w:r>
            <w:r w:rsidR="002C0751">
              <w:rPr>
                <w:b/>
                <w:bCs/>
              </w:rPr>
              <w:t>d</w:t>
            </w:r>
            <w:r w:rsidRPr="002C0751">
              <w:rPr>
                <w:b/>
                <w:bCs/>
              </w:rPr>
              <w:t>etails of your organisation</w:t>
            </w:r>
          </w:p>
        </w:tc>
        <w:sdt>
          <w:sdtPr>
            <w:id w:val="259656274"/>
            <w:placeholder>
              <w:docPart w:val="DefaultPlaceholder_-1854013440"/>
            </w:placeholder>
            <w:showingPlcHdr/>
          </w:sdtPr>
          <w:sdtContent>
            <w:tc>
              <w:tcPr>
                <w:tcW w:w="3550" w:type="pct"/>
              </w:tcPr>
              <w:p w14:paraId="31D0AFE7" w14:textId="24995B4B" w:rsidR="00A0015D" w:rsidRDefault="0073704C" w:rsidP="00A0015D">
                <w:r w:rsidRPr="00E9360D">
                  <w:rPr>
                    <w:rStyle w:val="PlaceholderText"/>
                  </w:rPr>
                  <w:t>Click or tap here to enter text.</w:t>
                </w:r>
              </w:p>
            </w:tc>
          </w:sdtContent>
        </w:sdt>
      </w:tr>
      <w:tr w:rsidR="00A0015D" w14:paraId="299D3013" w14:textId="77777777" w:rsidTr="00A0015D">
        <w:trPr>
          <w:trHeight w:val="473"/>
        </w:trPr>
        <w:tc>
          <w:tcPr>
            <w:tcW w:w="1450" w:type="pct"/>
            <w:shd w:val="clear" w:color="auto" w:fill="FFDF49" w:themeFill="accent1"/>
          </w:tcPr>
          <w:p w14:paraId="47215183" w14:textId="77777777" w:rsidR="00A0015D" w:rsidRPr="002C0751" w:rsidRDefault="00A0015D" w:rsidP="00A0015D">
            <w:pPr>
              <w:rPr>
                <w:b/>
                <w:bCs/>
              </w:rPr>
            </w:pPr>
            <w:r w:rsidRPr="002C0751">
              <w:rPr>
                <w:b/>
                <w:bCs/>
              </w:rPr>
              <w:t>Name of Project</w:t>
            </w:r>
          </w:p>
        </w:tc>
        <w:sdt>
          <w:sdtPr>
            <w:id w:val="1017280532"/>
            <w:placeholder>
              <w:docPart w:val="DefaultPlaceholder_-1854013440"/>
            </w:placeholder>
            <w:showingPlcHdr/>
          </w:sdtPr>
          <w:sdtContent>
            <w:tc>
              <w:tcPr>
                <w:tcW w:w="3550" w:type="pct"/>
              </w:tcPr>
              <w:p w14:paraId="6440EBA6" w14:textId="7EDFB221" w:rsidR="00A0015D" w:rsidRDefault="0073704C" w:rsidP="00A0015D">
                <w:r w:rsidRPr="00E9360D">
                  <w:rPr>
                    <w:rStyle w:val="PlaceholderText"/>
                  </w:rPr>
                  <w:t>Click or tap here to enter text.</w:t>
                </w:r>
              </w:p>
            </w:tc>
          </w:sdtContent>
        </w:sdt>
      </w:tr>
      <w:tr w:rsidR="00A0015D" w14:paraId="489A7F5E" w14:textId="77777777" w:rsidTr="00A0015D">
        <w:trPr>
          <w:trHeight w:val="503"/>
        </w:trPr>
        <w:tc>
          <w:tcPr>
            <w:tcW w:w="1450" w:type="pct"/>
            <w:shd w:val="clear" w:color="auto" w:fill="FFDF49" w:themeFill="accent1"/>
          </w:tcPr>
          <w:p w14:paraId="0E4A0A8B" w14:textId="77777777" w:rsidR="00A0015D" w:rsidRPr="002C0751" w:rsidRDefault="00A0015D" w:rsidP="00A0015D">
            <w:pPr>
              <w:rPr>
                <w:b/>
                <w:bCs/>
              </w:rPr>
            </w:pPr>
            <w:r w:rsidRPr="002C0751">
              <w:rPr>
                <w:b/>
                <w:bCs/>
              </w:rPr>
              <w:t>Name of Project Lead</w:t>
            </w:r>
          </w:p>
        </w:tc>
        <w:sdt>
          <w:sdtPr>
            <w:id w:val="2064909141"/>
            <w:placeholder>
              <w:docPart w:val="DefaultPlaceholder_-1854013440"/>
            </w:placeholder>
            <w:showingPlcHdr/>
          </w:sdtPr>
          <w:sdtContent>
            <w:tc>
              <w:tcPr>
                <w:tcW w:w="3550" w:type="pct"/>
              </w:tcPr>
              <w:p w14:paraId="49832E78" w14:textId="10D978D0" w:rsidR="00A0015D" w:rsidRDefault="0073704C" w:rsidP="00A0015D">
                <w:r w:rsidRPr="00E9360D">
                  <w:rPr>
                    <w:rStyle w:val="PlaceholderText"/>
                  </w:rPr>
                  <w:t>Click or tap here to enter text.</w:t>
                </w:r>
              </w:p>
            </w:tc>
          </w:sdtContent>
        </w:sdt>
      </w:tr>
      <w:tr w:rsidR="00A0015D" w14:paraId="76D25AE8" w14:textId="77777777" w:rsidTr="00A0015D">
        <w:trPr>
          <w:trHeight w:val="1130"/>
        </w:trPr>
        <w:tc>
          <w:tcPr>
            <w:tcW w:w="1450" w:type="pct"/>
            <w:shd w:val="clear" w:color="auto" w:fill="FFDF49" w:themeFill="accent1"/>
          </w:tcPr>
          <w:p w14:paraId="6A1527D1" w14:textId="45399AE4" w:rsidR="00A0015D" w:rsidRPr="002C0751" w:rsidRDefault="00800076" w:rsidP="00A0015D">
            <w:pPr>
              <w:rPr>
                <w:b/>
                <w:bCs/>
              </w:rPr>
            </w:pPr>
            <w:r>
              <w:rPr>
                <w:b/>
                <w:bCs/>
              </w:rPr>
              <w:t xml:space="preserve">Overview of your </w:t>
            </w:r>
            <w:r w:rsidR="00A0015D" w:rsidRPr="002C0751">
              <w:rPr>
                <w:b/>
                <w:bCs/>
              </w:rPr>
              <w:t>Project Description</w:t>
            </w:r>
          </w:p>
          <w:p w14:paraId="48A561A1" w14:textId="7E76286D" w:rsidR="00A0015D" w:rsidRPr="002C0751" w:rsidRDefault="00A0015D" w:rsidP="00A0015D">
            <w:r w:rsidRPr="002C0751">
              <w:t>What was the purpose of the project and what was the main activity?</w:t>
            </w:r>
          </w:p>
        </w:tc>
        <w:sdt>
          <w:sdtPr>
            <w:id w:val="1291405597"/>
            <w:placeholder>
              <w:docPart w:val="DefaultPlaceholder_-1854013440"/>
            </w:placeholder>
            <w:showingPlcHdr/>
          </w:sdtPr>
          <w:sdtContent>
            <w:tc>
              <w:tcPr>
                <w:tcW w:w="3550" w:type="pct"/>
              </w:tcPr>
              <w:p w14:paraId="0B9F3C20" w14:textId="141D3CE2" w:rsidR="00A0015D" w:rsidRDefault="0073704C" w:rsidP="00A0015D">
                <w:r w:rsidRPr="00E9360D">
                  <w:rPr>
                    <w:rStyle w:val="PlaceholderText"/>
                  </w:rPr>
                  <w:t>Click or tap here to enter text.</w:t>
                </w:r>
              </w:p>
            </w:tc>
          </w:sdtContent>
        </w:sdt>
      </w:tr>
      <w:tr w:rsidR="00A0015D" w14:paraId="494BFDD6" w14:textId="77777777" w:rsidTr="00A0015D">
        <w:trPr>
          <w:trHeight w:val="502"/>
        </w:trPr>
        <w:tc>
          <w:tcPr>
            <w:tcW w:w="1450" w:type="pct"/>
            <w:shd w:val="clear" w:color="auto" w:fill="FFDF49" w:themeFill="accent1"/>
          </w:tcPr>
          <w:p w14:paraId="7EF67AD3" w14:textId="77777777" w:rsidR="00A0015D" w:rsidRPr="002C0751" w:rsidRDefault="00A0015D" w:rsidP="00A0015D">
            <w:pPr>
              <w:rPr>
                <w:b/>
                <w:bCs/>
              </w:rPr>
            </w:pPr>
            <w:r w:rsidRPr="002C0751">
              <w:rPr>
                <w:b/>
                <w:bCs/>
              </w:rPr>
              <w:t>Funding Source</w:t>
            </w:r>
          </w:p>
        </w:tc>
        <w:tc>
          <w:tcPr>
            <w:tcW w:w="3550" w:type="pct"/>
          </w:tcPr>
          <w:p w14:paraId="50D2FD4B" w14:textId="4E71B9F8" w:rsidR="00A0015D" w:rsidRDefault="00A0015D" w:rsidP="00A0015D">
            <w:r>
              <w:t>Wheels and Walks</w:t>
            </w:r>
          </w:p>
        </w:tc>
      </w:tr>
      <w:tr w:rsidR="00A0015D" w14:paraId="5BEB05F2" w14:textId="77777777" w:rsidTr="00A0015D">
        <w:trPr>
          <w:trHeight w:val="264"/>
        </w:trPr>
        <w:tc>
          <w:tcPr>
            <w:tcW w:w="1450" w:type="pct"/>
            <w:shd w:val="clear" w:color="auto" w:fill="FFDF49" w:themeFill="accent1"/>
          </w:tcPr>
          <w:p w14:paraId="0355E18C" w14:textId="0B930DD4" w:rsidR="00A0015D" w:rsidRPr="002C0751" w:rsidRDefault="00D6781B" w:rsidP="00A0015D">
            <w:pPr>
              <w:rPr>
                <w:b/>
                <w:bCs/>
              </w:rPr>
            </w:pPr>
            <w:r w:rsidRPr="002C0751">
              <w:rPr>
                <w:b/>
                <w:bCs/>
              </w:rPr>
              <w:t>Total b</w:t>
            </w:r>
            <w:r w:rsidR="00A0015D" w:rsidRPr="002C0751">
              <w:rPr>
                <w:b/>
                <w:bCs/>
              </w:rPr>
              <w:t>udget</w:t>
            </w:r>
          </w:p>
        </w:tc>
        <w:sdt>
          <w:sdtPr>
            <w:id w:val="564379415"/>
            <w:placeholder>
              <w:docPart w:val="DefaultPlaceholder_-1854013440"/>
            </w:placeholder>
            <w:showingPlcHdr/>
          </w:sdtPr>
          <w:sdtContent>
            <w:tc>
              <w:tcPr>
                <w:tcW w:w="3550" w:type="pct"/>
              </w:tcPr>
              <w:p w14:paraId="10BA736E" w14:textId="241F6CC7" w:rsidR="00A0015D" w:rsidRDefault="0073704C" w:rsidP="00A0015D">
                <w:r w:rsidRPr="00E9360D">
                  <w:rPr>
                    <w:rStyle w:val="PlaceholderText"/>
                  </w:rPr>
                  <w:t>Click or tap here to enter text.</w:t>
                </w:r>
              </w:p>
            </w:tc>
          </w:sdtContent>
        </w:sdt>
      </w:tr>
      <w:tr w:rsidR="00A0015D" w14:paraId="3B5065C3" w14:textId="77777777" w:rsidTr="00A0015D">
        <w:trPr>
          <w:trHeight w:val="331"/>
        </w:trPr>
        <w:tc>
          <w:tcPr>
            <w:tcW w:w="1450" w:type="pct"/>
            <w:shd w:val="clear" w:color="auto" w:fill="FFDF49" w:themeFill="accent1"/>
          </w:tcPr>
          <w:p w14:paraId="624FFD96" w14:textId="77777777" w:rsidR="00A0015D" w:rsidRPr="002C0751" w:rsidRDefault="00A0015D" w:rsidP="00A0015D">
            <w:pPr>
              <w:rPr>
                <w:b/>
                <w:bCs/>
              </w:rPr>
            </w:pPr>
            <w:r w:rsidRPr="002C0751">
              <w:rPr>
                <w:b/>
                <w:bCs/>
              </w:rPr>
              <w:t>Duration</w:t>
            </w:r>
          </w:p>
        </w:tc>
        <w:sdt>
          <w:sdtPr>
            <w:id w:val="-683286652"/>
            <w:placeholder>
              <w:docPart w:val="DefaultPlaceholder_-1854013440"/>
            </w:placeholder>
            <w:showingPlcHdr/>
          </w:sdtPr>
          <w:sdtContent>
            <w:tc>
              <w:tcPr>
                <w:tcW w:w="3550" w:type="pct"/>
              </w:tcPr>
              <w:p w14:paraId="31C05A2E" w14:textId="2365BB06" w:rsidR="00A0015D" w:rsidRDefault="0073704C" w:rsidP="00A0015D">
                <w:r w:rsidRPr="00E9360D">
                  <w:rPr>
                    <w:rStyle w:val="PlaceholderText"/>
                  </w:rPr>
                  <w:t>Click or tap here to enter text.</w:t>
                </w:r>
              </w:p>
            </w:tc>
          </w:sdtContent>
        </w:sdt>
      </w:tr>
      <w:tr w:rsidR="00A0015D" w14:paraId="6CCC1103" w14:textId="77777777" w:rsidTr="00A0015D">
        <w:trPr>
          <w:trHeight w:val="331"/>
        </w:trPr>
        <w:tc>
          <w:tcPr>
            <w:tcW w:w="1450" w:type="pct"/>
            <w:shd w:val="clear" w:color="auto" w:fill="FFDF49" w:themeFill="accent1"/>
          </w:tcPr>
          <w:p w14:paraId="165CB585" w14:textId="7D0C5EA7" w:rsidR="00A0015D" w:rsidRPr="002C0751" w:rsidRDefault="00D6781B" w:rsidP="00A0015D">
            <w:pPr>
              <w:rPr>
                <w:b/>
                <w:bCs/>
              </w:rPr>
            </w:pPr>
            <w:r w:rsidRPr="002C0751">
              <w:rPr>
                <w:b/>
                <w:bCs/>
              </w:rPr>
              <w:lastRenderedPageBreak/>
              <w:t>Your a</w:t>
            </w:r>
            <w:r w:rsidR="00A0015D" w:rsidRPr="002C0751">
              <w:rPr>
                <w:b/>
                <w:bCs/>
              </w:rPr>
              <w:t>udience</w:t>
            </w:r>
          </w:p>
          <w:p w14:paraId="5BF77928" w14:textId="52DE5259" w:rsidR="00A0015D" w:rsidRPr="00800076" w:rsidRDefault="00A0015D" w:rsidP="00A0015D">
            <w:r w:rsidRPr="00800076">
              <w:t>(Who was the project aimed at?)</w:t>
            </w:r>
          </w:p>
        </w:tc>
        <w:sdt>
          <w:sdtPr>
            <w:id w:val="214090064"/>
            <w:placeholder>
              <w:docPart w:val="DefaultPlaceholder_-1854013440"/>
            </w:placeholder>
            <w:showingPlcHdr/>
          </w:sdtPr>
          <w:sdtContent>
            <w:tc>
              <w:tcPr>
                <w:tcW w:w="3550" w:type="pct"/>
              </w:tcPr>
              <w:p w14:paraId="3FEFC7AD" w14:textId="4842145B" w:rsidR="00A0015D" w:rsidRDefault="006F38A2" w:rsidP="00A0015D">
                <w:r w:rsidRPr="00E9360D">
                  <w:rPr>
                    <w:rStyle w:val="PlaceholderText"/>
                  </w:rPr>
                  <w:t>Click or tap here to enter text.</w:t>
                </w:r>
              </w:p>
            </w:tc>
          </w:sdtContent>
        </w:sdt>
      </w:tr>
      <w:tr w:rsidR="00A0015D" w14:paraId="4EAE46D3" w14:textId="77777777" w:rsidTr="00A0015D">
        <w:trPr>
          <w:trHeight w:val="331"/>
        </w:trPr>
        <w:tc>
          <w:tcPr>
            <w:tcW w:w="1450" w:type="pct"/>
            <w:shd w:val="clear" w:color="auto" w:fill="FFDF49" w:themeFill="accent1"/>
          </w:tcPr>
          <w:p w14:paraId="6BB57FC5" w14:textId="5B87044A" w:rsidR="00A0015D" w:rsidRPr="002C0751" w:rsidRDefault="00A0015D" w:rsidP="00A0015D">
            <w:pPr>
              <w:rPr>
                <w:b/>
                <w:bCs/>
              </w:rPr>
            </w:pPr>
            <w:r w:rsidRPr="002C0751">
              <w:rPr>
                <w:b/>
                <w:bCs/>
              </w:rPr>
              <w:t xml:space="preserve">Expected </w:t>
            </w:r>
            <w:r w:rsidR="002C0751" w:rsidRPr="002C0751">
              <w:rPr>
                <w:b/>
                <w:bCs/>
              </w:rPr>
              <w:t>o</w:t>
            </w:r>
            <w:r w:rsidRPr="002C0751">
              <w:rPr>
                <w:b/>
                <w:bCs/>
              </w:rPr>
              <w:t xml:space="preserve">utcomes </w:t>
            </w:r>
          </w:p>
          <w:p w14:paraId="2CF3A71F" w14:textId="2989F197" w:rsidR="00A0015D" w:rsidRPr="008171F0" w:rsidRDefault="00A0015D" w:rsidP="00A0015D">
            <w:r>
              <w:t>What behaviour did you expect the project to encourage amongst your audience?</w:t>
            </w:r>
          </w:p>
        </w:tc>
        <w:sdt>
          <w:sdtPr>
            <w:id w:val="303904077"/>
            <w:placeholder>
              <w:docPart w:val="DefaultPlaceholder_-1854013440"/>
            </w:placeholder>
            <w:showingPlcHdr/>
          </w:sdtPr>
          <w:sdtContent>
            <w:tc>
              <w:tcPr>
                <w:tcW w:w="3550" w:type="pct"/>
              </w:tcPr>
              <w:p w14:paraId="1A5F2229" w14:textId="0F224786" w:rsidR="00A0015D" w:rsidRDefault="006F38A2" w:rsidP="00A0015D">
                <w:r w:rsidRPr="00E9360D">
                  <w:rPr>
                    <w:rStyle w:val="PlaceholderText"/>
                  </w:rPr>
                  <w:t>Click or tap here to enter text.</w:t>
                </w:r>
              </w:p>
            </w:tc>
          </w:sdtContent>
        </w:sdt>
      </w:tr>
      <w:tr w:rsidR="00A0015D" w14:paraId="739CF6CF" w14:textId="77777777" w:rsidTr="00A0015D">
        <w:trPr>
          <w:trHeight w:val="331"/>
        </w:trPr>
        <w:tc>
          <w:tcPr>
            <w:tcW w:w="1450" w:type="pct"/>
            <w:shd w:val="clear" w:color="auto" w:fill="FFDF49" w:themeFill="accent1"/>
          </w:tcPr>
          <w:p w14:paraId="5DFAD04B" w14:textId="77777777" w:rsidR="00A0015D" w:rsidRDefault="00A0015D" w:rsidP="00A0015D">
            <w:pPr>
              <w:rPr>
                <w:rFonts w:eastAsia="Times New Roman"/>
                <w:b/>
                <w:bCs/>
              </w:rPr>
            </w:pPr>
            <w:r w:rsidRPr="002C0751">
              <w:rPr>
                <w:rFonts w:eastAsia="Times New Roman"/>
                <w:b/>
                <w:bCs/>
              </w:rPr>
              <w:t>Partners / Stakeholders / Key contacts</w:t>
            </w:r>
          </w:p>
          <w:p w14:paraId="0EDFF4E2" w14:textId="6CFF4E51" w:rsidR="002C0751" w:rsidRPr="002C0751" w:rsidRDefault="002C0751" w:rsidP="00A0015D">
            <w:r w:rsidRPr="002C0751">
              <w:rPr>
                <w:rFonts w:eastAsia="Times New Roman"/>
              </w:rPr>
              <w:t>Who did you work with?</w:t>
            </w:r>
          </w:p>
        </w:tc>
        <w:sdt>
          <w:sdtPr>
            <w:id w:val="-126709861"/>
            <w:placeholder>
              <w:docPart w:val="DefaultPlaceholder_-1854013440"/>
            </w:placeholder>
            <w:showingPlcHdr/>
          </w:sdtPr>
          <w:sdtContent>
            <w:tc>
              <w:tcPr>
                <w:tcW w:w="3550" w:type="pct"/>
              </w:tcPr>
              <w:p w14:paraId="40C2289D" w14:textId="4653C7E4" w:rsidR="00A0015D" w:rsidRDefault="006F38A2" w:rsidP="00A0015D">
                <w:r w:rsidRPr="00E9360D">
                  <w:rPr>
                    <w:rStyle w:val="PlaceholderText"/>
                  </w:rPr>
                  <w:t>Click or tap here to enter text.</w:t>
                </w:r>
              </w:p>
            </w:tc>
          </w:sdtContent>
        </w:sdt>
      </w:tr>
      <w:tr w:rsidR="00A0015D" w14:paraId="01FD0836" w14:textId="77777777" w:rsidTr="00A0015D">
        <w:trPr>
          <w:trHeight w:val="331"/>
        </w:trPr>
        <w:tc>
          <w:tcPr>
            <w:tcW w:w="1450" w:type="pct"/>
            <w:shd w:val="clear" w:color="auto" w:fill="FFDF49" w:themeFill="accent1"/>
          </w:tcPr>
          <w:p w14:paraId="67B552FD" w14:textId="77777777" w:rsidR="00A0015D" w:rsidRPr="002C0751" w:rsidRDefault="00A0015D" w:rsidP="00A0015D">
            <w:pPr>
              <w:rPr>
                <w:b/>
                <w:bCs/>
              </w:rPr>
            </w:pPr>
            <w:r w:rsidRPr="002C0751">
              <w:rPr>
                <w:b/>
                <w:bCs/>
              </w:rPr>
              <w:t>Assumptions/Risks</w:t>
            </w:r>
          </w:p>
          <w:p w14:paraId="323DB46A" w14:textId="6DD6F172" w:rsidR="00A0015D" w:rsidRPr="000151C6" w:rsidRDefault="00A0015D" w:rsidP="00A0015D">
            <w:pPr>
              <w:rPr>
                <w:rFonts w:eastAsia="Times New Roman"/>
              </w:rPr>
            </w:pPr>
            <w:r>
              <w:t>What assumptions did you make before the project started and what risks did you consider?</w:t>
            </w:r>
          </w:p>
        </w:tc>
        <w:sdt>
          <w:sdtPr>
            <w:id w:val="-496272295"/>
            <w:placeholder>
              <w:docPart w:val="DefaultPlaceholder_-1854013440"/>
            </w:placeholder>
            <w:showingPlcHdr/>
          </w:sdtPr>
          <w:sdtContent>
            <w:tc>
              <w:tcPr>
                <w:tcW w:w="3550" w:type="pct"/>
              </w:tcPr>
              <w:p w14:paraId="043F0DB2" w14:textId="5D270B61" w:rsidR="00A0015D" w:rsidRDefault="006F38A2" w:rsidP="00A0015D">
                <w:r w:rsidRPr="00E9360D">
                  <w:rPr>
                    <w:rStyle w:val="PlaceholderText"/>
                  </w:rPr>
                  <w:t>Click or tap here to enter text.</w:t>
                </w:r>
              </w:p>
            </w:tc>
          </w:sdtContent>
        </w:sdt>
      </w:tr>
    </w:tbl>
    <w:p w14:paraId="2527748E" w14:textId="77777777" w:rsidR="00A0015D" w:rsidRDefault="00A0015D"/>
    <w:p w14:paraId="386683EB" w14:textId="4CFA2D57" w:rsidR="00A0015D" w:rsidRDefault="00A0015D" w:rsidP="00A0015D">
      <w:pPr>
        <w:pStyle w:val="Heading2"/>
      </w:pPr>
      <w:r>
        <w:t>Project Delivery</w:t>
      </w:r>
    </w:p>
    <w:p w14:paraId="0A2D558C" w14:textId="415CBD2F" w:rsidR="00A0015D" w:rsidRPr="00A0015D" w:rsidRDefault="00A0015D">
      <w:pPr>
        <w:rPr>
          <w:b/>
          <w:bCs/>
        </w:rPr>
      </w:pPr>
      <w:r>
        <w:t>In addition to your words below p</w:t>
      </w:r>
      <w:r w:rsidRPr="00A0015D">
        <w:t>lease add any information relating to key documents, M&amp;E, images etc</w:t>
      </w:r>
      <w:r>
        <w:t>.</w:t>
      </w:r>
    </w:p>
    <w:tbl>
      <w:tblPr>
        <w:tblStyle w:val="TableGrid"/>
        <w:tblW w:w="4932" w:type="pct"/>
        <w:tblLook w:val="04A0" w:firstRow="1" w:lastRow="0" w:firstColumn="1" w:lastColumn="0" w:noHBand="0" w:noVBand="1"/>
      </w:tblPr>
      <w:tblGrid>
        <w:gridCol w:w="2833"/>
        <w:gridCol w:w="6943"/>
      </w:tblGrid>
      <w:tr w:rsidR="00D6781B" w14:paraId="2380F705" w14:textId="77777777" w:rsidTr="00F77A31">
        <w:trPr>
          <w:trHeight w:val="1020"/>
        </w:trPr>
        <w:tc>
          <w:tcPr>
            <w:tcW w:w="1449" w:type="pct"/>
            <w:shd w:val="clear" w:color="auto" w:fill="FFDF49" w:themeFill="accent1"/>
          </w:tcPr>
          <w:p w14:paraId="21C496EA" w14:textId="05648CBB" w:rsidR="00A0015D" w:rsidRPr="00F77A31" w:rsidRDefault="00800076" w:rsidP="00A0015D">
            <w:pPr>
              <w:rPr>
                <w:b/>
                <w:bCs/>
              </w:rPr>
            </w:pPr>
            <w:r>
              <w:rPr>
                <w:b/>
                <w:bCs/>
              </w:rPr>
              <w:t xml:space="preserve">Project </w:t>
            </w:r>
            <w:r w:rsidR="00F77A31" w:rsidRPr="00F77A31">
              <w:rPr>
                <w:b/>
                <w:bCs/>
              </w:rPr>
              <w:t>outputs</w:t>
            </w:r>
          </w:p>
        </w:tc>
        <w:tc>
          <w:tcPr>
            <w:tcW w:w="3551" w:type="pct"/>
          </w:tcPr>
          <w:p w14:paraId="14ED27D3" w14:textId="39D3AB51" w:rsidR="00F77A31" w:rsidRDefault="00F77A31" w:rsidP="00F77A31">
            <w:r>
              <w:t>Please submit separately:</w:t>
            </w:r>
          </w:p>
          <w:p w14:paraId="61DFD7FA" w14:textId="77777777" w:rsidR="00F77A31" w:rsidRDefault="00F77A31" w:rsidP="00800076">
            <w:pPr>
              <w:pStyle w:val="ListParagraph"/>
              <w:numPr>
                <w:ilvl w:val="0"/>
                <w:numId w:val="19"/>
              </w:numPr>
            </w:pPr>
            <w:r>
              <w:t>A list of activities delivered</w:t>
            </w:r>
          </w:p>
          <w:p w14:paraId="0DDE481B" w14:textId="7D17D4B9" w:rsidR="00F77A31" w:rsidRDefault="00F77A31" w:rsidP="00800076">
            <w:pPr>
              <w:pStyle w:val="ListParagraph"/>
              <w:numPr>
                <w:ilvl w:val="0"/>
                <w:numId w:val="19"/>
              </w:numPr>
            </w:pPr>
            <w:r>
              <w:t>How many people attended each activity</w:t>
            </w:r>
          </w:p>
        </w:tc>
      </w:tr>
      <w:tr w:rsidR="00D6781B" w14:paraId="4F302BC9" w14:textId="77777777" w:rsidTr="00D6781B">
        <w:trPr>
          <w:trHeight w:val="1683"/>
        </w:trPr>
        <w:tc>
          <w:tcPr>
            <w:tcW w:w="1449" w:type="pct"/>
            <w:shd w:val="clear" w:color="auto" w:fill="FFDF49" w:themeFill="accent1"/>
          </w:tcPr>
          <w:p w14:paraId="25915209" w14:textId="5BACEDB5" w:rsidR="00A0015D" w:rsidRPr="00F77A31" w:rsidRDefault="00A0015D" w:rsidP="00A0015D">
            <w:pPr>
              <w:rPr>
                <w:b/>
                <w:bCs/>
              </w:rPr>
            </w:pPr>
            <w:r w:rsidRPr="00F77A31">
              <w:rPr>
                <w:b/>
                <w:bCs/>
              </w:rPr>
              <w:t xml:space="preserve">Main </w:t>
            </w:r>
            <w:r w:rsidR="00D6781B" w:rsidRPr="00F77A31">
              <w:rPr>
                <w:b/>
                <w:bCs/>
              </w:rPr>
              <w:t>outcomes</w:t>
            </w:r>
          </w:p>
          <w:p w14:paraId="1E2B41BE" w14:textId="35C04A7E" w:rsidR="002C0751" w:rsidRDefault="002C0751" w:rsidP="00A0015D">
            <w:r>
              <w:t>Consider your audience. Please tell us what change in behaviour you’ve seen in your audience towards the activity and active travel?</w:t>
            </w:r>
          </w:p>
          <w:p w14:paraId="5304E73B" w14:textId="47579C00" w:rsidR="00F77A31" w:rsidRPr="003175BF" w:rsidRDefault="002C0751" w:rsidP="00A0015D">
            <w:r>
              <w:t>Why do you think this happened?</w:t>
            </w:r>
          </w:p>
        </w:tc>
        <w:sdt>
          <w:sdtPr>
            <w:id w:val="163215724"/>
            <w:placeholder>
              <w:docPart w:val="DefaultPlaceholder_-1854013440"/>
            </w:placeholder>
            <w:showingPlcHdr/>
          </w:sdtPr>
          <w:sdtContent>
            <w:tc>
              <w:tcPr>
                <w:tcW w:w="3551" w:type="pct"/>
              </w:tcPr>
              <w:p w14:paraId="7E27929A" w14:textId="42E43E34" w:rsidR="00A0015D" w:rsidRDefault="006F38A2" w:rsidP="00A0015D">
                <w:r w:rsidRPr="00E9360D">
                  <w:rPr>
                    <w:rStyle w:val="PlaceholderText"/>
                  </w:rPr>
                  <w:t>Click or tap here to enter text.</w:t>
                </w:r>
              </w:p>
            </w:tc>
          </w:sdtContent>
        </w:sdt>
      </w:tr>
      <w:tr w:rsidR="002C0751" w14:paraId="19C013F5" w14:textId="77777777" w:rsidTr="00D6781B">
        <w:trPr>
          <w:trHeight w:val="1683"/>
        </w:trPr>
        <w:tc>
          <w:tcPr>
            <w:tcW w:w="1449" w:type="pct"/>
            <w:shd w:val="clear" w:color="auto" w:fill="FFDF49" w:themeFill="accent1"/>
          </w:tcPr>
          <w:p w14:paraId="51A5ECA9" w14:textId="77777777" w:rsidR="002C0751" w:rsidRPr="002C0751" w:rsidRDefault="002C0751" w:rsidP="002C0751">
            <w:pPr>
              <w:rPr>
                <w:b/>
                <w:bCs/>
              </w:rPr>
            </w:pPr>
            <w:r w:rsidRPr="002C0751">
              <w:rPr>
                <w:b/>
                <w:bCs/>
              </w:rPr>
              <w:lastRenderedPageBreak/>
              <w:t>Sustaining behaviour change</w:t>
            </w:r>
          </w:p>
          <w:p w14:paraId="13B5A9B6" w14:textId="6574F85E" w:rsidR="002C0751" w:rsidRPr="00F77A31" w:rsidRDefault="002C0751" w:rsidP="002C0751">
            <w:pPr>
              <w:rPr>
                <w:b/>
                <w:bCs/>
              </w:rPr>
            </w:pPr>
            <w:r w:rsidRPr="00D6781B">
              <w:t>Please indicate how you will continue to encourage your audience to travel actively now the project has ended and highlight any further projects your organisation will be involved in to continue to encourage active travel.</w:t>
            </w:r>
          </w:p>
        </w:tc>
        <w:sdt>
          <w:sdtPr>
            <w:id w:val="1647241614"/>
            <w:placeholder>
              <w:docPart w:val="DefaultPlaceholder_-1854013440"/>
            </w:placeholder>
            <w:showingPlcHdr/>
          </w:sdtPr>
          <w:sdtContent>
            <w:tc>
              <w:tcPr>
                <w:tcW w:w="3551" w:type="pct"/>
              </w:tcPr>
              <w:p w14:paraId="3B3C7778" w14:textId="242BB24E" w:rsidR="002C0751" w:rsidRDefault="006F38A2" w:rsidP="00A0015D">
                <w:r w:rsidRPr="00E9360D">
                  <w:rPr>
                    <w:rStyle w:val="PlaceholderText"/>
                  </w:rPr>
                  <w:t>Click or tap here to enter text.</w:t>
                </w:r>
              </w:p>
            </w:tc>
          </w:sdtContent>
        </w:sdt>
      </w:tr>
      <w:tr w:rsidR="00F77A31" w14:paraId="7D9EFDD4" w14:textId="77777777" w:rsidTr="00D6781B">
        <w:trPr>
          <w:trHeight w:val="1683"/>
        </w:trPr>
        <w:tc>
          <w:tcPr>
            <w:tcW w:w="1449" w:type="pct"/>
            <w:shd w:val="clear" w:color="auto" w:fill="FFDF49" w:themeFill="accent1"/>
          </w:tcPr>
          <w:p w14:paraId="4BA11A42" w14:textId="64F905C7" w:rsidR="00F77A31" w:rsidRDefault="00F77A31" w:rsidP="00A0015D">
            <w:r>
              <w:rPr>
                <w:b/>
                <w:bCs/>
              </w:rPr>
              <w:t>Wider outcomes</w:t>
            </w:r>
          </w:p>
          <w:p w14:paraId="7BD135C5" w14:textId="092827B7" w:rsidR="00F77A31" w:rsidRPr="00F77A31" w:rsidRDefault="002C0751" w:rsidP="00A0015D">
            <w:r>
              <w:t xml:space="preserve">Think about your group. </w:t>
            </w:r>
            <w:r w:rsidR="00F77A31">
              <w:t xml:space="preserve">How else did being part of the Wheels and Walks programme benefit your group? </w:t>
            </w:r>
            <w:r>
              <w:t xml:space="preserve">Why </w:t>
            </w:r>
            <w:r w:rsidR="00F77A31">
              <w:t>is this important</w:t>
            </w:r>
            <w:r>
              <w:t>?</w:t>
            </w:r>
          </w:p>
        </w:tc>
        <w:sdt>
          <w:sdtPr>
            <w:id w:val="1773656716"/>
            <w:placeholder>
              <w:docPart w:val="DefaultPlaceholder_-1854013440"/>
            </w:placeholder>
            <w:showingPlcHdr/>
          </w:sdtPr>
          <w:sdtContent>
            <w:tc>
              <w:tcPr>
                <w:tcW w:w="3551" w:type="pct"/>
              </w:tcPr>
              <w:p w14:paraId="2408B89C" w14:textId="492471D9" w:rsidR="00F77A31" w:rsidRDefault="006F38A2" w:rsidP="00A0015D">
                <w:r w:rsidRPr="00E9360D">
                  <w:rPr>
                    <w:rStyle w:val="PlaceholderText"/>
                  </w:rPr>
                  <w:t>Click or tap here to enter text.</w:t>
                </w:r>
              </w:p>
            </w:tc>
          </w:sdtContent>
        </w:sdt>
      </w:tr>
      <w:tr w:rsidR="00D6781B" w14:paraId="4423A315" w14:textId="77777777" w:rsidTr="00D6781B">
        <w:trPr>
          <w:trHeight w:val="1683"/>
        </w:trPr>
        <w:tc>
          <w:tcPr>
            <w:tcW w:w="1449" w:type="pct"/>
            <w:shd w:val="clear" w:color="auto" w:fill="FFDF49" w:themeFill="accent1"/>
          </w:tcPr>
          <w:p w14:paraId="060C9205" w14:textId="77777777" w:rsidR="00A0015D" w:rsidRPr="002C0751" w:rsidRDefault="00A0015D" w:rsidP="00A0015D">
            <w:pPr>
              <w:rPr>
                <w:b/>
                <w:bCs/>
              </w:rPr>
            </w:pPr>
            <w:r w:rsidRPr="002C0751">
              <w:rPr>
                <w:b/>
                <w:bCs/>
              </w:rPr>
              <w:t xml:space="preserve">Key Changes to scope / spend / etc. </w:t>
            </w:r>
          </w:p>
          <w:p w14:paraId="2B4A6EAF" w14:textId="0A5B1099" w:rsidR="00A0015D" w:rsidRDefault="00A0015D" w:rsidP="00A0015D">
            <w:r>
              <w:t xml:space="preserve">Did you need to change events or activities because of unforeseen circumstances? </w:t>
            </w:r>
            <w:r w:rsidR="00D6781B">
              <w:t>What were they and what did you do to overcome them?</w:t>
            </w:r>
          </w:p>
        </w:tc>
        <w:sdt>
          <w:sdtPr>
            <w:id w:val="-1000044421"/>
            <w:placeholder>
              <w:docPart w:val="DefaultPlaceholder_-1854013440"/>
            </w:placeholder>
            <w:showingPlcHdr/>
          </w:sdtPr>
          <w:sdtContent>
            <w:tc>
              <w:tcPr>
                <w:tcW w:w="3551" w:type="pct"/>
              </w:tcPr>
              <w:p w14:paraId="6184F122" w14:textId="1BA04833" w:rsidR="00A0015D" w:rsidRDefault="006F38A2" w:rsidP="00A0015D">
                <w:r w:rsidRPr="00E9360D">
                  <w:rPr>
                    <w:rStyle w:val="PlaceholderText"/>
                  </w:rPr>
                  <w:t>Click or tap here to enter text.</w:t>
                </w:r>
              </w:p>
            </w:tc>
          </w:sdtContent>
        </w:sdt>
      </w:tr>
      <w:tr w:rsidR="00D6781B" w14:paraId="5F45E18D" w14:textId="77777777" w:rsidTr="00D6781B">
        <w:trPr>
          <w:trHeight w:val="1683"/>
        </w:trPr>
        <w:tc>
          <w:tcPr>
            <w:tcW w:w="1449" w:type="pct"/>
            <w:shd w:val="clear" w:color="auto" w:fill="FFDF49" w:themeFill="accent1"/>
          </w:tcPr>
          <w:p w14:paraId="26342E87" w14:textId="26518166" w:rsidR="00A0015D" w:rsidRPr="002C0751" w:rsidRDefault="00D6781B" w:rsidP="00A0015D">
            <w:pPr>
              <w:rPr>
                <w:b/>
                <w:bCs/>
              </w:rPr>
            </w:pPr>
            <w:r w:rsidRPr="002C0751">
              <w:rPr>
                <w:b/>
                <w:bCs/>
              </w:rPr>
              <w:t>Reflective learning</w:t>
            </w:r>
          </w:p>
          <w:p w14:paraId="336A10AF" w14:textId="0DD15724" w:rsidR="00A0015D" w:rsidRPr="00504E15" w:rsidRDefault="00D6781B" w:rsidP="00A0015D">
            <w:r>
              <w:t>If you were to deliver the project again what would you differently? Why would you do it that way?</w:t>
            </w:r>
          </w:p>
        </w:tc>
        <w:sdt>
          <w:sdtPr>
            <w:id w:val="987746149"/>
            <w:placeholder>
              <w:docPart w:val="DefaultPlaceholder_-1854013440"/>
            </w:placeholder>
            <w:showingPlcHdr/>
          </w:sdtPr>
          <w:sdtContent>
            <w:tc>
              <w:tcPr>
                <w:tcW w:w="3551" w:type="pct"/>
              </w:tcPr>
              <w:p w14:paraId="070ED674" w14:textId="5CA65C75" w:rsidR="00A0015D" w:rsidRDefault="006F38A2" w:rsidP="00A0015D">
                <w:r w:rsidRPr="00E9360D">
                  <w:rPr>
                    <w:rStyle w:val="PlaceholderText"/>
                  </w:rPr>
                  <w:t>Click or tap here to enter text.</w:t>
                </w:r>
              </w:p>
            </w:tc>
          </w:sdtContent>
        </w:sdt>
      </w:tr>
    </w:tbl>
    <w:p w14:paraId="661982F3" w14:textId="77777777" w:rsidR="00A0015D" w:rsidRPr="00A0015D" w:rsidRDefault="00A0015D" w:rsidP="00A0015D"/>
    <w:p w14:paraId="7BC18F46" w14:textId="6430B440" w:rsidR="00A0015D" w:rsidRPr="00A0015D" w:rsidRDefault="00A0015D" w:rsidP="00A0015D">
      <w:r w:rsidRPr="00A0015D">
        <w:t xml:space="preserve">If you have any questions or want any advice, please do not hesitate to contact us on </w:t>
      </w:r>
      <w:hyperlink r:id="rId12" w:history="1">
        <w:r w:rsidRPr="00A0015D">
          <w:rPr>
            <w:rStyle w:val="Hyperlink"/>
            <w:b/>
            <w:bCs/>
          </w:rPr>
          <w:t>wheelsandwalks@tfgm.com</w:t>
        </w:r>
      </w:hyperlink>
      <w:r w:rsidRPr="00A0015D">
        <w:t>.</w:t>
      </w:r>
    </w:p>
    <w:p w14:paraId="12AC9D2A" w14:textId="77777777" w:rsidR="00497526" w:rsidRPr="00A0015D" w:rsidRDefault="00497526" w:rsidP="00A0015D"/>
    <w:sectPr w:rsidR="00497526" w:rsidRPr="00A0015D" w:rsidSect="005E4ADB">
      <w:headerReference w:type="default" r:id="rId13"/>
      <w:footerReference w:type="default" r:id="rId14"/>
      <w:headerReference w:type="first" r:id="rId15"/>
      <w:footerReference w:type="first" r:id="rId16"/>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F864E" w14:textId="77777777" w:rsidR="008B29E0" w:rsidRDefault="008B29E0" w:rsidP="00CD7E2F">
      <w:pPr>
        <w:spacing w:after="0"/>
      </w:pPr>
      <w:r>
        <w:separator/>
      </w:r>
    </w:p>
  </w:endnote>
  <w:endnote w:type="continuationSeparator" w:id="0">
    <w:p w14:paraId="7E1F7E51" w14:textId="77777777" w:rsidR="008B29E0" w:rsidRDefault="008B29E0"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1" w:fontKey="{412BAECE-68B5-4F2F-87B4-B65687481884}"/>
  </w:font>
  <w:font w:name="Calmetta">
    <w:panose1 w:val="020B0603020203030204"/>
    <w:charset w:val="00"/>
    <w:family w:val="swiss"/>
    <w:pitch w:val="variable"/>
    <w:sig w:usb0="A00000EF" w:usb1="5000E47B" w:usb2="00000028" w:usb3="00000000" w:csb0="00000093" w:csb1="00000000"/>
    <w:embedRegular r:id="rId2" w:fontKey="{187FCED9-B86E-472A-B777-7EC884235E47}"/>
    <w:embedBold r:id="rId3" w:fontKey="{BE3910B9-885C-4718-9E9F-394B11E3EB68}"/>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D00E16B5-BD02-41AC-8299-BD38A503AC1D}"/>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F2D1"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63360" behindDoc="0" locked="0" layoutInCell="1" allowOverlap="1" wp14:anchorId="67ACF93D" wp14:editId="71E28E5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6C6E2"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23E1EC8E" w14:textId="77777777" w:rsidR="00CD7E2F" w:rsidRPr="00C95A5D" w:rsidRDefault="00D1647D" w:rsidP="00992DC6">
    <w:pPr>
      <w:pStyle w:val="Footer"/>
      <w:tabs>
        <w:tab w:val="right" w:pos="9921"/>
      </w:tabs>
    </w:pPr>
    <w:r>
      <w:fldChar w:fldCharType="begin"/>
    </w:r>
    <w:r>
      <w:instrText xml:space="preserve"> FILENAME </w:instrText>
    </w:r>
    <w:r>
      <w:fldChar w:fldCharType="separate"/>
    </w:r>
    <w:r w:rsidR="00A0015D">
      <w:rPr>
        <w:noProof/>
      </w:rPr>
      <w:t>Document1</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EEC8"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7262009"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69504" behindDoc="0" locked="0" layoutInCell="1" allowOverlap="1" wp14:anchorId="7F93E0DF" wp14:editId="6726C6B7">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76AA6"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CA7C7A5" w14:textId="77777777" w:rsidR="005E4ADB" w:rsidRDefault="005E4ADB" w:rsidP="005E4ADB">
    <w:pPr>
      <w:pStyle w:val="Footer"/>
      <w:tabs>
        <w:tab w:val="right" w:pos="9921"/>
      </w:tabs>
    </w:pPr>
    <w:r>
      <w:fldChar w:fldCharType="begin"/>
    </w:r>
    <w:r>
      <w:instrText xml:space="preserve"> FILENAME </w:instrText>
    </w:r>
    <w:r>
      <w:fldChar w:fldCharType="separate"/>
    </w:r>
    <w:r w:rsidR="00A0015D">
      <w:rPr>
        <w:noProof/>
      </w:rPr>
      <w:t>Document1</w:t>
    </w:r>
    <w:r>
      <w:rPr>
        <w:noProof/>
      </w:rPr>
      <w:fldChar w:fldCharType="end"/>
    </w:r>
    <w:r w:rsidRPr="00C95A5D">
      <w:t xml:space="preserve"> </w:t>
    </w:r>
    <w:r w:rsidRPr="00C95A5D">
      <w:tab/>
    </w:r>
    <w:r w:rsidRPr="00C95A5D">
      <w:tab/>
      <w:t xml:space="preserve">Page </w:t>
    </w:r>
    <w:r w:rsidRPr="00C95A5D">
      <w:fldChar w:fldCharType="begin"/>
    </w:r>
    <w:r w:rsidRPr="00C95A5D">
      <w:instrText xml:space="preserve"> PAGE </w:instrText>
    </w:r>
    <w:r w:rsidRPr="00C95A5D">
      <w:fldChar w:fldCharType="separate"/>
    </w:r>
    <w:r>
      <w:t>2</w:t>
    </w:r>
    <w:r w:rsidRPr="00C95A5D">
      <w:fldChar w:fldCharType="end"/>
    </w:r>
    <w:r w:rsidRPr="00C95A5D">
      <w:t xml:space="preserve"> of </w:t>
    </w:r>
    <w:r>
      <w:fldChar w:fldCharType="begin"/>
    </w:r>
    <w:r>
      <w:instrText xml:space="preserve"> NUMPAGES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25EE6" w14:textId="77777777" w:rsidR="008B29E0" w:rsidRDefault="008B29E0" w:rsidP="00CD7E2F">
      <w:pPr>
        <w:spacing w:after="0"/>
      </w:pPr>
      <w:r>
        <w:separator/>
      </w:r>
    </w:p>
  </w:footnote>
  <w:footnote w:type="continuationSeparator" w:id="0">
    <w:p w14:paraId="7F1E6537" w14:textId="77777777" w:rsidR="008B29E0" w:rsidRDefault="008B29E0"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61F6" w14:textId="77777777" w:rsidR="005E4ADB" w:rsidRDefault="005E4ADB" w:rsidP="00C95A5D">
    <w:r w:rsidRPr="00CD7E2F">
      <w:rPr>
        <w:noProof/>
      </w:rPr>
      <w:drawing>
        <wp:anchor distT="0" distB="0" distL="114300" distR="114300" simplePos="0" relativeHeight="251658240" behindDoc="1" locked="1" layoutInCell="1" allowOverlap="1" wp14:anchorId="49DA4C20" wp14:editId="56A7351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241F157A"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D7E7" w14:textId="77777777" w:rsidR="005E4ADB" w:rsidRDefault="005E4ADB" w:rsidP="005E4ADB">
    <w:r w:rsidRPr="00D1647D">
      <w:rPr>
        <w:noProof/>
      </w:rPr>
      <w:drawing>
        <wp:anchor distT="0" distB="0" distL="114300" distR="114300" simplePos="0" relativeHeight="251667456" behindDoc="0" locked="1" layoutInCell="1" allowOverlap="0" wp14:anchorId="1B7BC978" wp14:editId="76ECD20A">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353078E8" w14:textId="77777777" w:rsidR="005E4ADB" w:rsidRDefault="005E4ADB" w:rsidP="005E4ADB"/>
  <w:p w14:paraId="1F9B3AC5" w14:textId="77777777" w:rsidR="005E4ADB" w:rsidRDefault="005E4ADB" w:rsidP="005E4ADB"/>
  <w:p w14:paraId="212A4CEB" w14:textId="77777777" w:rsidR="005E4ADB" w:rsidRDefault="005E4ADB" w:rsidP="005E4ADB">
    <w:r w:rsidRPr="00CD7E2F">
      <w:rPr>
        <w:noProof/>
      </w:rPr>
      <w:drawing>
        <wp:anchor distT="0" distB="0" distL="114300" distR="114300" simplePos="0" relativeHeight="251666432" behindDoc="1" locked="0" layoutInCell="1" allowOverlap="1" wp14:anchorId="7642B47A" wp14:editId="7812AD6B">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2"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F53ED4"/>
    <w:multiLevelType w:val="hybridMultilevel"/>
    <w:tmpl w:val="77BAA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82744">
    <w:abstractNumId w:val="9"/>
  </w:num>
  <w:num w:numId="2" w16cid:durableId="2002272420">
    <w:abstractNumId w:val="12"/>
  </w:num>
  <w:num w:numId="3" w16cid:durableId="689531887">
    <w:abstractNumId w:val="13"/>
  </w:num>
  <w:num w:numId="4" w16cid:durableId="941035880">
    <w:abstractNumId w:val="15"/>
  </w:num>
  <w:num w:numId="5" w16cid:durableId="2113163756">
    <w:abstractNumId w:val="10"/>
  </w:num>
  <w:num w:numId="6" w16cid:durableId="1955868530">
    <w:abstractNumId w:val="14"/>
  </w:num>
  <w:num w:numId="7" w16cid:durableId="6635038">
    <w:abstractNumId w:val="7"/>
  </w:num>
  <w:num w:numId="8" w16cid:durableId="644941354">
    <w:abstractNumId w:val="6"/>
  </w:num>
  <w:num w:numId="9" w16cid:durableId="1607611453">
    <w:abstractNumId w:val="1"/>
  </w:num>
  <w:num w:numId="10" w16cid:durableId="1043292659">
    <w:abstractNumId w:val="11"/>
  </w:num>
  <w:num w:numId="11" w16cid:durableId="610746412">
    <w:abstractNumId w:val="8"/>
  </w:num>
  <w:num w:numId="12" w16cid:durableId="963728063">
    <w:abstractNumId w:val="11"/>
  </w:num>
  <w:num w:numId="13" w16cid:durableId="1720278811">
    <w:abstractNumId w:val="5"/>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16"/>
  </w:num>
  <w:num w:numId="19" w16cid:durableId="130804814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5GkITOq2yYbKtkYFPJ7w9tokU8L2xF4ClRZ3c+cWR53d+DF+KhoSsxQH7ErsAgpeBq2s/JUHgQdASzA7ztuylw==" w:salt="JPR8J8RoQ7rXaMM9Ij/NV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15D"/>
    <w:rsid w:val="000C1EDB"/>
    <w:rsid w:val="001445FE"/>
    <w:rsid w:val="00146A3B"/>
    <w:rsid w:val="00163293"/>
    <w:rsid w:val="001F7BF2"/>
    <w:rsid w:val="0022651F"/>
    <w:rsid w:val="002844A6"/>
    <w:rsid w:val="002C0751"/>
    <w:rsid w:val="002D3B0B"/>
    <w:rsid w:val="00346F82"/>
    <w:rsid w:val="003A4302"/>
    <w:rsid w:val="003B5FBE"/>
    <w:rsid w:val="00497526"/>
    <w:rsid w:val="00523453"/>
    <w:rsid w:val="00594023"/>
    <w:rsid w:val="005E4ADB"/>
    <w:rsid w:val="005E71AE"/>
    <w:rsid w:val="00627D30"/>
    <w:rsid w:val="00671296"/>
    <w:rsid w:val="006744CB"/>
    <w:rsid w:val="00681011"/>
    <w:rsid w:val="006F38A2"/>
    <w:rsid w:val="0073704C"/>
    <w:rsid w:val="00753B13"/>
    <w:rsid w:val="00773996"/>
    <w:rsid w:val="00784628"/>
    <w:rsid w:val="00800076"/>
    <w:rsid w:val="00805859"/>
    <w:rsid w:val="00833B7F"/>
    <w:rsid w:val="008B29E0"/>
    <w:rsid w:val="008C1A25"/>
    <w:rsid w:val="00992DC6"/>
    <w:rsid w:val="00A0015D"/>
    <w:rsid w:val="00A47704"/>
    <w:rsid w:val="00A5615D"/>
    <w:rsid w:val="00AB7227"/>
    <w:rsid w:val="00AE5562"/>
    <w:rsid w:val="00B06F9B"/>
    <w:rsid w:val="00B1339B"/>
    <w:rsid w:val="00B8753B"/>
    <w:rsid w:val="00C00F61"/>
    <w:rsid w:val="00C95A5D"/>
    <w:rsid w:val="00CB1E10"/>
    <w:rsid w:val="00CB7641"/>
    <w:rsid w:val="00CD7E2F"/>
    <w:rsid w:val="00CE083C"/>
    <w:rsid w:val="00CF4BE0"/>
    <w:rsid w:val="00D1647D"/>
    <w:rsid w:val="00D6781B"/>
    <w:rsid w:val="00D86C9C"/>
    <w:rsid w:val="00DA1E85"/>
    <w:rsid w:val="00DF0382"/>
    <w:rsid w:val="00E02524"/>
    <w:rsid w:val="00E02AE1"/>
    <w:rsid w:val="00E05B7F"/>
    <w:rsid w:val="00EA76B2"/>
    <w:rsid w:val="00EB00CE"/>
    <w:rsid w:val="00EB195B"/>
    <w:rsid w:val="00EC184F"/>
    <w:rsid w:val="00EC221F"/>
    <w:rsid w:val="00EC564B"/>
    <w:rsid w:val="00ED2152"/>
    <w:rsid w:val="00EE59B1"/>
    <w:rsid w:val="00F77A31"/>
    <w:rsid w:val="00F86351"/>
    <w:rsid w:val="00F95AF6"/>
    <w:rsid w:val="00FB5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CC47D"/>
  <w15:chartTrackingRefBased/>
  <w15:docId w15:val="{CAD53E19-773E-4DB3-A3BD-ACB4CE14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5D"/>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eastAsiaTheme="majorEastAsia"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eastAsiaTheme="majorEastAsia"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Calmetta" w:hAnsi="Calmetta"/>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eastAsia="Times New Roman"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73704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heelsandwalks@tfgm.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heelsandwalks@tfgm.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BFC173D-5513-48E5-AB84-149DA55DE78C}"/>
      </w:docPartPr>
      <w:docPartBody>
        <w:p w:rsidR="00D01D4B" w:rsidRDefault="00D01D4B">
          <w:r w:rsidRPr="00E936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font>
  <w:font w:name="Calmetta">
    <w:panose1 w:val="020B0603020203030204"/>
    <w:charset w:val="00"/>
    <w:family w:val="swiss"/>
    <w:pitch w:val="variable"/>
    <w:sig w:usb0="A00000EF" w:usb1="5000E47B" w:usb2="00000028" w:usb3="00000000" w:csb0="00000093" w:csb1="00000000"/>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D4B"/>
    <w:rsid w:val="002B5987"/>
    <w:rsid w:val="00AE5562"/>
    <w:rsid w:val="00D01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D4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Hyperlink xmlns="3fae4d54-fa66-4f69-a0ef-057e6bedd886">
      <Url xsi:nil="true"/>
      <Description xsi:nil="true"/>
    </Hyperlink>
    <SharedWithUsers xmlns="df2b7216-233b-401c-9e04-f0f47973a2c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2.xml><?xml version="1.0" encoding="utf-8"?>
<ds:datastoreItem xmlns:ds="http://schemas.openxmlformats.org/officeDocument/2006/customXml" ds:itemID="{7EE8AFF0-308B-4E09-9D45-635748CC1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58</TotalTime>
  <Pages>3</Pages>
  <Words>474</Words>
  <Characters>2453</Characters>
  <Application>Microsoft Office Word</Application>
  <DocSecurity>0</DocSecurity>
  <Lines>153</Lines>
  <Paragraphs>57</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7</cp:revision>
  <cp:lastPrinted>2023-05-23T12:52:00Z</cp:lastPrinted>
  <dcterms:created xsi:type="dcterms:W3CDTF">2026-02-09T09:04:00Z</dcterms:created>
  <dcterms:modified xsi:type="dcterms:W3CDTF">2026-02-09T10:02:00Z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