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99D6D" w14:textId="5B42E73B" w:rsidR="001C234C" w:rsidRPr="004C6841" w:rsidRDefault="0053575D" w:rsidP="004C6841">
      <w:pPr>
        <w:pStyle w:val="Heading2"/>
        <w:spacing w:before="0" w:afterLines="40" w:after="96"/>
        <w:rPr>
          <w:sz w:val="52"/>
          <w:szCs w:val="40"/>
        </w:rPr>
      </w:pPr>
      <w:r>
        <w:rPr>
          <w:sz w:val="52"/>
          <w:szCs w:val="40"/>
        </w:rPr>
        <w:t>Follow-Up</w:t>
      </w:r>
      <w:r w:rsidR="00384D9E">
        <w:rPr>
          <w:sz w:val="52"/>
          <w:szCs w:val="40"/>
        </w:rPr>
        <w:t xml:space="preserve"> Survey for </w:t>
      </w:r>
      <w:r w:rsidR="00EB45E7">
        <w:rPr>
          <w:sz w:val="52"/>
          <w:szCs w:val="40"/>
        </w:rPr>
        <w:t xml:space="preserve">TfGM’s </w:t>
      </w:r>
      <w:r w:rsidR="00F64CF3" w:rsidRPr="00FA0B9A">
        <w:rPr>
          <w:sz w:val="52"/>
          <w:szCs w:val="40"/>
        </w:rPr>
        <w:t xml:space="preserve">Wheels and Walks </w:t>
      </w:r>
      <w:r w:rsidR="004C6841" w:rsidRPr="00FA0B9A">
        <w:rPr>
          <w:sz w:val="52"/>
          <w:szCs w:val="40"/>
        </w:rPr>
        <w:t>Cycling</w:t>
      </w:r>
      <w:r w:rsidR="004C6841">
        <w:rPr>
          <w:sz w:val="52"/>
          <w:szCs w:val="40"/>
        </w:rPr>
        <w:t xml:space="preserve"> </w:t>
      </w:r>
      <w:r w:rsidR="0031032F" w:rsidRPr="00FA0B9A">
        <w:rPr>
          <w:sz w:val="52"/>
          <w:szCs w:val="40"/>
        </w:rPr>
        <w:t>Participant</w:t>
      </w:r>
      <w:r w:rsidR="0031032F">
        <w:rPr>
          <w:sz w:val="52"/>
          <w:szCs w:val="40"/>
        </w:rPr>
        <w:t>s</w:t>
      </w:r>
    </w:p>
    <w:p w14:paraId="1AAF8DA4" w14:textId="175D84BF" w:rsidR="001C234C" w:rsidRPr="00BA26AE" w:rsidRDefault="001C234C" w:rsidP="00FC5079">
      <w:pPr>
        <w:rPr>
          <w:sz w:val="40"/>
          <w:szCs w:val="30"/>
        </w:rPr>
      </w:pPr>
      <w:r w:rsidRPr="00FA0B9A">
        <w:rPr>
          <w:sz w:val="40"/>
          <w:szCs w:val="30"/>
        </w:rPr>
        <w:t xml:space="preserve">This survey is to </w:t>
      </w:r>
      <w:r w:rsidR="00D96DD1">
        <w:rPr>
          <w:sz w:val="40"/>
          <w:szCs w:val="30"/>
        </w:rPr>
        <w:t xml:space="preserve">be </w:t>
      </w:r>
      <w:r w:rsidRPr="00FA0B9A">
        <w:rPr>
          <w:sz w:val="40"/>
          <w:szCs w:val="30"/>
        </w:rPr>
        <w:t xml:space="preserve">completed </w:t>
      </w:r>
      <w:r w:rsidR="00D96DD1">
        <w:rPr>
          <w:sz w:val="40"/>
          <w:szCs w:val="30"/>
        </w:rPr>
        <w:t>by</w:t>
      </w:r>
      <w:r w:rsidRPr="00FA0B9A">
        <w:rPr>
          <w:sz w:val="40"/>
          <w:szCs w:val="30"/>
        </w:rPr>
        <w:t xml:space="preserve"> anyone </w:t>
      </w:r>
      <w:r w:rsidR="00BA26AE">
        <w:rPr>
          <w:sz w:val="40"/>
          <w:szCs w:val="30"/>
        </w:rPr>
        <w:t>taking part in cycling activities through Transport for Greater Manchester’s</w:t>
      </w:r>
      <w:r w:rsidRPr="00FA0B9A">
        <w:rPr>
          <w:sz w:val="40"/>
          <w:szCs w:val="30"/>
        </w:rPr>
        <w:t xml:space="preserve"> Wheels and Walks programme. </w:t>
      </w:r>
      <w:r w:rsidR="00BA26AE">
        <w:rPr>
          <w:sz w:val="40"/>
          <w:szCs w:val="30"/>
        </w:rPr>
        <w:t>Cycling activities</w:t>
      </w:r>
      <w:r w:rsidRPr="00FA0B9A">
        <w:rPr>
          <w:sz w:val="40"/>
          <w:szCs w:val="30"/>
        </w:rPr>
        <w:t xml:space="preserve"> include tricycle, handcycle, e-bicycle </w:t>
      </w:r>
      <w:r w:rsidR="00BA26AE">
        <w:rPr>
          <w:sz w:val="40"/>
          <w:szCs w:val="30"/>
        </w:rPr>
        <w:t>and other cycling modes</w:t>
      </w:r>
      <w:r w:rsidRPr="00FA0B9A">
        <w:rPr>
          <w:sz w:val="40"/>
          <w:szCs w:val="30"/>
        </w:rPr>
        <w:t>. It does not include scooting. For walking, wheelchair, mobility scooters, scooters or prams</w:t>
      </w:r>
      <w:r w:rsidR="00EB45E7">
        <w:rPr>
          <w:sz w:val="40"/>
          <w:szCs w:val="30"/>
        </w:rPr>
        <w:t>,</w:t>
      </w:r>
      <w:r w:rsidRPr="00FA0B9A">
        <w:rPr>
          <w:sz w:val="40"/>
          <w:szCs w:val="30"/>
        </w:rPr>
        <w:t xml:space="preserve"> please complete the </w:t>
      </w:r>
      <w:r w:rsidRPr="00BA26AE">
        <w:rPr>
          <w:sz w:val="40"/>
          <w:szCs w:val="30"/>
        </w:rPr>
        <w:t xml:space="preserve">walking </w:t>
      </w:r>
      <w:r w:rsidR="00BA26AE">
        <w:rPr>
          <w:sz w:val="40"/>
          <w:szCs w:val="30"/>
        </w:rPr>
        <w:t xml:space="preserve">and </w:t>
      </w:r>
      <w:r w:rsidRPr="00BA26AE">
        <w:rPr>
          <w:sz w:val="40"/>
          <w:szCs w:val="30"/>
        </w:rPr>
        <w:t>wheeling</w:t>
      </w:r>
      <w:r w:rsidR="00BA26AE">
        <w:rPr>
          <w:sz w:val="40"/>
          <w:szCs w:val="30"/>
        </w:rPr>
        <w:t xml:space="preserve"> survey</w:t>
      </w:r>
      <w:r w:rsidRPr="00BA26AE">
        <w:rPr>
          <w:sz w:val="40"/>
          <w:szCs w:val="30"/>
        </w:rPr>
        <w:t xml:space="preserve">. </w:t>
      </w:r>
    </w:p>
    <w:p w14:paraId="60965451" w14:textId="77777777" w:rsidR="00625516" w:rsidRPr="00FA0B9A" w:rsidRDefault="00625516" w:rsidP="00FC5079">
      <w:pPr>
        <w:rPr>
          <w:b/>
          <w:sz w:val="40"/>
          <w:szCs w:val="30"/>
        </w:rPr>
      </w:pPr>
    </w:p>
    <w:p w14:paraId="15973EAE" w14:textId="06422842" w:rsidR="00507BA1" w:rsidRPr="00FA0B9A" w:rsidRDefault="00C52647" w:rsidP="00FC5079">
      <w:pPr>
        <w:rPr>
          <w:sz w:val="40"/>
          <w:szCs w:val="30"/>
        </w:rPr>
      </w:pPr>
      <w:r w:rsidRPr="00FA0B9A">
        <w:rPr>
          <w:b/>
          <w:sz w:val="40"/>
          <w:szCs w:val="30"/>
        </w:rPr>
        <w:t>Privacy</w:t>
      </w:r>
      <w:r w:rsidR="00EB45E7">
        <w:rPr>
          <w:b/>
          <w:sz w:val="40"/>
          <w:szCs w:val="30"/>
        </w:rPr>
        <w:t xml:space="preserve"> Notice</w:t>
      </w:r>
      <w:r w:rsidRPr="00FA0B9A">
        <w:rPr>
          <w:sz w:val="40"/>
          <w:szCs w:val="30"/>
        </w:rPr>
        <w:br/>
        <w:t>The data collected will</w:t>
      </w:r>
      <w:r w:rsidR="00130BDD">
        <w:rPr>
          <w:sz w:val="40"/>
          <w:szCs w:val="30"/>
        </w:rPr>
        <w:t xml:space="preserve"> provide</w:t>
      </w:r>
      <w:r w:rsidRPr="00FA0B9A">
        <w:rPr>
          <w:sz w:val="40"/>
          <w:szCs w:val="30"/>
        </w:rPr>
        <w:t xml:space="preserve"> us with basic details about you and your active travel behaviour in relation to your activities within the Wheels and Walks programme. The purpose of this is to understand the impact the Wheels and </w:t>
      </w:r>
      <w:r w:rsidRPr="00FA0B9A">
        <w:rPr>
          <w:sz w:val="40"/>
          <w:szCs w:val="30"/>
        </w:rPr>
        <w:lastRenderedPageBreak/>
        <w:t>Walks programme has had on active travel.</w:t>
      </w:r>
      <w:r w:rsidRPr="00FA0B9A">
        <w:rPr>
          <w:sz w:val="40"/>
          <w:szCs w:val="30"/>
        </w:rPr>
        <w:br/>
        <w:t>No personal data will be provided to Third Parties.</w:t>
      </w:r>
      <w:r w:rsidRPr="00FA0B9A">
        <w:rPr>
          <w:sz w:val="40"/>
          <w:szCs w:val="30"/>
        </w:rPr>
        <w:br/>
        <w:t>TfGM will process the data in accordance with the Data Protection Act (DPA) 2018, and the General Data Protection Regulation (GDPR).</w:t>
      </w:r>
      <w:r w:rsidRPr="00FA0B9A">
        <w:rPr>
          <w:sz w:val="40"/>
          <w:szCs w:val="30"/>
        </w:rPr>
        <w:br/>
        <w:t>If you require further details of how TfGM process the data provided during the survey and for details of how you can exercise your rights, you can visit TfGM's privacy policy</w:t>
      </w:r>
      <w:r w:rsidR="00944105" w:rsidRPr="00FA0B9A">
        <w:rPr>
          <w:sz w:val="40"/>
          <w:szCs w:val="30"/>
        </w:rPr>
        <w:t xml:space="preserve"> via https://tfgm.com/privacy-policy.</w:t>
      </w:r>
    </w:p>
    <w:p w14:paraId="3055EBEE" w14:textId="77777777" w:rsidR="00C8484C" w:rsidRDefault="00C8484C" w:rsidP="00FC5079">
      <w:pPr>
        <w:pStyle w:val="Heading5"/>
        <w:rPr>
          <w:sz w:val="40"/>
          <w:szCs w:val="36"/>
        </w:rPr>
        <w:sectPr w:rsidR="00C8484C" w:rsidSect="005E4ADB">
          <w:headerReference w:type="default" r:id="rId11"/>
          <w:footerReference w:type="default" r:id="rId12"/>
          <w:headerReference w:type="first" r:id="rId13"/>
          <w:footerReference w:type="first" r:id="rId14"/>
          <w:pgSz w:w="11906" w:h="16838"/>
          <w:pgMar w:top="1134" w:right="851" w:bottom="1418" w:left="1134" w:header="709" w:footer="709" w:gutter="0"/>
          <w:cols w:space="708"/>
          <w:titlePg/>
          <w:docGrid w:linePitch="360"/>
        </w:sectPr>
      </w:pPr>
    </w:p>
    <w:p w14:paraId="6414F5DC" w14:textId="073D55AB" w:rsidR="000B4582" w:rsidRPr="00FA0B9A" w:rsidRDefault="00C8484C" w:rsidP="00FC5079">
      <w:pPr>
        <w:pStyle w:val="Heading5"/>
        <w:rPr>
          <w:sz w:val="40"/>
          <w:szCs w:val="36"/>
        </w:rPr>
      </w:pPr>
      <w:r w:rsidRPr="00FA0B9A">
        <w:rPr>
          <w:sz w:val="40"/>
          <w:szCs w:val="36"/>
        </w:rPr>
        <w:lastRenderedPageBreak/>
        <w:t>Section 1</w:t>
      </w:r>
      <w:r w:rsidR="00BD2DEA">
        <w:rPr>
          <w:sz w:val="40"/>
          <w:szCs w:val="36"/>
        </w:rPr>
        <w:t>.</w:t>
      </w:r>
    </w:p>
    <w:p w14:paraId="77F9D26B" w14:textId="547EA162" w:rsidR="00A7203E" w:rsidRPr="00354221" w:rsidRDefault="00C659A8" w:rsidP="00354221">
      <w:pPr>
        <w:spacing w:afterLines="40" w:after="96"/>
        <w:rPr>
          <w:sz w:val="40"/>
          <w:szCs w:val="30"/>
        </w:rPr>
      </w:pPr>
      <w:r w:rsidRPr="00354221">
        <w:rPr>
          <w:sz w:val="40"/>
          <w:szCs w:val="30"/>
        </w:rPr>
        <w:t xml:space="preserve">Question 1. </w:t>
      </w:r>
      <w:r w:rsidR="004A5458" w:rsidRPr="00354221">
        <w:rPr>
          <w:sz w:val="40"/>
          <w:szCs w:val="30"/>
        </w:rPr>
        <w:t>Are you completing this about yourself, or on behalf of a child?</w:t>
      </w:r>
      <w:r w:rsidR="002B244C" w:rsidRPr="00354221">
        <w:rPr>
          <w:sz w:val="40"/>
          <w:szCs w:val="30"/>
        </w:rPr>
        <w:t xml:space="preserve"> </w:t>
      </w:r>
      <w:r w:rsidR="009B65E7" w:rsidRPr="00354221">
        <w:rPr>
          <w:sz w:val="40"/>
          <w:szCs w:val="30"/>
        </w:rPr>
        <w:t>Please select one option</w:t>
      </w:r>
      <w:r w:rsidR="006339F4" w:rsidRPr="00354221">
        <w:rPr>
          <w:sz w:val="40"/>
          <w:szCs w:val="30"/>
        </w:rPr>
        <w:t>.</w:t>
      </w:r>
    </w:p>
    <w:p w14:paraId="234D308D" w14:textId="77777777" w:rsidR="001E709F" w:rsidRPr="00FA0B9A" w:rsidRDefault="001E709F" w:rsidP="00FC5079">
      <w:pPr>
        <w:spacing w:afterLines="40" w:after="96"/>
        <w:ind w:left="720"/>
        <w:rPr>
          <w:rFonts w:ascii="MS Gothic" w:eastAsia="MS Gothic" w:hAnsi="MS Gothic"/>
          <w:sz w:val="56"/>
          <w:szCs w:val="38"/>
        </w:rPr>
        <w:sectPr w:rsidR="001E709F" w:rsidRPr="00FA0B9A" w:rsidSect="005E4ADB">
          <w:pgSz w:w="11906" w:h="16838"/>
          <w:pgMar w:top="1134" w:right="851" w:bottom="1418" w:left="1134" w:header="709" w:footer="709" w:gutter="0"/>
          <w:cols w:space="708"/>
          <w:titlePg/>
          <w:docGrid w:linePitch="360"/>
        </w:sectPr>
      </w:pPr>
    </w:p>
    <w:p w14:paraId="7E8F125C" w14:textId="3DA809D9" w:rsidR="00A7203E" w:rsidRPr="00FA0B9A" w:rsidRDefault="00000000" w:rsidP="00FC5079">
      <w:pPr>
        <w:spacing w:afterLines="40" w:after="96"/>
        <w:ind w:left="720"/>
        <w:rPr>
          <w:sz w:val="40"/>
          <w:szCs w:val="30"/>
        </w:rPr>
      </w:pPr>
      <w:sdt>
        <w:sdtPr>
          <w:rPr>
            <w:rFonts w:ascii="MS Gothic" w:eastAsia="MS Gothic" w:hAnsi="MS Gothic"/>
            <w:sz w:val="56"/>
            <w:szCs w:val="38"/>
          </w:rPr>
          <w:id w:val="-906991608"/>
          <w14:checkbox>
            <w14:checked w14:val="0"/>
            <w14:checkedState w14:val="2612" w14:font="MS Gothic"/>
            <w14:uncheckedState w14:val="2610" w14:font="MS Gothic"/>
          </w14:checkbox>
        </w:sdtPr>
        <w:sdtContent>
          <w:r w:rsidR="00ED59A7" w:rsidRPr="00FA0B9A">
            <w:rPr>
              <w:rFonts w:ascii="MS Gothic" w:eastAsia="MS Gothic" w:hAnsi="MS Gothic" w:hint="eastAsia"/>
              <w:sz w:val="56"/>
              <w:szCs w:val="38"/>
            </w:rPr>
            <w:t>☐</w:t>
          </w:r>
        </w:sdtContent>
      </w:sdt>
      <w:r w:rsidR="001169EE" w:rsidRPr="00FA0B9A">
        <w:rPr>
          <w:rFonts w:ascii="MS Gothic" w:eastAsia="MS Gothic" w:hAnsi="MS Gothic"/>
          <w:sz w:val="56"/>
          <w:szCs w:val="38"/>
        </w:rPr>
        <w:t xml:space="preserve"> </w:t>
      </w:r>
      <w:r w:rsidR="0006446E" w:rsidRPr="00D1613B">
        <w:rPr>
          <w:rFonts w:asciiTheme="minorHAnsi" w:eastAsia="MS Gothic" w:hAnsiTheme="minorHAnsi" w:cstheme="minorHAnsi"/>
          <w:sz w:val="40"/>
          <w:szCs w:val="40"/>
        </w:rPr>
        <w:t>a</w:t>
      </w:r>
      <w:r w:rsidR="0006446E">
        <w:rPr>
          <w:rFonts w:ascii="MS Gothic" w:eastAsia="MS Gothic" w:hAnsi="MS Gothic"/>
          <w:sz w:val="56"/>
          <w:szCs w:val="38"/>
        </w:rPr>
        <w:t xml:space="preserve">. </w:t>
      </w:r>
      <w:r w:rsidR="004A5458" w:rsidRPr="00FA0B9A">
        <w:rPr>
          <w:sz w:val="40"/>
          <w:szCs w:val="30"/>
        </w:rPr>
        <w:t>About myself</w:t>
      </w:r>
    </w:p>
    <w:p w14:paraId="2AF42080" w14:textId="3E59C9C4" w:rsidR="00A7203E" w:rsidRPr="00FA0B9A" w:rsidRDefault="00000000" w:rsidP="00FC5079">
      <w:pPr>
        <w:spacing w:afterLines="40" w:after="96"/>
        <w:ind w:left="720"/>
        <w:rPr>
          <w:sz w:val="40"/>
          <w:szCs w:val="30"/>
        </w:rPr>
      </w:pPr>
      <w:sdt>
        <w:sdtPr>
          <w:rPr>
            <w:rFonts w:ascii="MS Gothic" w:eastAsia="MS Gothic" w:hAnsi="MS Gothic"/>
            <w:sz w:val="56"/>
            <w:szCs w:val="38"/>
          </w:rPr>
          <w:id w:val="1390617976"/>
          <w14:checkbox>
            <w14:checked w14:val="0"/>
            <w14:checkedState w14:val="2612" w14:font="MS Gothic"/>
            <w14:uncheckedState w14:val="2610" w14:font="MS Gothic"/>
          </w14:checkbox>
        </w:sdtPr>
        <w:sdtContent>
          <w:r w:rsidR="001169EE" w:rsidRPr="00FA0B9A">
            <w:rPr>
              <w:rFonts w:ascii="MS Gothic" w:eastAsia="MS Gothic" w:hAnsi="MS Gothic" w:hint="eastAsia"/>
              <w:sz w:val="56"/>
              <w:szCs w:val="38"/>
            </w:rPr>
            <w:t>☐</w:t>
          </w:r>
        </w:sdtContent>
      </w:sdt>
      <w:r w:rsidR="001169EE" w:rsidRPr="00FA0B9A">
        <w:rPr>
          <w:rFonts w:ascii="MS Gothic" w:eastAsia="MS Gothic" w:hAnsi="MS Gothic"/>
          <w:sz w:val="56"/>
          <w:szCs w:val="38"/>
        </w:rPr>
        <w:t xml:space="preserve"> </w:t>
      </w:r>
      <w:r w:rsidR="0006446E" w:rsidRPr="00D1613B">
        <w:rPr>
          <w:rFonts w:asciiTheme="minorHAnsi" w:eastAsia="MS Gothic" w:hAnsiTheme="minorHAnsi" w:cstheme="minorHAnsi"/>
          <w:sz w:val="40"/>
          <w:szCs w:val="40"/>
        </w:rPr>
        <w:t>b</w:t>
      </w:r>
      <w:r w:rsidR="0006446E">
        <w:rPr>
          <w:rFonts w:ascii="MS Gothic" w:eastAsia="MS Gothic" w:hAnsi="MS Gothic"/>
          <w:sz w:val="56"/>
          <w:szCs w:val="38"/>
        </w:rPr>
        <w:t xml:space="preserve">. </w:t>
      </w:r>
      <w:r w:rsidR="004A5458" w:rsidRPr="00FA0B9A">
        <w:rPr>
          <w:sz w:val="40"/>
          <w:szCs w:val="30"/>
        </w:rPr>
        <w:t>On behalf of a</w:t>
      </w:r>
      <w:r w:rsidR="007C38E9">
        <w:rPr>
          <w:sz w:val="40"/>
          <w:szCs w:val="30"/>
        </w:rPr>
        <w:t xml:space="preserve"> </w:t>
      </w:r>
      <w:r w:rsidR="004A5458" w:rsidRPr="00FA0B9A">
        <w:rPr>
          <w:sz w:val="40"/>
          <w:szCs w:val="30"/>
        </w:rPr>
        <w:t>child</w:t>
      </w:r>
      <w:r w:rsidR="00A97CBD">
        <w:rPr>
          <w:sz w:val="40"/>
          <w:szCs w:val="30"/>
        </w:rPr>
        <w:t xml:space="preserve"> who is </w:t>
      </w:r>
      <w:r w:rsidR="004A5458" w:rsidRPr="00FA0B9A">
        <w:rPr>
          <w:sz w:val="40"/>
          <w:szCs w:val="30"/>
        </w:rPr>
        <w:t>under 16</w:t>
      </w:r>
    </w:p>
    <w:p w14:paraId="6452E7A8" w14:textId="21C97E49" w:rsidR="00A7203E" w:rsidRPr="00FA0B9A" w:rsidRDefault="00000000" w:rsidP="00FC5079">
      <w:pPr>
        <w:spacing w:afterLines="40" w:after="96"/>
        <w:ind w:left="720"/>
        <w:rPr>
          <w:sz w:val="40"/>
          <w:szCs w:val="30"/>
        </w:rPr>
      </w:pPr>
      <w:sdt>
        <w:sdtPr>
          <w:rPr>
            <w:rFonts w:ascii="MS Gothic" w:eastAsia="MS Gothic" w:hAnsi="MS Gothic"/>
            <w:sz w:val="56"/>
            <w:szCs w:val="38"/>
          </w:rPr>
          <w:id w:val="-1189290342"/>
          <w14:checkbox>
            <w14:checked w14:val="0"/>
            <w14:checkedState w14:val="2612" w14:font="MS Gothic"/>
            <w14:uncheckedState w14:val="2610" w14:font="MS Gothic"/>
          </w14:checkbox>
        </w:sdtPr>
        <w:sdtContent>
          <w:r w:rsidR="001169EE" w:rsidRPr="00FA0B9A">
            <w:rPr>
              <w:rFonts w:ascii="MS Gothic" w:eastAsia="MS Gothic" w:hAnsi="MS Gothic" w:hint="eastAsia"/>
              <w:sz w:val="56"/>
              <w:szCs w:val="38"/>
            </w:rPr>
            <w:t>☐</w:t>
          </w:r>
        </w:sdtContent>
      </w:sdt>
      <w:r w:rsidR="001169EE" w:rsidRPr="00FA0B9A">
        <w:rPr>
          <w:rFonts w:ascii="MS Gothic" w:eastAsia="MS Gothic" w:hAnsi="MS Gothic"/>
          <w:sz w:val="56"/>
          <w:szCs w:val="38"/>
        </w:rPr>
        <w:t xml:space="preserve"> </w:t>
      </w:r>
      <w:r w:rsidR="00A97CBD" w:rsidRPr="00D1613B">
        <w:rPr>
          <w:rFonts w:asciiTheme="minorHAnsi" w:eastAsia="MS Gothic" w:hAnsiTheme="minorHAnsi" w:cstheme="minorHAnsi"/>
          <w:sz w:val="40"/>
          <w:szCs w:val="40"/>
        </w:rPr>
        <w:t>c</w:t>
      </w:r>
      <w:r w:rsidR="00A97CBD">
        <w:rPr>
          <w:rFonts w:ascii="MS Gothic" w:eastAsia="MS Gothic" w:hAnsi="MS Gothic"/>
          <w:sz w:val="56"/>
          <w:szCs w:val="38"/>
        </w:rPr>
        <w:t xml:space="preserve">. </w:t>
      </w:r>
      <w:r w:rsidR="004A5458" w:rsidRPr="00FA0B9A">
        <w:rPr>
          <w:sz w:val="40"/>
          <w:szCs w:val="30"/>
        </w:rPr>
        <w:t>Other</w:t>
      </w:r>
    </w:p>
    <w:p w14:paraId="1310C7DB" w14:textId="64B28217" w:rsidR="006B394D" w:rsidRPr="00F52CCE" w:rsidRDefault="00000000" w:rsidP="00FC5079">
      <w:pPr>
        <w:spacing w:afterLines="40" w:after="96"/>
        <w:ind w:left="720"/>
        <w:rPr>
          <w:sz w:val="40"/>
          <w:szCs w:val="30"/>
        </w:rPr>
        <w:sectPr w:rsidR="006B394D" w:rsidRPr="00F52CCE" w:rsidSect="001E709F">
          <w:type w:val="continuous"/>
          <w:pgSz w:w="11906" w:h="16838"/>
          <w:pgMar w:top="1134" w:right="851" w:bottom="1418" w:left="1134" w:header="709" w:footer="709" w:gutter="0"/>
          <w:cols w:space="708"/>
          <w:titlePg/>
          <w:docGrid w:linePitch="360"/>
        </w:sectPr>
      </w:pPr>
      <w:sdt>
        <w:sdtPr>
          <w:rPr>
            <w:rFonts w:ascii="MS Gothic" w:eastAsia="MS Gothic" w:hAnsi="MS Gothic"/>
            <w:sz w:val="56"/>
            <w:szCs w:val="38"/>
          </w:rPr>
          <w:id w:val="426323161"/>
          <w14:checkbox>
            <w14:checked w14:val="0"/>
            <w14:checkedState w14:val="2612" w14:font="MS Gothic"/>
            <w14:uncheckedState w14:val="2610" w14:font="MS Gothic"/>
          </w14:checkbox>
        </w:sdtPr>
        <w:sdtContent>
          <w:r w:rsidR="001169EE" w:rsidRPr="00FA0B9A">
            <w:rPr>
              <w:rFonts w:ascii="MS Gothic" w:eastAsia="MS Gothic" w:hAnsi="MS Gothic" w:hint="eastAsia"/>
              <w:sz w:val="56"/>
              <w:szCs w:val="38"/>
            </w:rPr>
            <w:t>☐</w:t>
          </w:r>
        </w:sdtContent>
      </w:sdt>
      <w:r w:rsidR="001169EE" w:rsidRPr="00FA0B9A">
        <w:rPr>
          <w:rFonts w:ascii="MS Gothic" w:eastAsia="MS Gothic" w:hAnsi="MS Gothic"/>
          <w:sz w:val="56"/>
          <w:szCs w:val="38"/>
        </w:rPr>
        <w:t xml:space="preserve"> </w:t>
      </w:r>
      <w:r w:rsidR="00A97CBD" w:rsidRPr="00D1613B">
        <w:rPr>
          <w:rFonts w:asciiTheme="minorHAnsi" w:eastAsia="MS Gothic" w:hAnsiTheme="minorHAnsi" w:cstheme="minorHAnsi"/>
          <w:sz w:val="40"/>
          <w:szCs w:val="40"/>
        </w:rPr>
        <w:t>d</w:t>
      </w:r>
      <w:r w:rsidR="00A97CBD">
        <w:rPr>
          <w:rFonts w:ascii="MS Gothic" w:eastAsia="MS Gothic" w:hAnsi="MS Gothic"/>
          <w:sz w:val="56"/>
          <w:szCs w:val="38"/>
        </w:rPr>
        <w:t xml:space="preserve">. </w:t>
      </w:r>
      <w:r w:rsidR="004A5458" w:rsidRPr="00FA0B9A">
        <w:rPr>
          <w:sz w:val="40"/>
          <w:szCs w:val="30"/>
        </w:rPr>
        <w:t>Do not wish to say</w:t>
      </w:r>
    </w:p>
    <w:p w14:paraId="07385DCC" w14:textId="2FB209F1" w:rsidR="00A7203E" w:rsidRPr="00FA0B9A" w:rsidRDefault="00A7203E" w:rsidP="00FC5079">
      <w:pPr>
        <w:spacing w:afterLines="40" w:after="96"/>
        <w:rPr>
          <w:sz w:val="40"/>
          <w:szCs w:val="30"/>
        </w:rPr>
      </w:pPr>
    </w:p>
    <w:p w14:paraId="774BD39C" w14:textId="641CF66F" w:rsidR="00A7203E" w:rsidRDefault="001610A0" w:rsidP="001610A0">
      <w:pPr>
        <w:spacing w:afterLines="40" w:after="96"/>
        <w:ind w:left="360"/>
        <w:rPr>
          <w:sz w:val="40"/>
          <w:szCs w:val="30"/>
        </w:rPr>
      </w:pPr>
      <w:r>
        <w:rPr>
          <w:sz w:val="40"/>
          <w:szCs w:val="30"/>
        </w:rPr>
        <w:t xml:space="preserve">Question 2. </w:t>
      </w:r>
      <w:r w:rsidR="004A5458" w:rsidRPr="001610A0">
        <w:rPr>
          <w:sz w:val="40"/>
          <w:szCs w:val="30"/>
        </w:rPr>
        <w:t>With which Wheels and Walks group are you involved</w:t>
      </w:r>
      <w:r w:rsidR="00045AE9" w:rsidRPr="001610A0">
        <w:rPr>
          <w:sz w:val="40"/>
          <w:szCs w:val="30"/>
        </w:rPr>
        <w:t xml:space="preserve"> with</w:t>
      </w:r>
      <w:r w:rsidR="004A5458" w:rsidRPr="001610A0">
        <w:rPr>
          <w:sz w:val="40"/>
          <w:szCs w:val="30"/>
        </w:rPr>
        <w:t>?</w:t>
      </w:r>
      <w:r w:rsidR="006339F4" w:rsidRPr="001610A0">
        <w:rPr>
          <w:sz w:val="40"/>
          <w:szCs w:val="30"/>
        </w:rPr>
        <w:t xml:space="preserve"> </w:t>
      </w:r>
      <w:r>
        <w:rPr>
          <w:sz w:val="40"/>
          <w:szCs w:val="30"/>
        </w:rPr>
        <w:t>Please s</w:t>
      </w:r>
      <w:r w:rsidR="006339F4" w:rsidRPr="001610A0">
        <w:rPr>
          <w:sz w:val="40"/>
          <w:szCs w:val="30"/>
        </w:rPr>
        <w:t>elect one</w:t>
      </w:r>
      <w:r>
        <w:rPr>
          <w:sz w:val="40"/>
          <w:szCs w:val="30"/>
        </w:rPr>
        <w:t xml:space="preserve"> answer</w:t>
      </w:r>
      <w:r w:rsidR="006339F4" w:rsidRPr="001610A0">
        <w:rPr>
          <w:sz w:val="40"/>
          <w:szCs w:val="30"/>
        </w:rPr>
        <w:t>.</w:t>
      </w:r>
    </w:p>
    <w:p w14:paraId="37A11145" w14:textId="3FCA58D8" w:rsidR="00636A3A" w:rsidRPr="00A80097" w:rsidRDefault="00636A3A" w:rsidP="00636A3A">
      <w:pPr>
        <w:pStyle w:val="ListParagraph"/>
        <w:numPr>
          <w:ilvl w:val="1"/>
          <w:numId w:val="50"/>
        </w:numPr>
        <w:spacing w:afterLines="40" w:after="96"/>
        <w:rPr>
          <w:sz w:val="40"/>
          <w:szCs w:val="40"/>
        </w:rPr>
      </w:pPr>
      <w:sdt>
        <w:sdtPr>
          <w:rPr>
            <w:rFonts w:ascii="MS Gothic" w:eastAsia="MS Gothic" w:hAnsi="MS Gothic"/>
            <w:sz w:val="40"/>
            <w:szCs w:val="40"/>
          </w:rPr>
          <w:id w:val="-702936112"/>
          <w14:checkbox>
            <w14:checked w14:val="1"/>
            <w14:checkedState w14:val="2612" w14:font="MS Gothic"/>
            <w14:uncheckedState w14:val="2610" w14:font="MS Gothic"/>
          </w14:checkbox>
        </w:sdtPr>
        <w:sdtContent>
          <w:r w:rsidR="004858E3">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Pedal Power, Krimmz Girls Youth Club</w:t>
      </w:r>
    </w:p>
    <w:p w14:paraId="39204E05" w14:textId="77777777" w:rsidR="00636A3A" w:rsidRPr="00A80097" w:rsidRDefault="00636A3A" w:rsidP="00636A3A">
      <w:pPr>
        <w:pStyle w:val="ListParagraph"/>
        <w:numPr>
          <w:ilvl w:val="1"/>
          <w:numId w:val="50"/>
        </w:numPr>
        <w:spacing w:afterLines="40" w:after="96"/>
        <w:rPr>
          <w:sz w:val="40"/>
          <w:szCs w:val="40"/>
        </w:rPr>
      </w:pPr>
      <w:sdt>
        <w:sdtPr>
          <w:rPr>
            <w:rFonts w:ascii="MS Gothic" w:eastAsia="MS Gothic" w:hAnsi="MS Gothic"/>
            <w:sz w:val="40"/>
            <w:szCs w:val="40"/>
          </w:rPr>
          <w:id w:val="-2094472866"/>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On Your Doorstep and Reluctant Riders, Bike It Walk It CIC</w:t>
      </w:r>
    </w:p>
    <w:p w14:paraId="275DFA5F" w14:textId="77777777" w:rsidR="00636A3A" w:rsidRPr="00A80097" w:rsidRDefault="00636A3A" w:rsidP="00636A3A">
      <w:pPr>
        <w:pStyle w:val="ListParagraph"/>
        <w:numPr>
          <w:ilvl w:val="1"/>
          <w:numId w:val="50"/>
        </w:numPr>
        <w:spacing w:afterLines="40" w:after="96"/>
        <w:rPr>
          <w:sz w:val="40"/>
          <w:szCs w:val="40"/>
        </w:rPr>
      </w:pPr>
      <w:sdt>
        <w:sdtPr>
          <w:rPr>
            <w:rFonts w:ascii="MS Gothic" w:eastAsia="MS Gothic" w:hAnsi="MS Gothic"/>
            <w:sz w:val="40"/>
            <w:szCs w:val="40"/>
          </w:rPr>
          <w:id w:val="1255098123"/>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Walking the Canals - Continuing the Adventure, HMR Circle</w:t>
      </w:r>
    </w:p>
    <w:p w14:paraId="5B5ADF35" w14:textId="77777777" w:rsidR="00636A3A" w:rsidRPr="00A80097" w:rsidRDefault="00636A3A" w:rsidP="00636A3A">
      <w:pPr>
        <w:pStyle w:val="ListParagraph"/>
        <w:numPr>
          <w:ilvl w:val="1"/>
          <w:numId w:val="50"/>
        </w:numPr>
        <w:spacing w:afterLines="40" w:after="96"/>
        <w:rPr>
          <w:sz w:val="40"/>
          <w:szCs w:val="40"/>
        </w:rPr>
      </w:pPr>
      <w:sdt>
        <w:sdtPr>
          <w:rPr>
            <w:rFonts w:ascii="MS Gothic" w:eastAsia="MS Gothic" w:hAnsi="MS Gothic"/>
            <w:sz w:val="40"/>
            <w:szCs w:val="40"/>
          </w:rPr>
          <w:id w:val="-1189759891"/>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Petrus Striding Forwards, Petrus Community</w:t>
      </w:r>
    </w:p>
    <w:p w14:paraId="4831E625" w14:textId="77777777" w:rsidR="00636A3A" w:rsidRPr="00A80097" w:rsidRDefault="00636A3A" w:rsidP="00636A3A">
      <w:pPr>
        <w:pStyle w:val="ListParagraph"/>
        <w:numPr>
          <w:ilvl w:val="1"/>
          <w:numId w:val="50"/>
        </w:numPr>
        <w:spacing w:afterLines="40" w:after="96"/>
        <w:rPr>
          <w:sz w:val="40"/>
          <w:szCs w:val="40"/>
        </w:rPr>
      </w:pPr>
      <w:sdt>
        <w:sdtPr>
          <w:rPr>
            <w:rFonts w:ascii="MS Gothic" w:eastAsia="MS Gothic" w:hAnsi="MS Gothic"/>
            <w:sz w:val="40"/>
            <w:szCs w:val="40"/>
          </w:rPr>
          <w:id w:val="297575543"/>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Your Sensory Walking and Wheeling, Your Trust (operating name of Rochdale Boroughwide Cultural Trust)</w:t>
      </w:r>
    </w:p>
    <w:p w14:paraId="3D56F6E1" w14:textId="77777777" w:rsidR="00636A3A" w:rsidRPr="00A80097" w:rsidRDefault="00636A3A" w:rsidP="00636A3A">
      <w:pPr>
        <w:pStyle w:val="ListParagraph"/>
        <w:numPr>
          <w:ilvl w:val="1"/>
          <w:numId w:val="50"/>
        </w:numPr>
        <w:spacing w:afterLines="40" w:after="96"/>
        <w:rPr>
          <w:sz w:val="40"/>
          <w:szCs w:val="40"/>
        </w:rPr>
      </w:pPr>
      <w:sdt>
        <w:sdtPr>
          <w:rPr>
            <w:rFonts w:ascii="MS Gothic" w:eastAsia="MS Gothic" w:hAnsi="MS Gothic"/>
            <w:sz w:val="40"/>
            <w:szCs w:val="40"/>
          </w:rPr>
          <w:id w:val="-1022861383"/>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Step Up, Inspire: Serving Your Community</w:t>
      </w:r>
    </w:p>
    <w:p w14:paraId="4C49DC9F" w14:textId="77777777" w:rsidR="00636A3A" w:rsidRPr="00A80097" w:rsidRDefault="00636A3A" w:rsidP="00636A3A">
      <w:pPr>
        <w:pStyle w:val="ListParagraph"/>
        <w:numPr>
          <w:ilvl w:val="1"/>
          <w:numId w:val="50"/>
        </w:numPr>
        <w:spacing w:afterLines="40" w:after="96"/>
        <w:rPr>
          <w:sz w:val="40"/>
          <w:szCs w:val="40"/>
        </w:rPr>
      </w:pPr>
      <w:sdt>
        <w:sdtPr>
          <w:rPr>
            <w:rFonts w:ascii="MS Gothic" w:eastAsia="MS Gothic" w:hAnsi="MS Gothic"/>
            <w:sz w:val="40"/>
            <w:szCs w:val="40"/>
          </w:rPr>
          <w:id w:val="-1941063953"/>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Burnage Buddies Are Coming to Town, Burnage Buddies Community Group</w:t>
      </w:r>
    </w:p>
    <w:p w14:paraId="48A19328" w14:textId="77777777" w:rsidR="00636A3A" w:rsidRPr="00A80097" w:rsidRDefault="00636A3A" w:rsidP="00636A3A">
      <w:pPr>
        <w:pStyle w:val="ListParagraph"/>
        <w:numPr>
          <w:ilvl w:val="1"/>
          <w:numId w:val="50"/>
        </w:numPr>
        <w:spacing w:afterLines="40" w:after="96"/>
        <w:rPr>
          <w:sz w:val="40"/>
          <w:szCs w:val="40"/>
        </w:rPr>
      </w:pPr>
      <w:sdt>
        <w:sdtPr>
          <w:rPr>
            <w:rFonts w:ascii="MS Gothic" w:eastAsia="MS Gothic" w:hAnsi="MS Gothic"/>
            <w:sz w:val="40"/>
            <w:szCs w:val="40"/>
          </w:rPr>
          <w:id w:val="1581251361"/>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Walking Mum's Club - Mama Leaders, Walking Mums Club CIC</w:t>
      </w:r>
    </w:p>
    <w:p w14:paraId="799745BC" w14:textId="77777777" w:rsidR="00636A3A" w:rsidRPr="00A80097" w:rsidRDefault="00636A3A" w:rsidP="00636A3A">
      <w:pPr>
        <w:pStyle w:val="ListParagraph"/>
        <w:numPr>
          <w:ilvl w:val="1"/>
          <w:numId w:val="50"/>
        </w:numPr>
        <w:spacing w:afterLines="40" w:after="96"/>
        <w:rPr>
          <w:sz w:val="40"/>
          <w:szCs w:val="40"/>
        </w:rPr>
      </w:pPr>
      <w:sdt>
        <w:sdtPr>
          <w:rPr>
            <w:rFonts w:ascii="MS Gothic" w:eastAsia="MS Gothic" w:hAnsi="MS Gothic"/>
            <w:sz w:val="40"/>
            <w:szCs w:val="40"/>
          </w:rPr>
          <w:id w:val="-1775548048"/>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Start Cycling to School with Station South: Switch 4 wheels for 2 or 3</w:t>
      </w:r>
    </w:p>
    <w:p w14:paraId="3B5B4631" w14:textId="77777777" w:rsidR="00636A3A" w:rsidRPr="00A80097" w:rsidRDefault="00636A3A" w:rsidP="00636A3A">
      <w:pPr>
        <w:pStyle w:val="ListParagraph"/>
        <w:numPr>
          <w:ilvl w:val="1"/>
          <w:numId w:val="50"/>
        </w:numPr>
        <w:spacing w:afterLines="40" w:after="96"/>
        <w:rPr>
          <w:sz w:val="40"/>
          <w:szCs w:val="40"/>
        </w:rPr>
      </w:pPr>
      <w:sdt>
        <w:sdtPr>
          <w:rPr>
            <w:rFonts w:ascii="MS Gothic" w:eastAsia="MS Gothic" w:hAnsi="MS Gothic"/>
            <w:sz w:val="40"/>
            <w:szCs w:val="40"/>
          </w:rPr>
          <w:id w:val="-1763605879"/>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SEE School Can Cycle, SEE (Oldham) CIC</w:t>
      </w:r>
    </w:p>
    <w:p w14:paraId="37A09A3F" w14:textId="77777777" w:rsidR="00636A3A" w:rsidRPr="00A80097" w:rsidRDefault="00636A3A" w:rsidP="00636A3A">
      <w:pPr>
        <w:pStyle w:val="ListParagraph"/>
        <w:numPr>
          <w:ilvl w:val="1"/>
          <w:numId w:val="50"/>
        </w:numPr>
        <w:spacing w:afterLines="40" w:after="96"/>
        <w:rPr>
          <w:sz w:val="40"/>
          <w:szCs w:val="40"/>
        </w:rPr>
      </w:pPr>
      <w:sdt>
        <w:sdtPr>
          <w:rPr>
            <w:rFonts w:ascii="MS Gothic" w:eastAsia="MS Gothic" w:hAnsi="MS Gothic"/>
            <w:sz w:val="40"/>
            <w:szCs w:val="40"/>
          </w:rPr>
          <w:id w:val="195366363"/>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Cycle Together, Yuvanis Foundation</w:t>
      </w:r>
    </w:p>
    <w:p w14:paraId="274A3190" w14:textId="77777777" w:rsidR="00636A3A" w:rsidRPr="00A80097" w:rsidRDefault="00636A3A" w:rsidP="00636A3A">
      <w:pPr>
        <w:pStyle w:val="ListParagraph"/>
        <w:numPr>
          <w:ilvl w:val="1"/>
          <w:numId w:val="50"/>
        </w:numPr>
        <w:spacing w:afterLines="40" w:after="96"/>
        <w:rPr>
          <w:sz w:val="40"/>
          <w:szCs w:val="40"/>
        </w:rPr>
      </w:pPr>
      <w:sdt>
        <w:sdtPr>
          <w:rPr>
            <w:rFonts w:ascii="MS Gothic" w:eastAsia="MS Gothic" w:hAnsi="MS Gothic"/>
            <w:sz w:val="40"/>
            <w:szCs w:val="40"/>
          </w:rPr>
          <w:id w:val="-675809139"/>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Active Travel by Mahdlo, Mahdlo Youth Zone</w:t>
      </w:r>
    </w:p>
    <w:p w14:paraId="645C3083" w14:textId="77777777" w:rsidR="00636A3A" w:rsidRPr="00A80097" w:rsidRDefault="00636A3A" w:rsidP="00636A3A">
      <w:pPr>
        <w:pStyle w:val="ListParagraph"/>
        <w:numPr>
          <w:ilvl w:val="1"/>
          <w:numId w:val="50"/>
        </w:numPr>
        <w:spacing w:afterLines="40" w:after="96"/>
        <w:rPr>
          <w:sz w:val="40"/>
          <w:szCs w:val="40"/>
        </w:rPr>
      </w:pPr>
      <w:sdt>
        <w:sdtPr>
          <w:rPr>
            <w:rFonts w:ascii="MS Gothic" w:eastAsia="MS Gothic" w:hAnsi="MS Gothic"/>
            <w:sz w:val="40"/>
            <w:szCs w:val="40"/>
          </w:rPr>
          <w:id w:val="-1784868094"/>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The Gear Medics, Wigan Boys and Girls Club</w:t>
      </w:r>
    </w:p>
    <w:p w14:paraId="3FBDEB34" w14:textId="77777777" w:rsidR="00636A3A" w:rsidRPr="00A80097" w:rsidRDefault="00636A3A" w:rsidP="00636A3A">
      <w:pPr>
        <w:pStyle w:val="ListParagraph"/>
        <w:numPr>
          <w:ilvl w:val="1"/>
          <w:numId w:val="50"/>
        </w:numPr>
        <w:spacing w:afterLines="40" w:after="96"/>
        <w:rPr>
          <w:sz w:val="40"/>
          <w:szCs w:val="40"/>
        </w:rPr>
      </w:pPr>
      <w:sdt>
        <w:sdtPr>
          <w:rPr>
            <w:rFonts w:ascii="MS Gothic" w:eastAsia="MS Gothic" w:hAnsi="MS Gothic"/>
            <w:sz w:val="40"/>
            <w:szCs w:val="40"/>
          </w:rPr>
          <w:id w:val="903334377"/>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Wheels of Confidence- Inclusive Cycling &amp; Walking for Disabled Children, Autism Family Support</w:t>
      </w:r>
    </w:p>
    <w:p w14:paraId="73F50D05" w14:textId="77777777" w:rsidR="00636A3A" w:rsidRPr="00A80097" w:rsidRDefault="00636A3A" w:rsidP="00636A3A">
      <w:pPr>
        <w:pStyle w:val="ListParagraph"/>
        <w:numPr>
          <w:ilvl w:val="1"/>
          <w:numId w:val="50"/>
        </w:numPr>
        <w:spacing w:afterLines="40" w:after="96"/>
        <w:rPr>
          <w:sz w:val="40"/>
          <w:szCs w:val="40"/>
        </w:rPr>
      </w:pPr>
      <w:sdt>
        <w:sdtPr>
          <w:rPr>
            <w:rFonts w:ascii="MS Gothic" w:eastAsia="MS Gothic" w:hAnsi="MS Gothic"/>
            <w:sz w:val="40"/>
            <w:szCs w:val="40"/>
          </w:rPr>
          <w:id w:val="-245883649"/>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Steps Together, Become United</w:t>
      </w:r>
    </w:p>
    <w:p w14:paraId="1B015E92" w14:textId="77777777" w:rsidR="00636A3A" w:rsidRPr="00A80097" w:rsidRDefault="00636A3A" w:rsidP="00636A3A">
      <w:pPr>
        <w:pStyle w:val="ListParagraph"/>
        <w:numPr>
          <w:ilvl w:val="1"/>
          <w:numId w:val="50"/>
        </w:numPr>
        <w:spacing w:afterLines="40" w:after="96"/>
        <w:rPr>
          <w:sz w:val="40"/>
          <w:szCs w:val="40"/>
        </w:rPr>
      </w:pPr>
      <w:sdt>
        <w:sdtPr>
          <w:rPr>
            <w:rFonts w:ascii="MS Gothic" w:eastAsia="MS Gothic" w:hAnsi="MS Gothic"/>
            <w:sz w:val="40"/>
            <w:szCs w:val="40"/>
          </w:rPr>
          <w:id w:val="1927302033"/>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Step Out and Get Connected, EnJOY arts CIC</w:t>
      </w:r>
    </w:p>
    <w:p w14:paraId="1E95D44B" w14:textId="77777777" w:rsidR="00636A3A" w:rsidRPr="00A80097" w:rsidRDefault="00636A3A" w:rsidP="00636A3A">
      <w:pPr>
        <w:pStyle w:val="ListParagraph"/>
        <w:numPr>
          <w:ilvl w:val="1"/>
          <w:numId w:val="50"/>
        </w:numPr>
        <w:spacing w:afterLines="40" w:after="96"/>
        <w:rPr>
          <w:sz w:val="40"/>
          <w:szCs w:val="40"/>
        </w:rPr>
      </w:pPr>
      <w:sdt>
        <w:sdtPr>
          <w:rPr>
            <w:rFonts w:ascii="MS Gothic" w:eastAsia="MS Gothic" w:hAnsi="MS Gothic"/>
            <w:sz w:val="40"/>
            <w:szCs w:val="40"/>
          </w:rPr>
          <w:id w:val="-313567041"/>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Walk and Talk Wednesdays, Lancashire Cricket Foundation</w:t>
      </w:r>
    </w:p>
    <w:p w14:paraId="74FDFF22" w14:textId="77777777" w:rsidR="00636A3A" w:rsidRPr="00A80097" w:rsidRDefault="00636A3A" w:rsidP="00636A3A">
      <w:pPr>
        <w:pStyle w:val="ListParagraph"/>
        <w:numPr>
          <w:ilvl w:val="1"/>
          <w:numId w:val="50"/>
        </w:numPr>
        <w:spacing w:afterLines="40" w:after="96"/>
        <w:rPr>
          <w:sz w:val="40"/>
          <w:szCs w:val="40"/>
        </w:rPr>
      </w:pPr>
      <w:sdt>
        <w:sdtPr>
          <w:rPr>
            <w:rFonts w:ascii="MS Gothic" w:eastAsia="MS Gothic" w:hAnsi="MS Gothic"/>
            <w:sz w:val="40"/>
            <w:szCs w:val="40"/>
          </w:rPr>
          <w:id w:val="-1956250748"/>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Expanding LGBTQ+ Wellbeing Walks in Greater Manchester , LGBT Foundation Ltd</w:t>
      </w:r>
    </w:p>
    <w:p w14:paraId="4F31BCE7" w14:textId="77777777" w:rsidR="00636A3A" w:rsidRPr="00A80097" w:rsidRDefault="00636A3A" w:rsidP="00636A3A">
      <w:pPr>
        <w:pStyle w:val="ListParagraph"/>
        <w:numPr>
          <w:ilvl w:val="1"/>
          <w:numId w:val="50"/>
        </w:numPr>
        <w:spacing w:afterLines="40" w:after="96"/>
        <w:rPr>
          <w:sz w:val="40"/>
          <w:szCs w:val="40"/>
        </w:rPr>
      </w:pPr>
      <w:sdt>
        <w:sdtPr>
          <w:rPr>
            <w:rFonts w:ascii="MS Gothic" w:eastAsia="MS Gothic" w:hAnsi="MS Gothic"/>
            <w:sz w:val="40"/>
            <w:szCs w:val="40"/>
          </w:rPr>
          <w:id w:val="-317194932"/>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Walk with us - Deaf GM, Manchester Deaf Centre</w:t>
      </w:r>
    </w:p>
    <w:p w14:paraId="4228C601" w14:textId="77777777" w:rsidR="00636A3A" w:rsidRPr="00A80097" w:rsidRDefault="00636A3A" w:rsidP="00636A3A">
      <w:pPr>
        <w:pStyle w:val="ListParagraph"/>
        <w:numPr>
          <w:ilvl w:val="1"/>
          <w:numId w:val="50"/>
        </w:numPr>
        <w:spacing w:afterLines="40" w:after="96"/>
        <w:rPr>
          <w:sz w:val="40"/>
          <w:szCs w:val="40"/>
        </w:rPr>
      </w:pPr>
      <w:sdt>
        <w:sdtPr>
          <w:rPr>
            <w:rFonts w:ascii="MS Gothic" w:eastAsia="MS Gothic" w:hAnsi="MS Gothic"/>
            <w:sz w:val="40"/>
            <w:szCs w:val="40"/>
          </w:rPr>
          <w:id w:val="-1911684985"/>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Routes to Independence, Manchester Jewish School for Special Education</w:t>
      </w:r>
    </w:p>
    <w:p w14:paraId="3140F745" w14:textId="77777777" w:rsidR="00636A3A" w:rsidRPr="00A80097" w:rsidRDefault="00636A3A" w:rsidP="00636A3A">
      <w:pPr>
        <w:pStyle w:val="ListParagraph"/>
        <w:numPr>
          <w:ilvl w:val="1"/>
          <w:numId w:val="50"/>
        </w:numPr>
        <w:spacing w:afterLines="40" w:after="96"/>
        <w:rPr>
          <w:sz w:val="40"/>
          <w:szCs w:val="40"/>
        </w:rPr>
      </w:pPr>
      <w:sdt>
        <w:sdtPr>
          <w:rPr>
            <w:rFonts w:ascii="MS Gothic" w:eastAsia="MS Gothic" w:hAnsi="MS Gothic"/>
            <w:sz w:val="40"/>
            <w:szCs w:val="40"/>
          </w:rPr>
          <w:id w:val="-1236159819"/>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Freedom to Move, Migrant Haven</w:t>
      </w:r>
    </w:p>
    <w:p w14:paraId="245AE2EB" w14:textId="77777777" w:rsidR="00636A3A" w:rsidRPr="00A80097" w:rsidRDefault="00636A3A" w:rsidP="00636A3A">
      <w:pPr>
        <w:pStyle w:val="ListParagraph"/>
        <w:numPr>
          <w:ilvl w:val="1"/>
          <w:numId w:val="50"/>
        </w:numPr>
        <w:spacing w:afterLines="40" w:after="96"/>
        <w:rPr>
          <w:sz w:val="40"/>
          <w:szCs w:val="40"/>
        </w:rPr>
      </w:pPr>
      <w:sdt>
        <w:sdtPr>
          <w:rPr>
            <w:rFonts w:ascii="MS Gothic" w:eastAsia="MS Gothic" w:hAnsi="MS Gothic"/>
            <w:sz w:val="40"/>
            <w:szCs w:val="40"/>
          </w:rPr>
          <w:id w:val="1682470126"/>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Harpurhey Active Wheels: Community Cycling for Health and Independence, Moston Cycling Club and Community Bike Library aka Green Fingers Moston Community Group</w:t>
      </w:r>
    </w:p>
    <w:p w14:paraId="4DC00479" w14:textId="77777777" w:rsidR="00636A3A" w:rsidRPr="00A80097" w:rsidRDefault="00636A3A" w:rsidP="00636A3A">
      <w:pPr>
        <w:pStyle w:val="ListParagraph"/>
        <w:numPr>
          <w:ilvl w:val="1"/>
          <w:numId w:val="50"/>
        </w:numPr>
        <w:spacing w:afterLines="40" w:after="96"/>
        <w:rPr>
          <w:sz w:val="40"/>
          <w:szCs w:val="40"/>
        </w:rPr>
      </w:pPr>
      <w:sdt>
        <w:sdtPr>
          <w:rPr>
            <w:rFonts w:ascii="MS Gothic" w:eastAsia="MS Gothic" w:hAnsi="MS Gothic"/>
            <w:sz w:val="40"/>
            <w:szCs w:val="40"/>
          </w:rPr>
          <w:id w:val="842049510"/>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Cycle and Walk initiative, My Coldhurst</w:t>
      </w:r>
    </w:p>
    <w:p w14:paraId="5A786B26" w14:textId="77777777" w:rsidR="00636A3A" w:rsidRPr="00A80097" w:rsidRDefault="00636A3A" w:rsidP="00636A3A">
      <w:pPr>
        <w:pStyle w:val="ListParagraph"/>
        <w:numPr>
          <w:ilvl w:val="1"/>
          <w:numId w:val="50"/>
        </w:numPr>
        <w:spacing w:afterLines="40" w:after="96"/>
        <w:rPr>
          <w:sz w:val="40"/>
          <w:szCs w:val="40"/>
        </w:rPr>
      </w:pPr>
      <w:sdt>
        <w:sdtPr>
          <w:rPr>
            <w:rFonts w:ascii="MS Gothic" w:eastAsia="MS Gothic" w:hAnsi="MS Gothic"/>
            <w:sz w:val="40"/>
            <w:szCs w:val="40"/>
          </w:rPr>
          <w:id w:val="3564597"/>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East Manchester Bike Size – The Power to Pedal Forward, One Manchester Ltd</w:t>
      </w:r>
    </w:p>
    <w:p w14:paraId="58B37ECC" w14:textId="77777777" w:rsidR="00636A3A" w:rsidRPr="00A80097" w:rsidRDefault="00636A3A" w:rsidP="00636A3A">
      <w:pPr>
        <w:pStyle w:val="ListParagraph"/>
        <w:numPr>
          <w:ilvl w:val="1"/>
          <w:numId w:val="50"/>
        </w:numPr>
        <w:spacing w:afterLines="40" w:after="96"/>
        <w:rPr>
          <w:sz w:val="40"/>
          <w:szCs w:val="40"/>
        </w:rPr>
      </w:pPr>
      <w:sdt>
        <w:sdtPr>
          <w:rPr>
            <w:rFonts w:ascii="MS Gothic" w:eastAsia="MS Gothic" w:hAnsi="MS Gothic"/>
            <w:sz w:val="40"/>
            <w:szCs w:val="40"/>
          </w:rPr>
          <w:id w:val="1152709990"/>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"If You Could Speak to the World, What Would You Say?”, Portraits of Recovery</w:t>
      </w:r>
    </w:p>
    <w:p w14:paraId="79144AD2" w14:textId="77777777" w:rsidR="00636A3A" w:rsidRPr="00A80097" w:rsidRDefault="00636A3A" w:rsidP="00636A3A">
      <w:pPr>
        <w:pStyle w:val="ListParagraph"/>
        <w:numPr>
          <w:ilvl w:val="1"/>
          <w:numId w:val="50"/>
        </w:numPr>
        <w:spacing w:afterLines="40" w:after="96"/>
        <w:rPr>
          <w:sz w:val="40"/>
          <w:szCs w:val="40"/>
        </w:rPr>
      </w:pPr>
      <w:sdt>
        <w:sdtPr>
          <w:rPr>
            <w:rFonts w:ascii="MS Gothic" w:eastAsia="MS Gothic" w:hAnsi="MS Gothic"/>
            <w:sz w:val="40"/>
            <w:szCs w:val="40"/>
          </w:rPr>
          <w:id w:val="-1923950214"/>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Walk Together with Recreate-U, Recreate-U</w:t>
      </w:r>
    </w:p>
    <w:p w14:paraId="1A875E04" w14:textId="77777777" w:rsidR="00636A3A" w:rsidRPr="00A80097" w:rsidRDefault="00636A3A" w:rsidP="00636A3A">
      <w:pPr>
        <w:pStyle w:val="ListParagraph"/>
        <w:numPr>
          <w:ilvl w:val="1"/>
          <w:numId w:val="50"/>
        </w:numPr>
        <w:spacing w:afterLines="40" w:after="96"/>
        <w:rPr>
          <w:sz w:val="40"/>
          <w:szCs w:val="40"/>
        </w:rPr>
      </w:pPr>
      <w:sdt>
        <w:sdtPr>
          <w:rPr>
            <w:rFonts w:ascii="MS Gothic" w:eastAsia="MS Gothic" w:hAnsi="MS Gothic"/>
            <w:sz w:val="40"/>
            <w:szCs w:val="40"/>
          </w:rPr>
          <w:id w:val="207232070"/>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Walking Through History, Rochdale Hornets Foundation</w:t>
      </w:r>
    </w:p>
    <w:p w14:paraId="562E7F84" w14:textId="77777777" w:rsidR="00636A3A" w:rsidRPr="00A80097" w:rsidRDefault="00636A3A" w:rsidP="00636A3A">
      <w:pPr>
        <w:pStyle w:val="ListParagraph"/>
        <w:numPr>
          <w:ilvl w:val="1"/>
          <w:numId w:val="50"/>
        </w:numPr>
        <w:spacing w:afterLines="40" w:after="96"/>
        <w:rPr>
          <w:sz w:val="40"/>
          <w:szCs w:val="40"/>
        </w:rPr>
      </w:pPr>
      <w:sdt>
        <w:sdtPr>
          <w:rPr>
            <w:rFonts w:ascii="MS Gothic" w:eastAsia="MS Gothic" w:hAnsi="MS Gothic"/>
            <w:sz w:val="40"/>
            <w:szCs w:val="40"/>
          </w:rPr>
          <w:id w:val="-1946762127"/>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Out and About: Active Travel for Disabled People in Stockport, Supportability</w:t>
      </w:r>
    </w:p>
    <w:p w14:paraId="50DED068" w14:textId="77777777" w:rsidR="00636A3A" w:rsidRPr="00A80097" w:rsidRDefault="00636A3A" w:rsidP="00636A3A">
      <w:pPr>
        <w:pStyle w:val="ListParagraph"/>
        <w:numPr>
          <w:ilvl w:val="1"/>
          <w:numId w:val="50"/>
        </w:numPr>
        <w:spacing w:afterLines="40" w:after="96"/>
        <w:rPr>
          <w:sz w:val="40"/>
          <w:szCs w:val="40"/>
        </w:rPr>
      </w:pPr>
      <w:sdt>
        <w:sdtPr>
          <w:rPr>
            <w:rFonts w:ascii="MS Gothic" w:eastAsia="MS Gothic" w:hAnsi="MS Gothic"/>
            <w:sz w:val="40"/>
            <w:szCs w:val="40"/>
          </w:rPr>
          <w:id w:val="-489937025"/>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Toddler Trekking, The Sunnywood Project</w:t>
      </w:r>
    </w:p>
    <w:p w14:paraId="0EEDFD60" w14:textId="77777777" w:rsidR="00636A3A" w:rsidRPr="00A80097" w:rsidRDefault="00636A3A" w:rsidP="00636A3A">
      <w:pPr>
        <w:pStyle w:val="ListParagraph"/>
        <w:numPr>
          <w:ilvl w:val="1"/>
          <w:numId w:val="50"/>
        </w:numPr>
        <w:spacing w:afterLines="40" w:after="96"/>
        <w:rPr>
          <w:sz w:val="40"/>
          <w:szCs w:val="40"/>
        </w:rPr>
      </w:pPr>
      <w:sdt>
        <w:sdtPr>
          <w:rPr>
            <w:rFonts w:ascii="MS Gothic" w:eastAsia="MS Gothic" w:hAnsi="MS Gothic"/>
            <w:sz w:val="40"/>
            <w:szCs w:val="40"/>
          </w:rPr>
          <w:id w:val="903037415"/>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Roots &amp; Routes, Whalley Range Women’s Walking Group</w:t>
      </w:r>
    </w:p>
    <w:p w14:paraId="5B1E0C50" w14:textId="77777777" w:rsidR="00636A3A" w:rsidRPr="00A80097" w:rsidRDefault="00636A3A" w:rsidP="00636A3A">
      <w:pPr>
        <w:pStyle w:val="ListParagraph"/>
        <w:numPr>
          <w:ilvl w:val="1"/>
          <w:numId w:val="50"/>
        </w:numPr>
        <w:spacing w:afterLines="40" w:after="96"/>
        <w:rPr>
          <w:sz w:val="40"/>
          <w:szCs w:val="40"/>
        </w:rPr>
      </w:pPr>
      <w:sdt>
        <w:sdtPr>
          <w:rPr>
            <w:rFonts w:ascii="MS Gothic" w:eastAsia="MS Gothic" w:hAnsi="MS Gothic"/>
            <w:sz w:val="40"/>
            <w:szCs w:val="40"/>
          </w:rPr>
          <w:id w:val="-1897574972"/>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Women's Voices CIC, Women's Voices CIC</w:t>
      </w:r>
    </w:p>
    <w:p w14:paraId="2ACB3AFF" w14:textId="77777777" w:rsidR="00636A3A" w:rsidRPr="00A80097" w:rsidRDefault="00636A3A" w:rsidP="00636A3A">
      <w:pPr>
        <w:pStyle w:val="ListParagraph"/>
        <w:numPr>
          <w:ilvl w:val="1"/>
          <w:numId w:val="50"/>
        </w:numPr>
        <w:rPr>
          <w:rStyle w:val="Regular"/>
          <w:sz w:val="40"/>
          <w:szCs w:val="40"/>
        </w:rPr>
      </w:pPr>
      <w:sdt>
        <w:sdtPr>
          <w:rPr>
            <w:rFonts w:ascii="MS Gothic" w:eastAsia="MS Gothic" w:hAnsi="MS Gothic"/>
            <w:sz w:val="40"/>
            <w:szCs w:val="40"/>
          </w:rPr>
          <w:id w:val="-1400356243"/>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Routes to Wellbeing, Yaran Northwest</w:t>
      </w:r>
    </w:p>
    <w:p w14:paraId="51A30B9F" w14:textId="77777777" w:rsidR="00636A3A" w:rsidRPr="00A80097" w:rsidRDefault="00636A3A" w:rsidP="00636A3A">
      <w:pPr>
        <w:pStyle w:val="ListParagraph"/>
        <w:numPr>
          <w:ilvl w:val="1"/>
          <w:numId w:val="50"/>
        </w:numPr>
        <w:rPr>
          <w:rStyle w:val="Regular"/>
          <w:sz w:val="40"/>
          <w:szCs w:val="40"/>
        </w:rPr>
      </w:pPr>
      <w:sdt>
        <w:sdtPr>
          <w:rPr>
            <w:rFonts w:ascii="MS Gothic" w:eastAsia="MS Gothic" w:hAnsi="MS Gothic"/>
            <w:sz w:val="40"/>
            <w:szCs w:val="40"/>
          </w:rPr>
          <w:id w:val="-610364421"/>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Ladies Well being walks, Bollyfit Active CIC</w:t>
      </w:r>
    </w:p>
    <w:p w14:paraId="7701BB6F" w14:textId="77777777" w:rsidR="00636A3A" w:rsidRPr="00A80097" w:rsidRDefault="00636A3A" w:rsidP="00636A3A">
      <w:pPr>
        <w:pStyle w:val="ListParagraph"/>
        <w:numPr>
          <w:ilvl w:val="1"/>
          <w:numId w:val="50"/>
        </w:numPr>
        <w:rPr>
          <w:rStyle w:val="Regular"/>
          <w:sz w:val="40"/>
          <w:szCs w:val="40"/>
        </w:rPr>
      </w:pPr>
      <w:sdt>
        <w:sdtPr>
          <w:rPr>
            <w:rFonts w:ascii="MS Gothic" w:eastAsia="MS Gothic" w:hAnsi="MS Gothic"/>
            <w:sz w:val="40"/>
            <w:szCs w:val="40"/>
          </w:rPr>
          <w:id w:val="1542320780"/>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Ride Forward Bolton, Bolton Nigerian Muslim Community (BNMC)</w:t>
      </w:r>
    </w:p>
    <w:p w14:paraId="18808803" w14:textId="77777777" w:rsidR="00636A3A" w:rsidRPr="00A80097" w:rsidRDefault="00636A3A" w:rsidP="00636A3A">
      <w:pPr>
        <w:pStyle w:val="ListParagraph"/>
        <w:numPr>
          <w:ilvl w:val="1"/>
          <w:numId w:val="50"/>
        </w:numPr>
        <w:rPr>
          <w:rStyle w:val="Regular"/>
          <w:sz w:val="40"/>
          <w:szCs w:val="40"/>
        </w:rPr>
      </w:pPr>
      <w:sdt>
        <w:sdtPr>
          <w:rPr>
            <w:rFonts w:ascii="MS Gothic" w:eastAsia="MS Gothic" w:hAnsi="MS Gothic"/>
            <w:sz w:val="40"/>
            <w:szCs w:val="40"/>
          </w:rPr>
          <w:id w:val="898256982"/>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Empowering Active Communities Through Women’s Walking Groups in Bury, Bury Youth Steps-to-Success</w:t>
      </w:r>
    </w:p>
    <w:p w14:paraId="15EEAA24" w14:textId="77777777" w:rsidR="00636A3A" w:rsidRPr="00A80097" w:rsidRDefault="00636A3A" w:rsidP="00636A3A">
      <w:pPr>
        <w:pStyle w:val="ListParagraph"/>
        <w:numPr>
          <w:ilvl w:val="1"/>
          <w:numId w:val="50"/>
        </w:numPr>
        <w:rPr>
          <w:rStyle w:val="Regular"/>
          <w:sz w:val="40"/>
          <w:szCs w:val="40"/>
        </w:rPr>
      </w:pPr>
      <w:sdt>
        <w:sdtPr>
          <w:rPr>
            <w:rFonts w:ascii="MS Gothic" w:eastAsia="MS Gothic" w:hAnsi="MS Gothic"/>
            <w:sz w:val="40"/>
            <w:szCs w:val="40"/>
          </w:rPr>
          <w:id w:val="563378024"/>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Together We Stay Active, Community Revival UK (LTD)</w:t>
      </w:r>
    </w:p>
    <w:p w14:paraId="0001F2C3" w14:textId="77777777" w:rsidR="00636A3A" w:rsidRPr="00A80097" w:rsidRDefault="00636A3A" w:rsidP="00636A3A">
      <w:pPr>
        <w:pStyle w:val="ListParagraph"/>
        <w:numPr>
          <w:ilvl w:val="1"/>
          <w:numId w:val="50"/>
        </w:numPr>
        <w:rPr>
          <w:rStyle w:val="Regular"/>
          <w:sz w:val="40"/>
          <w:szCs w:val="40"/>
        </w:rPr>
      </w:pPr>
      <w:sdt>
        <w:sdtPr>
          <w:rPr>
            <w:rFonts w:ascii="MS Gothic" w:eastAsia="MS Gothic" w:hAnsi="MS Gothic"/>
            <w:sz w:val="40"/>
            <w:szCs w:val="40"/>
          </w:rPr>
          <w:id w:val="-46689023"/>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Europia Connected Commuters , Europia</w:t>
      </w:r>
    </w:p>
    <w:p w14:paraId="65CAC17C" w14:textId="77777777" w:rsidR="00636A3A" w:rsidRPr="00A80097" w:rsidRDefault="00636A3A" w:rsidP="00636A3A">
      <w:pPr>
        <w:pStyle w:val="ListParagraph"/>
        <w:numPr>
          <w:ilvl w:val="1"/>
          <w:numId w:val="50"/>
        </w:numPr>
        <w:rPr>
          <w:rStyle w:val="Regular"/>
          <w:sz w:val="40"/>
          <w:szCs w:val="40"/>
        </w:rPr>
      </w:pPr>
      <w:sdt>
        <w:sdtPr>
          <w:rPr>
            <w:rFonts w:ascii="MS Gothic" w:eastAsia="MS Gothic" w:hAnsi="MS Gothic"/>
            <w:sz w:val="40"/>
            <w:szCs w:val="40"/>
          </w:rPr>
          <w:id w:val="703374684"/>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Cycle and Thrive, GMYN</w:t>
      </w:r>
    </w:p>
    <w:p w14:paraId="2E6D970E" w14:textId="77777777" w:rsidR="00636A3A" w:rsidRPr="00A80097" w:rsidRDefault="00636A3A" w:rsidP="00636A3A">
      <w:pPr>
        <w:pStyle w:val="ListParagraph"/>
        <w:numPr>
          <w:ilvl w:val="1"/>
          <w:numId w:val="50"/>
        </w:numPr>
        <w:rPr>
          <w:rStyle w:val="Regular"/>
          <w:sz w:val="40"/>
          <w:szCs w:val="40"/>
        </w:rPr>
      </w:pPr>
      <w:sdt>
        <w:sdtPr>
          <w:rPr>
            <w:rFonts w:ascii="MS Gothic" w:eastAsia="MS Gothic" w:hAnsi="MS Gothic"/>
            <w:sz w:val="40"/>
            <w:szCs w:val="40"/>
          </w:rPr>
          <w:id w:val="-2036340162"/>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HRS Restart, Horwich Ride Social</w:t>
      </w:r>
    </w:p>
    <w:p w14:paraId="3D48AFBB" w14:textId="77777777" w:rsidR="00636A3A" w:rsidRPr="00A80097" w:rsidRDefault="00636A3A" w:rsidP="00636A3A">
      <w:pPr>
        <w:pStyle w:val="ListParagraph"/>
        <w:numPr>
          <w:ilvl w:val="1"/>
          <w:numId w:val="50"/>
        </w:numPr>
        <w:rPr>
          <w:rStyle w:val="Regular"/>
          <w:sz w:val="40"/>
          <w:szCs w:val="40"/>
        </w:rPr>
      </w:pPr>
      <w:sdt>
        <w:sdtPr>
          <w:rPr>
            <w:rFonts w:ascii="MS Gothic" w:eastAsia="MS Gothic" w:hAnsi="MS Gothic"/>
            <w:sz w:val="40"/>
            <w:szCs w:val="40"/>
          </w:rPr>
          <w:id w:val="-589318297"/>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Family Club on the Move, Kickstart Community CIC</w:t>
      </w:r>
    </w:p>
    <w:p w14:paraId="288A62E4" w14:textId="77777777" w:rsidR="00636A3A" w:rsidRPr="00A80097" w:rsidRDefault="00636A3A" w:rsidP="00636A3A">
      <w:pPr>
        <w:pStyle w:val="ListParagraph"/>
        <w:numPr>
          <w:ilvl w:val="1"/>
          <w:numId w:val="50"/>
        </w:numPr>
        <w:rPr>
          <w:rStyle w:val="Regular"/>
          <w:sz w:val="40"/>
          <w:szCs w:val="40"/>
        </w:rPr>
      </w:pPr>
      <w:sdt>
        <w:sdtPr>
          <w:rPr>
            <w:rFonts w:ascii="MS Gothic" w:eastAsia="MS Gothic" w:hAnsi="MS Gothic"/>
            <w:sz w:val="40"/>
            <w:szCs w:val="40"/>
          </w:rPr>
          <w:id w:val="848749614"/>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Walk4Places, Levenshulme Lovely Ladies</w:t>
      </w:r>
    </w:p>
    <w:p w14:paraId="60008304" w14:textId="77777777" w:rsidR="00636A3A" w:rsidRPr="00A80097" w:rsidRDefault="00636A3A" w:rsidP="00636A3A">
      <w:pPr>
        <w:pStyle w:val="ListParagraph"/>
        <w:numPr>
          <w:ilvl w:val="1"/>
          <w:numId w:val="50"/>
        </w:numPr>
        <w:rPr>
          <w:rStyle w:val="Regular"/>
          <w:sz w:val="40"/>
          <w:szCs w:val="40"/>
        </w:rPr>
      </w:pPr>
      <w:sdt>
        <w:sdtPr>
          <w:rPr>
            <w:rFonts w:ascii="MS Gothic" w:eastAsia="MS Gothic" w:hAnsi="MS Gothic"/>
            <w:sz w:val="40"/>
            <w:szCs w:val="40"/>
          </w:rPr>
          <w:id w:val="1695888816"/>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Nordic Walking Programme for Metabolic Health, Lotus in Bloom Wellbeing CIC</w:t>
      </w:r>
    </w:p>
    <w:p w14:paraId="0EAF2784" w14:textId="77777777" w:rsidR="00636A3A" w:rsidRPr="00A80097" w:rsidRDefault="00636A3A" w:rsidP="00636A3A">
      <w:pPr>
        <w:pStyle w:val="ListParagraph"/>
        <w:numPr>
          <w:ilvl w:val="1"/>
          <w:numId w:val="50"/>
        </w:numPr>
        <w:rPr>
          <w:rStyle w:val="Regular"/>
          <w:sz w:val="40"/>
          <w:szCs w:val="40"/>
        </w:rPr>
      </w:pPr>
      <w:sdt>
        <w:sdtPr>
          <w:rPr>
            <w:rFonts w:ascii="MS Gothic" w:eastAsia="MS Gothic" w:hAnsi="MS Gothic"/>
            <w:sz w:val="40"/>
            <w:szCs w:val="40"/>
          </w:rPr>
          <w:id w:val="-1694768407"/>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Walking Club, Oasis Community Hub</w:t>
      </w:r>
    </w:p>
    <w:p w14:paraId="708BBE7A" w14:textId="77777777" w:rsidR="00636A3A" w:rsidRPr="00A80097" w:rsidRDefault="00636A3A" w:rsidP="00636A3A">
      <w:pPr>
        <w:pStyle w:val="ListParagraph"/>
        <w:numPr>
          <w:ilvl w:val="1"/>
          <w:numId w:val="50"/>
        </w:numPr>
        <w:rPr>
          <w:rStyle w:val="Regular"/>
          <w:sz w:val="40"/>
          <w:szCs w:val="40"/>
        </w:rPr>
      </w:pPr>
      <w:sdt>
        <w:sdtPr>
          <w:rPr>
            <w:rFonts w:ascii="MS Gothic" w:eastAsia="MS Gothic" w:hAnsi="MS Gothic"/>
            <w:sz w:val="40"/>
            <w:szCs w:val="40"/>
          </w:rPr>
          <w:id w:val="972100461"/>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Walk and Talk, Stockport County Community Trust</w:t>
      </w:r>
    </w:p>
    <w:p w14:paraId="3C17521F" w14:textId="77777777" w:rsidR="00636A3A" w:rsidRPr="00A80097" w:rsidRDefault="00636A3A" w:rsidP="00636A3A">
      <w:pPr>
        <w:pStyle w:val="ListParagraph"/>
        <w:numPr>
          <w:ilvl w:val="1"/>
          <w:numId w:val="50"/>
        </w:numPr>
        <w:rPr>
          <w:rStyle w:val="Regular"/>
          <w:sz w:val="40"/>
          <w:szCs w:val="40"/>
        </w:rPr>
      </w:pPr>
      <w:sdt>
        <w:sdtPr>
          <w:rPr>
            <w:rFonts w:ascii="MS Gothic" w:eastAsia="MS Gothic" w:hAnsi="MS Gothic"/>
            <w:sz w:val="40"/>
            <w:szCs w:val="40"/>
          </w:rPr>
          <w:id w:val="618736991"/>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Stride UK Bike Maintenance Project, Stride UK Foundation Limited</w:t>
      </w:r>
    </w:p>
    <w:p w14:paraId="65B63638" w14:textId="77777777" w:rsidR="00636A3A" w:rsidRPr="00A80097" w:rsidRDefault="00636A3A" w:rsidP="00636A3A">
      <w:pPr>
        <w:pStyle w:val="ListParagraph"/>
        <w:numPr>
          <w:ilvl w:val="1"/>
          <w:numId w:val="50"/>
        </w:numPr>
        <w:rPr>
          <w:rStyle w:val="Regular"/>
          <w:sz w:val="40"/>
          <w:szCs w:val="40"/>
        </w:rPr>
      </w:pPr>
      <w:sdt>
        <w:sdtPr>
          <w:rPr>
            <w:rFonts w:ascii="MS Gothic" w:eastAsia="MS Gothic" w:hAnsi="MS Gothic"/>
            <w:sz w:val="40"/>
            <w:szCs w:val="40"/>
          </w:rPr>
          <w:id w:val="-1882386591"/>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The Cycle Project, The Cycle Project UK cic</w:t>
      </w:r>
    </w:p>
    <w:p w14:paraId="1A4ADCB6" w14:textId="77777777" w:rsidR="00636A3A" w:rsidRPr="00A80097" w:rsidRDefault="00636A3A" w:rsidP="00636A3A">
      <w:pPr>
        <w:pStyle w:val="ListParagraph"/>
        <w:numPr>
          <w:ilvl w:val="1"/>
          <w:numId w:val="50"/>
        </w:numPr>
        <w:rPr>
          <w:rStyle w:val="Regular"/>
          <w:sz w:val="40"/>
          <w:szCs w:val="40"/>
        </w:rPr>
      </w:pPr>
      <w:sdt>
        <w:sdtPr>
          <w:rPr>
            <w:rFonts w:ascii="MS Gothic" w:eastAsia="MS Gothic" w:hAnsi="MS Gothic"/>
            <w:sz w:val="40"/>
            <w:szCs w:val="40"/>
          </w:rPr>
          <w:id w:val="-1138947502"/>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Walking Wavers, The Goodness Collective</w:t>
      </w:r>
    </w:p>
    <w:p w14:paraId="4501E7D7" w14:textId="77777777" w:rsidR="00636A3A" w:rsidRPr="00A80097" w:rsidRDefault="00636A3A" w:rsidP="00636A3A">
      <w:pPr>
        <w:pStyle w:val="ListParagraph"/>
        <w:numPr>
          <w:ilvl w:val="1"/>
          <w:numId w:val="50"/>
        </w:numPr>
        <w:rPr>
          <w:rStyle w:val="Regular"/>
          <w:sz w:val="40"/>
          <w:szCs w:val="40"/>
        </w:rPr>
      </w:pPr>
      <w:sdt>
        <w:sdtPr>
          <w:rPr>
            <w:rFonts w:ascii="MS Gothic" w:eastAsia="MS Gothic" w:hAnsi="MS Gothic"/>
            <w:sz w:val="40"/>
            <w:szCs w:val="40"/>
          </w:rPr>
          <w:id w:val="-1921093040"/>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Resonance Centre Community Walk:Talk:Walk (WTW) , The Resonance Centre</w:t>
      </w:r>
    </w:p>
    <w:p w14:paraId="75280602" w14:textId="77777777" w:rsidR="00636A3A" w:rsidRPr="00A80097" w:rsidRDefault="00636A3A" w:rsidP="00636A3A">
      <w:pPr>
        <w:pStyle w:val="ListParagraph"/>
        <w:numPr>
          <w:ilvl w:val="1"/>
          <w:numId w:val="50"/>
        </w:numPr>
        <w:rPr>
          <w:rStyle w:val="Regular"/>
          <w:sz w:val="40"/>
          <w:szCs w:val="40"/>
        </w:rPr>
      </w:pPr>
      <w:sdt>
        <w:sdtPr>
          <w:rPr>
            <w:rFonts w:ascii="MS Gothic" w:eastAsia="MS Gothic" w:hAnsi="MS Gothic"/>
            <w:sz w:val="40"/>
            <w:szCs w:val="40"/>
          </w:rPr>
          <w:id w:val="-656379763"/>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Strides with UCOMM, Ugandan Community in Greater Manchester</w:t>
      </w:r>
    </w:p>
    <w:p w14:paraId="1B7B71F1" w14:textId="77777777" w:rsidR="00636A3A" w:rsidRPr="00A80097" w:rsidRDefault="00636A3A" w:rsidP="00636A3A">
      <w:pPr>
        <w:pStyle w:val="ListParagraph"/>
        <w:numPr>
          <w:ilvl w:val="1"/>
          <w:numId w:val="50"/>
        </w:numPr>
        <w:rPr>
          <w:rFonts w:cstheme="minorHAnsi"/>
          <w:sz w:val="40"/>
          <w:szCs w:val="40"/>
        </w:rPr>
      </w:pPr>
      <w:sdt>
        <w:sdtPr>
          <w:rPr>
            <w:rFonts w:ascii="MS Gothic" w:eastAsia="MS Gothic" w:hAnsi="MS Gothic"/>
            <w:sz w:val="40"/>
            <w:szCs w:val="40"/>
          </w:rPr>
          <w:id w:val="-2068720666"/>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Walk &amp; Get Active with WETA, WETA Community Services CIC</w:t>
      </w:r>
    </w:p>
    <w:p w14:paraId="45DEE71C" w14:textId="77777777" w:rsidR="001C234C" w:rsidRPr="00FA0B9A" w:rsidRDefault="001C234C" w:rsidP="00FC5079">
      <w:pPr>
        <w:spacing w:afterLines="40" w:after="96"/>
        <w:contextualSpacing/>
        <w:rPr>
          <w:sz w:val="40"/>
          <w:szCs w:val="30"/>
        </w:rPr>
      </w:pPr>
    </w:p>
    <w:p w14:paraId="5857D30A" w14:textId="77777777" w:rsidR="009D4544" w:rsidRPr="00FA0B9A" w:rsidRDefault="009D4544" w:rsidP="00FC5079">
      <w:pPr>
        <w:pStyle w:val="ListParagraph"/>
        <w:numPr>
          <w:ilvl w:val="0"/>
          <w:numId w:val="21"/>
        </w:numPr>
        <w:spacing w:afterLines="40" w:after="96"/>
        <w:rPr>
          <w:sz w:val="40"/>
          <w:szCs w:val="30"/>
        </w:rPr>
        <w:sectPr w:rsidR="009D4544" w:rsidRPr="00FA0B9A" w:rsidSect="006B394D">
          <w:pgSz w:w="11906" w:h="16838"/>
          <w:pgMar w:top="1134" w:right="851" w:bottom="1418" w:left="1134" w:header="709" w:footer="709" w:gutter="0"/>
          <w:cols w:space="708"/>
          <w:titlePg/>
          <w:docGrid w:linePitch="360"/>
        </w:sectPr>
      </w:pPr>
    </w:p>
    <w:p w14:paraId="7DBBF442" w14:textId="4DB8AD5F" w:rsidR="006263A9" w:rsidRPr="00E9771F" w:rsidRDefault="00E9771F" w:rsidP="00E9771F">
      <w:pPr>
        <w:spacing w:afterLines="40" w:after="96"/>
        <w:ind w:left="360"/>
        <w:rPr>
          <w:sz w:val="40"/>
          <w:szCs w:val="30"/>
        </w:rPr>
      </w:pPr>
      <w:r>
        <w:rPr>
          <w:sz w:val="40"/>
          <w:szCs w:val="30"/>
        </w:rPr>
        <w:lastRenderedPageBreak/>
        <w:t xml:space="preserve">Question 3. </w:t>
      </w:r>
      <w:r w:rsidR="008B300E" w:rsidRPr="00E9771F">
        <w:rPr>
          <w:sz w:val="40"/>
          <w:szCs w:val="30"/>
        </w:rPr>
        <w:t>What are you planning to take part</w:t>
      </w:r>
      <w:r w:rsidR="00EE344C" w:rsidRPr="00E9771F">
        <w:rPr>
          <w:sz w:val="40"/>
          <w:szCs w:val="30"/>
        </w:rPr>
        <w:t xml:space="preserve"> in with your selected group</w:t>
      </w:r>
      <w:r w:rsidR="006263A9" w:rsidRPr="00E9771F">
        <w:rPr>
          <w:sz w:val="40"/>
          <w:szCs w:val="30"/>
        </w:rPr>
        <w:t>? Select all that apply.</w:t>
      </w:r>
    </w:p>
    <w:p w14:paraId="71BED04E" w14:textId="77777777" w:rsidR="00F62550" w:rsidRPr="00FA0B9A" w:rsidRDefault="00F62550" w:rsidP="00FC5079">
      <w:pPr>
        <w:spacing w:afterLines="40" w:after="96"/>
        <w:ind w:left="1080"/>
        <w:rPr>
          <w:rFonts w:ascii="MS Gothic" w:eastAsia="MS Gothic" w:hAnsi="MS Gothic"/>
          <w:sz w:val="56"/>
          <w:szCs w:val="38"/>
        </w:rPr>
        <w:sectPr w:rsidR="00F62550" w:rsidRPr="00FA0B9A" w:rsidSect="006B394D">
          <w:pgSz w:w="11906" w:h="16838"/>
          <w:pgMar w:top="1134" w:right="851" w:bottom="1418" w:left="1134" w:header="709" w:footer="709" w:gutter="0"/>
          <w:cols w:space="708"/>
          <w:titlePg/>
          <w:docGrid w:linePitch="360"/>
        </w:sectPr>
      </w:pPr>
    </w:p>
    <w:p w14:paraId="2E96937F" w14:textId="0B3B6B66" w:rsidR="006263A9" w:rsidRPr="00FA0B9A" w:rsidRDefault="00000000" w:rsidP="00FC5079">
      <w:pPr>
        <w:spacing w:afterLines="40" w:after="96"/>
        <w:ind w:left="1080"/>
        <w:rPr>
          <w:sz w:val="40"/>
          <w:szCs w:val="30"/>
        </w:rPr>
      </w:pPr>
      <w:sdt>
        <w:sdtPr>
          <w:rPr>
            <w:rFonts w:ascii="MS Gothic" w:eastAsia="MS Gothic" w:hAnsi="MS Gothic"/>
            <w:sz w:val="56"/>
            <w:szCs w:val="48"/>
          </w:rPr>
          <w:id w:val="1846593511"/>
          <w14:checkbox>
            <w14:checked w14:val="0"/>
            <w14:checkedState w14:val="2612" w14:font="MS Gothic"/>
            <w14:uncheckedState w14:val="2610" w14:font="MS Gothic"/>
          </w14:checkbox>
        </w:sdtPr>
        <w:sdtContent>
          <w:r w:rsidR="0036700C" w:rsidRPr="00FA0B9A">
            <w:rPr>
              <w:rFonts w:ascii="MS Gothic" w:eastAsia="MS Gothic" w:hAnsi="MS Gothic" w:hint="eastAsia"/>
              <w:sz w:val="56"/>
              <w:szCs w:val="48"/>
            </w:rPr>
            <w:t>☐</w:t>
          </w:r>
        </w:sdtContent>
      </w:sdt>
      <w:r w:rsidR="00455065" w:rsidRPr="00FA0B9A">
        <w:rPr>
          <w:rFonts w:ascii="MS Gothic" w:eastAsia="MS Gothic" w:hAnsi="MS Gothic"/>
          <w:sz w:val="40"/>
          <w:szCs w:val="30"/>
        </w:rPr>
        <w:t xml:space="preserve"> </w:t>
      </w:r>
      <w:r w:rsidR="00E9771F">
        <w:rPr>
          <w:rFonts w:ascii="MS Gothic" w:eastAsia="MS Gothic" w:hAnsi="MS Gothic"/>
          <w:sz w:val="40"/>
          <w:szCs w:val="30"/>
        </w:rPr>
        <w:t xml:space="preserve">a. </w:t>
      </w:r>
      <w:r w:rsidR="006263A9" w:rsidRPr="00FA0B9A">
        <w:rPr>
          <w:sz w:val="40"/>
          <w:szCs w:val="30"/>
        </w:rPr>
        <w:t>Led walk</w:t>
      </w:r>
    </w:p>
    <w:p w14:paraId="61A52B01" w14:textId="014377E9" w:rsidR="006263A9" w:rsidRPr="00FA0B9A" w:rsidRDefault="00000000" w:rsidP="00FC5079">
      <w:pPr>
        <w:spacing w:afterLines="40" w:after="96"/>
        <w:ind w:left="1080"/>
        <w:rPr>
          <w:sz w:val="40"/>
          <w:szCs w:val="30"/>
        </w:rPr>
      </w:pPr>
      <w:sdt>
        <w:sdtPr>
          <w:rPr>
            <w:rFonts w:ascii="MS Gothic" w:eastAsia="MS Gothic" w:hAnsi="MS Gothic"/>
            <w:sz w:val="56"/>
            <w:szCs w:val="38"/>
          </w:rPr>
          <w:id w:val="-2130923830"/>
          <w14:checkbox>
            <w14:checked w14:val="0"/>
            <w14:checkedState w14:val="2612" w14:font="MS Gothic"/>
            <w14:uncheckedState w14:val="2610" w14:font="MS Gothic"/>
          </w14:checkbox>
        </w:sdtPr>
        <w:sdtContent>
          <w:r w:rsidR="00455065" w:rsidRPr="00FA0B9A">
            <w:rPr>
              <w:rFonts w:ascii="MS Gothic" w:eastAsia="MS Gothic" w:hAnsi="MS Gothic" w:hint="eastAsia"/>
              <w:sz w:val="56"/>
              <w:szCs w:val="38"/>
            </w:rPr>
            <w:t>☐</w:t>
          </w:r>
        </w:sdtContent>
      </w:sdt>
      <w:r w:rsidR="00770294" w:rsidRPr="00FA0B9A">
        <w:rPr>
          <w:rFonts w:ascii="MS Gothic" w:eastAsia="MS Gothic" w:hAnsi="MS Gothic"/>
          <w:sz w:val="40"/>
          <w:szCs w:val="32"/>
        </w:rPr>
        <w:t xml:space="preserve"> </w:t>
      </w:r>
      <w:r w:rsidR="00E9771F">
        <w:rPr>
          <w:rFonts w:ascii="MS Gothic" w:eastAsia="MS Gothic" w:hAnsi="MS Gothic"/>
          <w:sz w:val="40"/>
          <w:szCs w:val="32"/>
        </w:rPr>
        <w:t xml:space="preserve">b. </w:t>
      </w:r>
      <w:r w:rsidR="006263A9" w:rsidRPr="00FA0B9A">
        <w:rPr>
          <w:sz w:val="40"/>
          <w:szCs w:val="30"/>
        </w:rPr>
        <w:t>Led cycle ride</w:t>
      </w:r>
    </w:p>
    <w:p w14:paraId="186FA43A" w14:textId="32F2101F" w:rsidR="006263A9" w:rsidRPr="00FA0B9A" w:rsidRDefault="00000000" w:rsidP="00FC5079">
      <w:pPr>
        <w:spacing w:afterLines="40" w:after="96"/>
        <w:ind w:left="1080"/>
        <w:rPr>
          <w:sz w:val="40"/>
          <w:szCs w:val="30"/>
        </w:rPr>
      </w:pPr>
      <w:sdt>
        <w:sdtPr>
          <w:rPr>
            <w:rFonts w:ascii="MS Gothic" w:eastAsia="MS Gothic" w:hAnsi="MS Gothic"/>
            <w:sz w:val="56"/>
            <w:szCs w:val="38"/>
          </w:rPr>
          <w:id w:val="-1300293575"/>
          <w14:checkbox>
            <w14:checked w14:val="0"/>
            <w14:checkedState w14:val="2612" w14:font="MS Gothic"/>
            <w14:uncheckedState w14:val="2610" w14:font="MS Gothic"/>
          </w14:checkbox>
        </w:sdtPr>
        <w:sdtContent>
          <w:r w:rsidR="00455065" w:rsidRPr="00FA0B9A">
            <w:rPr>
              <w:rFonts w:ascii="MS Gothic" w:eastAsia="MS Gothic" w:hAnsi="MS Gothic" w:hint="eastAsia"/>
              <w:sz w:val="56"/>
              <w:szCs w:val="38"/>
            </w:rPr>
            <w:t>☐</w:t>
          </w:r>
        </w:sdtContent>
      </w:sdt>
      <w:r w:rsidR="00770294" w:rsidRPr="00FA0B9A">
        <w:rPr>
          <w:rFonts w:ascii="MS Gothic" w:eastAsia="MS Gothic" w:hAnsi="MS Gothic"/>
          <w:sz w:val="40"/>
          <w:szCs w:val="32"/>
        </w:rPr>
        <w:t xml:space="preserve"> </w:t>
      </w:r>
      <w:r w:rsidR="00E9771F">
        <w:rPr>
          <w:rFonts w:ascii="MS Gothic" w:eastAsia="MS Gothic" w:hAnsi="MS Gothic"/>
          <w:sz w:val="40"/>
          <w:szCs w:val="32"/>
        </w:rPr>
        <w:t xml:space="preserve">c. </w:t>
      </w:r>
      <w:r w:rsidR="006263A9" w:rsidRPr="00FA0B9A">
        <w:rPr>
          <w:sz w:val="40"/>
          <w:szCs w:val="30"/>
        </w:rPr>
        <w:t>Cycle try-out sessions</w:t>
      </w:r>
    </w:p>
    <w:p w14:paraId="0DFBF6E7" w14:textId="09B2B3ED" w:rsidR="006263A9" w:rsidRPr="00FA0B9A" w:rsidRDefault="00000000" w:rsidP="00FC5079">
      <w:pPr>
        <w:spacing w:afterLines="40" w:after="96"/>
        <w:ind w:left="1080"/>
        <w:rPr>
          <w:sz w:val="40"/>
          <w:szCs w:val="30"/>
        </w:rPr>
      </w:pPr>
      <w:sdt>
        <w:sdtPr>
          <w:rPr>
            <w:rFonts w:ascii="MS Gothic" w:eastAsia="MS Gothic" w:hAnsi="MS Gothic"/>
            <w:sz w:val="56"/>
            <w:szCs w:val="38"/>
          </w:rPr>
          <w:id w:val="-47466055"/>
          <w14:checkbox>
            <w14:checked w14:val="0"/>
            <w14:checkedState w14:val="2612" w14:font="MS Gothic"/>
            <w14:uncheckedState w14:val="2610" w14:font="MS Gothic"/>
          </w14:checkbox>
        </w:sdtPr>
        <w:sdtContent>
          <w:r w:rsidR="00455065" w:rsidRPr="00FA0B9A">
            <w:rPr>
              <w:rFonts w:ascii="MS Gothic" w:eastAsia="MS Gothic" w:hAnsi="MS Gothic" w:hint="eastAsia"/>
              <w:sz w:val="56"/>
              <w:szCs w:val="38"/>
            </w:rPr>
            <w:t>☐</w:t>
          </w:r>
        </w:sdtContent>
      </w:sdt>
      <w:r w:rsidR="00300B55" w:rsidRPr="00FA0B9A">
        <w:rPr>
          <w:rFonts w:ascii="MS Gothic" w:eastAsia="MS Gothic" w:hAnsi="MS Gothic"/>
          <w:sz w:val="40"/>
          <w:szCs w:val="32"/>
        </w:rPr>
        <w:t xml:space="preserve"> </w:t>
      </w:r>
      <w:r w:rsidR="00E9771F">
        <w:rPr>
          <w:rFonts w:ascii="MS Gothic" w:eastAsia="MS Gothic" w:hAnsi="MS Gothic"/>
          <w:sz w:val="40"/>
          <w:szCs w:val="32"/>
        </w:rPr>
        <w:t xml:space="preserve">d. </w:t>
      </w:r>
      <w:r w:rsidR="006263A9" w:rsidRPr="00FA0B9A">
        <w:rPr>
          <w:sz w:val="40"/>
          <w:szCs w:val="30"/>
        </w:rPr>
        <w:t>Activities at school</w:t>
      </w:r>
    </w:p>
    <w:p w14:paraId="163BA761" w14:textId="4915E874" w:rsidR="006263A9" w:rsidRPr="00FA0B9A" w:rsidRDefault="00000000" w:rsidP="00FC5079">
      <w:pPr>
        <w:spacing w:afterLines="40" w:after="96"/>
        <w:ind w:left="1080"/>
        <w:rPr>
          <w:sz w:val="40"/>
          <w:szCs w:val="30"/>
        </w:rPr>
      </w:pPr>
      <w:sdt>
        <w:sdtPr>
          <w:rPr>
            <w:rFonts w:ascii="MS Gothic" w:eastAsia="MS Gothic" w:hAnsi="MS Gothic"/>
            <w:sz w:val="56"/>
            <w:szCs w:val="38"/>
          </w:rPr>
          <w:id w:val="722413794"/>
          <w14:checkbox>
            <w14:checked w14:val="0"/>
            <w14:checkedState w14:val="2612" w14:font="MS Gothic"/>
            <w14:uncheckedState w14:val="2610" w14:font="MS Gothic"/>
          </w14:checkbox>
        </w:sdtPr>
        <w:sdtContent>
          <w:r w:rsidR="00455065" w:rsidRPr="00FA0B9A">
            <w:rPr>
              <w:rFonts w:ascii="MS Gothic" w:eastAsia="MS Gothic" w:hAnsi="MS Gothic" w:hint="eastAsia"/>
              <w:sz w:val="56"/>
              <w:szCs w:val="38"/>
            </w:rPr>
            <w:t>☐</w:t>
          </w:r>
        </w:sdtContent>
      </w:sdt>
      <w:r w:rsidR="00300B55" w:rsidRPr="00FA0B9A">
        <w:rPr>
          <w:rFonts w:ascii="MS Gothic" w:eastAsia="MS Gothic" w:hAnsi="MS Gothic"/>
          <w:sz w:val="40"/>
          <w:szCs w:val="32"/>
        </w:rPr>
        <w:t xml:space="preserve"> </w:t>
      </w:r>
      <w:r w:rsidR="00E9771F">
        <w:rPr>
          <w:rFonts w:ascii="MS Gothic" w:eastAsia="MS Gothic" w:hAnsi="MS Gothic"/>
          <w:sz w:val="40"/>
          <w:szCs w:val="32"/>
        </w:rPr>
        <w:t xml:space="preserve">e. </w:t>
      </w:r>
      <w:r w:rsidR="006263A9" w:rsidRPr="00FA0B9A">
        <w:rPr>
          <w:sz w:val="40"/>
          <w:szCs w:val="30"/>
        </w:rPr>
        <w:t>Cycle loan</w:t>
      </w:r>
    </w:p>
    <w:p w14:paraId="0990F534" w14:textId="7F702C62" w:rsidR="006263A9" w:rsidRPr="00FA0B9A" w:rsidRDefault="00000000" w:rsidP="00FC5079">
      <w:pPr>
        <w:spacing w:afterLines="40" w:after="96"/>
        <w:ind w:left="1080"/>
        <w:rPr>
          <w:sz w:val="40"/>
          <w:szCs w:val="30"/>
        </w:rPr>
      </w:pPr>
      <w:sdt>
        <w:sdtPr>
          <w:rPr>
            <w:rFonts w:ascii="MS Gothic" w:eastAsia="MS Gothic" w:hAnsi="MS Gothic"/>
            <w:sz w:val="56"/>
            <w:szCs w:val="38"/>
          </w:rPr>
          <w:id w:val="-49774792"/>
          <w14:checkbox>
            <w14:checked w14:val="0"/>
            <w14:checkedState w14:val="2612" w14:font="MS Gothic"/>
            <w14:uncheckedState w14:val="2610" w14:font="MS Gothic"/>
          </w14:checkbox>
        </w:sdtPr>
        <w:sdtContent>
          <w:r w:rsidR="00455065" w:rsidRPr="00FA0B9A">
            <w:rPr>
              <w:rFonts w:ascii="MS Gothic" w:eastAsia="MS Gothic" w:hAnsi="MS Gothic" w:hint="eastAsia"/>
              <w:sz w:val="56"/>
              <w:szCs w:val="38"/>
            </w:rPr>
            <w:t>☐</w:t>
          </w:r>
        </w:sdtContent>
      </w:sdt>
      <w:r w:rsidR="00300B55" w:rsidRPr="00FA0B9A">
        <w:rPr>
          <w:rFonts w:ascii="MS Gothic" w:eastAsia="MS Gothic" w:hAnsi="MS Gothic"/>
          <w:sz w:val="40"/>
          <w:szCs w:val="32"/>
        </w:rPr>
        <w:t xml:space="preserve"> </w:t>
      </w:r>
      <w:r w:rsidR="00E9771F">
        <w:rPr>
          <w:rFonts w:ascii="MS Gothic" w:eastAsia="MS Gothic" w:hAnsi="MS Gothic"/>
          <w:sz w:val="40"/>
          <w:szCs w:val="32"/>
        </w:rPr>
        <w:t xml:space="preserve">f. </w:t>
      </w:r>
      <w:r w:rsidR="0096373B" w:rsidRPr="00FA0B9A">
        <w:rPr>
          <w:sz w:val="40"/>
          <w:szCs w:val="30"/>
        </w:rPr>
        <w:t>A</w:t>
      </w:r>
      <w:r w:rsidR="00E9771F">
        <w:rPr>
          <w:sz w:val="40"/>
          <w:szCs w:val="30"/>
        </w:rPr>
        <w:t>d</w:t>
      </w:r>
      <w:r w:rsidR="0096373B" w:rsidRPr="00FA0B9A">
        <w:rPr>
          <w:sz w:val="40"/>
          <w:szCs w:val="30"/>
        </w:rPr>
        <w:t>ult c</w:t>
      </w:r>
      <w:r w:rsidR="006263A9" w:rsidRPr="00FA0B9A">
        <w:rPr>
          <w:sz w:val="40"/>
          <w:szCs w:val="30"/>
        </w:rPr>
        <w:t>ycle confidence training</w:t>
      </w:r>
      <w:r w:rsidR="0096373B" w:rsidRPr="00FA0B9A">
        <w:rPr>
          <w:sz w:val="40"/>
          <w:szCs w:val="30"/>
        </w:rPr>
        <w:t xml:space="preserve"> </w:t>
      </w:r>
    </w:p>
    <w:p w14:paraId="191B91E0" w14:textId="56ACEB68" w:rsidR="006263A9" w:rsidRPr="00FA0B9A" w:rsidRDefault="00000000" w:rsidP="00FC5079">
      <w:pPr>
        <w:spacing w:afterLines="40" w:after="96"/>
        <w:ind w:left="1080"/>
        <w:rPr>
          <w:sz w:val="40"/>
          <w:szCs w:val="30"/>
        </w:rPr>
      </w:pPr>
      <w:sdt>
        <w:sdtPr>
          <w:rPr>
            <w:rFonts w:ascii="MS Gothic" w:eastAsia="MS Gothic" w:hAnsi="MS Gothic"/>
            <w:sz w:val="56"/>
            <w:szCs w:val="38"/>
          </w:rPr>
          <w:id w:val="1886058558"/>
          <w14:checkbox>
            <w14:checked w14:val="0"/>
            <w14:checkedState w14:val="2612" w14:font="MS Gothic"/>
            <w14:uncheckedState w14:val="2610" w14:font="MS Gothic"/>
          </w14:checkbox>
        </w:sdtPr>
        <w:sdtContent>
          <w:r w:rsidR="00455065" w:rsidRPr="00FA0B9A">
            <w:rPr>
              <w:rFonts w:ascii="MS Gothic" w:eastAsia="MS Gothic" w:hAnsi="MS Gothic" w:hint="eastAsia"/>
              <w:sz w:val="56"/>
              <w:szCs w:val="38"/>
            </w:rPr>
            <w:t>☐</w:t>
          </w:r>
        </w:sdtContent>
      </w:sdt>
      <w:r w:rsidR="0043027B" w:rsidRPr="00FA0B9A">
        <w:rPr>
          <w:rFonts w:ascii="MS Gothic" w:eastAsia="MS Gothic" w:hAnsi="MS Gothic"/>
          <w:sz w:val="40"/>
          <w:szCs w:val="32"/>
        </w:rPr>
        <w:t xml:space="preserve"> </w:t>
      </w:r>
      <w:r w:rsidR="00E9771F">
        <w:rPr>
          <w:rFonts w:ascii="MS Gothic" w:eastAsia="MS Gothic" w:hAnsi="MS Gothic"/>
          <w:sz w:val="40"/>
          <w:szCs w:val="32"/>
        </w:rPr>
        <w:t xml:space="preserve">g. </w:t>
      </w:r>
      <w:r w:rsidR="006263A9" w:rsidRPr="00FA0B9A">
        <w:rPr>
          <w:sz w:val="40"/>
          <w:szCs w:val="30"/>
        </w:rPr>
        <w:t>C</w:t>
      </w:r>
      <w:r w:rsidR="0096373B" w:rsidRPr="00FA0B9A">
        <w:rPr>
          <w:sz w:val="40"/>
          <w:szCs w:val="30"/>
        </w:rPr>
        <w:t>hild c</w:t>
      </w:r>
      <w:r w:rsidR="006263A9" w:rsidRPr="00FA0B9A">
        <w:rPr>
          <w:sz w:val="40"/>
          <w:szCs w:val="30"/>
        </w:rPr>
        <w:t>ycle confidence trainin</w:t>
      </w:r>
      <w:r w:rsidR="00363828" w:rsidRPr="00FA0B9A">
        <w:rPr>
          <w:sz w:val="40"/>
          <w:szCs w:val="30"/>
        </w:rPr>
        <w:t>g</w:t>
      </w:r>
    </w:p>
    <w:p w14:paraId="51B80AE0" w14:textId="526CC1F0" w:rsidR="006263A9" w:rsidRPr="00FA0B9A" w:rsidRDefault="00000000" w:rsidP="00FC5079">
      <w:pPr>
        <w:spacing w:afterLines="40" w:after="96"/>
        <w:ind w:left="1080"/>
        <w:rPr>
          <w:sz w:val="40"/>
          <w:szCs w:val="30"/>
        </w:rPr>
      </w:pPr>
      <w:sdt>
        <w:sdtPr>
          <w:rPr>
            <w:rFonts w:ascii="MS Gothic" w:eastAsia="MS Gothic" w:hAnsi="MS Gothic"/>
            <w:sz w:val="56"/>
            <w:szCs w:val="38"/>
          </w:rPr>
          <w:id w:val="-2139868063"/>
          <w14:checkbox>
            <w14:checked w14:val="0"/>
            <w14:checkedState w14:val="2612" w14:font="MS Gothic"/>
            <w14:uncheckedState w14:val="2610" w14:font="MS Gothic"/>
          </w14:checkbox>
        </w:sdtPr>
        <w:sdtContent>
          <w:r w:rsidR="00EC2AFB">
            <w:rPr>
              <w:rFonts w:ascii="MS Gothic" w:eastAsia="MS Gothic" w:hAnsi="MS Gothic" w:hint="eastAsia"/>
              <w:sz w:val="56"/>
              <w:szCs w:val="38"/>
            </w:rPr>
            <w:t>☐</w:t>
          </w:r>
        </w:sdtContent>
      </w:sdt>
      <w:r w:rsidR="0043027B" w:rsidRPr="00FA0B9A">
        <w:rPr>
          <w:rFonts w:ascii="MS Gothic" w:eastAsia="MS Gothic" w:hAnsi="MS Gothic"/>
          <w:sz w:val="40"/>
          <w:szCs w:val="32"/>
        </w:rPr>
        <w:t xml:space="preserve"> </w:t>
      </w:r>
      <w:r w:rsidR="00E9771F">
        <w:rPr>
          <w:rFonts w:ascii="MS Gothic" w:eastAsia="MS Gothic" w:hAnsi="MS Gothic"/>
          <w:sz w:val="40"/>
          <w:szCs w:val="32"/>
        </w:rPr>
        <w:t xml:space="preserve">h. </w:t>
      </w:r>
      <w:r w:rsidR="006263A9" w:rsidRPr="00FA0B9A">
        <w:rPr>
          <w:sz w:val="40"/>
          <w:szCs w:val="30"/>
        </w:rPr>
        <w:t>Cycle maintenance training</w:t>
      </w:r>
    </w:p>
    <w:p w14:paraId="1C861EAD" w14:textId="5E72AA6D" w:rsidR="006263A9" w:rsidRPr="00FA0B9A" w:rsidRDefault="00000000" w:rsidP="00FC5079">
      <w:pPr>
        <w:spacing w:afterLines="40" w:after="96"/>
        <w:ind w:left="1080"/>
        <w:rPr>
          <w:sz w:val="40"/>
          <w:szCs w:val="30"/>
        </w:rPr>
      </w:pPr>
      <w:sdt>
        <w:sdtPr>
          <w:rPr>
            <w:rFonts w:ascii="MS Gothic" w:eastAsia="MS Gothic" w:hAnsi="MS Gothic"/>
            <w:sz w:val="56"/>
            <w:szCs w:val="38"/>
          </w:rPr>
          <w:id w:val="-1680041732"/>
          <w14:checkbox>
            <w14:checked w14:val="0"/>
            <w14:checkedState w14:val="2612" w14:font="MS Gothic"/>
            <w14:uncheckedState w14:val="2610" w14:font="MS Gothic"/>
          </w14:checkbox>
        </w:sdtPr>
        <w:sdtContent>
          <w:r w:rsidR="00455065" w:rsidRPr="00FA0B9A">
            <w:rPr>
              <w:rFonts w:ascii="MS Gothic" w:eastAsia="MS Gothic" w:hAnsi="MS Gothic" w:hint="eastAsia"/>
              <w:sz w:val="56"/>
              <w:szCs w:val="38"/>
            </w:rPr>
            <w:t>☐</w:t>
          </w:r>
        </w:sdtContent>
      </w:sdt>
      <w:r w:rsidR="0043027B" w:rsidRPr="00FA0B9A">
        <w:rPr>
          <w:rFonts w:ascii="MS Gothic" w:eastAsia="MS Gothic" w:hAnsi="MS Gothic"/>
          <w:sz w:val="40"/>
          <w:szCs w:val="32"/>
        </w:rPr>
        <w:t xml:space="preserve"> </w:t>
      </w:r>
      <w:r w:rsidR="00E9771F">
        <w:rPr>
          <w:rFonts w:ascii="MS Gothic" w:eastAsia="MS Gothic" w:hAnsi="MS Gothic"/>
          <w:sz w:val="40"/>
          <w:szCs w:val="32"/>
        </w:rPr>
        <w:t xml:space="preserve">i. </w:t>
      </w:r>
      <w:r w:rsidR="006263A9" w:rsidRPr="00FA0B9A">
        <w:rPr>
          <w:sz w:val="40"/>
          <w:szCs w:val="30"/>
        </w:rPr>
        <w:t>Cycle Servicing</w:t>
      </w:r>
    </w:p>
    <w:p w14:paraId="60538A85" w14:textId="56148A45" w:rsidR="006263A9" w:rsidRPr="00FA0B9A" w:rsidRDefault="00000000" w:rsidP="00FC5079">
      <w:pPr>
        <w:spacing w:afterLines="40" w:after="96"/>
        <w:ind w:left="1080"/>
        <w:rPr>
          <w:sz w:val="40"/>
          <w:szCs w:val="30"/>
        </w:rPr>
      </w:pPr>
      <w:sdt>
        <w:sdtPr>
          <w:rPr>
            <w:rFonts w:ascii="MS Gothic" w:eastAsia="MS Gothic" w:hAnsi="MS Gothic"/>
            <w:sz w:val="56"/>
            <w:szCs w:val="38"/>
          </w:rPr>
          <w:id w:val="-1576119732"/>
          <w14:checkbox>
            <w14:checked w14:val="0"/>
            <w14:checkedState w14:val="2612" w14:font="MS Gothic"/>
            <w14:uncheckedState w14:val="2610" w14:font="MS Gothic"/>
          </w14:checkbox>
        </w:sdtPr>
        <w:sdtContent>
          <w:r w:rsidR="00455065" w:rsidRPr="00FA0B9A">
            <w:rPr>
              <w:rFonts w:ascii="MS Gothic" w:eastAsia="MS Gothic" w:hAnsi="MS Gothic" w:hint="eastAsia"/>
              <w:sz w:val="56"/>
              <w:szCs w:val="38"/>
            </w:rPr>
            <w:t>☐</w:t>
          </w:r>
        </w:sdtContent>
      </w:sdt>
      <w:r w:rsidR="0043027B" w:rsidRPr="00FA0B9A">
        <w:rPr>
          <w:rFonts w:ascii="MS Gothic" w:eastAsia="MS Gothic" w:hAnsi="MS Gothic"/>
          <w:sz w:val="40"/>
          <w:szCs w:val="32"/>
        </w:rPr>
        <w:t xml:space="preserve"> </w:t>
      </w:r>
      <w:r w:rsidR="00E9771F">
        <w:rPr>
          <w:rFonts w:ascii="MS Gothic" w:eastAsia="MS Gothic" w:hAnsi="MS Gothic"/>
          <w:sz w:val="40"/>
          <w:szCs w:val="32"/>
        </w:rPr>
        <w:t xml:space="preserve">j. </w:t>
      </w:r>
      <w:r w:rsidR="006263A9" w:rsidRPr="00FA0B9A">
        <w:rPr>
          <w:sz w:val="40"/>
          <w:szCs w:val="30"/>
        </w:rPr>
        <w:t xml:space="preserve">Walk, wheeling and cycle ‘buddy’ </w:t>
      </w:r>
      <w:r w:rsidR="00B857E3">
        <w:rPr>
          <w:sz w:val="40"/>
          <w:szCs w:val="30"/>
        </w:rPr>
        <w:t>or</w:t>
      </w:r>
      <w:r w:rsidR="006263A9" w:rsidRPr="00FA0B9A">
        <w:rPr>
          <w:sz w:val="40"/>
          <w:szCs w:val="30"/>
        </w:rPr>
        <w:t xml:space="preserve"> travel training</w:t>
      </w:r>
    </w:p>
    <w:p w14:paraId="4AC399BF" w14:textId="7CD151C7" w:rsidR="00D30B25" w:rsidRPr="00FA0B9A" w:rsidRDefault="00000000" w:rsidP="00FC5079">
      <w:pPr>
        <w:spacing w:afterLines="40" w:after="96"/>
        <w:ind w:left="1080"/>
        <w:rPr>
          <w:sz w:val="40"/>
          <w:szCs w:val="30"/>
        </w:rPr>
      </w:pPr>
      <w:sdt>
        <w:sdtPr>
          <w:rPr>
            <w:rFonts w:ascii="MS Gothic" w:eastAsia="MS Gothic" w:hAnsi="MS Gothic"/>
            <w:sz w:val="56"/>
            <w:szCs w:val="38"/>
          </w:rPr>
          <w:id w:val="901407257"/>
          <w14:checkbox>
            <w14:checked w14:val="0"/>
            <w14:checkedState w14:val="2612" w14:font="MS Gothic"/>
            <w14:uncheckedState w14:val="2610" w14:font="MS Gothic"/>
          </w14:checkbox>
        </w:sdtPr>
        <w:sdtContent>
          <w:r w:rsidR="00455065" w:rsidRPr="00FA0B9A">
            <w:rPr>
              <w:rFonts w:ascii="MS Gothic" w:eastAsia="MS Gothic" w:hAnsi="MS Gothic" w:hint="eastAsia"/>
              <w:sz w:val="56"/>
              <w:szCs w:val="38"/>
            </w:rPr>
            <w:t>☐</w:t>
          </w:r>
        </w:sdtContent>
      </w:sdt>
      <w:r w:rsidR="0043027B" w:rsidRPr="00FA0B9A">
        <w:rPr>
          <w:rFonts w:ascii="MS Gothic" w:eastAsia="MS Gothic" w:hAnsi="MS Gothic"/>
          <w:sz w:val="40"/>
          <w:szCs w:val="32"/>
        </w:rPr>
        <w:t xml:space="preserve"> </w:t>
      </w:r>
      <w:r w:rsidR="00E9771F">
        <w:rPr>
          <w:rFonts w:ascii="MS Gothic" w:eastAsia="MS Gothic" w:hAnsi="MS Gothic"/>
          <w:sz w:val="40"/>
          <w:szCs w:val="32"/>
        </w:rPr>
        <w:t xml:space="preserve">k. </w:t>
      </w:r>
      <w:r w:rsidR="006263A9" w:rsidRPr="00FA0B9A">
        <w:rPr>
          <w:sz w:val="40"/>
          <w:szCs w:val="30"/>
        </w:rPr>
        <w:t>I’m not sure</w:t>
      </w:r>
    </w:p>
    <w:p w14:paraId="404A2EC8" w14:textId="77777777" w:rsidR="00F62550" w:rsidRPr="00FA0B9A" w:rsidRDefault="00F62550" w:rsidP="00FC5079">
      <w:pPr>
        <w:spacing w:afterLines="40" w:after="96"/>
        <w:ind w:left="1080"/>
        <w:rPr>
          <w:rFonts w:ascii="MS Gothic" w:eastAsia="MS Gothic" w:hAnsi="MS Gothic"/>
          <w:sz w:val="56"/>
          <w:szCs w:val="38"/>
        </w:rPr>
        <w:sectPr w:rsidR="00F62550" w:rsidRPr="00FA0B9A" w:rsidSect="00EC2AFB">
          <w:type w:val="continuous"/>
          <w:pgSz w:w="11906" w:h="16838"/>
          <w:pgMar w:top="1134" w:right="851" w:bottom="1418" w:left="1134" w:header="709" w:footer="709" w:gutter="0"/>
          <w:cols w:space="708"/>
          <w:titlePg/>
          <w:docGrid w:linePitch="360"/>
        </w:sectPr>
      </w:pPr>
    </w:p>
    <w:p w14:paraId="4E64ED03" w14:textId="65206E9A" w:rsidR="004A5458" w:rsidRDefault="00000000" w:rsidP="00FC5079">
      <w:pPr>
        <w:spacing w:afterLines="40" w:after="96"/>
        <w:ind w:left="1080"/>
        <w:rPr>
          <w:sz w:val="40"/>
          <w:szCs w:val="30"/>
          <w:u w:val="single"/>
        </w:rPr>
      </w:pPr>
      <w:sdt>
        <w:sdtPr>
          <w:rPr>
            <w:rFonts w:ascii="MS Gothic" w:eastAsia="MS Gothic" w:hAnsi="MS Gothic"/>
            <w:sz w:val="56"/>
            <w:szCs w:val="38"/>
          </w:rPr>
          <w:id w:val="889384584"/>
          <w14:checkbox>
            <w14:checked w14:val="0"/>
            <w14:checkedState w14:val="2612" w14:font="MS Gothic"/>
            <w14:uncheckedState w14:val="2610" w14:font="MS Gothic"/>
          </w14:checkbox>
        </w:sdtPr>
        <w:sdtContent>
          <w:r w:rsidR="00455065" w:rsidRPr="00FA0B9A">
            <w:rPr>
              <w:rFonts w:ascii="MS Gothic" w:eastAsia="MS Gothic" w:hAnsi="MS Gothic" w:hint="eastAsia"/>
              <w:sz w:val="56"/>
              <w:szCs w:val="38"/>
            </w:rPr>
            <w:t>☐</w:t>
          </w:r>
        </w:sdtContent>
      </w:sdt>
      <w:r w:rsidR="00300B55" w:rsidRPr="00FA0B9A">
        <w:rPr>
          <w:rFonts w:ascii="MS Gothic" w:eastAsia="MS Gothic" w:hAnsi="MS Gothic"/>
          <w:sz w:val="40"/>
          <w:szCs w:val="32"/>
        </w:rPr>
        <w:t xml:space="preserve"> </w:t>
      </w:r>
      <w:r w:rsidR="00E9771F">
        <w:rPr>
          <w:rFonts w:ascii="MS Gothic" w:eastAsia="MS Gothic" w:hAnsi="MS Gothic"/>
          <w:sz w:val="40"/>
          <w:szCs w:val="32"/>
        </w:rPr>
        <w:t xml:space="preserve">l. </w:t>
      </w:r>
      <w:r w:rsidR="00D30B25" w:rsidRPr="00FA0B9A">
        <w:rPr>
          <w:sz w:val="40"/>
          <w:szCs w:val="30"/>
        </w:rPr>
        <w:t>O</w:t>
      </w:r>
      <w:r w:rsidR="006263A9" w:rsidRPr="00FA0B9A">
        <w:rPr>
          <w:sz w:val="40"/>
          <w:szCs w:val="30"/>
        </w:rPr>
        <w:t>ther</w:t>
      </w:r>
      <w:r w:rsidR="00F62550" w:rsidRPr="00FA0B9A">
        <w:rPr>
          <w:sz w:val="40"/>
          <w:szCs w:val="30"/>
        </w:rPr>
        <w:t xml:space="preserve">: </w:t>
      </w:r>
      <w:r w:rsidR="00B556C0">
        <w:rPr>
          <w:sz w:val="40"/>
          <w:szCs w:val="30"/>
          <w:u w:val="single"/>
        </w:rPr>
        <w:tab/>
      </w:r>
      <w:r w:rsidR="00B556C0">
        <w:rPr>
          <w:sz w:val="40"/>
          <w:szCs w:val="30"/>
          <w:u w:val="single"/>
        </w:rPr>
        <w:tab/>
      </w:r>
      <w:r w:rsidR="00B556C0">
        <w:rPr>
          <w:sz w:val="40"/>
          <w:szCs w:val="30"/>
          <w:u w:val="single"/>
        </w:rPr>
        <w:tab/>
      </w:r>
      <w:r w:rsidR="00F62550" w:rsidRPr="00FA0B9A">
        <w:rPr>
          <w:sz w:val="40"/>
          <w:szCs w:val="30"/>
          <w:u w:val="single"/>
        </w:rPr>
        <w:tab/>
      </w:r>
      <w:r w:rsidR="00F62550" w:rsidRPr="00FA0B9A">
        <w:rPr>
          <w:sz w:val="40"/>
          <w:szCs w:val="30"/>
          <w:u w:val="single"/>
        </w:rPr>
        <w:tab/>
      </w:r>
      <w:r w:rsidR="00F62550" w:rsidRPr="00FA0B9A">
        <w:rPr>
          <w:sz w:val="40"/>
          <w:szCs w:val="30"/>
          <w:u w:val="single"/>
        </w:rPr>
        <w:tab/>
      </w:r>
      <w:r w:rsidR="00F62550" w:rsidRPr="00FA0B9A">
        <w:rPr>
          <w:sz w:val="40"/>
          <w:szCs w:val="30"/>
          <w:u w:val="single"/>
        </w:rPr>
        <w:tab/>
      </w:r>
      <w:r w:rsidR="00F62550" w:rsidRPr="00FA0B9A">
        <w:rPr>
          <w:sz w:val="40"/>
          <w:szCs w:val="30"/>
          <w:u w:val="single"/>
        </w:rPr>
        <w:tab/>
      </w:r>
      <w:r w:rsidR="00F62550" w:rsidRPr="00FA0B9A">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p>
    <w:p w14:paraId="2122C0EB" w14:textId="77777777" w:rsidR="00EC2AFB" w:rsidRPr="00FA0B9A" w:rsidRDefault="00EC2AFB" w:rsidP="00FC5079">
      <w:pPr>
        <w:spacing w:afterLines="40" w:after="96"/>
        <w:ind w:left="1080"/>
        <w:rPr>
          <w:sz w:val="40"/>
          <w:szCs w:val="30"/>
        </w:rPr>
      </w:pPr>
    </w:p>
    <w:p w14:paraId="00B91EBB" w14:textId="245B6DB6" w:rsidR="00225B1A" w:rsidRPr="00C80C74" w:rsidRDefault="00C80C74" w:rsidP="00C80C74">
      <w:pPr>
        <w:spacing w:after="160"/>
        <w:rPr>
          <w:sz w:val="40"/>
          <w:szCs w:val="30"/>
        </w:rPr>
      </w:pPr>
      <w:r>
        <w:rPr>
          <w:sz w:val="40"/>
          <w:szCs w:val="30"/>
        </w:rPr>
        <w:t xml:space="preserve">Question 4. </w:t>
      </w:r>
      <w:commentRangeStart w:id="0"/>
      <w:commentRangeStart w:id="1"/>
      <w:commentRangeStart w:id="2"/>
      <w:commentRangeStart w:id="3"/>
      <w:commentRangeStart w:id="4"/>
      <w:r w:rsidR="00225B1A" w:rsidRPr="00C80C74">
        <w:rPr>
          <w:sz w:val="40"/>
          <w:szCs w:val="30"/>
        </w:rPr>
        <w:t>How many total activities have you been involved with the Wheels and Walks groups?</w:t>
      </w:r>
      <w:commentRangeEnd w:id="4"/>
      <w:r w:rsidR="00225B1A" w:rsidRPr="00C80C74">
        <w:rPr>
          <w:rStyle w:val="CommentReference"/>
          <w:sz w:val="40"/>
          <w:szCs w:val="30"/>
        </w:rPr>
        <w:commentReference w:id="4"/>
      </w:r>
      <w:commentRangeEnd w:id="0"/>
      <w:r w:rsidR="00225B1A" w:rsidRPr="00C80C74">
        <w:rPr>
          <w:rStyle w:val="CommentReference"/>
          <w:sz w:val="40"/>
          <w:szCs w:val="30"/>
        </w:rPr>
        <w:commentReference w:id="0"/>
      </w:r>
      <w:commentRangeEnd w:id="1"/>
      <w:r w:rsidR="00225B1A" w:rsidRPr="00C80C74">
        <w:rPr>
          <w:rStyle w:val="CommentReference"/>
          <w:sz w:val="40"/>
          <w:szCs w:val="30"/>
        </w:rPr>
        <w:commentReference w:id="1"/>
      </w:r>
      <w:commentRangeEnd w:id="2"/>
      <w:r w:rsidR="00225B1A" w:rsidRPr="00C80C74">
        <w:rPr>
          <w:rStyle w:val="CommentReference"/>
          <w:sz w:val="40"/>
          <w:szCs w:val="30"/>
        </w:rPr>
        <w:commentReference w:id="2"/>
      </w:r>
      <w:commentRangeEnd w:id="3"/>
      <w:r w:rsidR="00225B1A" w:rsidRPr="00C80C74">
        <w:rPr>
          <w:rStyle w:val="CommentReference"/>
          <w:sz w:val="40"/>
          <w:szCs w:val="30"/>
        </w:rPr>
        <w:commentReference w:id="3"/>
      </w:r>
      <w:r w:rsidR="00225B1A" w:rsidRPr="00C80C74">
        <w:rPr>
          <w:sz w:val="40"/>
          <w:szCs w:val="30"/>
        </w:rPr>
        <w:t>*</w:t>
      </w:r>
    </w:p>
    <w:p w14:paraId="58DC943E" w14:textId="280A8B3C" w:rsidR="00225B1A" w:rsidRPr="00FA0B9A" w:rsidRDefault="00000000" w:rsidP="00FC5079">
      <w:pPr>
        <w:spacing w:after="8"/>
        <w:ind w:left="357" w:firstLine="720"/>
        <w:rPr>
          <w:sz w:val="40"/>
          <w:szCs w:val="30"/>
        </w:rPr>
      </w:pPr>
      <w:sdt>
        <w:sdtPr>
          <w:rPr>
            <w:rFonts w:ascii="MS Gothic" w:eastAsia="MS Gothic" w:hAnsi="MS Gothic"/>
            <w:sz w:val="56"/>
            <w:szCs w:val="38"/>
          </w:rPr>
          <w:id w:val="-1157694011"/>
          <w14:checkbox>
            <w14:checked w14:val="0"/>
            <w14:checkedState w14:val="2612" w14:font="MS Gothic"/>
            <w14:uncheckedState w14:val="2610" w14:font="MS Gothic"/>
          </w14:checkbox>
        </w:sdtPr>
        <w:sdtContent>
          <w:r w:rsidR="00225B1A" w:rsidRPr="00FA0B9A">
            <w:rPr>
              <w:rFonts w:ascii="MS Gothic" w:eastAsia="MS Gothic" w:hAnsi="MS Gothic" w:hint="eastAsia"/>
              <w:sz w:val="56"/>
              <w:szCs w:val="38"/>
            </w:rPr>
            <w:t>☐</w:t>
          </w:r>
        </w:sdtContent>
      </w:sdt>
      <w:r w:rsidR="00225B1A" w:rsidRPr="00FA0B9A">
        <w:rPr>
          <w:sz w:val="40"/>
          <w:szCs w:val="30"/>
        </w:rPr>
        <w:t xml:space="preserve"> </w:t>
      </w:r>
      <w:r w:rsidR="00C80C74">
        <w:rPr>
          <w:sz w:val="40"/>
          <w:szCs w:val="30"/>
        </w:rPr>
        <w:t xml:space="preserve">a. </w:t>
      </w:r>
      <w:r w:rsidR="00225B1A" w:rsidRPr="00FA0B9A">
        <w:rPr>
          <w:sz w:val="40"/>
          <w:szCs w:val="30"/>
        </w:rPr>
        <w:t>0</w:t>
      </w:r>
    </w:p>
    <w:p w14:paraId="21300417" w14:textId="600E5D1C" w:rsidR="00225B1A" w:rsidRPr="00FA0B9A" w:rsidRDefault="00000000" w:rsidP="00FC5079">
      <w:pPr>
        <w:spacing w:after="8"/>
        <w:ind w:left="357" w:firstLine="720"/>
        <w:rPr>
          <w:sz w:val="40"/>
          <w:szCs w:val="30"/>
        </w:rPr>
      </w:pPr>
      <w:sdt>
        <w:sdtPr>
          <w:rPr>
            <w:rFonts w:ascii="MS Gothic" w:eastAsia="MS Gothic" w:hAnsi="MS Gothic"/>
            <w:sz w:val="56"/>
            <w:szCs w:val="38"/>
          </w:rPr>
          <w:id w:val="-1714423830"/>
          <w14:checkbox>
            <w14:checked w14:val="0"/>
            <w14:checkedState w14:val="2612" w14:font="MS Gothic"/>
            <w14:uncheckedState w14:val="2610" w14:font="MS Gothic"/>
          </w14:checkbox>
        </w:sdtPr>
        <w:sdtContent>
          <w:r w:rsidR="00225B1A" w:rsidRPr="00FA0B9A">
            <w:rPr>
              <w:rFonts w:ascii="MS Gothic" w:eastAsia="MS Gothic" w:hAnsi="MS Gothic" w:hint="eastAsia"/>
              <w:sz w:val="56"/>
              <w:szCs w:val="38"/>
            </w:rPr>
            <w:t>☐</w:t>
          </w:r>
        </w:sdtContent>
      </w:sdt>
      <w:r w:rsidR="00225B1A" w:rsidRPr="00FA0B9A">
        <w:rPr>
          <w:sz w:val="40"/>
          <w:szCs w:val="30"/>
        </w:rPr>
        <w:t xml:space="preserve"> </w:t>
      </w:r>
      <w:r w:rsidR="00C80C74">
        <w:rPr>
          <w:sz w:val="40"/>
          <w:szCs w:val="30"/>
        </w:rPr>
        <w:t xml:space="preserve">b. </w:t>
      </w:r>
      <w:r w:rsidR="00225B1A" w:rsidRPr="00FA0B9A">
        <w:rPr>
          <w:sz w:val="40"/>
          <w:szCs w:val="30"/>
        </w:rPr>
        <w:t>1 or 2</w:t>
      </w:r>
    </w:p>
    <w:p w14:paraId="4A19A512" w14:textId="4B6B7E85" w:rsidR="00225B1A" w:rsidRPr="00FA0B9A" w:rsidRDefault="00000000" w:rsidP="00FC5079">
      <w:pPr>
        <w:spacing w:after="8"/>
        <w:ind w:left="357" w:firstLine="720"/>
        <w:rPr>
          <w:sz w:val="40"/>
          <w:szCs w:val="30"/>
        </w:rPr>
      </w:pPr>
      <w:sdt>
        <w:sdtPr>
          <w:rPr>
            <w:rFonts w:ascii="MS Gothic" w:eastAsia="MS Gothic" w:hAnsi="MS Gothic"/>
            <w:sz w:val="56"/>
            <w:szCs w:val="38"/>
          </w:rPr>
          <w:id w:val="1718467440"/>
          <w14:checkbox>
            <w14:checked w14:val="0"/>
            <w14:checkedState w14:val="2612" w14:font="MS Gothic"/>
            <w14:uncheckedState w14:val="2610" w14:font="MS Gothic"/>
          </w14:checkbox>
        </w:sdtPr>
        <w:sdtContent>
          <w:r w:rsidR="00225B1A" w:rsidRPr="00FA0B9A">
            <w:rPr>
              <w:rFonts w:ascii="MS Gothic" w:eastAsia="MS Gothic" w:hAnsi="MS Gothic" w:hint="eastAsia"/>
              <w:sz w:val="56"/>
              <w:szCs w:val="38"/>
            </w:rPr>
            <w:t>☐</w:t>
          </w:r>
        </w:sdtContent>
      </w:sdt>
      <w:r w:rsidR="00225B1A" w:rsidRPr="00FA0B9A">
        <w:rPr>
          <w:sz w:val="40"/>
          <w:szCs w:val="30"/>
        </w:rPr>
        <w:t xml:space="preserve"> </w:t>
      </w:r>
      <w:r w:rsidR="00C80C74">
        <w:rPr>
          <w:sz w:val="40"/>
          <w:szCs w:val="30"/>
        </w:rPr>
        <w:t xml:space="preserve">c. </w:t>
      </w:r>
      <w:r w:rsidR="00225B1A" w:rsidRPr="00FA0B9A">
        <w:rPr>
          <w:sz w:val="40"/>
          <w:szCs w:val="30"/>
        </w:rPr>
        <w:t>3 to 5</w:t>
      </w:r>
    </w:p>
    <w:p w14:paraId="54DE7EA7" w14:textId="263E6DB7" w:rsidR="00225B1A" w:rsidRPr="00FA0B9A" w:rsidRDefault="00000000" w:rsidP="00FC5079">
      <w:pPr>
        <w:spacing w:after="8"/>
        <w:ind w:left="357" w:firstLine="720"/>
        <w:rPr>
          <w:sz w:val="40"/>
          <w:szCs w:val="30"/>
        </w:rPr>
      </w:pPr>
      <w:sdt>
        <w:sdtPr>
          <w:rPr>
            <w:rFonts w:ascii="MS Gothic" w:eastAsia="MS Gothic" w:hAnsi="MS Gothic"/>
            <w:sz w:val="56"/>
            <w:szCs w:val="48"/>
          </w:rPr>
          <w:id w:val="102615340"/>
          <w14:checkbox>
            <w14:checked w14:val="0"/>
            <w14:checkedState w14:val="2612" w14:font="MS Gothic"/>
            <w14:uncheckedState w14:val="2610" w14:font="MS Gothic"/>
          </w14:checkbox>
        </w:sdtPr>
        <w:sdtContent>
          <w:r w:rsidR="0036700C" w:rsidRPr="00FA0B9A">
            <w:rPr>
              <w:rFonts w:ascii="MS Gothic" w:eastAsia="MS Gothic" w:hAnsi="MS Gothic" w:hint="eastAsia"/>
              <w:sz w:val="56"/>
              <w:szCs w:val="48"/>
            </w:rPr>
            <w:t>☐</w:t>
          </w:r>
        </w:sdtContent>
      </w:sdt>
      <w:r w:rsidR="00225B1A" w:rsidRPr="00FA0B9A">
        <w:rPr>
          <w:sz w:val="40"/>
          <w:szCs w:val="30"/>
        </w:rPr>
        <w:t xml:space="preserve"> </w:t>
      </w:r>
      <w:r w:rsidR="00C80C74">
        <w:rPr>
          <w:sz w:val="40"/>
          <w:szCs w:val="30"/>
        </w:rPr>
        <w:t xml:space="preserve">d. </w:t>
      </w:r>
      <w:r w:rsidR="00225B1A" w:rsidRPr="00FA0B9A">
        <w:rPr>
          <w:sz w:val="40"/>
          <w:szCs w:val="30"/>
        </w:rPr>
        <w:t>6 to 9</w:t>
      </w:r>
    </w:p>
    <w:p w14:paraId="76ADA1B5" w14:textId="127B71D3" w:rsidR="00225B1A" w:rsidRPr="00FA0B9A" w:rsidRDefault="00000000" w:rsidP="00FC5079">
      <w:pPr>
        <w:spacing w:after="8"/>
        <w:ind w:left="357" w:firstLine="720"/>
        <w:rPr>
          <w:sz w:val="40"/>
          <w:szCs w:val="30"/>
        </w:rPr>
      </w:pPr>
      <w:sdt>
        <w:sdtPr>
          <w:rPr>
            <w:rFonts w:ascii="MS Gothic" w:eastAsia="MS Gothic" w:hAnsi="MS Gothic"/>
            <w:sz w:val="56"/>
            <w:szCs w:val="38"/>
          </w:rPr>
          <w:id w:val="1930538823"/>
          <w14:checkbox>
            <w14:checked w14:val="0"/>
            <w14:checkedState w14:val="2612" w14:font="MS Gothic"/>
            <w14:uncheckedState w14:val="2610" w14:font="MS Gothic"/>
          </w14:checkbox>
        </w:sdtPr>
        <w:sdtContent>
          <w:r w:rsidR="00225B1A" w:rsidRPr="00FA0B9A">
            <w:rPr>
              <w:rFonts w:ascii="MS Gothic" w:eastAsia="MS Gothic" w:hAnsi="MS Gothic" w:hint="eastAsia"/>
              <w:sz w:val="56"/>
              <w:szCs w:val="38"/>
            </w:rPr>
            <w:t>☐</w:t>
          </w:r>
        </w:sdtContent>
      </w:sdt>
      <w:r w:rsidR="00225B1A" w:rsidRPr="00FA0B9A">
        <w:rPr>
          <w:sz w:val="40"/>
          <w:szCs w:val="30"/>
        </w:rPr>
        <w:t xml:space="preserve"> </w:t>
      </w:r>
      <w:r w:rsidR="00C80C74">
        <w:rPr>
          <w:sz w:val="40"/>
          <w:szCs w:val="30"/>
        </w:rPr>
        <w:t xml:space="preserve">e. </w:t>
      </w:r>
      <w:r w:rsidR="00225B1A" w:rsidRPr="00FA0B9A">
        <w:rPr>
          <w:sz w:val="40"/>
          <w:szCs w:val="30"/>
        </w:rPr>
        <w:t>10 or more</w:t>
      </w:r>
    </w:p>
    <w:p w14:paraId="4FC05D3A" w14:textId="77777777" w:rsidR="00225B1A" w:rsidRPr="00FA0B9A" w:rsidRDefault="00225B1A" w:rsidP="00FC5079">
      <w:pPr>
        <w:pStyle w:val="Heading5"/>
        <w:rPr>
          <w:sz w:val="40"/>
          <w:szCs w:val="36"/>
        </w:rPr>
        <w:sectPr w:rsidR="00225B1A" w:rsidRPr="00FA0B9A" w:rsidSect="00225B1A">
          <w:type w:val="continuous"/>
          <w:pgSz w:w="11906" w:h="16838"/>
          <w:pgMar w:top="1134" w:right="851" w:bottom="1418" w:left="1134" w:header="709" w:footer="709" w:gutter="0"/>
          <w:cols w:space="708"/>
          <w:titlePg/>
          <w:docGrid w:linePitch="360"/>
        </w:sectPr>
      </w:pPr>
    </w:p>
    <w:p w14:paraId="05269A63" w14:textId="1841CBB0" w:rsidR="00D613C7" w:rsidRPr="00FA0B9A" w:rsidRDefault="008D300A" w:rsidP="00FC5079">
      <w:pPr>
        <w:pStyle w:val="Heading5"/>
        <w:rPr>
          <w:sz w:val="40"/>
          <w:szCs w:val="36"/>
        </w:rPr>
      </w:pPr>
      <w:r w:rsidRPr="00FA0B9A">
        <w:rPr>
          <w:sz w:val="40"/>
          <w:szCs w:val="36"/>
        </w:rPr>
        <w:lastRenderedPageBreak/>
        <w:t xml:space="preserve">Section </w:t>
      </w:r>
      <w:r w:rsidR="002E56FB" w:rsidRPr="00FA0B9A">
        <w:rPr>
          <w:sz w:val="40"/>
          <w:szCs w:val="36"/>
        </w:rPr>
        <w:t>2</w:t>
      </w:r>
      <w:r w:rsidRPr="00FA0B9A">
        <w:rPr>
          <w:sz w:val="40"/>
          <w:szCs w:val="36"/>
        </w:rPr>
        <w:t xml:space="preserve">: Your </w:t>
      </w:r>
      <w:r w:rsidR="004A5458" w:rsidRPr="00FA0B9A">
        <w:rPr>
          <w:sz w:val="40"/>
          <w:szCs w:val="36"/>
        </w:rPr>
        <w:t>Active Travel Behaviour</w:t>
      </w:r>
    </w:p>
    <w:p w14:paraId="761BA237" w14:textId="1E770BD1" w:rsidR="00945413" w:rsidRPr="00B74D18" w:rsidRDefault="00B74D18" w:rsidP="00B74D18">
      <w:pPr>
        <w:spacing w:afterLines="40" w:after="96"/>
        <w:rPr>
          <w:sz w:val="40"/>
          <w:szCs w:val="30"/>
        </w:rPr>
        <w:sectPr w:rsidR="00945413" w:rsidRPr="00B74D18" w:rsidSect="00225B1A">
          <w:pgSz w:w="11906" w:h="16838"/>
          <w:pgMar w:top="1134" w:right="851" w:bottom="1418" w:left="1134" w:header="709" w:footer="709" w:gutter="0"/>
          <w:cols w:space="708"/>
          <w:titlePg/>
          <w:docGrid w:linePitch="360"/>
        </w:sectPr>
      </w:pPr>
      <w:r>
        <w:rPr>
          <w:sz w:val="40"/>
          <w:szCs w:val="30"/>
        </w:rPr>
        <w:t xml:space="preserve">Question </w:t>
      </w:r>
      <w:r w:rsidR="00951E95">
        <w:rPr>
          <w:sz w:val="40"/>
          <w:szCs w:val="30"/>
        </w:rPr>
        <w:t>1</w:t>
      </w:r>
      <w:r w:rsidR="00746DD3">
        <w:rPr>
          <w:sz w:val="40"/>
          <w:szCs w:val="30"/>
        </w:rPr>
        <w:t xml:space="preserve">. </w:t>
      </w:r>
      <w:r w:rsidR="00B963E9" w:rsidRPr="00B74D18">
        <w:rPr>
          <w:sz w:val="40"/>
          <w:szCs w:val="30"/>
        </w:rPr>
        <w:t>On average h</w:t>
      </w:r>
      <w:r w:rsidR="00BE1491" w:rsidRPr="00B74D18">
        <w:rPr>
          <w:sz w:val="40"/>
          <w:szCs w:val="30"/>
        </w:rPr>
        <w:t>ow many days a week are you cycling?</w:t>
      </w:r>
      <w:r w:rsidR="006339F4" w:rsidRPr="00B74D18">
        <w:rPr>
          <w:sz w:val="40"/>
          <w:szCs w:val="30"/>
        </w:rPr>
        <w:t xml:space="preserve"> </w:t>
      </w:r>
      <w:r w:rsidR="00746DD3">
        <w:rPr>
          <w:sz w:val="40"/>
          <w:szCs w:val="30"/>
        </w:rPr>
        <w:t>Please s</w:t>
      </w:r>
      <w:r w:rsidR="006339F4" w:rsidRPr="00B74D18">
        <w:rPr>
          <w:sz w:val="40"/>
          <w:szCs w:val="30"/>
        </w:rPr>
        <w:t>elect one.</w:t>
      </w:r>
    </w:p>
    <w:p w14:paraId="21726B7A" w14:textId="0A52C9A5" w:rsidR="009F7C69" w:rsidRDefault="00000000" w:rsidP="00EA6CAF">
      <w:pPr>
        <w:pStyle w:val="ListParagraph"/>
        <w:numPr>
          <w:ilvl w:val="0"/>
          <w:numId w:val="40"/>
        </w:numPr>
        <w:spacing w:afterLines="40" w:after="96"/>
        <w:rPr>
          <w:sz w:val="40"/>
          <w:szCs w:val="30"/>
        </w:rPr>
      </w:pPr>
      <w:sdt>
        <w:sdtPr>
          <w:rPr>
            <w:rFonts w:ascii="MS Gothic" w:eastAsia="MS Gothic" w:hAnsi="MS Gothic"/>
            <w:sz w:val="56"/>
            <w:szCs w:val="48"/>
          </w:rPr>
          <w:id w:val="1445499536"/>
          <w14:checkbox>
            <w14:checked w14:val="0"/>
            <w14:checkedState w14:val="2612" w14:font="MS Gothic"/>
            <w14:uncheckedState w14:val="2610" w14:font="MS Gothic"/>
          </w14:checkbox>
        </w:sdtPr>
        <w:sdtContent>
          <w:r w:rsidR="00416266">
            <w:rPr>
              <w:rFonts w:ascii="MS Gothic" w:eastAsia="MS Gothic" w:hAnsi="MS Gothic" w:hint="eastAsia"/>
              <w:sz w:val="56"/>
              <w:szCs w:val="48"/>
            </w:rPr>
            <w:t>☐</w:t>
          </w:r>
        </w:sdtContent>
      </w:sdt>
      <w:r w:rsidR="00335157" w:rsidRPr="009F7C69">
        <w:rPr>
          <w:rFonts w:ascii="MS Gothic" w:eastAsia="MS Gothic" w:hAnsi="MS Gothic"/>
          <w:sz w:val="56"/>
          <w:szCs w:val="48"/>
        </w:rPr>
        <w:t xml:space="preserve"> </w:t>
      </w:r>
      <w:r w:rsidR="00746DD3" w:rsidRPr="009F7C69">
        <w:rPr>
          <w:sz w:val="40"/>
          <w:szCs w:val="30"/>
        </w:rPr>
        <w:t>0</w:t>
      </w:r>
      <w:r w:rsidR="00FA2063" w:rsidRPr="009F7C69">
        <w:rPr>
          <w:sz w:val="40"/>
          <w:szCs w:val="30"/>
        </w:rPr>
        <w:tab/>
      </w:r>
    </w:p>
    <w:p w14:paraId="5A7560CA" w14:textId="77777777" w:rsidR="009F7C69" w:rsidRDefault="00000000" w:rsidP="009F7C69">
      <w:pPr>
        <w:pStyle w:val="ListParagraph"/>
        <w:numPr>
          <w:ilvl w:val="0"/>
          <w:numId w:val="40"/>
        </w:numPr>
        <w:spacing w:afterLines="40" w:after="96"/>
        <w:rPr>
          <w:sz w:val="40"/>
          <w:szCs w:val="30"/>
        </w:rPr>
      </w:pPr>
      <w:sdt>
        <w:sdtPr>
          <w:rPr>
            <w:rFonts w:ascii="MS Gothic" w:eastAsia="MS Gothic" w:hAnsi="MS Gothic"/>
            <w:sz w:val="56"/>
            <w:szCs w:val="48"/>
          </w:rPr>
          <w:id w:val="236829783"/>
          <w14:checkbox>
            <w14:checked w14:val="0"/>
            <w14:checkedState w14:val="2612" w14:font="MS Gothic"/>
            <w14:uncheckedState w14:val="2610" w14:font="MS Gothic"/>
          </w14:checkbox>
        </w:sdtPr>
        <w:sdtContent>
          <w:r w:rsidR="009F7C69">
            <w:rPr>
              <w:rFonts w:ascii="MS Gothic" w:eastAsia="MS Gothic" w:hAnsi="MS Gothic" w:hint="eastAsia"/>
              <w:sz w:val="56"/>
              <w:szCs w:val="48"/>
            </w:rPr>
            <w:t>☐</w:t>
          </w:r>
        </w:sdtContent>
      </w:sdt>
      <w:r w:rsidR="00945413" w:rsidRPr="009F7C69">
        <w:rPr>
          <w:rFonts w:ascii="MS Gothic" w:eastAsia="MS Gothic" w:hAnsi="MS Gothic"/>
          <w:sz w:val="56"/>
          <w:szCs w:val="48"/>
        </w:rPr>
        <w:t xml:space="preserve"> </w:t>
      </w:r>
      <w:r w:rsidR="00945413" w:rsidRPr="009F7C69">
        <w:rPr>
          <w:sz w:val="40"/>
          <w:szCs w:val="30"/>
        </w:rPr>
        <w:t>1</w:t>
      </w:r>
    </w:p>
    <w:p w14:paraId="3D91E116" w14:textId="77777777" w:rsidR="009F7C69" w:rsidRDefault="00000000" w:rsidP="00A05A01">
      <w:pPr>
        <w:pStyle w:val="ListParagraph"/>
        <w:numPr>
          <w:ilvl w:val="0"/>
          <w:numId w:val="40"/>
        </w:numPr>
        <w:spacing w:afterLines="40" w:after="96"/>
        <w:rPr>
          <w:sz w:val="40"/>
          <w:szCs w:val="30"/>
        </w:rPr>
      </w:pPr>
      <w:sdt>
        <w:sdtPr>
          <w:rPr>
            <w:rFonts w:ascii="MS Gothic" w:eastAsia="MS Gothic" w:hAnsi="MS Gothic"/>
            <w:sz w:val="56"/>
            <w:szCs w:val="48"/>
          </w:rPr>
          <w:id w:val="1278226929"/>
          <w14:checkbox>
            <w14:checked w14:val="0"/>
            <w14:checkedState w14:val="2612" w14:font="MS Gothic"/>
            <w14:uncheckedState w14:val="2610" w14:font="MS Gothic"/>
          </w14:checkbox>
        </w:sdtPr>
        <w:sdtContent>
          <w:r w:rsidR="0036700C" w:rsidRPr="009F7C69">
            <w:rPr>
              <w:rFonts w:ascii="MS Gothic" w:eastAsia="MS Gothic" w:hAnsi="MS Gothic" w:hint="eastAsia"/>
              <w:sz w:val="56"/>
              <w:szCs w:val="48"/>
            </w:rPr>
            <w:t>☐</w:t>
          </w:r>
        </w:sdtContent>
      </w:sdt>
      <w:r w:rsidR="00945413" w:rsidRPr="009F7C69">
        <w:rPr>
          <w:rFonts w:ascii="MS Gothic" w:eastAsia="MS Gothic" w:hAnsi="MS Gothic"/>
          <w:sz w:val="56"/>
          <w:szCs w:val="48"/>
        </w:rPr>
        <w:t xml:space="preserve"> </w:t>
      </w:r>
      <w:r w:rsidR="0056628D" w:rsidRPr="009F7C69">
        <w:rPr>
          <w:sz w:val="40"/>
          <w:szCs w:val="30"/>
        </w:rPr>
        <w:t>2</w:t>
      </w:r>
    </w:p>
    <w:p w14:paraId="69125AB1" w14:textId="20BAE939" w:rsidR="009F7C69" w:rsidRPr="009F7C69" w:rsidRDefault="00000000" w:rsidP="00A05A01">
      <w:pPr>
        <w:pStyle w:val="ListParagraph"/>
        <w:numPr>
          <w:ilvl w:val="0"/>
          <w:numId w:val="40"/>
        </w:numPr>
        <w:spacing w:afterLines="40" w:after="96"/>
        <w:rPr>
          <w:sz w:val="40"/>
          <w:szCs w:val="30"/>
        </w:rPr>
      </w:pPr>
      <w:sdt>
        <w:sdtPr>
          <w:rPr>
            <w:rFonts w:ascii="MS Gothic" w:eastAsia="MS Gothic" w:hAnsi="MS Gothic"/>
            <w:sz w:val="56"/>
            <w:szCs w:val="48"/>
          </w:rPr>
          <w:id w:val="56517864"/>
          <w14:checkbox>
            <w14:checked w14:val="0"/>
            <w14:checkedState w14:val="2612" w14:font="MS Gothic"/>
            <w14:uncheckedState w14:val="2610" w14:font="MS Gothic"/>
          </w14:checkbox>
        </w:sdtPr>
        <w:sdtContent>
          <w:r w:rsidR="00C76D93" w:rsidRPr="009F7C69">
            <w:rPr>
              <w:rFonts w:ascii="MS Gothic" w:eastAsia="MS Gothic" w:hAnsi="MS Gothic" w:hint="eastAsia"/>
              <w:sz w:val="56"/>
              <w:szCs w:val="48"/>
            </w:rPr>
            <w:t>☐</w:t>
          </w:r>
        </w:sdtContent>
      </w:sdt>
      <w:r w:rsidR="00945413" w:rsidRPr="009F7C69">
        <w:rPr>
          <w:rFonts w:ascii="MS Gothic" w:eastAsia="MS Gothic" w:hAnsi="MS Gothic"/>
          <w:sz w:val="56"/>
          <w:szCs w:val="48"/>
        </w:rPr>
        <w:t xml:space="preserve"> </w:t>
      </w:r>
      <w:r w:rsidR="0056628D" w:rsidRPr="009F7C69">
        <w:rPr>
          <w:sz w:val="40"/>
          <w:szCs w:val="30"/>
        </w:rPr>
        <w:t>3</w:t>
      </w:r>
      <w:r w:rsidR="00FA2063" w:rsidRPr="009F7C69">
        <w:rPr>
          <w:sz w:val="40"/>
          <w:szCs w:val="30"/>
        </w:rPr>
        <w:tab/>
      </w:r>
    </w:p>
    <w:p w14:paraId="18B516FD" w14:textId="77777777" w:rsidR="009F7C69" w:rsidRDefault="00000000" w:rsidP="009F7C69">
      <w:pPr>
        <w:pStyle w:val="ListParagraph"/>
        <w:numPr>
          <w:ilvl w:val="0"/>
          <w:numId w:val="40"/>
        </w:numPr>
        <w:spacing w:afterLines="40" w:after="96"/>
        <w:rPr>
          <w:sz w:val="40"/>
          <w:szCs w:val="30"/>
        </w:rPr>
      </w:pPr>
      <w:sdt>
        <w:sdtPr>
          <w:rPr>
            <w:rFonts w:ascii="MS Gothic" w:eastAsia="MS Gothic" w:hAnsi="MS Gothic"/>
            <w:sz w:val="56"/>
            <w:szCs w:val="48"/>
          </w:rPr>
          <w:id w:val="-202024037"/>
          <w14:checkbox>
            <w14:checked w14:val="0"/>
            <w14:checkedState w14:val="2612" w14:font="MS Gothic"/>
            <w14:uncheckedState w14:val="2610" w14:font="MS Gothic"/>
          </w14:checkbox>
        </w:sdtPr>
        <w:sdtContent>
          <w:r w:rsidR="00945413" w:rsidRPr="009F7C69">
            <w:rPr>
              <w:rFonts w:ascii="MS Gothic" w:eastAsia="MS Gothic" w:hAnsi="MS Gothic" w:hint="eastAsia"/>
              <w:sz w:val="56"/>
              <w:szCs w:val="48"/>
            </w:rPr>
            <w:t>☐</w:t>
          </w:r>
        </w:sdtContent>
      </w:sdt>
      <w:r w:rsidR="00945413" w:rsidRPr="009F7C69">
        <w:rPr>
          <w:rFonts w:ascii="MS Gothic" w:eastAsia="MS Gothic" w:hAnsi="MS Gothic"/>
          <w:sz w:val="56"/>
          <w:szCs w:val="48"/>
        </w:rPr>
        <w:t xml:space="preserve"> </w:t>
      </w:r>
      <w:r w:rsidR="0056628D" w:rsidRPr="009F7C69">
        <w:rPr>
          <w:sz w:val="40"/>
          <w:szCs w:val="30"/>
        </w:rPr>
        <w:t>4</w:t>
      </w:r>
    </w:p>
    <w:p w14:paraId="28C0D7FA" w14:textId="77777777" w:rsidR="009F7C69" w:rsidRDefault="00000000" w:rsidP="009F7C69">
      <w:pPr>
        <w:pStyle w:val="ListParagraph"/>
        <w:numPr>
          <w:ilvl w:val="0"/>
          <w:numId w:val="40"/>
        </w:numPr>
        <w:spacing w:afterLines="40" w:after="96"/>
        <w:rPr>
          <w:sz w:val="40"/>
          <w:szCs w:val="30"/>
        </w:rPr>
      </w:pPr>
      <w:sdt>
        <w:sdtPr>
          <w:rPr>
            <w:rFonts w:ascii="MS Gothic" w:eastAsia="MS Gothic" w:hAnsi="MS Gothic"/>
            <w:sz w:val="56"/>
            <w:szCs w:val="48"/>
          </w:rPr>
          <w:id w:val="1709989677"/>
          <w14:checkbox>
            <w14:checked w14:val="0"/>
            <w14:checkedState w14:val="2612" w14:font="MS Gothic"/>
            <w14:uncheckedState w14:val="2610" w14:font="MS Gothic"/>
          </w14:checkbox>
        </w:sdtPr>
        <w:sdtContent>
          <w:r w:rsidR="00945413" w:rsidRPr="009F7C69">
            <w:rPr>
              <w:rFonts w:ascii="MS Gothic" w:eastAsia="MS Gothic" w:hAnsi="MS Gothic" w:hint="eastAsia"/>
              <w:sz w:val="56"/>
              <w:szCs w:val="48"/>
            </w:rPr>
            <w:t>☐</w:t>
          </w:r>
        </w:sdtContent>
      </w:sdt>
      <w:r w:rsidR="00945413" w:rsidRPr="009F7C69">
        <w:rPr>
          <w:rFonts w:ascii="MS Gothic" w:eastAsia="MS Gothic" w:hAnsi="MS Gothic"/>
          <w:sz w:val="56"/>
          <w:szCs w:val="48"/>
        </w:rPr>
        <w:t xml:space="preserve"> </w:t>
      </w:r>
      <w:r w:rsidR="00945413" w:rsidRPr="009F7C69">
        <w:rPr>
          <w:sz w:val="40"/>
          <w:szCs w:val="30"/>
        </w:rPr>
        <w:t>5</w:t>
      </w:r>
    </w:p>
    <w:p w14:paraId="391B1EF8" w14:textId="77777777" w:rsidR="009F7C69" w:rsidRDefault="00000000" w:rsidP="009F7C69">
      <w:pPr>
        <w:pStyle w:val="ListParagraph"/>
        <w:numPr>
          <w:ilvl w:val="0"/>
          <w:numId w:val="40"/>
        </w:numPr>
        <w:spacing w:afterLines="40" w:after="96"/>
        <w:rPr>
          <w:sz w:val="40"/>
          <w:szCs w:val="30"/>
        </w:rPr>
      </w:pPr>
      <w:sdt>
        <w:sdtPr>
          <w:rPr>
            <w:rFonts w:ascii="MS Gothic" w:eastAsia="MS Gothic" w:hAnsi="MS Gothic"/>
            <w:sz w:val="56"/>
            <w:szCs w:val="48"/>
          </w:rPr>
          <w:id w:val="-1030795390"/>
          <w14:checkbox>
            <w14:checked w14:val="0"/>
            <w14:checkedState w14:val="2612" w14:font="MS Gothic"/>
            <w14:uncheckedState w14:val="2610" w14:font="MS Gothic"/>
          </w14:checkbox>
        </w:sdtPr>
        <w:sdtContent>
          <w:r w:rsidR="00945413" w:rsidRPr="009F7C69">
            <w:rPr>
              <w:rFonts w:ascii="MS Gothic" w:eastAsia="MS Gothic" w:hAnsi="MS Gothic" w:hint="eastAsia"/>
              <w:sz w:val="56"/>
              <w:szCs w:val="48"/>
            </w:rPr>
            <w:t>☐</w:t>
          </w:r>
        </w:sdtContent>
      </w:sdt>
      <w:r w:rsidR="00945413" w:rsidRPr="009F7C69">
        <w:rPr>
          <w:rFonts w:ascii="MS Gothic" w:eastAsia="MS Gothic" w:hAnsi="MS Gothic"/>
          <w:sz w:val="56"/>
          <w:szCs w:val="48"/>
        </w:rPr>
        <w:t xml:space="preserve"> </w:t>
      </w:r>
      <w:r w:rsidR="0056628D" w:rsidRPr="009F7C69">
        <w:rPr>
          <w:sz w:val="40"/>
          <w:szCs w:val="30"/>
        </w:rPr>
        <w:t>6</w:t>
      </w:r>
    </w:p>
    <w:p w14:paraId="2BB72A37" w14:textId="6C3835EB" w:rsidR="00A0390A" w:rsidRPr="009F7C69" w:rsidRDefault="00000000" w:rsidP="009F7C69">
      <w:pPr>
        <w:pStyle w:val="ListParagraph"/>
        <w:numPr>
          <w:ilvl w:val="0"/>
          <w:numId w:val="40"/>
        </w:numPr>
        <w:spacing w:afterLines="40" w:after="96"/>
        <w:rPr>
          <w:sz w:val="40"/>
          <w:szCs w:val="30"/>
        </w:rPr>
      </w:pPr>
      <w:sdt>
        <w:sdtPr>
          <w:rPr>
            <w:rFonts w:ascii="MS Gothic" w:eastAsia="MS Gothic" w:hAnsi="MS Gothic"/>
            <w:sz w:val="56"/>
            <w:szCs w:val="48"/>
          </w:rPr>
          <w:id w:val="352153495"/>
          <w14:checkbox>
            <w14:checked w14:val="0"/>
            <w14:checkedState w14:val="2612" w14:font="MS Gothic"/>
            <w14:uncheckedState w14:val="2610" w14:font="MS Gothic"/>
          </w14:checkbox>
        </w:sdtPr>
        <w:sdtContent>
          <w:r w:rsidR="00A0390A" w:rsidRPr="009F7C69">
            <w:rPr>
              <w:rFonts w:ascii="MS Gothic" w:eastAsia="MS Gothic" w:hAnsi="MS Gothic" w:hint="eastAsia"/>
              <w:sz w:val="56"/>
              <w:szCs w:val="48"/>
            </w:rPr>
            <w:t>☐</w:t>
          </w:r>
        </w:sdtContent>
      </w:sdt>
      <w:r w:rsidR="00A0390A" w:rsidRPr="009F7C69">
        <w:rPr>
          <w:rFonts w:ascii="MS Gothic" w:eastAsia="MS Gothic" w:hAnsi="MS Gothic"/>
          <w:sz w:val="56"/>
          <w:szCs w:val="48"/>
        </w:rPr>
        <w:t xml:space="preserve"> </w:t>
      </w:r>
      <w:r w:rsidR="0056628D" w:rsidRPr="009F7C69">
        <w:rPr>
          <w:sz w:val="40"/>
          <w:szCs w:val="30"/>
        </w:rPr>
        <w:t>7</w:t>
      </w:r>
      <w:r w:rsidR="00636536" w:rsidRPr="009F7C69">
        <w:rPr>
          <w:sz w:val="40"/>
          <w:szCs w:val="30"/>
        </w:rPr>
        <w:tab/>
      </w:r>
    </w:p>
    <w:p w14:paraId="1D2B1856" w14:textId="77777777" w:rsidR="00945413" w:rsidRPr="00FA0B9A" w:rsidRDefault="00945413" w:rsidP="00FC5079">
      <w:pPr>
        <w:spacing w:afterLines="40" w:after="96"/>
        <w:ind w:firstLine="720"/>
        <w:rPr>
          <w:sz w:val="40"/>
          <w:szCs w:val="30"/>
        </w:rPr>
        <w:sectPr w:rsidR="00945413" w:rsidRPr="00FA0B9A" w:rsidSect="0028509B">
          <w:type w:val="continuous"/>
          <w:pgSz w:w="11906" w:h="16838"/>
          <w:pgMar w:top="1134" w:right="851" w:bottom="1418" w:left="1134" w:header="709" w:footer="709" w:gutter="0"/>
          <w:cols w:space="708"/>
          <w:titlePg/>
          <w:docGrid w:linePitch="360"/>
        </w:sectPr>
      </w:pPr>
    </w:p>
    <w:p w14:paraId="150D6325" w14:textId="77777777" w:rsidR="00205F92" w:rsidRPr="00FA0B9A" w:rsidRDefault="00205F92" w:rsidP="00FC5079">
      <w:pPr>
        <w:spacing w:afterLines="40" w:after="96"/>
        <w:rPr>
          <w:sz w:val="40"/>
          <w:szCs w:val="30"/>
        </w:rPr>
      </w:pPr>
    </w:p>
    <w:p w14:paraId="592C2738" w14:textId="58885EE8" w:rsidR="00175AA1" w:rsidRPr="00EA6CAF" w:rsidRDefault="00EA6CAF" w:rsidP="00EA6CAF">
      <w:pPr>
        <w:spacing w:after="160"/>
        <w:rPr>
          <w:sz w:val="40"/>
          <w:szCs w:val="30"/>
        </w:rPr>
      </w:pPr>
      <w:r>
        <w:rPr>
          <w:sz w:val="40"/>
          <w:szCs w:val="30"/>
        </w:rPr>
        <w:lastRenderedPageBreak/>
        <w:t xml:space="preserve">Question </w:t>
      </w:r>
      <w:r w:rsidR="007909C1">
        <w:rPr>
          <w:sz w:val="40"/>
          <w:szCs w:val="30"/>
        </w:rPr>
        <w:t>2</w:t>
      </w:r>
      <w:r>
        <w:rPr>
          <w:sz w:val="40"/>
          <w:szCs w:val="30"/>
        </w:rPr>
        <w:t xml:space="preserve">. </w:t>
      </w:r>
      <w:r w:rsidR="00175AA1" w:rsidRPr="00EA6CAF">
        <w:rPr>
          <w:sz w:val="40"/>
          <w:szCs w:val="30"/>
        </w:rPr>
        <w:t>On average a</w:t>
      </w:r>
      <w:commentRangeStart w:id="5"/>
      <w:commentRangeStart w:id="6"/>
      <w:commentRangeStart w:id="7"/>
      <w:commentRangeStart w:id="8"/>
      <w:r w:rsidR="00175AA1" w:rsidRPr="00EA6CAF">
        <w:rPr>
          <w:sz w:val="40"/>
          <w:szCs w:val="30"/>
        </w:rPr>
        <w:t>re you cycling more or less than when you joined the group?</w:t>
      </w:r>
      <w:commentRangeEnd w:id="5"/>
      <w:r w:rsidR="00175AA1" w:rsidRPr="00EA6CAF">
        <w:rPr>
          <w:rStyle w:val="CommentReference"/>
          <w:sz w:val="40"/>
          <w:szCs w:val="30"/>
        </w:rPr>
        <w:commentReference w:id="5"/>
      </w:r>
      <w:commentRangeEnd w:id="6"/>
      <w:r w:rsidR="00175AA1" w:rsidRPr="00EA6CAF">
        <w:rPr>
          <w:rStyle w:val="CommentReference"/>
          <w:sz w:val="40"/>
          <w:szCs w:val="30"/>
        </w:rPr>
        <w:commentReference w:id="6"/>
      </w:r>
      <w:commentRangeEnd w:id="7"/>
      <w:r w:rsidR="00175AA1" w:rsidRPr="00EA6CAF">
        <w:rPr>
          <w:rStyle w:val="CommentReference"/>
          <w:sz w:val="40"/>
          <w:szCs w:val="30"/>
        </w:rPr>
        <w:commentReference w:id="7"/>
      </w:r>
      <w:commentRangeEnd w:id="8"/>
      <w:r w:rsidR="00175AA1" w:rsidRPr="00EA6CAF">
        <w:rPr>
          <w:rStyle w:val="CommentReference"/>
          <w:sz w:val="40"/>
          <w:szCs w:val="30"/>
        </w:rPr>
        <w:commentReference w:id="8"/>
      </w:r>
      <w:r w:rsidR="00175AA1" w:rsidRPr="00EA6CAF">
        <w:rPr>
          <w:sz w:val="40"/>
          <w:szCs w:val="30"/>
        </w:rPr>
        <w:t xml:space="preserve"> Select one.</w:t>
      </w:r>
    </w:p>
    <w:p w14:paraId="41C72F3A" w14:textId="77777777" w:rsidR="00EA6CAF" w:rsidRDefault="00000000" w:rsidP="009F69E9">
      <w:pPr>
        <w:pStyle w:val="ListParagraph"/>
        <w:numPr>
          <w:ilvl w:val="0"/>
          <w:numId w:val="41"/>
        </w:numPr>
        <w:spacing w:after="8"/>
        <w:rPr>
          <w:sz w:val="40"/>
          <w:szCs w:val="30"/>
        </w:rPr>
      </w:pPr>
      <w:sdt>
        <w:sdtPr>
          <w:rPr>
            <w:rFonts w:ascii="MS Gothic" w:eastAsia="MS Gothic" w:hAnsi="MS Gothic"/>
            <w:sz w:val="56"/>
            <w:szCs w:val="48"/>
          </w:rPr>
          <w:id w:val="2056191619"/>
          <w14:checkbox>
            <w14:checked w14:val="0"/>
            <w14:checkedState w14:val="2612" w14:font="MS Gothic"/>
            <w14:uncheckedState w14:val="2610" w14:font="MS Gothic"/>
          </w14:checkbox>
        </w:sdtPr>
        <w:sdtContent>
          <w:r w:rsidR="00175AA1" w:rsidRPr="009F69E9">
            <w:rPr>
              <w:rFonts w:ascii="MS Gothic" w:eastAsia="MS Gothic" w:hAnsi="MS Gothic" w:hint="eastAsia"/>
              <w:sz w:val="56"/>
              <w:szCs w:val="48"/>
            </w:rPr>
            <w:t>☐</w:t>
          </w:r>
        </w:sdtContent>
      </w:sdt>
      <w:r w:rsidR="00175AA1" w:rsidRPr="009F69E9">
        <w:rPr>
          <w:sz w:val="40"/>
          <w:szCs w:val="30"/>
        </w:rPr>
        <w:t xml:space="preserve"> A lot less</w:t>
      </w:r>
      <w:r w:rsidR="00175AA1" w:rsidRPr="009F69E9">
        <w:rPr>
          <w:sz w:val="40"/>
          <w:szCs w:val="30"/>
        </w:rPr>
        <w:tab/>
      </w:r>
    </w:p>
    <w:p w14:paraId="54DEAAEC" w14:textId="77777777" w:rsidR="00EA6CAF" w:rsidRDefault="00000000" w:rsidP="009F69E9">
      <w:pPr>
        <w:pStyle w:val="ListParagraph"/>
        <w:numPr>
          <w:ilvl w:val="0"/>
          <w:numId w:val="41"/>
        </w:numPr>
        <w:spacing w:after="8"/>
        <w:rPr>
          <w:sz w:val="40"/>
          <w:szCs w:val="30"/>
        </w:rPr>
      </w:pPr>
      <w:sdt>
        <w:sdtPr>
          <w:rPr>
            <w:rFonts w:ascii="MS Gothic" w:eastAsia="MS Gothic" w:hAnsi="MS Gothic"/>
            <w:sz w:val="56"/>
            <w:szCs w:val="48"/>
          </w:rPr>
          <w:id w:val="950290739"/>
          <w14:checkbox>
            <w14:checked w14:val="0"/>
            <w14:checkedState w14:val="2612" w14:font="MS Gothic"/>
            <w14:uncheckedState w14:val="2610" w14:font="MS Gothic"/>
          </w14:checkbox>
        </w:sdtPr>
        <w:sdtContent>
          <w:r w:rsidR="0036700C" w:rsidRPr="009F69E9">
            <w:rPr>
              <w:rFonts w:ascii="MS Gothic" w:eastAsia="MS Gothic" w:hAnsi="MS Gothic" w:hint="eastAsia"/>
              <w:sz w:val="56"/>
              <w:szCs w:val="48"/>
            </w:rPr>
            <w:t>☐</w:t>
          </w:r>
        </w:sdtContent>
      </w:sdt>
      <w:r w:rsidR="00175AA1" w:rsidRPr="009F69E9">
        <w:rPr>
          <w:sz w:val="40"/>
          <w:szCs w:val="30"/>
        </w:rPr>
        <w:t xml:space="preserve"> Less</w:t>
      </w:r>
    </w:p>
    <w:p w14:paraId="25B22FB2" w14:textId="77777777" w:rsidR="00EA6CAF" w:rsidRDefault="00000000" w:rsidP="009F69E9">
      <w:pPr>
        <w:pStyle w:val="ListParagraph"/>
        <w:numPr>
          <w:ilvl w:val="0"/>
          <w:numId w:val="41"/>
        </w:numPr>
        <w:spacing w:after="8"/>
        <w:rPr>
          <w:sz w:val="40"/>
          <w:szCs w:val="30"/>
        </w:rPr>
      </w:pPr>
      <w:sdt>
        <w:sdtPr>
          <w:rPr>
            <w:rFonts w:ascii="MS Gothic" w:eastAsia="MS Gothic" w:hAnsi="MS Gothic"/>
            <w:sz w:val="56"/>
            <w:szCs w:val="48"/>
          </w:rPr>
          <w:id w:val="-724602843"/>
          <w14:checkbox>
            <w14:checked w14:val="0"/>
            <w14:checkedState w14:val="2612" w14:font="MS Gothic"/>
            <w14:uncheckedState w14:val="2610" w14:font="MS Gothic"/>
          </w14:checkbox>
        </w:sdtPr>
        <w:sdtContent>
          <w:r w:rsidR="00175AA1" w:rsidRPr="009F69E9">
            <w:rPr>
              <w:rFonts w:ascii="MS Gothic" w:eastAsia="MS Gothic" w:hAnsi="MS Gothic" w:hint="eastAsia"/>
              <w:sz w:val="56"/>
              <w:szCs w:val="48"/>
            </w:rPr>
            <w:t>☐</w:t>
          </w:r>
        </w:sdtContent>
      </w:sdt>
      <w:r w:rsidR="00175AA1" w:rsidRPr="009F69E9">
        <w:rPr>
          <w:sz w:val="40"/>
          <w:szCs w:val="30"/>
        </w:rPr>
        <w:t xml:space="preserve"> The same</w:t>
      </w:r>
    </w:p>
    <w:p w14:paraId="7B25EC55" w14:textId="77777777" w:rsidR="00EA6CAF" w:rsidRDefault="00000000" w:rsidP="009F69E9">
      <w:pPr>
        <w:pStyle w:val="ListParagraph"/>
        <w:numPr>
          <w:ilvl w:val="0"/>
          <w:numId w:val="41"/>
        </w:numPr>
        <w:spacing w:after="8"/>
        <w:rPr>
          <w:sz w:val="40"/>
          <w:szCs w:val="30"/>
        </w:rPr>
      </w:pPr>
      <w:sdt>
        <w:sdtPr>
          <w:rPr>
            <w:rFonts w:ascii="MS Gothic" w:eastAsia="MS Gothic" w:hAnsi="MS Gothic"/>
            <w:sz w:val="56"/>
            <w:szCs w:val="48"/>
          </w:rPr>
          <w:id w:val="-523400433"/>
          <w14:checkbox>
            <w14:checked w14:val="0"/>
            <w14:checkedState w14:val="2612" w14:font="MS Gothic"/>
            <w14:uncheckedState w14:val="2610" w14:font="MS Gothic"/>
          </w14:checkbox>
        </w:sdtPr>
        <w:sdtContent>
          <w:r w:rsidR="00175AA1" w:rsidRPr="009F69E9">
            <w:rPr>
              <w:rFonts w:ascii="MS Gothic" w:eastAsia="MS Gothic" w:hAnsi="MS Gothic" w:hint="eastAsia"/>
              <w:sz w:val="56"/>
              <w:szCs w:val="48"/>
            </w:rPr>
            <w:t>☐</w:t>
          </w:r>
        </w:sdtContent>
      </w:sdt>
      <w:r w:rsidR="00175AA1" w:rsidRPr="009F69E9">
        <w:rPr>
          <w:sz w:val="40"/>
          <w:szCs w:val="30"/>
        </w:rPr>
        <w:t xml:space="preserve"> More</w:t>
      </w:r>
    </w:p>
    <w:p w14:paraId="0DE982A9" w14:textId="05E346F6" w:rsidR="00175AA1" w:rsidRPr="009F69E9" w:rsidRDefault="00000000" w:rsidP="009F69E9">
      <w:pPr>
        <w:pStyle w:val="ListParagraph"/>
        <w:numPr>
          <w:ilvl w:val="0"/>
          <w:numId w:val="41"/>
        </w:numPr>
        <w:spacing w:after="8"/>
        <w:rPr>
          <w:sz w:val="40"/>
          <w:szCs w:val="30"/>
        </w:rPr>
      </w:pPr>
      <w:sdt>
        <w:sdtPr>
          <w:rPr>
            <w:rFonts w:ascii="MS Gothic" w:eastAsia="MS Gothic" w:hAnsi="MS Gothic"/>
            <w:sz w:val="56"/>
            <w:szCs w:val="48"/>
          </w:rPr>
          <w:id w:val="-1554385083"/>
          <w14:checkbox>
            <w14:checked w14:val="0"/>
            <w14:checkedState w14:val="2612" w14:font="MS Gothic"/>
            <w14:uncheckedState w14:val="2610" w14:font="MS Gothic"/>
          </w14:checkbox>
        </w:sdtPr>
        <w:sdtContent>
          <w:r w:rsidR="00175AA1" w:rsidRPr="009F69E9">
            <w:rPr>
              <w:rFonts w:ascii="MS Gothic" w:eastAsia="MS Gothic" w:hAnsi="MS Gothic" w:hint="eastAsia"/>
              <w:sz w:val="56"/>
              <w:szCs w:val="48"/>
            </w:rPr>
            <w:t>☐</w:t>
          </w:r>
        </w:sdtContent>
      </w:sdt>
      <w:r w:rsidR="00175AA1" w:rsidRPr="009F69E9">
        <w:rPr>
          <w:sz w:val="40"/>
          <w:szCs w:val="30"/>
        </w:rPr>
        <w:t xml:space="preserve"> A lot more</w:t>
      </w:r>
    </w:p>
    <w:p w14:paraId="524655C6" w14:textId="77777777" w:rsidR="00175AA1" w:rsidRPr="00FA0B9A" w:rsidRDefault="00175AA1" w:rsidP="00FC5079">
      <w:pPr>
        <w:spacing w:after="8"/>
        <w:rPr>
          <w:sz w:val="40"/>
          <w:szCs w:val="30"/>
        </w:rPr>
      </w:pPr>
    </w:p>
    <w:p w14:paraId="11E9A823" w14:textId="77777777" w:rsidR="00367EFF" w:rsidRDefault="00367EFF" w:rsidP="00EA6CAF">
      <w:pPr>
        <w:spacing w:after="160"/>
        <w:rPr>
          <w:sz w:val="40"/>
          <w:szCs w:val="30"/>
        </w:rPr>
        <w:sectPr w:rsidR="00367EFF" w:rsidSect="00945413">
          <w:type w:val="continuous"/>
          <w:pgSz w:w="11906" w:h="16838"/>
          <w:pgMar w:top="1134" w:right="851" w:bottom="1418" w:left="1134" w:header="709" w:footer="709" w:gutter="0"/>
          <w:cols w:space="708"/>
          <w:titlePg/>
          <w:docGrid w:linePitch="360"/>
        </w:sectPr>
      </w:pPr>
    </w:p>
    <w:p w14:paraId="6F557899" w14:textId="6143942C" w:rsidR="00175AA1" w:rsidRPr="00EA6CAF" w:rsidRDefault="00EA6CAF" w:rsidP="00EA6CAF">
      <w:pPr>
        <w:spacing w:after="160"/>
        <w:rPr>
          <w:sz w:val="40"/>
          <w:szCs w:val="30"/>
        </w:rPr>
      </w:pPr>
      <w:r>
        <w:rPr>
          <w:sz w:val="40"/>
          <w:szCs w:val="30"/>
        </w:rPr>
        <w:lastRenderedPageBreak/>
        <w:t xml:space="preserve">Question </w:t>
      </w:r>
      <w:r w:rsidR="007909C1">
        <w:rPr>
          <w:sz w:val="40"/>
          <w:szCs w:val="30"/>
        </w:rPr>
        <w:t>3</w:t>
      </w:r>
      <w:r>
        <w:rPr>
          <w:sz w:val="40"/>
          <w:szCs w:val="30"/>
        </w:rPr>
        <w:t xml:space="preserve">. </w:t>
      </w:r>
      <w:r w:rsidR="00175AA1" w:rsidRPr="00EA6CAF">
        <w:rPr>
          <w:sz w:val="40"/>
          <w:szCs w:val="30"/>
        </w:rPr>
        <w:t xml:space="preserve">To what extent is this due to you joining the </w:t>
      </w:r>
      <w:commentRangeStart w:id="9"/>
      <w:commentRangeStart w:id="10"/>
      <w:r w:rsidR="00175AA1" w:rsidRPr="00EA6CAF">
        <w:rPr>
          <w:sz w:val="40"/>
          <w:szCs w:val="30"/>
        </w:rPr>
        <w:t>group</w:t>
      </w:r>
      <w:commentRangeEnd w:id="9"/>
      <w:r w:rsidR="00175AA1" w:rsidRPr="00EA6CAF">
        <w:rPr>
          <w:rStyle w:val="CommentReference"/>
          <w:sz w:val="40"/>
          <w:szCs w:val="30"/>
        </w:rPr>
        <w:commentReference w:id="9"/>
      </w:r>
      <w:commentRangeEnd w:id="10"/>
      <w:r w:rsidR="00175AA1" w:rsidRPr="00EA6CAF">
        <w:rPr>
          <w:rStyle w:val="CommentReference"/>
          <w:sz w:val="40"/>
          <w:szCs w:val="30"/>
        </w:rPr>
        <w:commentReference w:id="10"/>
      </w:r>
      <w:r w:rsidR="00175AA1" w:rsidRPr="00EA6CAF">
        <w:rPr>
          <w:sz w:val="40"/>
          <w:szCs w:val="30"/>
        </w:rPr>
        <w:t>, where 1 is not at all and 5 is completely?</w:t>
      </w:r>
      <w:r>
        <w:rPr>
          <w:sz w:val="40"/>
          <w:szCs w:val="30"/>
        </w:rPr>
        <w:t xml:space="preserve"> Please select one.</w:t>
      </w:r>
    </w:p>
    <w:p w14:paraId="0AC633D2" w14:textId="2EE9122C" w:rsidR="00367EFF" w:rsidRPr="00342C99" w:rsidRDefault="00000000" w:rsidP="00342C99">
      <w:pPr>
        <w:pStyle w:val="ListParagraph"/>
        <w:numPr>
          <w:ilvl w:val="0"/>
          <w:numId w:val="43"/>
        </w:numPr>
        <w:spacing w:after="8"/>
        <w:rPr>
          <w:sz w:val="40"/>
          <w:szCs w:val="30"/>
        </w:rPr>
      </w:pPr>
      <w:sdt>
        <w:sdtPr>
          <w:rPr>
            <w:rFonts w:ascii="MS Gothic" w:eastAsia="MS Gothic" w:hAnsi="MS Gothic"/>
            <w:sz w:val="56"/>
            <w:szCs w:val="38"/>
          </w:rPr>
          <w:id w:val="-426655845"/>
          <w14:checkbox>
            <w14:checked w14:val="0"/>
            <w14:checkedState w14:val="2612" w14:font="MS Gothic"/>
            <w14:uncheckedState w14:val="2610" w14:font="MS Gothic"/>
          </w14:checkbox>
        </w:sdtPr>
        <w:sdtContent>
          <w:r w:rsidR="00342C99">
            <w:rPr>
              <w:rFonts w:ascii="MS Gothic" w:eastAsia="MS Gothic" w:hAnsi="MS Gothic" w:hint="eastAsia"/>
              <w:sz w:val="56"/>
              <w:szCs w:val="38"/>
            </w:rPr>
            <w:t>☐</w:t>
          </w:r>
        </w:sdtContent>
      </w:sdt>
      <w:r w:rsidR="00175AA1" w:rsidRPr="00342C99">
        <w:rPr>
          <w:rFonts w:ascii="MS Gothic" w:eastAsia="MS Gothic" w:hAnsi="MS Gothic"/>
          <w:sz w:val="56"/>
          <w:szCs w:val="38"/>
        </w:rPr>
        <w:t xml:space="preserve"> </w:t>
      </w:r>
      <w:r w:rsidR="00175AA1" w:rsidRPr="00342C99">
        <w:rPr>
          <w:sz w:val="40"/>
          <w:szCs w:val="30"/>
        </w:rPr>
        <w:t>0</w:t>
      </w:r>
    </w:p>
    <w:p w14:paraId="24D242C2" w14:textId="77777777" w:rsidR="00367EFF" w:rsidRPr="00342C99" w:rsidRDefault="00000000" w:rsidP="00342C99">
      <w:pPr>
        <w:pStyle w:val="ListParagraph"/>
        <w:numPr>
          <w:ilvl w:val="0"/>
          <w:numId w:val="43"/>
        </w:numPr>
        <w:spacing w:after="8"/>
        <w:rPr>
          <w:sz w:val="40"/>
          <w:szCs w:val="30"/>
        </w:rPr>
      </w:pPr>
      <w:sdt>
        <w:sdtPr>
          <w:rPr>
            <w:rFonts w:ascii="MS Gothic" w:eastAsia="MS Gothic" w:hAnsi="MS Gothic"/>
            <w:sz w:val="56"/>
            <w:szCs w:val="38"/>
          </w:rPr>
          <w:id w:val="-252740815"/>
          <w14:checkbox>
            <w14:checked w14:val="0"/>
            <w14:checkedState w14:val="2612" w14:font="MS Gothic"/>
            <w14:uncheckedState w14:val="2610" w14:font="MS Gothic"/>
          </w14:checkbox>
        </w:sdtPr>
        <w:sdtContent>
          <w:r w:rsidR="00175AA1" w:rsidRPr="00342C99">
            <w:rPr>
              <w:rFonts w:ascii="MS Gothic" w:eastAsia="MS Gothic" w:hAnsi="MS Gothic" w:hint="eastAsia"/>
              <w:sz w:val="56"/>
              <w:szCs w:val="38"/>
            </w:rPr>
            <w:t>☐</w:t>
          </w:r>
        </w:sdtContent>
      </w:sdt>
      <w:r w:rsidR="00175AA1" w:rsidRPr="00342C99">
        <w:rPr>
          <w:rFonts w:ascii="MS Gothic" w:eastAsia="MS Gothic" w:hAnsi="MS Gothic"/>
          <w:sz w:val="56"/>
          <w:szCs w:val="38"/>
        </w:rPr>
        <w:t xml:space="preserve"> </w:t>
      </w:r>
      <w:r w:rsidR="00175AA1" w:rsidRPr="00342C99">
        <w:rPr>
          <w:sz w:val="40"/>
          <w:szCs w:val="30"/>
        </w:rPr>
        <w:t>1</w:t>
      </w:r>
    </w:p>
    <w:p w14:paraId="6A24A782" w14:textId="77777777" w:rsidR="00367EFF" w:rsidRPr="00342C99" w:rsidRDefault="00000000" w:rsidP="00342C99">
      <w:pPr>
        <w:pStyle w:val="ListParagraph"/>
        <w:numPr>
          <w:ilvl w:val="0"/>
          <w:numId w:val="43"/>
        </w:numPr>
        <w:spacing w:after="8"/>
        <w:rPr>
          <w:sz w:val="40"/>
          <w:szCs w:val="30"/>
        </w:rPr>
      </w:pPr>
      <w:sdt>
        <w:sdtPr>
          <w:rPr>
            <w:rFonts w:ascii="MS Gothic" w:eastAsia="MS Gothic" w:hAnsi="MS Gothic"/>
            <w:sz w:val="56"/>
            <w:szCs w:val="38"/>
          </w:rPr>
          <w:id w:val="1396233154"/>
          <w14:checkbox>
            <w14:checked w14:val="0"/>
            <w14:checkedState w14:val="2612" w14:font="MS Gothic"/>
            <w14:uncheckedState w14:val="2610" w14:font="MS Gothic"/>
          </w14:checkbox>
        </w:sdtPr>
        <w:sdtContent>
          <w:r w:rsidR="00175AA1" w:rsidRPr="00342C99">
            <w:rPr>
              <w:rFonts w:ascii="MS Gothic" w:eastAsia="MS Gothic" w:hAnsi="MS Gothic" w:hint="eastAsia"/>
              <w:sz w:val="56"/>
              <w:szCs w:val="38"/>
            </w:rPr>
            <w:t>☐</w:t>
          </w:r>
        </w:sdtContent>
      </w:sdt>
      <w:r w:rsidR="00175AA1" w:rsidRPr="00342C99">
        <w:rPr>
          <w:rFonts w:ascii="MS Gothic" w:eastAsia="MS Gothic" w:hAnsi="MS Gothic"/>
          <w:sz w:val="56"/>
          <w:szCs w:val="38"/>
        </w:rPr>
        <w:t xml:space="preserve"> </w:t>
      </w:r>
      <w:r w:rsidR="00175AA1" w:rsidRPr="00342C99">
        <w:rPr>
          <w:sz w:val="40"/>
          <w:szCs w:val="30"/>
        </w:rPr>
        <w:t>2</w:t>
      </w:r>
    </w:p>
    <w:p w14:paraId="54B9AAA7" w14:textId="77777777" w:rsidR="00367EFF" w:rsidRPr="00342C99" w:rsidRDefault="00000000" w:rsidP="00342C99">
      <w:pPr>
        <w:pStyle w:val="ListParagraph"/>
        <w:numPr>
          <w:ilvl w:val="0"/>
          <w:numId w:val="43"/>
        </w:numPr>
        <w:spacing w:after="8"/>
        <w:rPr>
          <w:sz w:val="40"/>
          <w:szCs w:val="30"/>
        </w:rPr>
      </w:pPr>
      <w:sdt>
        <w:sdtPr>
          <w:rPr>
            <w:rFonts w:ascii="MS Gothic" w:eastAsia="MS Gothic" w:hAnsi="MS Gothic"/>
            <w:sz w:val="56"/>
            <w:szCs w:val="38"/>
          </w:rPr>
          <w:id w:val="876749147"/>
          <w14:checkbox>
            <w14:checked w14:val="0"/>
            <w14:checkedState w14:val="2612" w14:font="MS Gothic"/>
            <w14:uncheckedState w14:val="2610" w14:font="MS Gothic"/>
          </w14:checkbox>
        </w:sdtPr>
        <w:sdtContent>
          <w:r w:rsidR="00175AA1" w:rsidRPr="00342C99">
            <w:rPr>
              <w:rFonts w:ascii="MS Gothic" w:eastAsia="MS Gothic" w:hAnsi="MS Gothic" w:hint="eastAsia"/>
              <w:sz w:val="56"/>
              <w:szCs w:val="38"/>
            </w:rPr>
            <w:t>☐</w:t>
          </w:r>
        </w:sdtContent>
      </w:sdt>
      <w:r w:rsidR="00175AA1" w:rsidRPr="00342C99">
        <w:rPr>
          <w:rFonts w:ascii="MS Gothic" w:eastAsia="MS Gothic" w:hAnsi="MS Gothic"/>
          <w:sz w:val="56"/>
          <w:szCs w:val="38"/>
        </w:rPr>
        <w:t xml:space="preserve"> </w:t>
      </w:r>
      <w:r w:rsidR="00175AA1" w:rsidRPr="00342C99">
        <w:rPr>
          <w:sz w:val="40"/>
          <w:szCs w:val="30"/>
        </w:rPr>
        <w:t>3</w:t>
      </w:r>
    </w:p>
    <w:p w14:paraId="28BA660C" w14:textId="77777777" w:rsidR="00367EFF" w:rsidRPr="00342C99" w:rsidRDefault="00000000" w:rsidP="00342C99">
      <w:pPr>
        <w:pStyle w:val="ListParagraph"/>
        <w:numPr>
          <w:ilvl w:val="0"/>
          <w:numId w:val="43"/>
        </w:numPr>
        <w:spacing w:after="8"/>
        <w:rPr>
          <w:sz w:val="40"/>
          <w:szCs w:val="30"/>
        </w:rPr>
      </w:pPr>
      <w:sdt>
        <w:sdtPr>
          <w:rPr>
            <w:rFonts w:ascii="MS Gothic" w:eastAsia="MS Gothic" w:hAnsi="MS Gothic"/>
            <w:sz w:val="56"/>
            <w:szCs w:val="38"/>
          </w:rPr>
          <w:id w:val="-258609924"/>
          <w14:checkbox>
            <w14:checked w14:val="0"/>
            <w14:checkedState w14:val="2612" w14:font="MS Gothic"/>
            <w14:uncheckedState w14:val="2610" w14:font="MS Gothic"/>
          </w14:checkbox>
        </w:sdtPr>
        <w:sdtContent>
          <w:r w:rsidR="00175AA1" w:rsidRPr="00342C99">
            <w:rPr>
              <w:rFonts w:ascii="MS Gothic" w:eastAsia="MS Gothic" w:hAnsi="MS Gothic" w:hint="eastAsia"/>
              <w:sz w:val="56"/>
              <w:szCs w:val="38"/>
            </w:rPr>
            <w:t>☐</w:t>
          </w:r>
        </w:sdtContent>
      </w:sdt>
      <w:r w:rsidR="00175AA1" w:rsidRPr="00342C99">
        <w:rPr>
          <w:rFonts w:ascii="MS Gothic" w:eastAsia="MS Gothic" w:hAnsi="MS Gothic"/>
          <w:sz w:val="56"/>
          <w:szCs w:val="38"/>
        </w:rPr>
        <w:t xml:space="preserve"> </w:t>
      </w:r>
      <w:r w:rsidR="00175AA1" w:rsidRPr="00342C99">
        <w:rPr>
          <w:sz w:val="40"/>
          <w:szCs w:val="30"/>
        </w:rPr>
        <w:t>4</w:t>
      </w:r>
    </w:p>
    <w:p w14:paraId="3D008676" w14:textId="2E30FF2E" w:rsidR="00175AA1" w:rsidRPr="00342C99" w:rsidRDefault="00000000" w:rsidP="00342C99">
      <w:pPr>
        <w:pStyle w:val="ListParagraph"/>
        <w:numPr>
          <w:ilvl w:val="0"/>
          <w:numId w:val="43"/>
        </w:numPr>
        <w:spacing w:after="8"/>
        <w:rPr>
          <w:sz w:val="40"/>
          <w:szCs w:val="30"/>
        </w:rPr>
      </w:pPr>
      <w:sdt>
        <w:sdtPr>
          <w:rPr>
            <w:rFonts w:ascii="MS Gothic" w:eastAsia="MS Gothic" w:hAnsi="MS Gothic"/>
            <w:sz w:val="56"/>
            <w:szCs w:val="38"/>
          </w:rPr>
          <w:id w:val="-404455407"/>
          <w14:checkbox>
            <w14:checked w14:val="0"/>
            <w14:checkedState w14:val="2612" w14:font="MS Gothic"/>
            <w14:uncheckedState w14:val="2610" w14:font="MS Gothic"/>
          </w14:checkbox>
        </w:sdtPr>
        <w:sdtContent>
          <w:r w:rsidR="00175AA1" w:rsidRPr="00342C99">
            <w:rPr>
              <w:rFonts w:ascii="MS Gothic" w:eastAsia="MS Gothic" w:hAnsi="MS Gothic" w:hint="eastAsia"/>
              <w:sz w:val="56"/>
              <w:szCs w:val="38"/>
            </w:rPr>
            <w:t>☐</w:t>
          </w:r>
        </w:sdtContent>
      </w:sdt>
      <w:r w:rsidR="00175AA1" w:rsidRPr="00342C99">
        <w:rPr>
          <w:rFonts w:ascii="MS Gothic" w:eastAsia="MS Gothic" w:hAnsi="MS Gothic"/>
          <w:sz w:val="56"/>
          <w:szCs w:val="38"/>
        </w:rPr>
        <w:t xml:space="preserve"> </w:t>
      </w:r>
      <w:r w:rsidR="00175AA1" w:rsidRPr="00342C99">
        <w:rPr>
          <w:sz w:val="40"/>
          <w:szCs w:val="30"/>
        </w:rPr>
        <w:t>5</w:t>
      </w:r>
    </w:p>
    <w:p w14:paraId="03ECDF55" w14:textId="77777777" w:rsidR="0008669E" w:rsidRPr="00FA0B9A" w:rsidRDefault="0008669E" w:rsidP="00FC5079">
      <w:pPr>
        <w:spacing w:afterLines="40" w:after="96"/>
        <w:rPr>
          <w:sz w:val="40"/>
          <w:szCs w:val="30"/>
        </w:rPr>
      </w:pPr>
    </w:p>
    <w:p w14:paraId="0151D066" w14:textId="77777777" w:rsidR="00342C99" w:rsidRDefault="00342C99" w:rsidP="00367EFF">
      <w:pPr>
        <w:spacing w:afterLines="40" w:after="96"/>
        <w:rPr>
          <w:sz w:val="40"/>
          <w:szCs w:val="30"/>
        </w:rPr>
        <w:sectPr w:rsidR="00342C99" w:rsidSect="00367EFF">
          <w:pgSz w:w="11906" w:h="16838"/>
          <w:pgMar w:top="1134" w:right="851" w:bottom="1418" w:left="1134" w:header="709" w:footer="709" w:gutter="0"/>
          <w:cols w:space="708"/>
          <w:titlePg/>
          <w:docGrid w:linePitch="360"/>
        </w:sectPr>
      </w:pPr>
    </w:p>
    <w:p w14:paraId="0C9C52BB" w14:textId="02CE82E6" w:rsidR="00C42A6C" w:rsidRPr="00367EFF" w:rsidRDefault="00367EFF" w:rsidP="00367EFF">
      <w:pPr>
        <w:spacing w:afterLines="40" w:after="96"/>
        <w:rPr>
          <w:sz w:val="40"/>
          <w:szCs w:val="30"/>
        </w:rPr>
      </w:pPr>
      <w:r>
        <w:rPr>
          <w:sz w:val="40"/>
          <w:szCs w:val="30"/>
        </w:rPr>
        <w:lastRenderedPageBreak/>
        <w:t xml:space="preserve">Question </w:t>
      </w:r>
      <w:r w:rsidR="007909C1">
        <w:rPr>
          <w:sz w:val="40"/>
          <w:szCs w:val="30"/>
        </w:rPr>
        <w:t>4</w:t>
      </w:r>
      <w:r>
        <w:rPr>
          <w:sz w:val="40"/>
          <w:szCs w:val="30"/>
        </w:rPr>
        <w:t xml:space="preserve">. </w:t>
      </w:r>
      <w:r w:rsidR="00342C99">
        <w:rPr>
          <w:sz w:val="40"/>
          <w:szCs w:val="30"/>
        </w:rPr>
        <w:t>For w</w:t>
      </w:r>
      <w:r w:rsidR="00C8704A" w:rsidRPr="00367EFF">
        <w:rPr>
          <w:sz w:val="40"/>
          <w:szCs w:val="30"/>
        </w:rPr>
        <w:t>hich reasons do you cycle</w:t>
      </w:r>
      <w:r w:rsidR="00C42A6C" w:rsidRPr="00367EFF">
        <w:rPr>
          <w:sz w:val="40"/>
          <w:szCs w:val="30"/>
        </w:rPr>
        <w:t>?</w:t>
      </w:r>
      <w:r w:rsidR="00F7758D" w:rsidRPr="00367EFF">
        <w:rPr>
          <w:sz w:val="40"/>
          <w:szCs w:val="30"/>
        </w:rPr>
        <w:t xml:space="preserve"> Select all that apply.</w:t>
      </w:r>
    </w:p>
    <w:p w14:paraId="3C1FB497" w14:textId="77777777" w:rsidR="00A96411" w:rsidRPr="00FA0B9A" w:rsidRDefault="00A96411" w:rsidP="00FC5079">
      <w:pPr>
        <w:spacing w:afterLines="40" w:after="96"/>
        <w:ind w:left="1080"/>
        <w:rPr>
          <w:rFonts w:ascii="MS Gothic" w:eastAsia="MS Gothic" w:hAnsi="MS Gothic"/>
          <w:sz w:val="56"/>
          <w:szCs w:val="38"/>
        </w:rPr>
        <w:sectPr w:rsidR="00A96411" w:rsidRPr="00FA0B9A" w:rsidSect="00367EFF">
          <w:pgSz w:w="11906" w:h="16838"/>
          <w:pgMar w:top="1134" w:right="851" w:bottom="1418" w:left="1134" w:header="709" w:footer="709" w:gutter="0"/>
          <w:cols w:space="708"/>
          <w:titlePg/>
          <w:docGrid w:linePitch="360"/>
        </w:sectPr>
      </w:pPr>
    </w:p>
    <w:p w14:paraId="166E71E3" w14:textId="34BBCD76" w:rsidR="00891213" w:rsidRPr="00326F6E" w:rsidRDefault="00000000" w:rsidP="00326F6E">
      <w:pPr>
        <w:pStyle w:val="ListParagraph"/>
        <w:numPr>
          <w:ilvl w:val="0"/>
          <w:numId w:val="44"/>
        </w:numPr>
        <w:spacing w:afterLines="40" w:after="96"/>
        <w:ind w:left="360"/>
        <w:rPr>
          <w:sz w:val="40"/>
          <w:szCs w:val="30"/>
        </w:rPr>
      </w:pPr>
      <w:sdt>
        <w:sdtPr>
          <w:rPr>
            <w:rFonts w:ascii="MS Gothic" w:eastAsia="MS Gothic" w:hAnsi="MS Gothic"/>
            <w:sz w:val="56"/>
            <w:szCs w:val="38"/>
          </w:rPr>
          <w:id w:val="1502317266"/>
          <w14:checkbox>
            <w14:checked w14:val="0"/>
            <w14:checkedState w14:val="2612" w14:font="MS Gothic"/>
            <w14:uncheckedState w14:val="2610" w14:font="MS Gothic"/>
          </w14:checkbox>
        </w:sdt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Work / employment</w:t>
      </w:r>
    </w:p>
    <w:p w14:paraId="2613D607" w14:textId="3FBF99F8" w:rsidR="00891213" w:rsidRPr="00326F6E" w:rsidRDefault="00000000" w:rsidP="00326F6E">
      <w:pPr>
        <w:pStyle w:val="ListParagraph"/>
        <w:numPr>
          <w:ilvl w:val="0"/>
          <w:numId w:val="44"/>
        </w:numPr>
        <w:spacing w:afterLines="40" w:after="96"/>
        <w:ind w:left="360"/>
        <w:rPr>
          <w:sz w:val="40"/>
          <w:szCs w:val="30"/>
        </w:rPr>
      </w:pPr>
      <w:sdt>
        <w:sdtPr>
          <w:rPr>
            <w:rFonts w:ascii="MS Gothic" w:eastAsia="MS Gothic" w:hAnsi="MS Gothic"/>
            <w:sz w:val="56"/>
            <w:szCs w:val="38"/>
          </w:rPr>
          <w:id w:val="2086255042"/>
          <w14:checkbox>
            <w14:checked w14:val="0"/>
            <w14:checkedState w14:val="2612" w14:font="MS Gothic"/>
            <w14:uncheckedState w14:val="2610" w14:font="MS Gothic"/>
          </w14:checkbox>
        </w:sdt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Unpaid / Voluntary work</w:t>
      </w:r>
    </w:p>
    <w:p w14:paraId="620685BC" w14:textId="12A87EDF" w:rsidR="00891213" w:rsidRPr="00326F6E" w:rsidRDefault="00000000" w:rsidP="00326F6E">
      <w:pPr>
        <w:pStyle w:val="ListParagraph"/>
        <w:numPr>
          <w:ilvl w:val="0"/>
          <w:numId w:val="44"/>
        </w:numPr>
        <w:spacing w:afterLines="40" w:after="96"/>
        <w:ind w:left="360"/>
        <w:rPr>
          <w:sz w:val="40"/>
          <w:szCs w:val="30"/>
        </w:rPr>
      </w:pPr>
      <w:sdt>
        <w:sdtPr>
          <w:rPr>
            <w:rFonts w:ascii="MS Gothic" w:eastAsia="MS Gothic" w:hAnsi="MS Gothic"/>
            <w:sz w:val="56"/>
            <w:szCs w:val="38"/>
          </w:rPr>
          <w:id w:val="1761879041"/>
          <w14:checkbox>
            <w14:checked w14:val="0"/>
            <w14:checkedState w14:val="2612" w14:font="MS Gothic"/>
            <w14:uncheckedState w14:val="2610" w14:font="MS Gothic"/>
          </w14:checkbox>
        </w:sdt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Education (as a pupil or student)</w:t>
      </w:r>
    </w:p>
    <w:p w14:paraId="2F456A2B" w14:textId="50C11C79" w:rsidR="00891213" w:rsidRPr="00326F6E" w:rsidRDefault="00000000" w:rsidP="00326F6E">
      <w:pPr>
        <w:pStyle w:val="ListParagraph"/>
        <w:numPr>
          <w:ilvl w:val="0"/>
          <w:numId w:val="44"/>
        </w:numPr>
        <w:spacing w:afterLines="40" w:after="96"/>
        <w:ind w:left="360"/>
        <w:rPr>
          <w:sz w:val="40"/>
          <w:szCs w:val="30"/>
        </w:rPr>
      </w:pPr>
      <w:sdt>
        <w:sdtPr>
          <w:rPr>
            <w:rFonts w:ascii="MS Gothic" w:eastAsia="MS Gothic" w:hAnsi="MS Gothic"/>
            <w:sz w:val="56"/>
            <w:szCs w:val="38"/>
          </w:rPr>
          <w:id w:val="-902839922"/>
          <w14:checkbox>
            <w14:checked w14:val="0"/>
            <w14:checkedState w14:val="2612" w14:font="MS Gothic"/>
            <w14:uncheckedState w14:val="2610" w14:font="MS Gothic"/>
          </w14:checkbox>
        </w:sdt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Shopping</w:t>
      </w:r>
    </w:p>
    <w:p w14:paraId="1506CA8A" w14:textId="4CA499D0" w:rsidR="00891213" w:rsidRPr="00326F6E" w:rsidRDefault="00000000" w:rsidP="00326F6E">
      <w:pPr>
        <w:pStyle w:val="ListParagraph"/>
        <w:numPr>
          <w:ilvl w:val="0"/>
          <w:numId w:val="44"/>
        </w:numPr>
        <w:spacing w:afterLines="40" w:after="96"/>
        <w:ind w:left="360"/>
        <w:rPr>
          <w:sz w:val="40"/>
          <w:szCs w:val="30"/>
        </w:rPr>
      </w:pPr>
      <w:sdt>
        <w:sdtPr>
          <w:rPr>
            <w:rFonts w:ascii="MS Gothic" w:eastAsia="MS Gothic" w:hAnsi="MS Gothic"/>
            <w:sz w:val="56"/>
            <w:szCs w:val="38"/>
          </w:rPr>
          <w:id w:val="920444429"/>
          <w14:checkbox>
            <w14:checked w14:val="0"/>
            <w14:checkedState w14:val="2612" w14:font="MS Gothic"/>
            <w14:uncheckedState w14:val="2610" w14:font="MS Gothic"/>
          </w14:checkbox>
        </w:sdt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 xml:space="preserve">Accompanying or supporting someone </w:t>
      </w:r>
      <w:r w:rsidR="000C001C" w:rsidRPr="00326F6E">
        <w:rPr>
          <w:sz w:val="40"/>
          <w:szCs w:val="30"/>
        </w:rPr>
        <w:t>else</w:t>
      </w:r>
    </w:p>
    <w:p w14:paraId="4094DE95" w14:textId="7189F797" w:rsidR="00891213" w:rsidRPr="00326F6E" w:rsidRDefault="00000000" w:rsidP="00326F6E">
      <w:pPr>
        <w:pStyle w:val="ListParagraph"/>
        <w:numPr>
          <w:ilvl w:val="0"/>
          <w:numId w:val="44"/>
        </w:numPr>
        <w:spacing w:afterLines="40" w:after="96"/>
        <w:ind w:left="360"/>
        <w:rPr>
          <w:sz w:val="40"/>
          <w:szCs w:val="30"/>
        </w:rPr>
      </w:pPr>
      <w:sdt>
        <w:sdtPr>
          <w:rPr>
            <w:rFonts w:ascii="MS Gothic" w:eastAsia="MS Gothic" w:hAnsi="MS Gothic"/>
            <w:sz w:val="56"/>
            <w:szCs w:val="38"/>
          </w:rPr>
          <w:id w:val="-1017465269"/>
          <w14:checkbox>
            <w14:checked w14:val="0"/>
            <w14:checkedState w14:val="2612" w14:font="MS Gothic"/>
            <w14:uncheckedState w14:val="2610" w14:font="MS Gothic"/>
          </w14:checkbox>
        </w:sdt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Health or medical visit</w:t>
      </w:r>
    </w:p>
    <w:p w14:paraId="2A2BDACA" w14:textId="48A6FD43" w:rsidR="00891213" w:rsidRPr="00326F6E" w:rsidRDefault="00000000" w:rsidP="00326F6E">
      <w:pPr>
        <w:pStyle w:val="ListParagraph"/>
        <w:numPr>
          <w:ilvl w:val="0"/>
          <w:numId w:val="44"/>
        </w:numPr>
        <w:spacing w:afterLines="40" w:after="96"/>
        <w:ind w:left="360"/>
        <w:rPr>
          <w:sz w:val="40"/>
          <w:szCs w:val="30"/>
        </w:rPr>
      </w:pPr>
      <w:sdt>
        <w:sdtPr>
          <w:rPr>
            <w:rFonts w:ascii="MS Gothic" w:eastAsia="MS Gothic" w:hAnsi="MS Gothic"/>
            <w:sz w:val="56"/>
            <w:szCs w:val="38"/>
          </w:rPr>
          <w:id w:val="278695792"/>
          <w14:checkbox>
            <w14:checked w14:val="0"/>
            <w14:checkedState w14:val="2612" w14:font="MS Gothic"/>
            <w14:uncheckedState w14:val="2610" w14:font="MS Gothic"/>
          </w14:checkbox>
        </w:sdtPr>
        <w:sdtContent>
          <w:r w:rsidR="00486315"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Social</w:t>
      </w:r>
      <w:r w:rsidR="00126E37" w:rsidRPr="00326F6E">
        <w:rPr>
          <w:sz w:val="40"/>
          <w:szCs w:val="30"/>
        </w:rPr>
        <w:t xml:space="preserve"> / </w:t>
      </w:r>
      <w:r w:rsidR="00891213" w:rsidRPr="00326F6E">
        <w:rPr>
          <w:sz w:val="40"/>
          <w:szCs w:val="30"/>
        </w:rPr>
        <w:t>Entertainment/ Recreation / Participate in sport</w:t>
      </w:r>
      <w:r w:rsidR="00126E37" w:rsidRPr="00326F6E">
        <w:rPr>
          <w:sz w:val="40"/>
          <w:szCs w:val="30"/>
        </w:rPr>
        <w:t xml:space="preserve"> /</w:t>
      </w:r>
      <w:r w:rsidR="00891213" w:rsidRPr="00326F6E">
        <w:rPr>
          <w:sz w:val="40"/>
          <w:szCs w:val="30"/>
        </w:rPr>
        <w:t xml:space="preserve"> visit friends or relatives</w:t>
      </w:r>
    </w:p>
    <w:p w14:paraId="6F7536FF" w14:textId="5BE15E74" w:rsidR="00891213" w:rsidRPr="00326F6E" w:rsidRDefault="00000000" w:rsidP="00326F6E">
      <w:pPr>
        <w:pStyle w:val="ListParagraph"/>
        <w:numPr>
          <w:ilvl w:val="0"/>
          <w:numId w:val="44"/>
        </w:numPr>
        <w:spacing w:afterLines="40" w:after="96"/>
        <w:ind w:left="360"/>
        <w:rPr>
          <w:sz w:val="40"/>
          <w:szCs w:val="30"/>
        </w:rPr>
      </w:pPr>
      <w:sdt>
        <w:sdtPr>
          <w:rPr>
            <w:rFonts w:ascii="MS Gothic" w:eastAsia="MS Gothic" w:hAnsi="MS Gothic"/>
            <w:sz w:val="56"/>
            <w:szCs w:val="38"/>
          </w:rPr>
          <w:id w:val="-431365055"/>
          <w14:checkbox>
            <w14:checked w14:val="0"/>
            <w14:checkedState w14:val="2612" w14:font="MS Gothic"/>
            <w14:uncheckedState w14:val="2610" w14:font="MS Gothic"/>
          </w14:checkbox>
        </w:sdt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Worship or religious observance</w:t>
      </w:r>
    </w:p>
    <w:p w14:paraId="7ECBB6A4" w14:textId="0861DCC3" w:rsidR="00891213" w:rsidRPr="00326F6E" w:rsidRDefault="00000000" w:rsidP="00326F6E">
      <w:pPr>
        <w:pStyle w:val="ListParagraph"/>
        <w:numPr>
          <w:ilvl w:val="0"/>
          <w:numId w:val="44"/>
        </w:numPr>
        <w:spacing w:afterLines="40" w:after="96"/>
        <w:ind w:left="360"/>
        <w:rPr>
          <w:sz w:val="40"/>
          <w:szCs w:val="30"/>
        </w:rPr>
      </w:pPr>
      <w:sdt>
        <w:sdtPr>
          <w:rPr>
            <w:rFonts w:ascii="MS Gothic" w:eastAsia="MS Gothic" w:hAnsi="MS Gothic"/>
            <w:sz w:val="56"/>
            <w:szCs w:val="38"/>
          </w:rPr>
          <w:id w:val="-538889445"/>
          <w14:checkbox>
            <w14:checked w14:val="0"/>
            <w14:checkedState w14:val="2612" w14:font="MS Gothic"/>
            <w14:uncheckedState w14:val="2610" w14:font="MS Gothic"/>
          </w14:checkbox>
        </w:sdt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To connect with other forms of transport (e.g. bus, tram or train)</w:t>
      </w:r>
    </w:p>
    <w:p w14:paraId="275FCF69" w14:textId="77777777" w:rsidR="00A96411" w:rsidRPr="00FA0B9A" w:rsidRDefault="00A96411" w:rsidP="00326F6E">
      <w:pPr>
        <w:spacing w:afterLines="40" w:after="96"/>
        <w:rPr>
          <w:rFonts w:ascii="MS Gothic" w:eastAsia="MS Gothic" w:hAnsi="MS Gothic"/>
          <w:sz w:val="56"/>
          <w:szCs w:val="38"/>
        </w:rPr>
        <w:sectPr w:rsidR="00A96411" w:rsidRPr="00FA0B9A" w:rsidSect="00EC2AFB">
          <w:type w:val="continuous"/>
          <w:pgSz w:w="11906" w:h="16838"/>
          <w:pgMar w:top="1134" w:right="851" w:bottom="1418" w:left="1134" w:header="709" w:footer="709" w:gutter="0"/>
          <w:cols w:space="708"/>
          <w:titlePg/>
          <w:docGrid w:linePitch="360"/>
        </w:sectPr>
      </w:pPr>
    </w:p>
    <w:p w14:paraId="682AA1E5" w14:textId="29D9F5F1" w:rsidR="00891213" w:rsidRPr="00326F6E" w:rsidRDefault="00000000" w:rsidP="00326F6E">
      <w:pPr>
        <w:pStyle w:val="ListParagraph"/>
        <w:numPr>
          <w:ilvl w:val="0"/>
          <w:numId w:val="44"/>
        </w:numPr>
        <w:spacing w:afterLines="40" w:after="96"/>
        <w:ind w:left="360"/>
        <w:rPr>
          <w:sz w:val="40"/>
          <w:szCs w:val="30"/>
          <w:u w:val="single"/>
        </w:rPr>
      </w:pPr>
      <w:sdt>
        <w:sdtPr>
          <w:rPr>
            <w:rFonts w:ascii="MS Gothic" w:eastAsia="MS Gothic" w:hAnsi="MS Gothic"/>
            <w:sz w:val="56"/>
            <w:szCs w:val="38"/>
          </w:rPr>
          <w:id w:val="1522356389"/>
          <w14:checkbox>
            <w14:checked w14:val="0"/>
            <w14:checkedState w14:val="2612" w14:font="MS Gothic"/>
            <w14:uncheckedState w14:val="2610" w14:font="MS Gothic"/>
          </w14:checkbox>
        </w:sdt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Other</w:t>
      </w:r>
      <w:r w:rsidR="00A96411" w:rsidRPr="00326F6E">
        <w:rPr>
          <w:sz w:val="40"/>
          <w:szCs w:val="30"/>
        </w:rPr>
        <w:t xml:space="preserve"> (please state): </w:t>
      </w:r>
      <w:r w:rsidR="00A96411" w:rsidRPr="00326F6E">
        <w:rPr>
          <w:sz w:val="40"/>
          <w:szCs w:val="30"/>
          <w:u w:val="single"/>
        </w:rPr>
        <w:tab/>
      </w:r>
      <w:r w:rsidR="00A96411" w:rsidRPr="00326F6E">
        <w:rPr>
          <w:sz w:val="40"/>
          <w:szCs w:val="30"/>
          <w:u w:val="single"/>
        </w:rPr>
        <w:tab/>
      </w:r>
      <w:r w:rsidR="00A96411" w:rsidRPr="00326F6E">
        <w:rPr>
          <w:sz w:val="40"/>
          <w:szCs w:val="30"/>
          <w:u w:val="single"/>
        </w:rPr>
        <w:tab/>
      </w:r>
      <w:r w:rsidR="00A96411" w:rsidRPr="00326F6E">
        <w:rPr>
          <w:sz w:val="40"/>
          <w:szCs w:val="30"/>
          <w:u w:val="single"/>
        </w:rPr>
        <w:tab/>
      </w:r>
      <w:r w:rsidR="00A96411" w:rsidRPr="00326F6E">
        <w:rPr>
          <w:sz w:val="40"/>
          <w:szCs w:val="30"/>
          <w:u w:val="single"/>
        </w:rPr>
        <w:tab/>
      </w:r>
      <w:r w:rsidR="00A96411" w:rsidRPr="00326F6E">
        <w:rPr>
          <w:sz w:val="40"/>
          <w:szCs w:val="30"/>
          <w:u w:val="single"/>
        </w:rPr>
        <w:tab/>
      </w:r>
      <w:r w:rsidR="00A96411" w:rsidRPr="00326F6E">
        <w:rPr>
          <w:sz w:val="40"/>
          <w:szCs w:val="30"/>
          <w:u w:val="single"/>
        </w:rPr>
        <w:tab/>
      </w:r>
      <w:r w:rsidR="00A96411" w:rsidRPr="00326F6E">
        <w:rPr>
          <w:sz w:val="40"/>
          <w:szCs w:val="30"/>
          <w:u w:val="single"/>
        </w:rPr>
        <w:tab/>
      </w:r>
      <w:r w:rsidR="00EC2AFB" w:rsidRPr="00326F6E">
        <w:rPr>
          <w:sz w:val="40"/>
          <w:szCs w:val="30"/>
          <w:u w:val="single"/>
        </w:rPr>
        <w:tab/>
      </w:r>
      <w:r w:rsidR="00EC2AFB" w:rsidRPr="00326F6E">
        <w:rPr>
          <w:sz w:val="40"/>
          <w:szCs w:val="30"/>
          <w:u w:val="single"/>
        </w:rPr>
        <w:tab/>
      </w:r>
      <w:r w:rsidR="00EC2AFB" w:rsidRPr="00326F6E">
        <w:rPr>
          <w:sz w:val="40"/>
          <w:szCs w:val="30"/>
          <w:u w:val="single"/>
        </w:rPr>
        <w:tab/>
      </w:r>
      <w:r w:rsidR="00EC2AFB" w:rsidRPr="00326F6E">
        <w:rPr>
          <w:sz w:val="40"/>
          <w:szCs w:val="30"/>
          <w:u w:val="single"/>
        </w:rPr>
        <w:tab/>
      </w:r>
      <w:r w:rsidR="00EC2AFB" w:rsidRPr="00326F6E">
        <w:rPr>
          <w:sz w:val="40"/>
          <w:szCs w:val="30"/>
          <w:u w:val="single"/>
        </w:rPr>
        <w:tab/>
      </w:r>
      <w:r w:rsidR="00EC2AFB" w:rsidRPr="00326F6E">
        <w:rPr>
          <w:sz w:val="40"/>
          <w:szCs w:val="30"/>
          <w:u w:val="single"/>
        </w:rPr>
        <w:tab/>
      </w:r>
      <w:r w:rsidR="00EC2AFB" w:rsidRPr="00326F6E">
        <w:rPr>
          <w:sz w:val="40"/>
          <w:szCs w:val="30"/>
          <w:u w:val="single"/>
        </w:rPr>
        <w:tab/>
      </w:r>
      <w:r w:rsidR="00EC2AFB" w:rsidRPr="00326F6E">
        <w:rPr>
          <w:sz w:val="40"/>
          <w:szCs w:val="30"/>
          <w:u w:val="single"/>
        </w:rPr>
        <w:tab/>
      </w:r>
      <w:r w:rsidR="00EC2AFB" w:rsidRPr="00326F6E">
        <w:rPr>
          <w:sz w:val="40"/>
          <w:szCs w:val="30"/>
          <w:u w:val="single"/>
        </w:rPr>
        <w:tab/>
      </w:r>
      <w:r w:rsidR="00EC2AFB" w:rsidRPr="00326F6E">
        <w:rPr>
          <w:sz w:val="40"/>
          <w:szCs w:val="30"/>
          <w:u w:val="single"/>
        </w:rPr>
        <w:tab/>
      </w:r>
    </w:p>
    <w:p w14:paraId="5BF811F7" w14:textId="77777777" w:rsidR="0014065D" w:rsidRPr="00FA0B9A" w:rsidRDefault="0014065D" w:rsidP="00FC5079">
      <w:pPr>
        <w:spacing w:afterLines="40" w:after="96"/>
        <w:rPr>
          <w:color w:val="C00000"/>
          <w:sz w:val="40"/>
          <w:szCs w:val="30"/>
        </w:rPr>
      </w:pPr>
    </w:p>
    <w:p w14:paraId="2919FB34" w14:textId="77777777" w:rsidR="009C6104" w:rsidRPr="00FA0B9A" w:rsidRDefault="009C6104" w:rsidP="00FC5079">
      <w:pPr>
        <w:pStyle w:val="Heading5"/>
        <w:rPr>
          <w:sz w:val="40"/>
          <w:szCs w:val="36"/>
        </w:rPr>
        <w:sectPr w:rsidR="009C6104" w:rsidRPr="00FA0B9A" w:rsidSect="00945413">
          <w:type w:val="continuous"/>
          <w:pgSz w:w="11906" w:h="16838"/>
          <w:pgMar w:top="1134" w:right="851" w:bottom="1418" w:left="1134" w:header="709" w:footer="709" w:gutter="0"/>
          <w:cols w:space="708"/>
          <w:titlePg/>
          <w:docGrid w:linePitch="360"/>
        </w:sectPr>
      </w:pPr>
    </w:p>
    <w:p w14:paraId="4CBC6767" w14:textId="017E06CD" w:rsidR="0014065D" w:rsidRPr="00FA0B9A" w:rsidRDefault="0014065D" w:rsidP="00FC5079">
      <w:pPr>
        <w:pStyle w:val="Heading5"/>
        <w:rPr>
          <w:sz w:val="40"/>
          <w:szCs w:val="36"/>
        </w:rPr>
      </w:pPr>
      <w:r w:rsidRPr="00FA0B9A">
        <w:rPr>
          <w:sz w:val="40"/>
          <w:szCs w:val="36"/>
        </w:rPr>
        <w:lastRenderedPageBreak/>
        <w:t xml:space="preserve">Section </w:t>
      </w:r>
      <w:r w:rsidR="0008669E" w:rsidRPr="00FA0B9A">
        <w:rPr>
          <w:sz w:val="40"/>
          <w:szCs w:val="36"/>
        </w:rPr>
        <w:t>3</w:t>
      </w:r>
      <w:r w:rsidRPr="00FA0B9A">
        <w:rPr>
          <w:sz w:val="40"/>
          <w:szCs w:val="36"/>
        </w:rPr>
        <w:t>: Your Active Travel Behaviour</w:t>
      </w:r>
    </w:p>
    <w:p w14:paraId="4C1B5E58" w14:textId="27DE86B5" w:rsidR="00FA2DE2" w:rsidRPr="00326F6E" w:rsidRDefault="00215583" w:rsidP="00326F6E">
      <w:pPr>
        <w:spacing w:afterLines="40" w:after="96"/>
        <w:rPr>
          <w:sz w:val="40"/>
          <w:szCs w:val="30"/>
        </w:rPr>
      </w:pPr>
      <w:r w:rsidRPr="00326F6E">
        <w:rPr>
          <w:sz w:val="40"/>
          <w:szCs w:val="30"/>
        </w:rPr>
        <w:t xml:space="preserve">These questions are optional but we’d love to know more about </w:t>
      </w:r>
      <w:r w:rsidR="00201EF3" w:rsidRPr="00326F6E">
        <w:rPr>
          <w:sz w:val="40"/>
          <w:szCs w:val="30"/>
        </w:rPr>
        <w:t xml:space="preserve">how active travel </w:t>
      </w:r>
      <w:r w:rsidR="00834115" w:rsidRPr="00326F6E">
        <w:rPr>
          <w:sz w:val="40"/>
          <w:szCs w:val="30"/>
        </w:rPr>
        <w:t>and you.</w:t>
      </w:r>
      <w:r w:rsidR="00101BD6" w:rsidRPr="00326F6E">
        <w:rPr>
          <w:sz w:val="40"/>
          <w:szCs w:val="30"/>
        </w:rPr>
        <w:t xml:space="preserve"> </w:t>
      </w:r>
      <w:r w:rsidR="0014065D" w:rsidRPr="00326F6E">
        <w:rPr>
          <w:sz w:val="40"/>
          <w:szCs w:val="30"/>
        </w:rPr>
        <w:t>Please rate how much you agree with these statements</w:t>
      </w:r>
      <w:r w:rsidR="003C6849">
        <w:rPr>
          <w:sz w:val="40"/>
          <w:szCs w:val="30"/>
        </w:rPr>
        <w:t>.</w:t>
      </w:r>
    </w:p>
    <w:tbl>
      <w:tblPr>
        <w:tblStyle w:val="PlainTable1"/>
        <w:tblW w:w="5000" w:type="pct"/>
        <w:tblLook w:val="04A0" w:firstRow="1" w:lastRow="0" w:firstColumn="1" w:lastColumn="0" w:noHBand="0" w:noVBand="1"/>
      </w:tblPr>
      <w:tblGrid>
        <w:gridCol w:w="4794"/>
        <w:gridCol w:w="1740"/>
        <w:gridCol w:w="2116"/>
        <w:gridCol w:w="1731"/>
        <w:gridCol w:w="2116"/>
        <w:gridCol w:w="1779"/>
      </w:tblGrid>
      <w:tr w:rsidR="001F006C" w:rsidRPr="00FA0B9A" w14:paraId="13ED05C7" w14:textId="77777777" w:rsidTr="00867B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79" w:type="pct"/>
          </w:tcPr>
          <w:p w14:paraId="51A39863" w14:textId="77777777" w:rsidR="00A0510C" w:rsidRPr="00FA0B9A" w:rsidRDefault="00A0510C" w:rsidP="00FC5079">
            <w:pPr>
              <w:spacing w:afterLines="40" w:after="96"/>
              <w:jc w:val="right"/>
              <w:rPr>
                <w:sz w:val="40"/>
                <w:szCs w:val="32"/>
              </w:rPr>
            </w:pPr>
          </w:p>
        </w:tc>
        <w:tc>
          <w:tcPr>
            <w:tcW w:w="609" w:type="pct"/>
          </w:tcPr>
          <w:p w14:paraId="0C1A00AF" w14:textId="6E1045CA" w:rsidR="00A0510C" w:rsidRPr="00FA0B9A" w:rsidRDefault="00A0510C" w:rsidP="00FC5079">
            <w:pPr>
              <w:spacing w:afterLines="40" w:after="96"/>
              <w:jc w:val="center"/>
              <w:cnfStyle w:val="100000000000" w:firstRow="1" w:lastRow="0" w:firstColumn="0" w:lastColumn="0" w:oddVBand="0" w:evenVBand="0" w:oddHBand="0" w:evenHBand="0" w:firstRowFirstColumn="0" w:firstRowLastColumn="0" w:lastRowFirstColumn="0" w:lastRowLastColumn="0"/>
              <w:rPr>
                <w:i/>
                <w:iCs/>
                <w:sz w:val="40"/>
                <w:szCs w:val="32"/>
              </w:rPr>
            </w:pPr>
            <w:r w:rsidRPr="00FA0B9A">
              <w:rPr>
                <w:i/>
                <w:iCs/>
                <w:sz w:val="40"/>
                <w:szCs w:val="32"/>
              </w:rPr>
              <w:t>Strongly agree</w:t>
            </w:r>
          </w:p>
        </w:tc>
        <w:tc>
          <w:tcPr>
            <w:tcW w:w="741" w:type="pct"/>
          </w:tcPr>
          <w:p w14:paraId="5C98F092" w14:textId="6D00CBDA" w:rsidR="00A0510C" w:rsidRPr="00FA0B9A" w:rsidRDefault="00A0510C" w:rsidP="00FC5079">
            <w:pPr>
              <w:spacing w:afterLines="40" w:after="96"/>
              <w:jc w:val="center"/>
              <w:cnfStyle w:val="100000000000" w:firstRow="1" w:lastRow="0" w:firstColumn="0" w:lastColumn="0" w:oddVBand="0" w:evenVBand="0" w:oddHBand="0" w:evenHBand="0" w:firstRowFirstColumn="0" w:firstRowLastColumn="0" w:lastRowFirstColumn="0" w:lastRowLastColumn="0"/>
              <w:rPr>
                <w:i/>
                <w:iCs/>
                <w:sz w:val="40"/>
                <w:szCs w:val="32"/>
              </w:rPr>
            </w:pPr>
            <w:r w:rsidRPr="00FA0B9A">
              <w:rPr>
                <w:i/>
                <w:iCs/>
                <w:sz w:val="40"/>
                <w:szCs w:val="32"/>
              </w:rPr>
              <w:t>Somewhat agree</w:t>
            </w:r>
          </w:p>
        </w:tc>
        <w:tc>
          <w:tcPr>
            <w:tcW w:w="606" w:type="pct"/>
          </w:tcPr>
          <w:p w14:paraId="7251F750" w14:textId="0B165518" w:rsidR="00A0510C" w:rsidRPr="00FA0B9A" w:rsidRDefault="00A0510C" w:rsidP="00FC5079">
            <w:pPr>
              <w:spacing w:afterLines="40" w:after="96"/>
              <w:jc w:val="center"/>
              <w:cnfStyle w:val="100000000000" w:firstRow="1" w:lastRow="0" w:firstColumn="0" w:lastColumn="0" w:oddVBand="0" w:evenVBand="0" w:oddHBand="0" w:evenHBand="0" w:firstRowFirstColumn="0" w:firstRowLastColumn="0" w:lastRowFirstColumn="0" w:lastRowLastColumn="0"/>
              <w:rPr>
                <w:i/>
                <w:iCs/>
                <w:sz w:val="40"/>
                <w:szCs w:val="32"/>
              </w:rPr>
            </w:pPr>
            <w:r w:rsidRPr="00FA0B9A">
              <w:rPr>
                <w:i/>
                <w:iCs/>
                <w:sz w:val="40"/>
                <w:szCs w:val="32"/>
              </w:rPr>
              <w:t>Neither agree or disagree</w:t>
            </w:r>
          </w:p>
        </w:tc>
        <w:tc>
          <w:tcPr>
            <w:tcW w:w="741" w:type="pct"/>
          </w:tcPr>
          <w:p w14:paraId="4D89B5F1" w14:textId="45C47698" w:rsidR="00A0510C" w:rsidRPr="00FA0B9A" w:rsidRDefault="00A0510C" w:rsidP="00FC5079">
            <w:pPr>
              <w:spacing w:afterLines="40" w:after="96"/>
              <w:jc w:val="center"/>
              <w:cnfStyle w:val="100000000000" w:firstRow="1" w:lastRow="0" w:firstColumn="0" w:lastColumn="0" w:oddVBand="0" w:evenVBand="0" w:oddHBand="0" w:evenHBand="0" w:firstRowFirstColumn="0" w:firstRowLastColumn="0" w:lastRowFirstColumn="0" w:lastRowLastColumn="0"/>
              <w:rPr>
                <w:i/>
                <w:iCs/>
                <w:sz w:val="40"/>
                <w:szCs w:val="32"/>
              </w:rPr>
            </w:pPr>
            <w:r w:rsidRPr="00FA0B9A">
              <w:rPr>
                <w:i/>
                <w:iCs/>
                <w:sz w:val="40"/>
                <w:szCs w:val="32"/>
              </w:rPr>
              <w:t>Somewhat disagree</w:t>
            </w:r>
          </w:p>
        </w:tc>
        <w:tc>
          <w:tcPr>
            <w:tcW w:w="623" w:type="pct"/>
          </w:tcPr>
          <w:p w14:paraId="3715BE63" w14:textId="0FA3A146" w:rsidR="00A0510C" w:rsidRPr="00FA0B9A" w:rsidRDefault="00A0510C" w:rsidP="00FC5079">
            <w:pPr>
              <w:spacing w:afterLines="40" w:after="96"/>
              <w:jc w:val="center"/>
              <w:cnfStyle w:val="100000000000" w:firstRow="1" w:lastRow="0" w:firstColumn="0" w:lastColumn="0" w:oddVBand="0" w:evenVBand="0" w:oddHBand="0" w:evenHBand="0" w:firstRowFirstColumn="0" w:firstRowLastColumn="0" w:lastRowFirstColumn="0" w:lastRowLastColumn="0"/>
              <w:rPr>
                <w:i/>
                <w:iCs/>
                <w:sz w:val="40"/>
                <w:szCs w:val="32"/>
              </w:rPr>
            </w:pPr>
            <w:r w:rsidRPr="00FA0B9A">
              <w:rPr>
                <w:i/>
                <w:iCs/>
                <w:sz w:val="40"/>
                <w:szCs w:val="32"/>
              </w:rPr>
              <w:t>Disagree</w:t>
            </w:r>
          </w:p>
        </w:tc>
      </w:tr>
      <w:tr w:rsidR="001F006C" w:rsidRPr="00FA0B9A" w14:paraId="0656398E" w14:textId="0859ED61"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3F06E399" w14:textId="4779F7F1" w:rsidR="00A0510C" w:rsidRPr="00741421" w:rsidRDefault="00A0510C" w:rsidP="00741421">
            <w:pPr>
              <w:pStyle w:val="ListParagraph"/>
              <w:numPr>
                <w:ilvl w:val="0"/>
                <w:numId w:val="38"/>
              </w:numPr>
              <w:spacing w:afterLines="40" w:after="96"/>
              <w:jc w:val="right"/>
              <w:rPr>
                <w:sz w:val="40"/>
                <w:szCs w:val="32"/>
              </w:rPr>
            </w:pPr>
            <w:r w:rsidRPr="00741421">
              <w:rPr>
                <w:sz w:val="40"/>
                <w:szCs w:val="32"/>
              </w:rPr>
              <w:t>I need to develop my skills to cycle</w:t>
            </w:r>
          </w:p>
        </w:tc>
        <w:tc>
          <w:tcPr>
            <w:tcW w:w="609" w:type="pct"/>
          </w:tcPr>
          <w:p w14:paraId="03A88992" w14:textId="79A2CFB0" w:rsidR="00A0510C"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8"/>
              </w:rPr>
            </w:pPr>
            <w:sdt>
              <w:sdtPr>
                <w:rPr>
                  <w:rFonts w:ascii="MS Gothic" w:eastAsia="MS Gothic" w:hAnsi="MS Gothic"/>
                  <w:sz w:val="56"/>
                  <w:szCs w:val="48"/>
                </w:rPr>
                <w:id w:val="375819275"/>
                <w14:checkbox>
                  <w14:checked w14:val="0"/>
                  <w14:checkedState w14:val="2612" w14:font="MS Gothic"/>
                  <w14:uncheckedState w14:val="2610" w14:font="MS Gothic"/>
                </w14:checkbox>
              </w:sdtPr>
              <w:sdtContent>
                <w:r w:rsidR="0036700C" w:rsidRPr="00FA0B9A">
                  <w:rPr>
                    <w:rFonts w:ascii="MS Gothic" w:eastAsia="MS Gothic" w:hAnsi="MS Gothic" w:hint="eastAsia"/>
                    <w:sz w:val="56"/>
                    <w:szCs w:val="48"/>
                  </w:rPr>
                  <w:t>☐</w:t>
                </w:r>
              </w:sdtContent>
            </w:sdt>
          </w:p>
        </w:tc>
        <w:tc>
          <w:tcPr>
            <w:tcW w:w="741" w:type="pct"/>
          </w:tcPr>
          <w:p w14:paraId="301AEA20" w14:textId="73FD0C9F" w:rsidR="00A0510C"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8"/>
              </w:rPr>
            </w:pPr>
            <w:sdt>
              <w:sdtPr>
                <w:rPr>
                  <w:rFonts w:ascii="MS Gothic" w:eastAsia="MS Gothic" w:hAnsi="MS Gothic"/>
                  <w:sz w:val="56"/>
                  <w:szCs w:val="48"/>
                </w:rPr>
                <w:id w:val="-580445352"/>
                <w14:checkbox>
                  <w14:checked w14:val="0"/>
                  <w14:checkedState w14:val="2612" w14:font="MS Gothic"/>
                  <w14:uncheckedState w14:val="2610" w14:font="MS Gothic"/>
                </w14:checkbox>
              </w:sdtPr>
              <w:sdtContent>
                <w:r w:rsidR="0036700C" w:rsidRPr="00FA0B9A">
                  <w:rPr>
                    <w:rFonts w:ascii="MS Gothic" w:eastAsia="MS Gothic" w:hAnsi="MS Gothic" w:hint="eastAsia"/>
                    <w:sz w:val="56"/>
                    <w:szCs w:val="48"/>
                  </w:rPr>
                  <w:t>☐</w:t>
                </w:r>
              </w:sdtContent>
            </w:sdt>
          </w:p>
        </w:tc>
        <w:tc>
          <w:tcPr>
            <w:tcW w:w="606" w:type="pct"/>
          </w:tcPr>
          <w:p w14:paraId="3CBB35C3" w14:textId="42A913EE" w:rsidR="00A0510C"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8"/>
              </w:rPr>
            </w:pPr>
            <w:sdt>
              <w:sdtPr>
                <w:rPr>
                  <w:rFonts w:ascii="MS Gothic" w:eastAsia="MS Gothic" w:hAnsi="MS Gothic"/>
                  <w:sz w:val="56"/>
                  <w:szCs w:val="48"/>
                </w:rPr>
                <w:id w:val="-1953703026"/>
                <w14:checkbox>
                  <w14:checked w14:val="0"/>
                  <w14:checkedState w14:val="2612" w14:font="MS Gothic"/>
                  <w14:uncheckedState w14:val="2610" w14:font="MS Gothic"/>
                </w14:checkbox>
              </w:sdtPr>
              <w:sdtContent>
                <w:r w:rsidR="0036700C" w:rsidRPr="00FA0B9A">
                  <w:rPr>
                    <w:rFonts w:ascii="MS Gothic" w:eastAsia="MS Gothic" w:hAnsi="MS Gothic" w:hint="eastAsia"/>
                    <w:sz w:val="56"/>
                    <w:szCs w:val="48"/>
                  </w:rPr>
                  <w:t>☐</w:t>
                </w:r>
              </w:sdtContent>
            </w:sdt>
          </w:p>
        </w:tc>
        <w:tc>
          <w:tcPr>
            <w:tcW w:w="741" w:type="pct"/>
          </w:tcPr>
          <w:p w14:paraId="02208964" w14:textId="079B4930" w:rsidR="00A0510C"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8"/>
              </w:rPr>
            </w:pPr>
            <w:sdt>
              <w:sdtPr>
                <w:rPr>
                  <w:rFonts w:ascii="MS Gothic" w:eastAsia="MS Gothic" w:hAnsi="MS Gothic"/>
                  <w:sz w:val="56"/>
                  <w:szCs w:val="48"/>
                </w:rPr>
                <w:id w:val="-995338487"/>
                <w14:checkbox>
                  <w14:checked w14:val="0"/>
                  <w14:checkedState w14:val="2612" w14:font="MS Gothic"/>
                  <w14:uncheckedState w14:val="2610" w14:font="MS Gothic"/>
                </w14:checkbox>
              </w:sdtPr>
              <w:sdtContent>
                <w:r w:rsidR="0036700C" w:rsidRPr="00FA0B9A">
                  <w:rPr>
                    <w:rFonts w:ascii="MS Gothic" w:eastAsia="MS Gothic" w:hAnsi="MS Gothic" w:hint="eastAsia"/>
                    <w:sz w:val="56"/>
                    <w:szCs w:val="48"/>
                  </w:rPr>
                  <w:t>☐</w:t>
                </w:r>
              </w:sdtContent>
            </w:sdt>
          </w:p>
        </w:tc>
        <w:tc>
          <w:tcPr>
            <w:tcW w:w="623" w:type="pct"/>
          </w:tcPr>
          <w:p w14:paraId="2F2B37F4" w14:textId="1F37DDD2" w:rsidR="00A0510C"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1164012790"/>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r>
      <w:tr w:rsidR="001F006C" w:rsidRPr="00FA0B9A" w14:paraId="2A5468C7" w14:textId="2F9CF4B6" w:rsidTr="00033BE2">
        <w:tc>
          <w:tcPr>
            <w:cnfStyle w:val="001000000000" w:firstRow="0" w:lastRow="0" w:firstColumn="1" w:lastColumn="0" w:oddVBand="0" w:evenVBand="0" w:oddHBand="0" w:evenHBand="0" w:firstRowFirstColumn="0" w:firstRowLastColumn="0" w:lastRowFirstColumn="0" w:lastRowLastColumn="0"/>
            <w:tcW w:w="1679" w:type="pct"/>
          </w:tcPr>
          <w:p w14:paraId="34EAAF50" w14:textId="151CEA43" w:rsidR="00A0510C" w:rsidRPr="00741421" w:rsidRDefault="00A0510C" w:rsidP="00741421">
            <w:pPr>
              <w:pStyle w:val="ListParagraph"/>
              <w:numPr>
                <w:ilvl w:val="0"/>
                <w:numId w:val="38"/>
              </w:numPr>
              <w:spacing w:afterLines="40" w:after="96"/>
              <w:jc w:val="right"/>
              <w:rPr>
                <w:sz w:val="40"/>
                <w:szCs w:val="32"/>
              </w:rPr>
            </w:pPr>
            <w:r w:rsidRPr="00741421">
              <w:rPr>
                <w:sz w:val="40"/>
                <w:szCs w:val="32"/>
              </w:rPr>
              <w:lastRenderedPageBreak/>
              <w:t>I need to develop my fitness to cycle</w:t>
            </w:r>
          </w:p>
        </w:tc>
        <w:tc>
          <w:tcPr>
            <w:tcW w:w="609" w:type="pct"/>
          </w:tcPr>
          <w:p w14:paraId="77AD1CC3" w14:textId="772AB92D" w:rsidR="00A0510C"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2055888507"/>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c>
          <w:tcPr>
            <w:tcW w:w="741" w:type="pct"/>
          </w:tcPr>
          <w:p w14:paraId="6C6FF9A4" w14:textId="671FE64E" w:rsidR="00A0510C"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2048721680"/>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c>
          <w:tcPr>
            <w:tcW w:w="606" w:type="pct"/>
          </w:tcPr>
          <w:p w14:paraId="1A8802E7" w14:textId="120CC7EA" w:rsidR="00A0510C"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1909657413"/>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c>
          <w:tcPr>
            <w:tcW w:w="741" w:type="pct"/>
          </w:tcPr>
          <w:p w14:paraId="7AEBC2B8" w14:textId="0EE6083F" w:rsidR="00A0510C"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515590749"/>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c>
          <w:tcPr>
            <w:tcW w:w="623" w:type="pct"/>
          </w:tcPr>
          <w:p w14:paraId="1B697508" w14:textId="058E40F0" w:rsidR="00A0510C"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1403877930"/>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r>
      <w:tr w:rsidR="001F006C" w:rsidRPr="00FA0B9A" w14:paraId="748409E2" w14:textId="31BD7A8E"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03447689" w14:textId="10B36850" w:rsidR="00A0510C" w:rsidRPr="00741421" w:rsidRDefault="00A0510C" w:rsidP="00741421">
            <w:pPr>
              <w:pStyle w:val="ListParagraph"/>
              <w:numPr>
                <w:ilvl w:val="0"/>
                <w:numId w:val="38"/>
              </w:numPr>
              <w:spacing w:afterLines="40" w:after="96"/>
              <w:jc w:val="right"/>
              <w:rPr>
                <w:sz w:val="40"/>
                <w:szCs w:val="32"/>
              </w:rPr>
            </w:pPr>
            <w:r w:rsidRPr="00741421">
              <w:rPr>
                <w:sz w:val="40"/>
                <w:szCs w:val="32"/>
              </w:rPr>
              <w:t>If I cycle regularly it would take up too much of my time</w:t>
            </w:r>
          </w:p>
        </w:tc>
        <w:tc>
          <w:tcPr>
            <w:tcW w:w="609" w:type="pct"/>
          </w:tcPr>
          <w:p w14:paraId="3A4858A9" w14:textId="08304F79" w:rsidR="00A0510C"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2059121225"/>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c>
          <w:tcPr>
            <w:tcW w:w="741" w:type="pct"/>
          </w:tcPr>
          <w:p w14:paraId="7A5E863B" w14:textId="7CE1A758" w:rsidR="00A0510C"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8"/>
              </w:rPr>
            </w:pPr>
            <w:sdt>
              <w:sdtPr>
                <w:rPr>
                  <w:rFonts w:ascii="MS Gothic" w:eastAsia="MS Gothic" w:hAnsi="MS Gothic"/>
                  <w:sz w:val="56"/>
                  <w:szCs w:val="48"/>
                </w:rPr>
                <w:id w:val="-2134237353"/>
                <w14:checkbox>
                  <w14:checked w14:val="0"/>
                  <w14:checkedState w14:val="2612" w14:font="MS Gothic"/>
                  <w14:uncheckedState w14:val="2610" w14:font="MS Gothic"/>
                </w14:checkbox>
              </w:sdtPr>
              <w:sdtContent>
                <w:r w:rsidR="0036700C" w:rsidRPr="00FA0B9A">
                  <w:rPr>
                    <w:rFonts w:ascii="MS Gothic" w:eastAsia="MS Gothic" w:hAnsi="MS Gothic" w:hint="eastAsia"/>
                    <w:sz w:val="56"/>
                    <w:szCs w:val="48"/>
                  </w:rPr>
                  <w:t>☐</w:t>
                </w:r>
              </w:sdtContent>
            </w:sdt>
          </w:p>
        </w:tc>
        <w:tc>
          <w:tcPr>
            <w:tcW w:w="606" w:type="pct"/>
          </w:tcPr>
          <w:p w14:paraId="21E2E88E" w14:textId="1C843CBA" w:rsidR="00A0510C"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1592580992"/>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c>
          <w:tcPr>
            <w:tcW w:w="741" w:type="pct"/>
          </w:tcPr>
          <w:p w14:paraId="2506400C" w14:textId="03DDFB4E" w:rsidR="00A0510C"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808751193"/>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c>
          <w:tcPr>
            <w:tcW w:w="623" w:type="pct"/>
          </w:tcPr>
          <w:p w14:paraId="5342A26A" w14:textId="64DC3736" w:rsidR="00A0510C"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335772662"/>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r>
      <w:tr w:rsidR="001F006C" w:rsidRPr="00FA0B9A" w14:paraId="1ACE2DC2" w14:textId="6ACE36A5" w:rsidTr="00033BE2">
        <w:tc>
          <w:tcPr>
            <w:cnfStyle w:val="001000000000" w:firstRow="0" w:lastRow="0" w:firstColumn="1" w:lastColumn="0" w:oddVBand="0" w:evenVBand="0" w:oddHBand="0" w:evenHBand="0" w:firstRowFirstColumn="0" w:firstRowLastColumn="0" w:lastRowFirstColumn="0" w:lastRowLastColumn="0"/>
            <w:tcW w:w="1679" w:type="pct"/>
          </w:tcPr>
          <w:p w14:paraId="087C1214" w14:textId="4E720DFD" w:rsidR="00A0510C" w:rsidRPr="00741421" w:rsidRDefault="00A0510C" w:rsidP="00741421">
            <w:pPr>
              <w:pStyle w:val="ListParagraph"/>
              <w:numPr>
                <w:ilvl w:val="0"/>
                <w:numId w:val="38"/>
              </w:numPr>
              <w:spacing w:afterLines="40" w:after="96"/>
              <w:jc w:val="right"/>
              <w:rPr>
                <w:sz w:val="40"/>
                <w:szCs w:val="32"/>
              </w:rPr>
            </w:pPr>
            <w:r w:rsidRPr="00741421">
              <w:rPr>
                <w:sz w:val="40"/>
                <w:szCs w:val="32"/>
              </w:rPr>
              <w:lastRenderedPageBreak/>
              <w:t>I would find it difficult to cycle in bad weather</w:t>
            </w:r>
          </w:p>
        </w:tc>
        <w:tc>
          <w:tcPr>
            <w:tcW w:w="609" w:type="pct"/>
          </w:tcPr>
          <w:p w14:paraId="39A43A45" w14:textId="07BDE160" w:rsidR="00A0510C"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562184426"/>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c>
          <w:tcPr>
            <w:tcW w:w="741" w:type="pct"/>
          </w:tcPr>
          <w:p w14:paraId="16427980" w14:textId="15E96D0E" w:rsidR="00A0510C"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888616523"/>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c>
          <w:tcPr>
            <w:tcW w:w="606" w:type="pct"/>
          </w:tcPr>
          <w:p w14:paraId="017BC898" w14:textId="5130B47A" w:rsidR="00A0510C"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1846674051"/>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c>
          <w:tcPr>
            <w:tcW w:w="741" w:type="pct"/>
          </w:tcPr>
          <w:p w14:paraId="204406A7" w14:textId="41E7C6E4" w:rsidR="00A0510C"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1458558511"/>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c>
          <w:tcPr>
            <w:tcW w:w="623" w:type="pct"/>
          </w:tcPr>
          <w:p w14:paraId="7269BEA7" w14:textId="35A71698" w:rsidR="00A0510C"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410381580"/>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r>
      <w:tr w:rsidR="001F006C" w:rsidRPr="00FA0B9A" w14:paraId="0559C9ED" w14:textId="2CAB911A"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72BE308F" w14:textId="2C9E7E0D" w:rsidR="00A20C3E" w:rsidRPr="00A20C3E" w:rsidRDefault="00A0510C" w:rsidP="00A20C3E">
            <w:pPr>
              <w:pStyle w:val="ListParagraph"/>
              <w:numPr>
                <w:ilvl w:val="0"/>
                <w:numId w:val="38"/>
              </w:numPr>
              <w:spacing w:afterLines="40" w:after="96"/>
              <w:jc w:val="right"/>
              <w:rPr>
                <w:sz w:val="40"/>
                <w:szCs w:val="32"/>
              </w:rPr>
            </w:pPr>
            <w:r w:rsidRPr="00741421">
              <w:rPr>
                <w:sz w:val="40"/>
                <w:szCs w:val="32"/>
              </w:rPr>
              <w:t>I think about and plan the journeys I can cycle</w:t>
            </w:r>
            <w:r w:rsidR="00A20C3E">
              <w:rPr>
                <w:sz w:val="40"/>
                <w:szCs w:val="32"/>
              </w:rPr>
              <w:br/>
            </w:r>
          </w:p>
        </w:tc>
        <w:tc>
          <w:tcPr>
            <w:tcW w:w="609" w:type="pct"/>
          </w:tcPr>
          <w:p w14:paraId="06169907" w14:textId="37453961" w:rsidR="00A0510C"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868988615"/>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c>
          <w:tcPr>
            <w:tcW w:w="741" w:type="pct"/>
          </w:tcPr>
          <w:p w14:paraId="72628028" w14:textId="5303C39E" w:rsidR="00A0510C"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345171300"/>
                <w14:checkbox>
                  <w14:checked w14:val="0"/>
                  <w14:checkedState w14:val="2612" w14:font="MS Gothic"/>
                  <w14:uncheckedState w14:val="2610" w14:font="MS Gothic"/>
                </w14:checkbox>
              </w:sdtPr>
              <w:sdtContent>
                <w:r w:rsidR="004B6BE1">
                  <w:rPr>
                    <w:rFonts w:ascii="MS Gothic" w:eastAsia="MS Gothic" w:hAnsi="MS Gothic" w:hint="eastAsia"/>
                    <w:sz w:val="56"/>
                    <w:szCs w:val="40"/>
                  </w:rPr>
                  <w:t>☐</w:t>
                </w:r>
              </w:sdtContent>
            </w:sdt>
          </w:p>
        </w:tc>
        <w:tc>
          <w:tcPr>
            <w:tcW w:w="606" w:type="pct"/>
          </w:tcPr>
          <w:p w14:paraId="0BAABE5A" w14:textId="2F47BE32" w:rsidR="00A0510C"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1708867643"/>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c>
          <w:tcPr>
            <w:tcW w:w="741" w:type="pct"/>
          </w:tcPr>
          <w:p w14:paraId="7431CB2D" w14:textId="195CA470" w:rsidR="00A0510C"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592470245"/>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c>
          <w:tcPr>
            <w:tcW w:w="623" w:type="pct"/>
          </w:tcPr>
          <w:p w14:paraId="4C8A7D71" w14:textId="6674CC97" w:rsidR="00A0510C"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607782195"/>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r>
      <w:tr w:rsidR="00D818F9" w:rsidRPr="00FA0B9A" w14:paraId="55477986"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44E4EA28" w14:textId="0AB8445A" w:rsidR="00D818F9" w:rsidRPr="00741421" w:rsidRDefault="00D818F9" w:rsidP="00741421">
            <w:pPr>
              <w:pStyle w:val="ListParagraph"/>
              <w:numPr>
                <w:ilvl w:val="0"/>
                <w:numId w:val="38"/>
              </w:numPr>
              <w:spacing w:afterLines="40" w:after="96"/>
              <w:jc w:val="right"/>
              <w:rPr>
                <w:sz w:val="40"/>
                <w:szCs w:val="32"/>
              </w:rPr>
            </w:pPr>
            <w:r w:rsidRPr="00741421">
              <w:rPr>
                <w:sz w:val="40"/>
                <w:szCs w:val="32"/>
              </w:rPr>
              <w:lastRenderedPageBreak/>
              <w:t>I know if I cycle, I'm doing a good thing for my health and the environment</w:t>
            </w:r>
          </w:p>
        </w:tc>
        <w:tc>
          <w:tcPr>
            <w:tcW w:w="609" w:type="pct"/>
          </w:tcPr>
          <w:p w14:paraId="1CF7DDBF" w14:textId="524C9FC1"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408505624"/>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6C029A5D" w14:textId="593B2A82"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502824044"/>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06" w:type="pct"/>
          </w:tcPr>
          <w:p w14:paraId="3AE8C18B" w14:textId="4DDAB5C9"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49545679"/>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0E55D0BC" w14:textId="5A7CC3D3"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842822440"/>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23" w:type="pct"/>
          </w:tcPr>
          <w:p w14:paraId="0D356A9B" w14:textId="7F714D64"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414290728"/>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r>
      <w:tr w:rsidR="00D818F9" w:rsidRPr="00FA0B9A" w14:paraId="13813B8D" w14:textId="77777777"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17C12FE6" w14:textId="2160A4FC" w:rsidR="00D818F9" w:rsidRPr="00741421" w:rsidRDefault="00D818F9" w:rsidP="00741421">
            <w:pPr>
              <w:pStyle w:val="ListParagraph"/>
              <w:numPr>
                <w:ilvl w:val="0"/>
                <w:numId w:val="38"/>
              </w:numPr>
              <w:spacing w:afterLines="40" w:after="96"/>
              <w:jc w:val="right"/>
              <w:rPr>
                <w:sz w:val="40"/>
                <w:szCs w:val="32"/>
              </w:rPr>
            </w:pPr>
            <w:r w:rsidRPr="00741421">
              <w:rPr>
                <w:sz w:val="40"/>
                <w:szCs w:val="32"/>
              </w:rPr>
              <w:t>I am confident to cycle</w:t>
            </w:r>
          </w:p>
        </w:tc>
        <w:tc>
          <w:tcPr>
            <w:tcW w:w="609" w:type="pct"/>
          </w:tcPr>
          <w:p w14:paraId="69575B8D" w14:textId="7F952915"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251310670"/>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5760179F" w14:textId="6EA810C2"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559293823"/>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06" w:type="pct"/>
          </w:tcPr>
          <w:p w14:paraId="1C772214" w14:textId="4097CA1A"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197773917"/>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216321A6" w14:textId="1A312961"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333758451"/>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23" w:type="pct"/>
          </w:tcPr>
          <w:p w14:paraId="730EA29C" w14:textId="6B0D3139"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937095740"/>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r>
      <w:tr w:rsidR="00D818F9" w:rsidRPr="00FA0B9A" w14:paraId="1F072053"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48423617" w14:textId="3BD51937" w:rsidR="00D818F9" w:rsidRPr="00D804FB" w:rsidRDefault="00D818F9" w:rsidP="00D804FB">
            <w:pPr>
              <w:pStyle w:val="ListParagraph"/>
              <w:numPr>
                <w:ilvl w:val="0"/>
                <w:numId w:val="38"/>
              </w:numPr>
              <w:spacing w:afterLines="40" w:after="96"/>
              <w:jc w:val="right"/>
              <w:rPr>
                <w:sz w:val="40"/>
                <w:szCs w:val="32"/>
              </w:rPr>
            </w:pPr>
            <w:r w:rsidRPr="00D804FB">
              <w:rPr>
                <w:sz w:val="40"/>
                <w:szCs w:val="32"/>
              </w:rPr>
              <w:lastRenderedPageBreak/>
              <w:t>I am determined to cycle</w:t>
            </w:r>
          </w:p>
        </w:tc>
        <w:tc>
          <w:tcPr>
            <w:tcW w:w="609" w:type="pct"/>
          </w:tcPr>
          <w:p w14:paraId="2F21DF8E" w14:textId="16D37BB3"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079780664"/>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418A2433" w14:textId="36A3E36A"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608500143"/>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06" w:type="pct"/>
          </w:tcPr>
          <w:p w14:paraId="6B9B9BA8" w14:textId="48581F57"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251775462"/>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4BAF61C9" w14:textId="77B73188"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235750817"/>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23" w:type="pct"/>
          </w:tcPr>
          <w:p w14:paraId="22472946" w14:textId="49F421F2"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337318963"/>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r>
      <w:tr w:rsidR="00D818F9" w:rsidRPr="00FA0B9A" w14:paraId="74EFFF95" w14:textId="77777777"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72CA75BF" w14:textId="66DC6BC1" w:rsidR="00D818F9" w:rsidRPr="00D804FB" w:rsidRDefault="00D818F9" w:rsidP="00D804FB">
            <w:pPr>
              <w:pStyle w:val="ListParagraph"/>
              <w:numPr>
                <w:ilvl w:val="0"/>
                <w:numId w:val="38"/>
              </w:numPr>
              <w:spacing w:afterLines="40" w:after="96"/>
              <w:jc w:val="right"/>
              <w:rPr>
                <w:sz w:val="40"/>
                <w:szCs w:val="32"/>
              </w:rPr>
            </w:pPr>
            <w:r w:rsidRPr="00D804FB">
              <w:rPr>
                <w:sz w:val="40"/>
                <w:szCs w:val="32"/>
              </w:rPr>
              <w:t>I find enjoyment to cycle</w:t>
            </w:r>
          </w:p>
        </w:tc>
        <w:tc>
          <w:tcPr>
            <w:tcW w:w="609" w:type="pct"/>
          </w:tcPr>
          <w:p w14:paraId="5C14113A" w14:textId="7C36F8A4"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25991922"/>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08E5CD31" w14:textId="12A39EAF"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95629924"/>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06" w:type="pct"/>
          </w:tcPr>
          <w:p w14:paraId="72FD9296" w14:textId="2A0B5573"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546963898"/>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04ED70C4" w14:textId="0FD9E742"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831209323"/>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23" w:type="pct"/>
          </w:tcPr>
          <w:p w14:paraId="240BD4D0" w14:textId="35899795"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707153488"/>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r>
      <w:tr w:rsidR="00D818F9" w:rsidRPr="00FA0B9A" w14:paraId="1907B223"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1D01223E" w14:textId="2A04C6F1" w:rsidR="00D818F9" w:rsidRPr="00D804FB" w:rsidRDefault="00D818F9" w:rsidP="00D804FB">
            <w:pPr>
              <w:pStyle w:val="ListParagraph"/>
              <w:numPr>
                <w:ilvl w:val="0"/>
                <w:numId w:val="38"/>
              </w:numPr>
              <w:spacing w:afterLines="40" w:after="96"/>
              <w:jc w:val="right"/>
              <w:rPr>
                <w:sz w:val="40"/>
                <w:szCs w:val="32"/>
              </w:rPr>
            </w:pPr>
            <w:r w:rsidRPr="00D804FB">
              <w:rPr>
                <w:sz w:val="40"/>
                <w:szCs w:val="32"/>
              </w:rPr>
              <w:t>I am nervous to cycle</w:t>
            </w:r>
          </w:p>
        </w:tc>
        <w:tc>
          <w:tcPr>
            <w:tcW w:w="609" w:type="pct"/>
          </w:tcPr>
          <w:p w14:paraId="4F8B6D94" w14:textId="7475DFCE"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259947622"/>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32F7A46D" w14:textId="3D870777"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388704723"/>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06" w:type="pct"/>
          </w:tcPr>
          <w:p w14:paraId="616BC562" w14:textId="0036441D"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768697591"/>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7E802DFE" w14:textId="3CDFC4E2"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6954620"/>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23" w:type="pct"/>
          </w:tcPr>
          <w:p w14:paraId="167170F9" w14:textId="6F90DC5B"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218575702"/>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r>
      <w:tr w:rsidR="00EC6698" w:rsidRPr="00FA0B9A" w14:paraId="4383C3A2" w14:textId="77777777"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7D207ADA" w14:textId="2DCFDA8A" w:rsidR="00EC6698" w:rsidRPr="00EE2536" w:rsidRDefault="00EC6698" w:rsidP="00EE2536">
            <w:pPr>
              <w:pStyle w:val="ListParagraph"/>
              <w:numPr>
                <w:ilvl w:val="0"/>
                <w:numId w:val="38"/>
              </w:numPr>
              <w:spacing w:afterLines="40" w:after="96"/>
              <w:jc w:val="right"/>
              <w:rPr>
                <w:sz w:val="40"/>
                <w:szCs w:val="32"/>
              </w:rPr>
            </w:pPr>
            <w:r w:rsidRPr="00EE2536">
              <w:rPr>
                <w:sz w:val="40"/>
                <w:szCs w:val="32"/>
              </w:rPr>
              <w:lastRenderedPageBreak/>
              <w:t>I try to set goals or intentions relating to how many times I cycle every week</w:t>
            </w:r>
          </w:p>
        </w:tc>
        <w:tc>
          <w:tcPr>
            <w:tcW w:w="609" w:type="pct"/>
          </w:tcPr>
          <w:p w14:paraId="62160A95" w14:textId="23FAB368" w:rsidR="00EC6698"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965577326"/>
                <w14:checkbox>
                  <w14:checked w14:val="0"/>
                  <w14:checkedState w14:val="2612" w14:font="MS Gothic"/>
                  <w14:uncheckedState w14:val="2610" w14:font="MS Gothic"/>
                </w14:checkbox>
              </w:sdtPr>
              <w:sdtContent>
                <w:r w:rsidR="00EC6698" w:rsidRPr="00FA0B9A">
                  <w:rPr>
                    <w:rFonts w:ascii="MS Gothic" w:eastAsia="MS Gothic" w:hAnsi="MS Gothic" w:hint="eastAsia"/>
                    <w:sz w:val="56"/>
                    <w:szCs w:val="48"/>
                  </w:rPr>
                  <w:t>☐</w:t>
                </w:r>
              </w:sdtContent>
            </w:sdt>
          </w:p>
        </w:tc>
        <w:tc>
          <w:tcPr>
            <w:tcW w:w="741" w:type="pct"/>
          </w:tcPr>
          <w:p w14:paraId="02A0ED0B" w14:textId="335C3F0B" w:rsidR="00EC6698"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192143911"/>
                <w14:checkbox>
                  <w14:checked w14:val="0"/>
                  <w14:checkedState w14:val="2612" w14:font="MS Gothic"/>
                  <w14:uncheckedState w14:val="2610" w14:font="MS Gothic"/>
                </w14:checkbox>
              </w:sdtPr>
              <w:sdtContent>
                <w:r w:rsidR="00EC6698" w:rsidRPr="00FA0B9A">
                  <w:rPr>
                    <w:rFonts w:ascii="MS Gothic" w:eastAsia="MS Gothic" w:hAnsi="MS Gothic" w:hint="eastAsia"/>
                    <w:sz w:val="56"/>
                    <w:szCs w:val="48"/>
                  </w:rPr>
                  <w:t>☐</w:t>
                </w:r>
              </w:sdtContent>
            </w:sdt>
          </w:p>
        </w:tc>
        <w:tc>
          <w:tcPr>
            <w:tcW w:w="606" w:type="pct"/>
          </w:tcPr>
          <w:p w14:paraId="72B27C96" w14:textId="74EB4B14" w:rsidR="00EC6698"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90101943"/>
                <w14:checkbox>
                  <w14:checked w14:val="0"/>
                  <w14:checkedState w14:val="2612" w14:font="MS Gothic"/>
                  <w14:uncheckedState w14:val="2610" w14:font="MS Gothic"/>
                </w14:checkbox>
              </w:sdtPr>
              <w:sdtContent>
                <w:r w:rsidR="00EC6698" w:rsidRPr="00FA0B9A">
                  <w:rPr>
                    <w:rFonts w:ascii="MS Gothic" w:eastAsia="MS Gothic" w:hAnsi="MS Gothic" w:hint="eastAsia"/>
                    <w:sz w:val="56"/>
                    <w:szCs w:val="48"/>
                  </w:rPr>
                  <w:t>☐</w:t>
                </w:r>
              </w:sdtContent>
            </w:sdt>
          </w:p>
        </w:tc>
        <w:tc>
          <w:tcPr>
            <w:tcW w:w="741" w:type="pct"/>
          </w:tcPr>
          <w:p w14:paraId="44626C2C" w14:textId="01AC466A" w:rsidR="00EC6698"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150979443"/>
                <w14:checkbox>
                  <w14:checked w14:val="0"/>
                  <w14:checkedState w14:val="2612" w14:font="MS Gothic"/>
                  <w14:uncheckedState w14:val="2610" w14:font="MS Gothic"/>
                </w14:checkbox>
              </w:sdtPr>
              <w:sdtContent>
                <w:r w:rsidR="00EC6698" w:rsidRPr="00FA0B9A">
                  <w:rPr>
                    <w:rFonts w:ascii="MS Gothic" w:eastAsia="MS Gothic" w:hAnsi="MS Gothic" w:hint="eastAsia"/>
                    <w:sz w:val="56"/>
                    <w:szCs w:val="48"/>
                  </w:rPr>
                  <w:t>☐</w:t>
                </w:r>
              </w:sdtContent>
            </w:sdt>
          </w:p>
        </w:tc>
        <w:tc>
          <w:tcPr>
            <w:tcW w:w="623" w:type="pct"/>
          </w:tcPr>
          <w:p w14:paraId="0EDCB120" w14:textId="491605A2" w:rsidR="00EC6698"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528644997"/>
                <w14:checkbox>
                  <w14:checked w14:val="0"/>
                  <w14:checkedState w14:val="2612" w14:font="MS Gothic"/>
                  <w14:uncheckedState w14:val="2610" w14:font="MS Gothic"/>
                </w14:checkbox>
              </w:sdtPr>
              <w:sdtContent>
                <w:r w:rsidR="00EC6698" w:rsidRPr="00FA0B9A">
                  <w:rPr>
                    <w:rFonts w:ascii="MS Gothic" w:eastAsia="MS Gothic" w:hAnsi="MS Gothic" w:hint="eastAsia"/>
                    <w:sz w:val="56"/>
                    <w:szCs w:val="48"/>
                  </w:rPr>
                  <w:t>☐</w:t>
                </w:r>
              </w:sdtContent>
            </w:sdt>
          </w:p>
        </w:tc>
      </w:tr>
      <w:tr w:rsidR="00EC6698" w:rsidRPr="00FA0B9A" w14:paraId="430423CB"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24D09D3B" w14:textId="426083DC" w:rsidR="00EC6698" w:rsidRPr="00EE2536" w:rsidRDefault="00EC6698" w:rsidP="00EE2536">
            <w:pPr>
              <w:pStyle w:val="ListParagraph"/>
              <w:numPr>
                <w:ilvl w:val="0"/>
                <w:numId w:val="38"/>
              </w:numPr>
              <w:spacing w:afterLines="40" w:after="96"/>
              <w:jc w:val="center"/>
              <w:rPr>
                <w:sz w:val="40"/>
                <w:szCs w:val="32"/>
              </w:rPr>
            </w:pPr>
            <w:r w:rsidRPr="00EE2536">
              <w:rPr>
                <w:sz w:val="40"/>
                <w:szCs w:val="32"/>
              </w:rPr>
              <w:t>I want to maintain or increase my current cycle levels</w:t>
            </w:r>
          </w:p>
        </w:tc>
        <w:tc>
          <w:tcPr>
            <w:tcW w:w="609" w:type="pct"/>
          </w:tcPr>
          <w:p w14:paraId="722CA19E" w14:textId="745F7FB1" w:rsidR="00EC6698"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142174066"/>
                <w14:checkbox>
                  <w14:checked w14:val="0"/>
                  <w14:checkedState w14:val="2612" w14:font="MS Gothic"/>
                  <w14:uncheckedState w14:val="2610" w14:font="MS Gothic"/>
                </w14:checkbox>
              </w:sdtPr>
              <w:sdtContent>
                <w:r w:rsidR="00EC6698" w:rsidRPr="00FA0B9A">
                  <w:rPr>
                    <w:rFonts w:ascii="MS Gothic" w:eastAsia="MS Gothic" w:hAnsi="MS Gothic" w:hint="eastAsia"/>
                    <w:sz w:val="56"/>
                    <w:szCs w:val="48"/>
                  </w:rPr>
                  <w:t>☐</w:t>
                </w:r>
              </w:sdtContent>
            </w:sdt>
          </w:p>
        </w:tc>
        <w:tc>
          <w:tcPr>
            <w:tcW w:w="741" w:type="pct"/>
          </w:tcPr>
          <w:p w14:paraId="35412BA7" w14:textId="3B8BB853" w:rsidR="00EC6698"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36914864"/>
                <w14:checkbox>
                  <w14:checked w14:val="0"/>
                  <w14:checkedState w14:val="2612" w14:font="MS Gothic"/>
                  <w14:uncheckedState w14:val="2610" w14:font="MS Gothic"/>
                </w14:checkbox>
              </w:sdtPr>
              <w:sdtContent>
                <w:r w:rsidR="00EC6698" w:rsidRPr="00FA0B9A">
                  <w:rPr>
                    <w:rFonts w:ascii="MS Gothic" w:eastAsia="MS Gothic" w:hAnsi="MS Gothic" w:hint="eastAsia"/>
                    <w:sz w:val="56"/>
                    <w:szCs w:val="48"/>
                  </w:rPr>
                  <w:t>☐</w:t>
                </w:r>
              </w:sdtContent>
            </w:sdt>
          </w:p>
        </w:tc>
        <w:tc>
          <w:tcPr>
            <w:tcW w:w="606" w:type="pct"/>
          </w:tcPr>
          <w:p w14:paraId="203465E2" w14:textId="7A2B2164" w:rsidR="00EC6698"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18784068"/>
                <w14:checkbox>
                  <w14:checked w14:val="0"/>
                  <w14:checkedState w14:val="2612" w14:font="MS Gothic"/>
                  <w14:uncheckedState w14:val="2610" w14:font="MS Gothic"/>
                </w14:checkbox>
              </w:sdtPr>
              <w:sdtContent>
                <w:r w:rsidR="00EC6698" w:rsidRPr="00FA0B9A">
                  <w:rPr>
                    <w:rFonts w:ascii="MS Gothic" w:eastAsia="MS Gothic" w:hAnsi="MS Gothic" w:hint="eastAsia"/>
                    <w:sz w:val="56"/>
                    <w:szCs w:val="48"/>
                  </w:rPr>
                  <w:t>☐</w:t>
                </w:r>
              </w:sdtContent>
            </w:sdt>
          </w:p>
        </w:tc>
        <w:tc>
          <w:tcPr>
            <w:tcW w:w="741" w:type="pct"/>
          </w:tcPr>
          <w:p w14:paraId="15355C21" w14:textId="63ACDFFA" w:rsidR="00EC6698"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771036191"/>
                <w14:checkbox>
                  <w14:checked w14:val="0"/>
                  <w14:checkedState w14:val="2612" w14:font="MS Gothic"/>
                  <w14:uncheckedState w14:val="2610" w14:font="MS Gothic"/>
                </w14:checkbox>
              </w:sdtPr>
              <w:sdtContent>
                <w:r w:rsidR="00EC6698" w:rsidRPr="00FA0B9A">
                  <w:rPr>
                    <w:rFonts w:ascii="MS Gothic" w:eastAsia="MS Gothic" w:hAnsi="MS Gothic" w:hint="eastAsia"/>
                    <w:sz w:val="56"/>
                    <w:szCs w:val="48"/>
                  </w:rPr>
                  <w:t>☐</w:t>
                </w:r>
              </w:sdtContent>
            </w:sdt>
          </w:p>
        </w:tc>
        <w:tc>
          <w:tcPr>
            <w:tcW w:w="623" w:type="pct"/>
          </w:tcPr>
          <w:p w14:paraId="3B1C2D57" w14:textId="7A197453" w:rsidR="00EC6698"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197233634"/>
                <w14:checkbox>
                  <w14:checked w14:val="0"/>
                  <w14:checkedState w14:val="2612" w14:font="MS Gothic"/>
                  <w14:uncheckedState w14:val="2610" w14:font="MS Gothic"/>
                </w14:checkbox>
              </w:sdtPr>
              <w:sdtContent>
                <w:r w:rsidR="00EC6698" w:rsidRPr="00FA0B9A">
                  <w:rPr>
                    <w:rFonts w:ascii="MS Gothic" w:eastAsia="MS Gothic" w:hAnsi="MS Gothic" w:hint="eastAsia"/>
                    <w:sz w:val="56"/>
                    <w:szCs w:val="48"/>
                  </w:rPr>
                  <w:t>☐</w:t>
                </w:r>
              </w:sdtContent>
            </w:sdt>
          </w:p>
        </w:tc>
      </w:tr>
      <w:tr w:rsidR="00EC6698" w:rsidRPr="00FA0B9A" w14:paraId="45435D9E" w14:textId="77777777"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2804959D" w14:textId="7DDF289C" w:rsidR="00EC6698" w:rsidRPr="00EE2536" w:rsidRDefault="00EC6698" w:rsidP="00EE2536">
            <w:pPr>
              <w:pStyle w:val="ListParagraph"/>
              <w:numPr>
                <w:ilvl w:val="0"/>
                <w:numId w:val="38"/>
              </w:numPr>
              <w:spacing w:afterLines="40" w:after="96"/>
              <w:jc w:val="right"/>
              <w:rPr>
                <w:sz w:val="40"/>
                <w:szCs w:val="32"/>
              </w:rPr>
            </w:pPr>
            <w:r w:rsidRPr="00EE2536">
              <w:rPr>
                <w:sz w:val="40"/>
                <w:szCs w:val="32"/>
              </w:rPr>
              <w:lastRenderedPageBreak/>
              <w:t>I can overcome most things that would prevent me from being able to cycle</w:t>
            </w:r>
          </w:p>
        </w:tc>
        <w:tc>
          <w:tcPr>
            <w:tcW w:w="609" w:type="pct"/>
          </w:tcPr>
          <w:p w14:paraId="52EC70DD" w14:textId="0D484CF8" w:rsidR="00EC6698"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408351199"/>
                <w14:checkbox>
                  <w14:checked w14:val="0"/>
                  <w14:checkedState w14:val="2612" w14:font="MS Gothic"/>
                  <w14:uncheckedState w14:val="2610" w14:font="MS Gothic"/>
                </w14:checkbox>
              </w:sdtPr>
              <w:sdtContent>
                <w:r w:rsidR="00EC6698" w:rsidRPr="00FA0B9A">
                  <w:rPr>
                    <w:rFonts w:ascii="MS Gothic" w:eastAsia="MS Gothic" w:hAnsi="MS Gothic" w:hint="eastAsia"/>
                    <w:sz w:val="56"/>
                    <w:szCs w:val="48"/>
                  </w:rPr>
                  <w:t>☐</w:t>
                </w:r>
              </w:sdtContent>
            </w:sdt>
          </w:p>
        </w:tc>
        <w:tc>
          <w:tcPr>
            <w:tcW w:w="741" w:type="pct"/>
          </w:tcPr>
          <w:p w14:paraId="53B2BD67" w14:textId="1608790B" w:rsidR="00EC6698"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562600464"/>
                <w14:checkbox>
                  <w14:checked w14:val="0"/>
                  <w14:checkedState w14:val="2612" w14:font="MS Gothic"/>
                  <w14:uncheckedState w14:val="2610" w14:font="MS Gothic"/>
                </w14:checkbox>
              </w:sdtPr>
              <w:sdtContent>
                <w:r w:rsidR="00EC6698" w:rsidRPr="00FA0B9A">
                  <w:rPr>
                    <w:rFonts w:ascii="MS Gothic" w:eastAsia="MS Gothic" w:hAnsi="MS Gothic" w:hint="eastAsia"/>
                    <w:sz w:val="56"/>
                    <w:szCs w:val="48"/>
                  </w:rPr>
                  <w:t>☐</w:t>
                </w:r>
              </w:sdtContent>
            </w:sdt>
          </w:p>
        </w:tc>
        <w:tc>
          <w:tcPr>
            <w:tcW w:w="606" w:type="pct"/>
          </w:tcPr>
          <w:p w14:paraId="0B190092" w14:textId="5E185597" w:rsidR="00EC6698"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35169074"/>
                <w14:checkbox>
                  <w14:checked w14:val="0"/>
                  <w14:checkedState w14:val="2612" w14:font="MS Gothic"/>
                  <w14:uncheckedState w14:val="2610" w14:font="MS Gothic"/>
                </w14:checkbox>
              </w:sdtPr>
              <w:sdtContent>
                <w:r w:rsidR="00EC6698" w:rsidRPr="00FA0B9A">
                  <w:rPr>
                    <w:rFonts w:ascii="MS Gothic" w:eastAsia="MS Gothic" w:hAnsi="MS Gothic" w:hint="eastAsia"/>
                    <w:sz w:val="56"/>
                    <w:szCs w:val="48"/>
                  </w:rPr>
                  <w:t>☐</w:t>
                </w:r>
              </w:sdtContent>
            </w:sdt>
          </w:p>
        </w:tc>
        <w:tc>
          <w:tcPr>
            <w:tcW w:w="741" w:type="pct"/>
          </w:tcPr>
          <w:p w14:paraId="5937A6F2" w14:textId="66985D57" w:rsidR="00EC6698"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300121432"/>
                <w14:checkbox>
                  <w14:checked w14:val="0"/>
                  <w14:checkedState w14:val="2612" w14:font="MS Gothic"/>
                  <w14:uncheckedState w14:val="2610" w14:font="MS Gothic"/>
                </w14:checkbox>
              </w:sdtPr>
              <w:sdtContent>
                <w:r w:rsidR="00EC6698" w:rsidRPr="00FA0B9A">
                  <w:rPr>
                    <w:rFonts w:ascii="MS Gothic" w:eastAsia="MS Gothic" w:hAnsi="MS Gothic" w:hint="eastAsia"/>
                    <w:sz w:val="56"/>
                    <w:szCs w:val="48"/>
                  </w:rPr>
                  <w:t>☐</w:t>
                </w:r>
              </w:sdtContent>
            </w:sdt>
          </w:p>
        </w:tc>
        <w:tc>
          <w:tcPr>
            <w:tcW w:w="623" w:type="pct"/>
          </w:tcPr>
          <w:p w14:paraId="470C7DD0" w14:textId="7E41CA7D" w:rsidR="00EC6698"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389883570"/>
                <w14:checkbox>
                  <w14:checked w14:val="0"/>
                  <w14:checkedState w14:val="2612" w14:font="MS Gothic"/>
                  <w14:uncheckedState w14:val="2610" w14:font="MS Gothic"/>
                </w14:checkbox>
              </w:sdtPr>
              <w:sdtContent>
                <w:r w:rsidR="00EC6698" w:rsidRPr="00FA0B9A">
                  <w:rPr>
                    <w:rFonts w:ascii="MS Gothic" w:eastAsia="MS Gothic" w:hAnsi="MS Gothic" w:hint="eastAsia"/>
                    <w:sz w:val="56"/>
                    <w:szCs w:val="48"/>
                  </w:rPr>
                  <w:t>☐</w:t>
                </w:r>
              </w:sdtContent>
            </w:sdt>
          </w:p>
        </w:tc>
      </w:tr>
      <w:tr w:rsidR="00D818F9" w:rsidRPr="00FA0B9A" w14:paraId="630ACFB3"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5C52B614" w14:textId="586AB7CD" w:rsidR="00D818F9" w:rsidRPr="00EE2536" w:rsidRDefault="00D818F9" w:rsidP="00EE2536">
            <w:pPr>
              <w:pStyle w:val="ListParagraph"/>
              <w:numPr>
                <w:ilvl w:val="0"/>
                <w:numId w:val="38"/>
              </w:numPr>
              <w:spacing w:afterLines="40" w:after="96"/>
              <w:jc w:val="right"/>
              <w:rPr>
                <w:sz w:val="40"/>
                <w:szCs w:val="32"/>
              </w:rPr>
            </w:pPr>
            <w:r w:rsidRPr="00EE2536">
              <w:rPr>
                <w:sz w:val="40"/>
                <w:szCs w:val="32"/>
              </w:rPr>
              <w:t>I feel safe when I cycle in my local area</w:t>
            </w:r>
          </w:p>
        </w:tc>
        <w:tc>
          <w:tcPr>
            <w:tcW w:w="609" w:type="pct"/>
          </w:tcPr>
          <w:p w14:paraId="6C20087C" w14:textId="3A7382A1"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751697006"/>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23F27A7B" w14:textId="78F03F59"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788122331"/>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06" w:type="pct"/>
          </w:tcPr>
          <w:p w14:paraId="285176DC" w14:textId="33BB4526"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85317068"/>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584995E9" w14:textId="32589A8C"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786898539"/>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23" w:type="pct"/>
          </w:tcPr>
          <w:p w14:paraId="1A08EA22" w14:textId="0C2DBB3D"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82912526"/>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r>
      <w:tr w:rsidR="00D818F9" w:rsidRPr="00FA0B9A" w14:paraId="5FD22E82" w14:textId="77777777"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01E23EC0" w14:textId="326754A0" w:rsidR="00D818F9" w:rsidRPr="00EE2536" w:rsidRDefault="00D818F9" w:rsidP="00EE2536">
            <w:pPr>
              <w:pStyle w:val="ListParagraph"/>
              <w:numPr>
                <w:ilvl w:val="0"/>
                <w:numId w:val="38"/>
              </w:numPr>
              <w:spacing w:afterLines="40" w:after="96"/>
              <w:jc w:val="right"/>
              <w:rPr>
                <w:sz w:val="40"/>
                <w:szCs w:val="32"/>
              </w:rPr>
            </w:pPr>
            <w:r w:rsidRPr="00EE2536">
              <w:rPr>
                <w:sz w:val="40"/>
                <w:szCs w:val="32"/>
              </w:rPr>
              <w:lastRenderedPageBreak/>
              <w:t>There are shops and amenities within cycle distance of my home</w:t>
            </w:r>
          </w:p>
        </w:tc>
        <w:tc>
          <w:tcPr>
            <w:tcW w:w="609" w:type="pct"/>
          </w:tcPr>
          <w:p w14:paraId="5F8DF197" w14:textId="2ECF7DA5"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790471855"/>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637A1447" w14:textId="470DFD16"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085335615"/>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06" w:type="pct"/>
          </w:tcPr>
          <w:p w14:paraId="5D68C59A" w14:textId="7EB30084"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52663946"/>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17718EAC" w14:textId="3427CBC1"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815020483"/>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23" w:type="pct"/>
          </w:tcPr>
          <w:p w14:paraId="7A7B1B45" w14:textId="75C07211"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48014040"/>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r>
      <w:tr w:rsidR="00D818F9" w:rsidRPr="00FA0B9A" w14:paraId="4A4C920D"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1713AFAF" w14:textId="0582A2F5" w:rsidR="00D818F9" w:rsidRPr="00EE2536" w:rsidRDefault="00D818F9" w:rsidP="00EE2536">
            <w:pPr>
              <w:pStyle w:val="ListParagraph"/>
              <w:numPr>
                <w:ilvl w:val="0"/>
                <w:numId w:val="38"/>
              </w:numPr>
              <w:spacing w:afterLines="40" w:after="96"/>
              <w:jc w:val="right"/>
              <w:rPr>
                <w:sz w:val="40"/>
                <w:szCs w:val="32"/>
              </w:rPr>
            </w:pPr>
            <w:r w:rsidRPr="00EE2536">
              <w:rPr>
                <w:sz w:val="40"/>
                <w:szCs w:val="32"/>
              </w:rPr>
              <w:t>I often see other people cycle in my local area</w:t>
            </w:r>
          </w:p>
        </w:tc>
        <w:tc>
          <w:tcPr>
            <w:tcW w:w="609" w:type="pct"/>
          </w:tcPr>
          <w:p w14:paraId="69479328" w14:textId="6CC888DF"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13648771"/>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79E5436A" w14:textId="364BE4E6"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07274939"/>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06" w:type="pct"/>
          </w:tcPr>
          <w:p w14:paraId="6B582A33" w14:textId="189926E5"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511732707"/>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3057C790" w14:textId="4675E2C7"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188413127"/>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23" w:type="pct"/>
          </w:tcPr>
          <w:p w14:paraId="328F9B7B" w14:textId="3389BFFD"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733272632"/>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r>
      <w:tr w:rsidR="00D818F9" w:rsidRPr="00FA0B9A" w14:paraId="459C81DA" w14:textId="77777777"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69D4B5F4" w14:textId="5E4728EC" w:rsidR="00D818F9" w:rsidRPr="00EE2536" w:rsidRDefault="00D818F9" w:rsidP="00EE2536">
            <w:pPr>
              <w:pStyle w:val="ListParagraph"/>
              <w:numPr>
                <w:ilvl w:val="0"/>
                <w:numId w:val="38"/>
              </w:numPr>
              <w:spacing w:afterLines="40" w:after="96"/>
              <w:jc w:val="right"/>
              <w:rPr>
                <w:sz w:val="40"/>
                <w:szCs w:val="32"/>
              </w:rPr>
            </w:pPr>
            <w:r w:rsidRPr="00EE2536">
              <w:rPr>
                <w:sz w:val="40"/>
                <w:szCs w:val="32"/>
              </w:rPr>
              <w:lastRenderedPageBreak/>
              <w:t>I don’t know routes to get to places</w:t>
            </w:r>
          </w:p>
        </w:tc>
        <w:tc>
          <w:tcPr>
            <w:tcW w:w="609" w:type="pct"/>
          </w:tcPr>
          <w:p w14:paraId="205543C2" w14:textId="03B7A5BF"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375531164"/>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02153575" w14:textId="67829229"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364750410"/>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06" w:type="pct"/>
          </w:tcPr>
          <w:p w14:paraId="02B08407" w14:textId="172E127A"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721976778"/>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48C5AEB3" w14:textId="5D879528"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490372805"/>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23" w:type="pct"/>
          </w:tcPr>
          <w:p w14:paraId="62CBF5AB" w14:textId="3571FA45"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5256961"/>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r>
      <w:tr w:rsidR="00D818F9" w:rsidRPr="00FA0B9A" w14:paraId="405557D7"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37CCCACF" w14:textId="31B4117D" w:rsidR="00D818F9" w:rsidRPr="00EE2536" w:rsidRDefault="00D818F9" w:rsidP="00EE2536">
            <w:pPr>
              <w:pStyle w:val="ListParagraph"/>
              <w:numPr>
                <w:ilvl w:val="0"/>
                <w:numId w:val="38"/>
              </w:numPr>
              <w:spacing w:afterLines="40" w:after="96"/>
              <w:jc w:val="right"/>
              <w:rPr>
                <w:sz w:val="40"/>
                <w:szCs w:val="32"/>
              </w:rPr>
            </w:pPr>
            <w:r w:rsidRPr="00EE2536">
              <w:rPr>
                <w:sz w:val="40"/>
                <w:szCs w:val="32"/>
              </w:rPr>
              <w:t>Social circles, like family, children and friends, cycle themselves</w:t>
            </w:r>
            <w:r w:rsidR="00E17DD2">
              <w:rPr>
                <w:sz w:val="40"/>
                <w:szCs w:val="32"/>
              </w:rPr>
              <w:br/>
            </w:r>
          </w:p>
        </w:tc>
        <w:tc>
          <w:tcPr>
            <w:tcW w:w="609" w:type="pct"/>
          </w:tcPr>
          <w:p w14:paraId="468D3AF8" w14:textId="575DB775"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790349992"/>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331C18C8" w14:textId="7B218EEC"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647477389"/>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06" w:type="pct"/>
          </w:tcPr>
          <w:p w14:paraId="57EF7E95" w14:textId="5174FFC6"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887679931"/>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19D7F060" w14:textId="10853B81"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912049767"/>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23" w:type="pct"/>
          </w:tcPr>
          <w:p w14:paraId="0C2D48FA" w14:textId="62487EE8"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754819897"/>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r>
      <w:tr w:rsidR="00D818F9" w:rsidRPr="00FA0B9A" w14:paraId="6CF26779" w14:textId="77777777"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79DD5DF2" w14:textId="3D802763" w:rsidR="00D818F9" w:rsidRPr="00EE2536" w:rsidRDefault="00D818F9" w:rsidP="00EE2536">
            <w:pPr>
              <w:pStyle w:val="ListParagraph"/>
              <w:numPr>
                <w:ilvl w:val="0"/>
                <w:numId w:val="38"/>
              </w:numPr>
              <w:spacing w:afterLines="40" w:after="96"/>
              <w:jc w:val="right"/>
              <w:rPr>
                <w:sz w:val="40"/>
                <w:szCs w:val="32"/>
              </w:rPr>
            </w:pPr>
            <w:r w:rsidRPr="00EE2536">
              <w:rPr>
                <w:sz w:val="40"/>
                <w:szCs w:val="32"/>
              </w:rPr>
              <w:lastRenderedPageBreak/>
              <w:t>Social circles, like family, children and friends, encourage me to cycle</w:t>
            </w:r>
          </w:p>
        </w:tc>
        <w:tc>
          <w:tcPr>
            <w:tcW w:w="609" w:type="pct"/>
          </w:tcPr>
          <w:p w14:paraId="3C6A1343" w14:textId="2B0D025D"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546988915"/>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4C71BF0A" w14:textId="438D5256"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830145973"/>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06" w:type="pct"/>
          </w:tcPr>
          <w:p w14:paraId="42BACA55" w14:textId="1F9C8E80"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45656157"/>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12F107B5" w14:textId="5413957F"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129059229"/>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23" w:type="pct"/>
          </w:tcPr>
          <w:p w14:paraId="43C162A7" w14:textId="0E5B108B"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085145328"/>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r>
      <w:tr w:rsidR="00D818F9" w:rsidRPr="00FA0B9A" w14:paraId="2BF370DE"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3DAD6602" w14:textId="4F318550" w:rsidR="00D818F9" w:rsidRPr="00EE2536" w:rsidRDefault="00D818F9" w:rsidP="00EE2536">
            <w:pPr>
              <w:pStyle w:val="ListParagraph"/>
              <w:numPr>
                <w:ilvl w:val="0"/>
                <w:numId w:val="38"/>
              </w:numPr>
              <w:spacing w:afterLines="40" w:after="96"/>
              <w:jc w:val="right"/>
              <w:rPr>
                <w:sz w:val="40"/>
                <w:szCs w:val="32"/>
              </w:rPr>
            </w:pPr>
            <w:r w:rsidRPr="00EE2536">
              <w:rPr>
                <w:sz w:val="40"/>
                <w:szCs w:val="32"/>
              </w:rPr>
              <w:t>I don’t know how to repair my cycle if it brakes</w:t>
            </w:r>
          </w:p>
        </w:tc>
        <w:tc>
          <w:tcPr>
            <w:tcW w:w="609" w:type="pct"/>
          </w:tcPr>
          <w:p w14:paraId="402F2E46" w14:textId="5BC98AE7"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606693851"/>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6D0EFB35" w14:textId="5A018031"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322655563"/>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06" w:type="pct"/>
          </w:tcPr>
          <w:p w14:paraId="72C820E7" w14:textId="069FCC65"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482242942"/>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02A3397B" w14:textId="3B70E415"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03555413"/>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23" w:type="pct"/>
          </w:tcPr>
          <w:p w14:paraId="4AE0C507" w14:textId="74EAC59A"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88818718"/>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r>
      <w:tr w:rsidR="00D818F9" w:rsidRPr="00FA0B9A" w14:paraId="57C218FB" w14:textId="77777777"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0FCD0FA2" w14:textId="6DEBFE8C" w:rsidR="00D818F9" w:rsidRPr="00EE2536" w:rsidRDefault="00D818F9" w:rsidP="00EE2536">
            <w:pPr>
              <w:pStyle w:val="ListParagraph"/>
              <w:numPr>
                <w:ilvl w:val="0"/>
                <w:numId w:val="38"/>
              </w:numPr>
              <w:spacing w:afterLines="40" w:after="96"/>
              <w:jc w:val="right"/>
              <w:rPr>
                <w:sz w:val="40"/>
                <w:szCs w:val="32"/>
              </w:rPr>
            </w:pPr>
            <w:r w:rsidRPr="00EE2536">
              <w:rPr>
                <w:sz w:val="40"/>
                <w:szCs w:val="32"/>
              </w:rPr>
              <w:lastRenderedPageBreak/>
              <w:t>There aren’t enough safe places to lock your cycle</w:t>
            </w:r>
          </w:p>
        </w:tc>
        <w:tc>
          <w:tcPr>
            <w:tcW w:w="609" w:type="pct"/>
          </w:tcPr>
          <w:p w14:paraId="48DD69F5" w14:textId="15F16FF1"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787043100"/>
                <w14:checkbox>
                  <w14:checked w14:val="0"/>
                  <w14:checkedState w14:val="2612" w14:font="MS Gothic"/>
                  <w14:uncheckedState w14:val="2610" w14:font="MS Gothic"/>
                </w14:checkbox>
              </w:sdtPr>
              <w:sdtContent>
                <w:r w:rsidR="0036700C" w:rsidRPr="00FA0B9A">
                  <w:rPr>
                    <w:rFonts w:ascii="MS Gothic" w:eastAsia="MS Gothic" w:hAnsi="MS Gothic" w:hint="eastAsia"/>
                    <w:sz w:val="56"/>
                    <w:szCs w:val="48"/>
                  </w:rPr>
                  <w:t>☐</w:t>
                </w:r>
              </w:sdtContent>
            </w:sdt>
          </w:p>
        </w:tc>
        <w:tc>
          <w:tcPr>
            <w:tcW w:w="741" w:type="pct"/>
          </w:tcPr>
          <w:p w14:paraId="7136A701" w14:textId="048F7B03"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31800234"/>
                <w14:checkbox>
                  <w14:checked w14:val="0"/>
                  <w14:checkedState w14:val="2612" w14:font="MS Gothic"/>
                  <w14:uncheckedState w14:val="2610" w14:font="MS Gothic"/>
                </w14:checkbox>
              </w:sdtPr>
              <w:sdtContent>
                <w:r w:rsidR="0036700C" w:rsidRPr="00FA0B9A">
                  <w:rPr>
                    <w:rFonts w:ascii="MS Gothic" w:eastAsia="MS Gothic" w:hAnsi="MS Gothic" w:hint="eastAsia"/>
                    <w:sz w:val="56"/>
                    <w:szCs w:val="48"/>
                  </w:rPr>
                  <w:t>☐</w:t>
                </w:r>
              </w:sdtContent>
            </w:sdt>
          </w:p>
        </w:tc>
        <w:tc>
          <w:tcPr>
            <w:tcW w:w="606" w:type="pct"/>
          </w:tcPr>
          <w:p w14:paraId="58B1CABF" w14:textId="2BB319F3"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891424561"/>
                <w14:checkbox>
                  <w14:checked w14:val="0"/>
                  <w14:checkedState w14:val="2612" w14:font="MS Gothic"/>
                  <w14:uncheckedState w14:val="2610" w14:font="MS Gothic"/>
                </w14:checkbox>
              </w:sdtPr>
              <w:sdtContent>
                <w:r w:rsidR="0036700C" w:rsidRPr="00FA0B9A">
                  <w:rPr>
                    <w:rFonts w:ascii="MS Gothic" w:eastAsia="MS Gothic" w:hAnsi="MS Gothic" w:hint="eastAsia"/>
                    <w:sz w:val="56"/>
                    <w:szCs w:val="48"/>
                  </w:rPr>
                  <w:t>☐</w:t>
                </w:r>
              </w:sdtContent>
            </w:sdt>
          </w:p>
        </w:tc>
        <w:tc>
          <w:tcPr>
            <w:tcW w:w="741" w:type="pct"/>
          </w:tcPr>
          <w:p w14:paraId="37BBE51E" w14:textId="7B6AADD8"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553919531"/>
                <w14:checkbox>
                  <w14:checked w14:val="0"/>
                  <w14:checkedState w14:val="2612" w14:font="MS Gothic"/>
                  <w14:uncheckedState w14:val="2610" w14:font="MS Gothic"/>
                </w14:checkbox>
              </w:sdtPr>
              <w:sdtContent>
                <w:r w:rsidR="0036700C" w:rsidRPr="00FA0B9A">
                  <w:rPr>
                    <w:rFonts w:ascii="MS Gothic" w:eastAsia="MS Gothic" w:hAnsi="MS Gothic" w:hint="eastAsia"/>
                    <w:sz w:val="56"/>
                    <w:szCs w:val="48"/>
                  </w:rPr>
                  <w:t>☐</w:t>
                </w:r>
              </w:sdtContent>
            </w:sdt>
          </w:p>
        </w:tc>
        <w:tc>
          <w:tcPr>
            <w:tcW w:w="623" w:type="pct"/>
          </w:tcPr>
          <w:p w14:paraId="3E5180AC" w14:textId="71475C48"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864476975"/>
                <w14:checkbox>
                  <w14:checked w14:val="0"/>
                  <w14:checkedState w14:val="2612" w14:font="MS Gothic"/>
                  <w14:uncheckedState w14:val="2610" w14:font="MS Gothic"/>
                </w14:checkbox>
              </w:sdtPr>
              <w:sdtContent>
                <w:r w:rsidR="0036700C" w:rsidRPr="00FA0B9A">
                  <w:rPr>
                    <w:rFonts w:ascii="MS Gothic" w:eastAsia="MS Gothic" w:hAnsi="MS Gothic" w:hint="eastAsia"/>
                    <w:sz w:val="56"/>
                    <w:szCs w:val="48"/>
                  </w:rPr>
                  <w:t>☐</w:t>
                </w:r>
              </w:sdtContent>
            </w:sdt>
          </w:p>
        </w:tc>
      </w:tr>
      <w:tr w:rsidR="00D818F9" w:rsidRPr="00FA0B9A" w14:paraId="69C40B03"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1B9CA8A5" w14:textId="11914171" w:rsidR="00D818F9" w:rsidRPr="00EE2536" w:rsidRDefault="00D818F9" w:rsidP="00EE2536">
            <w:pPr>
              <w:pStyle w:val="ListParagraph"/>
              <w:numPr>
                <w:ilvl w:val="0"/>
                <w:numId w:val="38"/>
              </w:numPr>
              <w:spacing w:afterLines="40" w:after="96"/>
              <w:jc w:val="right"/>
              <w:rPr>
                <w:sz w:val="40"/>
                <w:szCs w:val="32"/>
              </w:rPr>
            </w:pPr>
            <w:r w:rsidRPr="00EE2536">
              <w:rPr>
                <w:sz w:val="40"/>
                <w:szCs w:val="32"/>
              </w:rPr>
              <w:t>If I do need to shower there is nowhere to shower or change at my destination</w:t>
            </w:r>
          </w:p>
        </w:tc>
        <w:tc>
          <w:tcPr>
            <w:tcW w:w="609" w:type="pct"/>
          </w:tcPr>
          <w:p w14:paraId="63FE8646" w14:textId="32705B29"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062168093"/>
                <w14:checkbox>
                  <w14:checked w14:val="0"/>
                  <w14:checkedState w14:val="2612" w14:font="MS Gothic"/>
                  <w14:uncheckedState w14:val="2610" w14:font="MS Gothic"/>
                </w14:checkbox>
              </w:sdtPr>
              <w:sdtContent>
                <w:r w:rsidR="0036700C" w:rsidRPr="00FA0B9A">
                  <w:rPr>
                    <w:rFonts w:ascii="MS Gothic" w:eastAsia="MS Gothic" w:hAnsi="MS Gothic" w:hint="eastAsia"/>
                    <w:sz w:val="56"/>
                    <w:szCs w:val="48"/>
                  </w:rPr>
                  <w:t>☐</w:t>
                </w:r>
              </w:sdtContent>
            </w:sdt>
          </w:p>
        </w:tc>
        <w:tc>
          <w:tcPr>
            <w:tcW w:w="741" w:type="pct"/>
          </w:tcPr>
          <w:p w14:paraId="36721E72" w14:textId="3CE52DA8"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25489334"/>
                <w14:checkbox>
                  <w14:checked w14:val="0"/>
                  <w14:checkedState w14:val="2612" w14:font="MS Gothic"/>
                  <w14:uncheckedState w14:val="2610" w14:font="MS Gothic"/>
                </w14:checkbox>
              </w:sdtPr>
              <w:sdtContent>
                <w:r w:rsidR="0036700C" w:rsidRPr="00FA0B9A">
                  <w:rPr>
                    <w:rFonts w:ascii="MS Gothic" w:eastAsia="MS Gothic" w:hAnsi="MS Gothic" w:hint="eastAsia"/>
                    <w:sz w:val="56"/>
                    <w:szCs w:val="48"/>
                  </w:rPr>
                  <w:t>☐</w:t>
                </w:r>
              </w:sdtContent>
            </w:sdt>
          </w:p>
        </w:tc>
        <w:tc>
          <w:tcPr>
            <w:tcW w:w="606" w:type="pct"/>
          </w:tcPr>
          <w:p w14:paraId="5306CE49" w14:textId="5E1F9DFD"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195117525"/>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47249C50" w14:textId="7DFCE15A"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056441899"/>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23" w:type="pct"/>
          </w:tcPr>
          <w:p w14:paraId="628D8213" w14:textId="695E2FDB"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455875781"/>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r>
    </w:tbl>
    <w:p w14:paraId="4DB18C5D" w14:textId="77777777" w:rsidR="00F158E3" w:rsidRPr="00FA0B9A" w:rsidRDefault="00F158E3" w:rsidP="00FC5079">
      <w:pPr>
        <w:pStyle w:val="Heading5"/>
        <w:rPr>
          <w:sz w:val="40"/>
          <w:szCs w:val="36"/>
        </w:rPr>
        <w:sectPr w:rsidR="00F158E3" w:rsidRPr="00FA0B9A" w:rsidSect="007C6F2E">
          <w:pgSz w:w="16838" w:h="11906" w:orient="landscape"/>
          <w:pgMar w:top="1134" w:right="1134" w:bottom="851" w:left="1418" w:header="709" w:footer="709" w:gutter="0"/>
          <w:cols w:space="708"/>
          <w:titlePg/>
          <w:docGrid w:linePitch="360"/>
        </w:sectPr>
      </w:pPr>
    </w:p>
    <w:p w14:paraId="5D0DDC24" w14:textId="602E6673" w:rsidR="001E054B" w:rsidRPr="00FA0B9A" w:rsidRDefault="001E054B" w:rsidP="00FC5079">
      <w:pPr>
        <w:pStyle w:val="Heading5"/>
        <w:rPr>
          <w:sz w:val="40"/>
          <w:szCs w:val="36"/>
        </w:rPr>
      </w:pPr>
      <w:r w:rsidRPr="00FA0B9A">
        <w:rPr>
          <w:sz w:val="40"/>
          <w:szCs w:val="36"/>
        </w:rPr>
        <w:lastRenderedPageBreak/>
        <w:t xml:space="preserve">Section </w:t>
      </w:r>
      <w:r w:rsidR="00CC0BB1" w:rsidRPr="00FA0B9A">
        <w:rPr>
          <w:sz w:val="40"/>
          <w:szCs w:val="36"/>
        </w:rPr>
        <w:t>4</w:t>
      </w:r>
      <w:r w:rsidRPr="00FA0B9A">
        <w:rPr>
          <w:sz w:val="40"/>
          <w:szCs w:val="36"/>
        </w:rPr>
        <w:t>: About You</w:t>
      </w:r>
    </w:p>
    <w:p w14:paraId="77C32AB0" w14:textId="77777777" w:rsidR="001E054B" w:rsidRPr="00FA0B9A" w:rsidRDefault="001E054B" w:rsidP="00FC5079">
      <w:pPr>
        <w:spacing w:afterLines="40" w:after="96"/>
        <w:rPr>
          <w:sz w:val="40"/>
          <w:szCs w:val="30"/>
        </w:rPr>
      </w:pPr>
      <w:r w:rsidRPr="00FA0B9A">
        <w:rPr>
          <w:sz w:val="40"/>
          <w:szCs w:val="30"/>
        </w:rPr>
        <w:t>We’d now like to ask you a few optional questions about yourself. Your answers will be kept in strict confidence and only used in the analysis of the data.</w:t>
      </w:r>
    </w:p>
    <w:p w14:paraId="23B8EC5E" w14:textId="615ABCF6" w:rsidR="00F7277E" w:rsidRPr="007909C1" w:rsidRDefault="001E054B" w:rsidP="00F7277E">
      <w:pPr>
        <w:spacing w:afterLines="40" w:after="96"/>
        <w:rPr>
          <w:rFonts w:cs="Calmetta"/>
          <w:sz w:val="40"/>
          <w:szCs w:val="40"/>
        </w:rPr>
      </w:pPr>
      <w:r w:rsidRPr="00FA0B9A">
        <w:rPr>
          <w:rFonts w:cs="Calmetta"/>
          <w:sz w:val="40"/>
          <w:szCs w:val="40"/>
        </w:rPr>
        <w:t>This is so we ensure we speak to a wide range of people spread throughout Greater Manchester. This will only be shared with Transport for Greater Manchester for transport planning and research purposes and will not be used to identify you.</w:t>
      </w:r>
      <w:r w:rsidRPr="00FA0B9A">
        <w:rPr>
          <w:sz w:val="40"/>
          <w:szCs w:val="30"/>
        </w:rPr>
        <w:tab/>
      </w:r>
    </w:p>
    <w:p w14:paraId="139BFD46" w14:textId="77777777" w:rsidR="007909C1" w:rsidRDefault="007909C1" w:rsidP="007909C1">
      <w:pPr>
        <w:pStyle w:val="Heading2"/>
        <w:spacing w:before="0" w:afterLines="40" w:after="96"/>
        <w:rPr>
          <w:rFonts w:cs="Calmetta"/>
          <w:b w:val="0"/>
          <w:color w:val="000000"/>
          <w:sz w:val="40"/>
          <w:szCs w:val="40"/>
        </w:rPr>
      </w:pPr>
    </w:p>
    <w:p w14:paraId="1E43BDBF" w14:textId="71102658" w:rsidR="00C15B13" w:rsidRPr="00F7277E" w:rsidRDefault="007909C1" w:rsidP="007909C1">
      <w:pPr>
        <w:pStyle w:val="Heading2"/>
        <w:spacing w:before="0" w:afterLines="40" w:after="96"/>
        <w:rPr>
          <w:rFonts w:cs="Calmetta"/>
          <w:b w:val="0"/>
          <w:color w:val="000000"/>
          <w:sz w:val="40"/>
          <w:szCs w:val="40"/>
        </w:rPr>
      </w:pPr>
      <w:r>
        <w:rPr>
          <w:rFonts w:cs="Calmetta"/>
          <w:b w:val="0"/>
          <w:color w:val="000000"/>
          <w:sz w:val="40"/>
          <w:szCs w:val="40"/>
        </w:rPr>
        <w:t xml:space="preserve">Question 1. </w:t>
      </w:r>
      <w:r w:rsidR="001E054B" w:rsidRPr="00FA0B9A">
        <w:rPr>
          <w:rFonts w:cs="Calmetta"/>
          <w:b w:val="0"/>
          <w:color w:val="000000"/>
          <w:sz w:val="40"/>
          <w:szCs w:val="40"/>
        </w:rPr>
        <w:t>What is your postcode please?</w:t>
      </w:r>
      <w:r w:rsidR="002A521F" w:rsidRPr="00FA0B9A">
        <w:rPr>
          <w:rFonts w:cs="Calmetta"/>
          <w:b w:val="0"/>
          <w:color w:val="000000"/>
          <w:sz w:val="40"/>
          <w:szCs w:val="40"/>
        </w:rPr>
        <w:t xml:space="preserve"> </w:t>
      </w:r>
    </w:p>
    <w:p w14:paraId="00539975" w14:textId="1EE6FB4F" w:rsidR="001E054B" w:rsidRPr="00FA0B9A" w:rsidRDefault="002A521F" w:rsidP="007909C1">
      <w:pPr>
        <w:pStyle w:val="Heading2"/>
        <w:spacing w:before="0" w:afterLines="40" w:after="96"/>
        <w:rPr>
          <w:rFonts w:cs="Calmetta"/>
          <w:b w:val="0"/>
          <w:color w:val="000000"/>
          <w:sz w:val="40"/>
          <w:szCs w:val="40"/>
        </w:rPr>
      </w:pPr>
      <w:r w:rsidRPr="00FA0B9A">
        <w:rPr>
          <w:rFonts w:cs="Calmetta"/>
          <w:b w:val="0"/>
          <w:color w:val="000000"/>
          <w:sz w:val="40"/>
          <w:szCs w:val="40"/>
          <w:u w:val="single"/>
        </w:rPr>
        <w:tab/>
      </w:r>
      <w:r w:rsidRPr="00FA0B9A">
        <w:rPr>
          <w:rFonts w:cs="Calmetta"/>
          <w:b w:val="0"/>
          <w:color w:val="000000"/>
          <w:sz w:val="40"/>
          <w:szCs w:val="40"/>
          <w:u w:val="single"/>
        </w:rPr>
        <w:tab/>
      </w:r>
      <w:r w:rsidRPr="00FA0B9A">
        <w:rPr>
          <w:rFonts w:cs="Calmetta"/>
          <w:b w:val="0"/>
          <w:color w:val="000000"/>
          <w:sz w:val="40"/>
          <w:szCs w:val="40"/>
          <w:u w:val="single"/>
        </w:rPr>
        <w:tab/>
      </w:r>
      <w:r w:rsidRPr="00FA0B9A">
        <w:rPr>
          <w:rFonts w:cs="Calmetta"/>
          <w:b w:val="0"/>
          <w:color w:val="000000"/>
          <w:sz w:val="40"/>
          <w:szCs w:val="40"/>
          <w:u w:val="single"/>
        </w:rPr>
        <w:tab/>
      </w:r>
      <w:r w:rsidRPr="00FA0B9A">
        <w:rPr>
          <w:rFonts w:cs="Calmetta"/>
          <w:b w:val="0"/>
          <w:color w:val="000000"/>
          <w:sz w:val="40"/>
          <w:szCs w:val="40"/>
          <w:u w:val="single"/>
        </w:rPr>
        <w:tab/>
      </w:r>
    </w:p>
    <w:p w14:paraId="7D5D0024" w14:textId="225B2A93" w:rsidR="00F7277E" w:rsidRPr="00F7277E" w:rsidRDefault="00F7277E" w:rsidP="00F7277E">
      <w:pPr>
        <w:tabs>
          <w:tab w:val="left" w:pos="7225"/>
        </w:tabs>
        <w:rPr>
          <w:rFonts w:cs="Calmetta"/>
          <w:sz w:val="40"/>
          <w:szCs w:val="40"/>
        </w:rPr>
      </w:pPr>
    </w:p>
    <w:p w14:paraId="3FE4885B" w14:textId="77777777" w:rsidR="00A96991" w:rsidRDefault="00A96991" w:rsidP="007909C1">
      <w:pPr>
        <w:spacing w:afterLines="40" w:after="96"/>
        <w:rPr>
          <w:sz w:val="40"/>
          <w:szCs w:val="30"/>
        </w:rPr>
        <w:sectPr w:rsidR="00A96991" w:rsidSect="005E4ADB">
          <w:pgSz w:w="11906" w:h="16838"/>
          <w:pgMar w:top="1134" w:right="851" w:bottom="1418" w:left="1134" w:header="709" w:footer="709" w:gutter="0"/>
          <w:cols w:space="708"/>
          <w:titlePg/>
          <w:docGrid w:linePitch="360"/>
        </w:sectPr>
      </w:pPr>
    </w:p>
    <w:p w14:paraId="2B241D3D" w14:textId="10B90FD9" w:rsidR="00D01B2C" w:rsidRPr="007909C1" w:rsidRDefault="007909C1" w:rsidP="007909C1">
      <w:pPr>
        <w:spacing w:afterLines="40" w:after="96"/>
        <w:rPr>
          <w:sz w:val="40"/>
          <w:szCs w:val="30"/>
        </w:rPr>
      </w:pPr>
      <w:r>
        <w:rPr>
          <w:sz w:val="40"/>
          <w:szCs w:val="30"/>
        </w:rPr>
        <w:lastRenderedPageBreak/>
        <w:t xml:space="preserve">Question 2. </w:t>
      </w:r>
      <w:r w:rsidR="00563A12">
        <w:rPr>
          <w:sz w:val="40"/>
          <w:szCs w:val="30"/>
        </w:rPr>
        <w:t>W</w:t>
      </w:r>
      <w:r w:rsidR="001E054B" w:rsidRPr="007909C1">
        <w:rPr>
          <w:sz w:val="40"/>
          <w:szCs w:val="30"/>
        </w:rPr>
        <w:t xml:space="preserve">hich age bracket </w:t>
      </w:r>
      <w:r w:rsidR="00563A12">
        <w:rPr>
          <w:sz w:val="40"/>
          <w:szCs w:val="30"/>
        </w:rPr>
        <w:t xml:space="preserve">are </w:t>
      </w:r>
      <w:r w:rsidR="001E054B" w:rsidRPr="007909C1">
        <w:rPr>
          <w:sz w:val="40"/>
          <w:szCs w:val="30"/>
        </w:rPr>
        <w:t>you? Select one</w:t>
      </w:r>
      <w:r w:rsidR="00D01B2C" w:rsidRPr="007909C1">
        <w:rPr>
          <w:sz w:val="40"/>
          <w:szCs w:val="30"/>
        </w:rPr>
        <w:t>.</w:t>
      </w:r>
    </w:p>
    <w:p w14:paraId="6F4E0234" w14:textId="77777777" w:rsidR="007909C1" w:rsidRPr="00A96991" w:rsidRDefault="00000000" w:rsidP="00A96991">
      <w:pPr>
        <w:pStyle w:val="ListParagraph"/>
        <w:numPr>
          <w:ilvl w:val="0"/>
          <w:numId w:val="45"/>
        </w:numPr>
        <w:spacing w:afterLines="40" w:after="96"/>
        <w:rPr>
          <w:sz w:val="40"/>
          <w:szCs w:val="30"/>
        </w:rPr>
      </w:pPr>
      <w:sdt>
        <w:sdtPr>
          <w:rPr>
            <w:rFonts w:ascii="MS Gothic" w:eastAsia="MS Gothic" w:hAnsi="MS Gothic"/>
            <w:sz w:val="56"/>
            <w:szCs w:val="48"/>
          </w:rPr>
          <w:id w:val="-1999189797"/>
          <w14:checkbox>
            <w14:checked w14:val="0"/>
            <w14:checkedState w14:val="2612" w14:font="MS Gothic"/>
            <w14:uncheckedState w14:val="2610" w14:font="MS Gothic"/>
          </w14:checkbox>
        </w:sdtPr>
        <w:sdtContent>
          <w:r w:rsidR="00A87817" w:rsidRPr="00A96991">
            <w:rPr>
              <w:rFonts w:ascii="MS Gothic" w:eastAsia="MS Gothic" w:hAnsi="MS Gothic" w:hint="eastAsia"/>
              <w:sz w:val="56"/>
              <w:szCs w:val="48"/>
            </w:rPr>
            <w:t>☐</w:t>
          </w:r>
        </w:sdtContent>
      </w:sdt>
      <w:r w:rsidR="00D01B2C" w:rsidRPr="00A96991">
        <w:rPr>
          <w:sz w:val="40"/>
          <w:szCs w:val="30"/>
        </w:rPr>
        <w:t xml:space="preserve"> Under 16</w:t>
      </w:r>
    </w:p>
    <w:p w14:paraId="7A560572" w14:textId="77777777" w:rsidR="007909C1" w:rsidRPr="00A96991" w:rsidRDefault="00000000" w:rsidP="00A96991">
      <w:pPr>
        <w:pStyle w:val="ListParagraph"/>
        <w:numPr>
          <w:ilvl w:val="0"/>
          <w:numId w:val="45"/>
        </w:numPr>
        <w:spacing w:afterLines="40" w:after="96"/>
        <w:rPr>
          <w:sz w:val="40"/>
          <w:szCs w:val="30"/>
        </w:rPr>
      </w:pPr>
      <w:sdt>
        <w:sdtPr>
          <w:rPr>
            <w:rFonts w:ascii="MS Gothic" w:eastAsia="MS Gothic" w:hAnsi="MS Gothic"/>
            <w:sz w:val="56"/>
            <w:szCs w:val="48"/>
          </w:rPr>
          <w:id w:val="631217929"/>
          <w14:checkbox>
            <w14:checked w14:val="0"/>
            <w14:checkedState w14:val="2612" w14:font="MS Gothic"/>
            <w14:uncheckedState w14:val="2610" w14:font="MS Gothic"/>
          </w14:checkbox>
        </w:sdtPr>
        <w:sdtContent>
          <w:r w:rsidR="00D01B2C" w:rsidRPr="00A96991">
            <w:rPr>
              <w:rFonts w:ascii="MS Gothic" w:eastAsia="MS Gothic" w:hAnsi="MS Gothic" w:hint="eastAsia"/>
              <w:sz w:val="56"/>
              <w:szCs w:val="48"/>
            </w:rPr>
            <w:t>☐</w:t>
          </w:r>
        </w:sdtContent>
      </w:sdt>
      <w:r w:rsidR="00D01B2C" w:rsidRPr="00A96991">
        <w:rPr>
          <w:sz w:val="40"/>
          <w:szCs w:val="30"/>
        </w:rPr>
        <w:t xml:space="preserve"> 16</w:t>
      </w:r>
    </w:p>
    <w:p w14:paraId="76534ACD" w14:textId="77777777" w:rsidR="007909C1" w:rsidRPr="00A96991" w:rsidRDefault="00000000" w:rsidP="00A96991">
      <w:pPr>
        <w:pStyle w:val="ListParagraph"/>
        <w:numPr>
          <w:ilvl w:val="0"/>
          <w:numId w:val="45"/>
        </w:numPr>
        <w:spacing w:afterLines="40" w:after="96"/>
        <w:rPr>
          <w:sz w:val="40"/>
          <w:szCs w:val="30"/>
        </w:rPr>
      </w:pPr>
      <w:sdt>
        <w:sdtPr>
          <w:rPr>
            <w:rFonts w:ascii="MS Gothic" w:eastAsia="MS Gothic" w:hAnsi="MS Gothic"/>
            <w:sz w:val="56"/>
            <w:szCs w:val="48"/>
          </w:rPr>
          <w:id w:val="1695964250"/>
          <w14:checkbox>
            <w14:checked w14:val="0"/>
            <w14:checkedState w14:val="2612" w14:font="MS Gothic"/>
            <w14:uncheckedState w14:val="2610" w14:font="MS Gothic"/>
          </w14:checkbox>
        </w:sdtPr>
        <w:sdtContent>
          <w:r w:rsidR="00D01B2C" w:rsidRPr="00A96991">
            <w:rPr>
              <w:rFonts w:ascii="MS Gothic" w:eastAsia="MS Gothic" w:hAnsi="MS Gothic" w:hint="eastAsia"/>
              <w:sz w:val="56"/>
              <w:szCs w:val="48"/>
            </w:rPr>
            <w:t>☐</w:t>
          </w:r>
        </w:sdtContent>
      </w:sdt>
      <w:r w:rsidR="00D01B2C" w:rsidRPr="00A96991">
        <w:rPr>
          <w:sz w:val="40"/>
          <w:szCs w:val="30"/>
        </w:rPr>
        <w:t xml:space="preserve"> 17-1</w:t>
      </w:r>
      <w:r w:rsidR="007909C1" w:rsidRPr="00A96991">
        <w:rPr>
          <w:sz w:val="40"/>
          <w:szCs w:val="30"/>
        </w:rPr>
        <w:t>8</w:t>
      </w:r>
    </w:p>
    <w:p w14:paraId="55F9A71A" w14:textId="77777777" w:rsidR="007909C1" w:rsidRPr="00A96991" w:rsidRDefault="00000000" w:rsidP="00A96991">
      <w:pPr>
        <w:pStyle w:val="ListParagraph"/>
        <w:numPr>
          <w:ilvl w:val="0"/>
          <w:numId w:val="45"/>
        </w:numPr>
        <w:spacing w:afterLines="40" w:after="96"/>
        <w:rPr>
          <w:sz w:val="40"/>
          <w:szCs w:val="30"/>
        </w:rPr>
      </w:pPr>
      <w:sdt>
        <w:sdtPr>
          <w:rPr>
            <w:rFonts w:ascii="MS Gothic" w:eastAsia="MS Gothic" w:hAnsi="MS Gothic"/>
            <w:sz w:val="56"/>
            <w:szCs w:val="48"/>
          </w:rPr>
          <w:id w:val="-1920481050"/>
          <w14:checkbox>
            <w14:checked w14:val="0"/>
            <w14:checkedState w14:val="2612" w14:font="MS Gothic"/>
            <w14:uncheckedState w14:val="2610" w14:font="MS Gothic"/>
          </w14:checkbox>
        </w:sdtPr>
        <w:sdtContent>
          <w:r w:rsidR="00D01B2C" w:rsidRPr="00A96991">
            <w:rPr>
              <w:rFonts w:ascii="MS Gothic" w:eastAsia="MS Gothic" w:hAnsi="MS Gothic" w:hint="eastAsia"/>
              <w:sz w:val="56"/>
              <w:szCs w:val="48"/>
            </w:rPr>
            <w:t>☐</w:t>
          </w:r>
        </w:sdtContent>
      </w:sdt>
      <w:r w:rsidR="00D01B2C" w:rsidRPr="00A96991">
        <w:rPr>
          <w:sz w:val="40"/>
          <w:szCs w:val="30"/>
        </w:rPr>
        <w:t xml:space="preserve"> 19-24</w:t>
      </w:r>
    </w:p>
    <w:p w14:paraId="0FEFECBD" w14:textId="712C9269" w:rsidR="007909C1" w:rsidRPr="00A96991" w:rsidRDefault="00000000" w:rsidP="00A96991">
      <w:pPr>
        <w:pStyle w:val="ListParagraph"/>
        <w:numPr>
          <w:ilvl w:val="0"/>
          <w:numId w:val="45"/>
        </w:numPr>
        <w:spacing w:afterLines="40" w:after="96"/>
        <w:rPr>
          <w:sz w:val="40"/>
          <w:szCs w:val="30"/>
        </w:rPr>
      </w:pPr>
      <w:sdt>
        <w:sdtPr>
          <w:rPr>
            <w:rFonts w:ascii="MS Gothic" w:eastAsia="MS Gothic" w:hAnsi="MS Gothic"/>
            <w:sz w:val="56"/>
            <w:szCs w:val="48"/>
          </w:rPr>
          <w:id w:val="1784152073"/>
          <w14:checkbox>
            <w14:checked w14:val="0"/>
            <w14:checkedState w14:val="2612" w14:font="MS Gothic"/>
            <w14:uncheckedState w14:val="2610" w14:font="MS Gothic"/>
          </w14:checkbox>
        </w:sdtPr>
        <w:sdtContent>
          <w:r w:rsidR="00E17DD2" w:rsidRPr="00A96991">
            <w:rPr>
              <w:rFonts w:ascii="MS Gothic" w:eastAsia="MS Gothic" w:hAnsi="MS Gothic" w:hint="eastAsia"/>
              <w:sz w:val="56"/>
              <w:szCs w:val="48"/>
            </w:rPr>
            <w:t>☐</w:t>
          </w:r>
        </w:sdtContent>
      </w:sdt>
      <w:r w:rsidR="00D01B2C" w:rsidRPr="00A96991">
        <w:rPr>
          <w:sz w:val="40"/>
          <w:szCs w:val="30"/>
        </w:rPr>
        <w:t xml:space="preserve"> 25-34</w:t>
      </w:r>
    </w:p>
    <w:p w14:paraId="571B4116" w14:textId="77777777" w:rsidR="007909C1" w:rsidRPr="00A96991" w:rsidRDefault="00000000" w:rsidP="00A96991">
      <w:pPr>
        <w:pStyle w:val="ListParagraph"/>
        <w:numPr>
          <w:ilvl w:val="0"/>
          <w:numId w:val="45"/>
        </w:numPr>
        <w:spacing w:afterLines="40" w:after="96"/>
        <w:rPr>
          <w:sz w:val="40"/>
          <w:szCs w:val="30"/>
        </w:rPr>
      </w:pPr>
      <w:sdt>
        <w:sdtPr>
          <w:rPr>
            <w:rFonts w:ascii="MS Gothic" w:eastAsia="MS Gothic" w:hAnsi="MS Gothic"/>
            <w:sz w:val="56"/>
            <w:szCs w:val="48"/>
          </w:rPr>
          <w:id w:val="2081789211"/>
          <w14:checkbox>
            <w14:checked w14:val="0"/>
            <w14:checkedState w14:val="2612" w14:font="MS Gothic"/>
            <w14:uncheckedState w14:val="2610" w14:font="MS Gothic"/>
          </w14:checkbox>
        </w:sdtPr>
        <w:sdtContent>
          <w:r w:rsidR="00D01B2C" w:rsidRPr="00A96991">
            <w:rPr>
              <w:rFonts w:ascii="MS Gothic" w:eastAsia="MS Gothic" w:hAnsi="MS Gothic" w:hint="eastAsia"/>
              <w:sz w:val="56"/>
              <w:szCs w:val="48"/>
            </w:rPr>
            <w:t>☐</w:t>
          </w:r>
        </w:sdtContent>
      </w:sdt>
      <w:r w:rsidR="00D01B2C" w:rsidRPr="00A96991">
        <w:rPr>
          <w:sz w:val="40"/>
          <w:szCs w:val="30"/>
        </w:rPr>
        <w:t xml:space="preserve"> 35-44</w:t>
      </w:r>
    </w:p>
    <w:p w14:paraId="6B6EA426" w14:textId="77777777" w:rsidR="007909C1" w:rsidRPr="00A96991" w:rsidRDefault="00000000" w:rsidP="00A96991">
      <w:pPr>
        <w:pStyle w:val="ListParagraph"/>
        <w:numPr>
          <w:ilvl w:val="0"/>
          <w:numId w:val="45"/>
        </w:numPr>
        <w:spacing w:afterLines="40" w:after="96"/>
        <w:rPr>
          <w:sz w:val="40"/>
          <w:szCs w:val="30"/>
        </w:rPr>
      </w:pPr>
      <w:sdt>
        <w:sdtPr>
          <w:rPr>
            <w:rFonts w:ascii="MS Gothic" w:eastAsia="MS Gothic" w:hAnsi="MS Gothic"/>
            <w:sz w:val="56"/>
            <w:szCs w:val="48"/>
          </w:rPr>
          <w:id w:val="-1091782086"/>
          <w14:checkbox>
            <w14:checked w14:val="0"/>
            <w14:checkedState w14:val="2612" w14:font="MS Gothic"/>
            <w14:uncheckedState w14:val="2610" w14:font="MS Gothic"/>
          </w14:checkbox>
        </w:sdtPr>
        <w:sdtContent>
          <w:r w:rsidR="00D01B2C" w:rsidRPr="00A96991">
            <w:rPr>
              <w:rFonts w:ascii="MS Gothic" w:eastAsia="MS Gothic" w:hAnsi="MS Gothic" w:hint="eastAsia"/>
              <w:sz w:val="56"/>
              <w:szCs w:val="48"/>
            </w:rPr>
            <w:t>☐</w:t>
          </w:r>
        </w:sdtContent>
      </w:sdt>
      <w:r w:rsidR="00D01B2C" w:rsidRPr="00A96991">
        <w:rPr>
          <w:sz w:val="40"/>
          <w:szCs w:val="30"/>
        </w:rPr>
        <w:t xml:space="preserve"> 45-54</w:t>
      </w:r>
    </w:p>
    <w:p w14:paraId="0CFBE57C" w14:textId="77777777" w:rsidR="00563A12" w:rsidRPr="00A96991" w:rsidRDefault="00000000" w:rsidP="00A96991">
      <w:pPr>
        <w:pStyle w:val="ListParagraph"/>
        <w:numPr>
          <w:ilvl w:val="0"/>
          <w:numId w:val="45"/>
        </w:numPr>
        <w:spacing w:afterLines="40" w:after="96"/>
        <w:rPr>
          <w:sz w:val="40"/>
          <w:szCs w:val="30"/>
        </w:rPr>
      </w:pPr>
      <w:sdt>
        <w:sdtPr>
          <w:rPr>
            <w:rFonts w:ascii="MS Gothic" w:eastAsia="MS Gothic" w:hAnsi="MS Gothic"/>
            <w:sz w:val="56"/>
            <w:szCs w:val="48"/>
          </w:rPr>
          <w:id w:val="-24337613"/>
          <w14:checkbox>
            <w14:checked w14:val="0"/>
            <w14:checkedState w14:val="2612" w14:font="MS Gothic"/>
            <w14:uncheckedState w14:val="2610" w14:font="MS Gothic"/>
          </w14:checkbox>
        </w:sdtPr>
        <w:sdtContent>
          <w:r w:rsidR="00D01B2C" w:rsidRPr="00A96991">
            <w:rPr>
              <w:rFonts w:ascii="MS Gothic" w:eastAsia="MS Gothic" w:hAnsi="MS Gothic" w:hint="eastAsia"/>
              <w:sz w:val="56"/>
              <w:szCs w:val="48"/>
            </w:rPr>
            <w:t>☐</w:t>
          </w:r>
        </w:sdtContent>
      </w:sdt>
      <w:r w:rsidR="00D01B2C" w:rsidRPr="00A96991">
        <w:rPr>
          <w:sz w:val="40"/>
          <w:szCs w:val="30"/>
        </w:rPr>
        <w:t xml:space="preserve"> 55-59</w:t>
      </w:r>
    </w:p>
    <w:p w14:paraId="6E6CDB66" w14:textId="77777777" w:rsidR="00563A12" w:rsidRPr="00A96991" w:rsidRDefault="00000000" w:rsidP="00A96991">
      <w:pPr>
        <w:pStyle w:val="ListParagraph"/>
        <w:numPr>
          <w:ilvl w:val="0"/>
          <w:numId w:val="45"/>
        </w:numPr>
        <w:spacing w:afterLines="40" w:after="96"/>
        <w:rPr>
          <w:sz w:val="40"/>
          <w:szCs w:val="30"/>
        </w:rPr>
      </w:pPr>
      <w:sdt>
        <w:sdtPr>
          <w:rPr>
            <w:rFonts w:ascii="MS Gothic" w:eastAsia="MS Gothic" w:hAnsi="MS Gothic"/>
            <w:sz w:val="56"/>
            <w:szCs w:val="48"/>
          </w:rPr>
          <w:id w:val="1443497154"/>
          <w14:checkbox>
            <w14:checked w14:val="0"/>
            <w14:checkedState w14:val="2612" w14:font="MS Gothic"/>
            <w14:uncheckedState w14:val="2610" w14:font="MS Gothic"/>
          </w14:checkbox>
        </w:sdtPr>
        <w:sdtContent>
          <w:r w:rsidR="00D01B2C" w:rsidRPr="00A96991">
            <w:rPr>
              <w:rFonts w:ascii="MS Gothic" w:eastAsia="MS Gothic" w:hAnsi="MS Gothic" w:hint="eastAsia"/>
              <w:sz w:val="56"/>
              <w:szCs w:val="48"/>
            </w:rPr>
            <w:t>☐</w:t>
          </w:r>
        </w:sdtContent>
      </w:sdt>
      <w:r w:rsidR="00D01B2C" w:rsidRPr="00A96991">
        <w:rPr>
          <w:sz w:val="40"/>
          <w:szCs w:val="30"/>
        </w:rPr>
        <w:t xml:space="preserve"> 60-64</w:t>
      </w:r>
    </w:p>
    <w:p w14:paraId="7E711A27" w14:textId="77777777" w:rsidR="00563A12" w:rsidRPr="00A96991" w:rsidRDefault="00000000" w:rsidP="00A96991">
      <w:pPr>
        <w:pStyle w:val="ListParagraph"/>
        <w:numPr>
          <w:ilvl w:val="0"/>
          <w:numId w:val="45"/>
        </w:numPr>
        <w:spacing w:afterLines="40" w:after="96"/>
        <w:rPr>
          <w:sz w:val="40"/>
          <w:szCs w:val="30"/>
        </w:rPr>
      </w:pPr>
      <w:sdt>
        <w:sdtPr>
          <w:rPr>
            <w:rFonts w:ascii="MS Gothic" w:eastAsia="MS Gothic" w:hAnsi="MS Gothic"/>
            <w:sz w:val="56"/>
            <w:szCs w:val="48"/>
          </w:rPr>
          <w:id w:val="-562479351"/>
          <w14:checkbox>
            <w14:checked w14:val="0"/>
            <w14:checkedState w14:val="2612" w14:font="MS Gothic"/>
            <w14:uncheckedState w14:val="2610" w14:font="MS Gothic"/>
          </w14:checkbox>
        </w:sdtPr>
        <w:sdtContent>
          <w:r w:rsidR="00D01B2C" w:rsidRPr="00A96991">
            <w:rPr>
              <w:rFonts w:ascii="MS Gothic" w:eastAsia="MS Gothic" w:hAnsi="MS Gothic" w:hint="eastAsia"/>
              <w:sz w:val="56"/>
              <w:szCs w:val="48"/>
            </w:rPr>
            <w:t>☐</w:t>
          </w:r>
        </w:sdtContent>
      </w:sdt>
      <w:r w:rsidR="00D01B2C" w:rsidRPr="00A96991">
        <w:rPr>
          <w:sz w:val="40"/>
          <w:szCs w:val="30"/>
        </w:rPr>
        <w:t xml:space="preserve"> 65-74</w:t>
      </w:r>
    </w:p>
    <w:p w14:paraId="33EBF48E" w14:textId="77777777" w:rsidR="00A96991" w:rsidRPr="00A96991" w:rsidRDefault="00000000" w:rsidP="00A96991">
      <w:pPr>
        <w:pStyle w:val="ListParagraph"/>
        <w:numPr>
          <w:ilvl w:val="0"/>
          <w:numId w:val="45"/>
        </w:numPr>
        <w:spacing w:afterLines="40" w:after="96"/>
        <w:rPr>
          <w:sz w:val="40"/>
          <w:szCs w:val="30"/>
        </w:rPr>
      </w:pPr>
      <w:sdt>
        <w:sdtPr>
          <w:rPr>
            <w:rFonts w:ascii="MS Gothic" w:eastAsia="MS Gothic" w:hAnsi="MS Gothic"/>
            <w:sz w:val="56"/>
            <w:szCs w:val="48"/>
          </w:rPr>
          <w:id w:val="552118040"/>
          <w14:checkbox>
            <w14:checked w14:val="0"/>
            <w14:checkedState w14:val="2612" w14:font="MS Gothic"/>
            <w14:uncheckedState w14:val="2610" w14:font="MS Gothic"/>
          </w14:checkbox>
        </w:sdtPr>
        <w:sdtContent>
          <w:r w:rsidR="00D01B2C" w:rsidRPr="00A96991">
            <w:rPr>
              <w:rFonts w:ascii="MS Gothic" w:eastAsia="MS Gothic" w:hAnsi="MS Gothic" w:hint="eastAsia"/>
              <w:sz w:val="56"/>
              <w:szCs w:val="48"/>
            </w:rPr>
            <w:t>☐</w:t>
          </w:r>
        </w:sdtContent>
      </w:sdt>
      <w:r w:rsidR="00D01B2C" w:rsidRPr="00A96991">
        <w:rPr>
          <w:sz w:val="40"/>
          <w:szCs w:val="30"/>
        </w:rPr>
        <w:t xml:space="preserve"> 75+</w:t>
      </w:r>
    </w:p>
    <w:p w14:paraId="5570F119" w14:textId="08F4D715" w:rsidR="00D01B2C" w:rsidRPr="00A96991" w:rsidRDefault="00000000" w:rsidP="00A96991">
      <w:pPr>
        <w:pStyle w:val="ListParagraph"/>
        <w:numPr>
          <w:ilvl w:val="0"/>
          <w:numId w:val="45"/>
        </w:numPr>
        <w:spacing w:afterLines="40" w:after="96"/>
        <w:rPr>
          <w:sz w:val="40"/>
          <w:szCs w:val="30"/>
        </w:rPr>
      </w:pPr>
      <w:sdt>
        <w:sdtPr>
          <w:rPr>
            <w:rFonts w:ascii="MS Gothic" w:eastAsia="MS Gothic" w:hAnsi="MS Gothic"/>
            <w:sz w:val="56"/>
            <w:szCs w:val="48"/>
          </w:rPr>
          <w:id w:val="-742103617"/>
          <w14:checkbox>
            <w14:checked w14:val="0"/>
            <w14:checkedState w14:val="2612" w14:font="MS Gothic"/>
            <w14:uncheckedState w14:val="2610" w14:font="MS Gothic"/>
          </w14:checkbox>
        </w:sdtPr>
        <w:sdtContent>
          <w:r w:rsidR="00D01B2C" w:rsidRPr="00A96991">
            <w:rPr>
              <w:rFonts w:ascii="MS Gothic" w:eastAsia="MS Gothic" w:hAnsi="MS Gothic" w:hint="eastAsia"/>
              <w:sz w:val="56"/>
              <w:szCs w:val="48"/>
            </w:rPr>
            <w:t>☐</w:t>
          </w:r>
        </w:sdtContent>
      </w:sdt>
      <w:r w:rsidR="00D01B2C" w:rsidRPr="00A96991">
        <w:rPr>
          <w:sz w:val="40"/>
          <w:szCs w:val="30"/>
        </w:rPr>
        <w:t xml:space="preserve"> Prefer not to say</w:t>
      </w:r>
    </w:p>
    <w:p w14:paraId="54841059" w14:textId="77777777" w:rsidR="001E054B" w:rsidRPr="00FA0B9A" w:rsidRDefault="001E054B" w:rsidP="00FC5079">
      <w:pPr>
        <w:spacing w:afterLines="40" w:after="96"/>
        <w:rPr>
          <w:rFonts w:cs="Calmetta"/>
          <w:bCs/>
          <w:color w:val="000000"/>
          <w:sz w:val="40"/>
          <w:szCs w:val="40"/>
        </w:rPr>
      </w:pPr>
    </w:p>
    <w:p w14:paraId="69741958" w14:textId="3EFFFD27" w:rsidR="001E054B" w:rsidRPr="00A96991" w:rsidRDefault="00A96991" w:rsidP="00A96991">
      <w:pPr>
        <w:spacing w:afterLines="40" w:after="96"/>
        <w:rPr>
          <w:sz w:val="40"/>
          <w:szCs w:val="30"/>
        </w:rPr>
      </w:pPr>
      <w:r>
        <w:rPr>
          <w:sz w:val="40"/>
          <w:szCs w:val="30"/>
        </w:rPr>
        <w:t xml:space="preserve">Question 3. </w:t>
      </w:r>
      <w:r w:rsidR="001E054B" w:rsidRPr="00A96991">
        <w:rPr>
          <w:sz w:val="40"/>
          <w:szCs w:val="30"/>
        </w:rPr>
        <w:t>How would you describe your gender? Select one</w:t>
      </w:r>
      <w:r w:rsidR="00D57A26" w:rsidRPr="00A96991">
        <w:rPr>
          <w:sz w:val="40"/>
          <w:szCs w:val="30"/>
        </w:rPr>
        <w:t>.</w:t>
      </w:r>
    </w:p>
    <w:p w14:paraId="6EEACED2" w14:textId="77777777" w:rsidR="00A96991" w:rsidRPr="00206DAA" w:rsidRDefault="00000000" w:rsidP="00206DAA">
      <w:pPr>
        <w:pStyle w:val="ListParagraph"/>
        <w:numPr>
          <w:ilvl w:val="0"/>
          <w:numId w:val="46"/>
        </w:numPr>
        <w:spacing w:afterLines="40" w:after="96"/>
        <w:rPr>
          <w:sz w:val="40"/>
          <w:szCs w:val="30"/>
        </w:rPr>
      </w:pPr>
      <w:sdt>
        <w:sdtPr>
          <w:rPr>
            <w:rFonts w:ascii="MS Gothic" w:eastAsia="MS Gothic" w:hAnsi="MS Gothic"/>
            <w:sz w:val="56"/>
            <w:szCs w:val="48"/>
          </w:rPr>
          <w:id w:val="-1867133063"/>
          <w14:checkbox>
            <w14:checked w14:val="0"/>
            <w14:checkedState w14:val="2612" w14:font="MS Gothic"/>
            <w14:uncheckedState w14:val="2610" w14:font="MS Gothic"/>
          </w14:checkbox>
        </w:sdtPr>
        <w:sdtContent>
          <w:r w:rsidR="00E17DD2" w:rsidRPr="00206DAA">
            <w:rPr>
              <w:rFonts w:ascii="MS Gothic" w:eastAsia="MS Gothic" w:hAnsi="MS Gothic" w:hint="eastAsia"/>
              <w:sz w:val="56"/>
              <w:szCs w:val="48"/>
            </w:rPr>
            <w:t>☐</w:t>
          </w:r>
        </w:sdtContent>
      </w:sdt>
      <w:r w:rsidR="00D87A9F" w:rsidRPr="00206DAA">
        <w:rPr>
          <w:sz w:val="40"/>
          <w:szCs w:val="30"/>
        </w:rPr>
        <w:t xml:space="preserve"> Woman</w:t>
      </w:r>
    </w:p>
    <w:p w14:paraId="3742A3F5" w14:textId="1D9FB209" w:rsidR="001D7055" w:rsidRPr="00206DAA" w:rsidRDefault="00000000" w:rsidP="00206DAA">
      <w:pPr>
        <w:pStyle w:val="ListParagraph"/>
        <w:numPr>
          <w:ilvl w:val="0"/>
          <w:numId w:val="46"/>
        </w:numPr>
        <w:spacing w:afterLines="40" w:after="96"/>
        <w:rPr>
          <w:sz w:val="40"/>
          <w:szCs w:val="30"/>
        </w:rPr>
      </w:pPr>
      <w:sdt>
        <w:sdtPr>
          <w:rPr>
            <w:rFonts w:ascii="MS Gothic" w:eastAsia="MS Gothic" w:hAnsi="MS Gothic"/>
            <w:sz w:val="56"/>
            <w:szCs w:val="48"/>
          </w:rPr>
          <w:id w:val="-2029482919"/>
          <w14:checkbox>
            <w14:checked w14:val="0"/>
            <w14:checkedState w14:val="2612" w14:font="MS Gothic"/>
            <w14:uncheckedState w14:val="2610" w14:font="MS Gothic"/>
          </w14:checkbox>
        </w:sdtPr>
        <w:sdtContent>
          <w:r w:rsidR="00D87A9F" w:rsidRPr="00206DAA">
            <w:rPr>
              <w:rFonts w:ascii="MS Gothic" w:eastAsia="MS Gothic" w:hAnsi="MS Gothic" w:hint="eastAsia"/>
              <w:sz w:val="56"/>
              <w:szCs w:val="48"/>
            </w:rPr>
            <w:t>☐</w:t>
          </w:r>
        </w:sdtContent>
      </w:sdt>
      <w:r w:rsidR="00D87A9F" w:rsidRPr="00206DAA">
        <w:rPr>
          <w:sz w:val="40"/>
          <w:szCs w:val="30"/>
        </w:rPr>
        <w:t xml:space="preserve"> Man</w:t>
      </w:r>
    </w:p>
    <w:p w14:paraId="5BC6C45E" w14:textId="77777777" w:rsidR="00A96991" w:rsidRPr="00206DAA" w:rsidRDefault="00000000" w:rsidP="00206DAA">
      <w:pPr>
        <w:pStyle w:val="ListParagraph"/>
        <w:numPr>
          <w:ilvl w:val="0"/>
          <w:numId w:val="46"/>
        </w:numPr>
        <w:spacing w:afterLines="40" w:after="96"/>
        <w:rPr>
          <w:sz w:val="40"/>
          <w:szCs w:val="30"/>
        </w:rPr>
      </w:pPr>
      <w:sdt>
        <w:sdtPr>
          <w:rPr>
            <w:rFonts w:ascii="MS Gothic" w:eastAsia="MS Gothic" w:hAnsi="MS Gothic"/>
            <w:sz w:val="56"/>
            <w:szCs w:val="48"/>
          </w:rPr>
          <w:id w:val="-1459177016"/>
          <w14:checkbox>
            <w14:checked w14:val="0"/>
            <w14:checkedState w14:val="2612" w14:font="MS Gothic"/>
            <w14:uncheckedState w14:val="2610" w14:font="MS Gothic"/>
          </w14:checkbox>
        </w:sdtPr>
        <w:sdtContent>
          <w:r w:rsidR="00D87A9F" w:rsidRPr="00206DAA">
            <w:rPr>
              <w:rFonts w:ascii="MS Gothic" w:eastAsia="MS Gothic" w:hAnsi="MS Gothic" w:hint="eastAsia"/>
              <w:sz w:val="56"/>
              <w:szCs w:val="48"/>
            </w:rPr>
            <w:t>☐</w:t>
          </w:r>
        </w:sdtContent>
      </w:sdt>
      <w:r w:rsidR="00D87A9F" w:rsidRPr="00206DAA">
        <w:rPr>
          <w:sz w:val="40"/>
          <w:szCs w:val="30"/>
        </w:rPr>
        <w:t xml:space="preserve"> Non-binary</w:t>
      </w:r>
    </w:p>
    <w:p w14:paraId="356F110C" w14:textId="77777777" w:rsidR="00A96991" w:rsidRPr="00206DAA" w:rsidRDefault="00000000" w:rsidP="00206DAA">
      <w:pPr>
        <w:pStyle w:val="ListParagraph"/>
        <w:numPr>
          <w:ilvl w:val="0"/>
          <w:numId w:val="46"/>
        </w:numPr>
        <w:spacing w:afterLines="40" w:after="96"/>
        <w:rPr>
          <w:sz w:val="40"/>
          <w:szCs w:val="30"/>
        </w:rPr>
      </w:pPr>
      <w:sdt>
        <w:sdtPr>
          <w:rPr>
            <w:rFonts w:ascii="MS Gothic" w:eastAsia="MS Gothic" w:hAnsi="MS Gothic"/>
            <w:sz w:val="56"/>
            <w:szCs w:val="48"/>
          </w:rPr>
          <w:id w:val="-918865257"/>
          <w14:checkbox>
            <w14:checked w14:val="0"/>
            <w14:checkedState w14:val="2612" w14:font="MS Gothic"/>
            <w14:uncheckedState w14:val="2610" w14:font="MS Gothic"/>
          </w14:checkbox>
        </w:sdtPr>
        <w:sdtContent>
          <w:r w:rsidR="00D87A9F" w:rsidRPr="00206DAA">
            <w:rPr>
              <w:rFonts w:ascii="MS Gothic" w:eastAsia="MS Gothic" w:hAnsi="MS Gothic" w:hint="eastAsia"/>
              <w:sz w:val="56"/>
              <w:szCs w:val="48"/>
            </w:rPr>
            <w:t>☐</w:t>
          </w:r>
        </w:sdtContent>
      </w:sdt>
      <w:r w:rsidR="00D87A9F" w:rsidRPr="00206DAA">
        <w:rPr>
          <w:sz w:val="40"/>
          <w:szCs w:val="30"/>
        </w:rPr>
        <w:t xml:space="preserve"> Agender</w:t>
      </w:r>
    </w:p>
    <w:p w14:paraId="373B9B21" w14:textId="77777777" w:rsidR="00A96991" w:rsidRPr="00206DAA" w:rsidRDefault="00000000" w:rsidP="00206DAA">
      <w:pPr>
        <w:pStyle w:val="ListParagraph"/>
        <w:numPr>
          <w:ilvl w:val="0"/>
          <w:numId w:val="46"/>
        </w:numPr>
        <w:spacing w:afterLines="40" w:after="96"/>
        <w:rPr>
          <w:sz w:val="40"/>
          <w:szCs w:val="30"/>
        </w:rPr>
      </w:pPr>
      <w:sdt>
        <w:sdtPr>
          <w:rPr>
            <w:rFonts w:ascii="MS Gothic" w:eastAsia="MS Gothic" w:hAnsi="MS Gothic"/>
            <w:sz w:val="56"/>
            <w:szCs w:val="48"/>
          </w:rPr>
          <w:id w:val="1434548432"/>
          <w14:checkbox>
            <w14:checked w14:val="0"/>
            <w14:checkedState w14:val="2612" w14:font="MS Gothic"/>
            <w14:uncheckedState w14:val="2610" w14:font="MS Gothic"/>
          </w14:checkbox>
        </w:sdtPr>
        <w:sdtContent>
          <w:r w:rsidR="00D87A9F" w:rsidRPr="00206DAA">
            <w:rPr>
              <w:rFonts w:ascii="MS Gothic" w:eastAsia="MS Gothic" w:hAnsi="MS Gothic" w:hint="eastAsia"/>
              <w:sz w:val="56"/>
              <w:szCs w:val="48"/>
            </w:rPr>
            <w:t>☐</w:t>
          </w:r>
        </w:sdtContent>
      </w:sdt>
      <w:r w:rsidR="00D87A9F" w:rsidRPr="00206DAA">
        <w:rPr>
          <w:sz w:val="40"/>
          <w:szCs w:val="30"/>
        </w:rPr>
        <w:t xml:space="preserve"> Prefer not to say</w:t>
      </w:r>
    </w:p>
    <w:p w14:paraId="22A35403" w14:textId="4AFBC183" w:rsidR="00735240" w:rsidRPr="00206DAA" w:rsidRDefault="00000000" w:rsidP="00206DAA">
      <w:pPr>
        <w:pStyle w:val="ListParagraph"/>
        <w:numPr>
          <w:ilvl w:val="0"/>
          <w:numId w:val="46"/>
        </w:numPr>
        <w:spacing w:afterLines="40" w:after="96"/>
        <w:rPr>
          <w:sz w:val="40"/>
          <w:szCs w:val="30"/>
          <w:u w:val="single"/>
        </w:rPr>
      </w:pPr>
      <w:sdt>
        <w:sdtPr>
          <w:rPr>
            <w:rFonts w:ascii="MS Gothic" w:eastAsia="MS Gothic" w:hAnsi="MS Gothic"/>
            <w:sz w:val="56"/>
            <w:szCs w:val="48"/>
          </w:rPr>
          <w:id w:val="297188080"/>
          <w14:checkbox>
            <w14:checked w14:val="0"/>
            <w14:checkedState w14:val="2612" w14:font="MS Gothic"/>
            <w14:uncheckedState w14:val="2610" w14:font="MS Gothic"/>
          </w14:checkbox>
        </w:sdtPr>
        <w:sdtContent>
          <w:r w:rsidR="00735240" w:rsidRPr="00206DAA">
            <w:rPr>
              <w:rFonts w:ascii="MS Gothic" w:eastAsia="MS Gothic" w:hAnsi="MS Gothic" w:hint="eastAsia"/>
              <w:sz w:val="56"/>
              <w:szCs w:val="48"/>
            </w:rPr>
            <w:t>☐</w:t>
          </w:r>
        </w:sdtContent>
      </w:sdt>
      <w:r w:rsidR="00735240" w:rsidRPr="00206DAA">
        <w:rPr>
          <w:sz w:val="40"/>
          <w:szCs w:val="30"/>
        </w:rPr>
        <w:t xml:space="preserve"> I use a different term (please describe): </w:t>
      </w:r>
      <w:r w:rsidR="00735240" w:rsidRPr="00206DAA">
        <w:rPr>
          <w:sz w:val="40"/>
          <w:szCs w:val="30"/>
          <w:u w:val="single"/>
        </w:rPr>
        <w:tab/>
      </w:r>
      <w:r w:rsidR="00735240" w:rsidRPr="00206DAA">
        <w:rPr>
          <w:sz w:val="40"/>
          <w:szCs w:val="30"/>
          <w:u w:val="single"/>
        </w:rPr>
        <w:tab/>
      </w:r>
      <w:r w:rsidR="00735240" w:rsidRPr="00206DAA">
        <w:rPr>
          <w:sz w:val="40"/>
          <w:szCs w:val="30"/>
          <w:u w:val="single"/>
        </w:rPr>
        <w:tab/>
      </w:r>
      <w:r w:rsidR="00735240" w:rsidRPr="00206DAA">
        <w:rPr>
          <w:sz w:val="40"/>
          <w:szCs w:val="30"/>
          <w:u w:val="single"/>
        </w:rPr>
        <w:tab/>
      </w:r>
      <w:r w:rsidR="00735240" w:rsidRPr="00206DAA">
        <w:rPr>
          <w:sz w:val="40"/>
          <w:szCs w:val="30"/>
          <w:u w:val="single"/>
        </w:rPr>
        <w:tab/>
      </w:r>
      <w:r w:rsidR="00735240" w:rsidRPr="00206DAA">
        <w:rPr>
          <w:sz w:val="40"/>
          <w:szCs w:val="30"/>
          <w:u w:val="single"/>
        </w:rPr>
        <w:tab/>
      </w:r>
      <w:r w:rsidR="00E17DD2" w:rsidRPr="00206DAA">
        <w:rPr>
          <w:sz w:val="40"/>
          <w:szCs w:val="30"/>
          <w:u w:val="single"/>
        </w:rPr>
        <w:tab/>
      </w:r>
      <w:r w:rsidR="00E17DD2" w:rsidRPr="00206DAA">
        <w:rPr>
          <w:sz w:val="40"/>
          <w:szCs w:val="30"/>
          <w:u w:val="single"/>
        </w:rPr>
        <w:tab/>
      </w:r>
      <w:r w:rsidR="00E17DD2" w:rsidRPr="00206DAA">
        <w:rPr>
          <w:sz w:val="40"/>
          <w:szCs w:val="30"/>
          <w:u w:val="single"/>
        </w:rPr>
        <w:tab/>
      </w:r>
      <w:r w:rsidR="00E17DD2" w:rsidRPr="00206DAA">
        <w:rPr>
          <w:sz w:val="40"/>
          <w:szCs w:val="30"/>
          <w:u w:val="single"/>
        </w:rPr>
        <w:tab/>
      </w:r>
      <w:r w:rsidR="00E17DD2" w:rsidRPr="00206DAA">
        <w:rPr>
          <w:sz w:val="40"/>
          <w:szCs w:val="30"/>
          <w:u w:val="single"/>
        </w:rPr>
        <w:tab/>
      </w:r>
      <w:r w:rsidR="00E17DD2" w:rsidRPr="00206DAA">
        <w:rPr>
          <w:sz w:val="40"/>
          <w:szCs w:val="30"/>
          <w:u w:val="single"/>
        </w:rPr>
        <w:tab/>
      </w:r>
      <w:r w:rsidR="00E17DD2" w:rsidRPr="00206DAA">
        <w:rPr>
          <w:sz w:val="40"/>
          <w:szCs w:val="30"/>
          <w:u w:val="single"/>
        </w:rPr>
        <w:tab/>
      </w:r>
      <w:r w:rsidR="00E17DD2" w:rsidRPr="00206DAA">
        <w:rPr>
          <w:sz w:val="40"/>
          <w:szCs w:val="30"/>
          <w:u w:val="single"/>
        </w:rPr>
        <w:tab/>
      </w:r>
      <w:r w:rsidR="00E17DD2" w:rsidRPr="00206DAA">
        <w:rPr>
          <w:sz w:val="40"/>
          <w:szCs w:val="30"/>
          <w:u w:val="single"/>
        </w:rPr>
        <w:tab/>
      </w:r>
      <w:r w:rsidR="00E17DD2" w:rsidRPr="00206DAA">
        <w:rPr>
          <w:sz w:val="40"/>
          <w:szCs w:val="30"/>
          <w:u w:val="single"/>
        </w:rPr>
        <w:tab/>
      </w:r>
    </w:p>
    <w:p w14:paraId="19723464" w14:textId="77777777" w:rsidR="00206DAA" w:rsidRDefault="00206DAA" w:rsidP="00A96991">
      <w:pPr>
        <w:spacing w:afterLines="40" w:after="96"/>
        <w:rPr>
          <w:sz w:val="40"/>
          <w:szCs w:val="30"/>
        </w:rPr>
        <w:sectPr w:rsidR="00206DAA" w:rsidSect="005E4ADB">
          <w:pgSz w:w="11906" w:h="16838"/>
          <w:pgMar w:top="1134" w:right="851" w:bottom="1418" w:left="1134" w:header="709" w:footer="709" w:gutter="0"/>
          <w:cols w:space="708"/>
          <w:titlePg/>
          <w:docGrid w:linePitch="360"/>
        </w:sectPr>
      </w:pPr>
    </w:p>
    <w:p w14:paraId="0C981773" w14:textId="1006AA54" w:rsidR="001E054B" w:rsidRPr="00A96991" w:rsidRDefault="00A96991" w:rsidP="00A96991">
      <w:pPr>
        <w:spacing w:afterLines="40" w:after="96"/>
        <w:rPr>
          <w:sz w:val="40"/>
          <w:szCs w:val="30"/>
        </w:rPr>
      </w:pPr>
      <w:r>
        <w:rPr>
          <w:sz w:val="40"/>
          <w:szCs w:val="30"/>
        </w:rPr>
        <w:lastRenderedPageBreak/>
        <w:t xml:space="preserve">Question 4. </w:t>
      </w:r>
      <w:r w:rsidR="001E054B" w:rsidRPr="00A96991">
        <w:rPr>
          <w:sz w:val="40"/>
          <w:szCs w:val="30"/>
        </w:rPr>
        <w:t>Are your day-to-day activities limited because of a long-term health problem or disability?</w:t>
      </w:r>
      <w:r>
        <w:rPr>
          <w:sz w:val="40"/>
          <w:szCs w:val="30"/>
        </w:rPr>
        <w:t xml:space="preserve"> Select one.</w:t>
      </w:r>
    </w:p>
    <w:p w14:paraId="13826704" w14:textId="15B2D932" w:rsidR="00D57A26" w:rsidRPr="00206DAA" w:rsidRDefault="00000000"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1592312244"/>
          <w14:checkbox>
            <w14:checked w14:val="0"/>
            <w14:checkedState w14:val="2612" w14:font="MS Gothic"/>
            <w14:uncheckedState w14:val="2610" w14:font="MS Gothic"/>
          </w14:checkbox>
        </w:sdt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No</w:t>
      </w:r>
    </w:p>
    <w:p w14:paraId="0CB6BFE0" w14:textId="200E0680" w:rsidR="00D57A26" w:rsidRPr="00206DAA" w:rsidRDefault="00000000"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310760523"/>
          <w14:checkbox>
            <w14:checked w14:val="0"/>
            <w14:checkedState w14:val="2612" w14:font="MS Gothic"/>
            <w14:uncheckedState w14:val="2610" w14:font="MS Gothic"/>
          </w14:checkbox>
        </w:sdt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 xml:space="preserve">Yes, mobility or walking difficulty </w:t>
      </w:r>
    </w:p>
    <w:p w14:paraId="59EBA96C" w14:textId="20C00752" w:rsidR="00D57A26" w:rsidRPr="00206DAA" w:rsidRDefault="00000000"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1439209055"/>
          <w14:checkbox>
            <w14:checked w14:val="0"/>
            <w14:checkedState w14:val="2612" w14:font="MS Gothic"/>
            <w14:uncheckedState w14:val="2610" w14:font="MS Gothic"/>
          </w14:checkbox>
        </w:sdt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Yes, wheelchair user</w:t>
      </w:r>
    </w:p>
    <w:p w14:paraId="40CF8527" w14:textId="2E125B29" w:rsidR="00D57A26" w:rsidRPr="00206DAA" w:rsidRDefault="00000000"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63684295"/>
          <w14:checkbox>
            <w14:checked w14:val="0"/>
            <w14:checkedState w14:val="2612" w14:font="MS Gothic"/>
            <w14:uncheckedState w14:val="2610" w14:font="MS Gothic"/>
          </w14:checkbox>
        </w:sdt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Yes, manual dexterity (affecting ability to use hands to do everyday tasks)</w:t>
      </w:r>
    </w:p>
    <w:p w14:paraId="7433F8BD" w14:textId="7721A36C" w:rsidR="00D57A26" w:rsidRPr="00206DAA" w:rsidRDefault="00000000"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578796083"/>
          <w14:checkbox>
            <w14:checked w14:val="0"/>
            <w14:checkedState w14:val="2612" w14:font="MS Gothic"/>
            <w14:uncheckedState w14:val="2610" w14:font="MS Gothic"/>
          </w14:checkbox>
        </w:sdt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Yes, deaf, hearing loss or hard of hearing</w:t>
      </w:r>
    </w:p>
    <w:p w14:paraId="08DA671F" w14:textId="62394FF8" w:rsidR="00D57A26" w:rsidRPr="00206DAA" w:rsidRDefault="00000000"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1056078782"/>
          <w14:checkbox>
            <w14:checked w14:val="0"/>
            <w14:checkedState w14:val="2612" w14:font="MS Gothic"/>
            <w14:uncheckedState w14:val="2610" w14:font="MS Gothic"/>
          </w14:checkbox>
        </w:sdt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 xml:space="preserve">Yes, blindness or partial sight  </w:t>
      </w:r>
    </w:p>
    <w:p w14:paraId="3DB2B880" w14:textId="3697E047" w:rsidR="00D57A26" w:rsidRPr="00206DAA" w:rsidRDefault="00000000"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1753507727"/>
          <w14:checkbox>
            <w14:checked w14:val="0"/>
            <w14:checkedState w14:val="2612" w14:font="MS Gothic"/>
            <w14:uncheckedState w14:val="2610" w14:font="MS Gothic"/>
          </w14:checkbox>
        </w:sdt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Yes, difficulty speaking</w:t>
      </w:r>
    </w:p>
    <w:p w14:paraId="0C5CCEBC" w14:textId="1E67C763" w:rsidR="00D57A26" w:rsidRPr="00206DAA" w:rsidRDefault="00000000"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1730913677"/>
          <w14:checkbox>
            <w14:checked w14:val="0"/>
            <w14:checkedState w14:val="2612" w14:font="MS Gothic"/>
            <w14:uncheckedState w14:val="2610" w14:font="MS Gothic"/>
          </w14:checkbox>
        </w:sdt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 xml:space="preserve">Yes, mental health condition </w:t>
      </w:r>
    </w:p>
    <w:p w14:paraId="5F73B9AB" w14:textId="0B403BA8" w:rsidR="00D57A26" w:rsidRPr="00206DAA" w:rsidRDefault="00000000"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481362863"/>
          <w14:checkbox>
            <w14:checked w14:val="0"/>
            <w14:checkedState w14:val="2612" w14:font="MS Gothic"/>
            <w14:uncheckedState w14:val="2610" w14:font="MS Gothic"/>
          </w14:checkbox>
        </w:sdt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 xml:space="preserve">Yes, conditions affecting ability to learn, understand, </w:t>
      </w:r>
      <w:r w:rsidR="00D57A26" w:rsidRPr="00206DAA">
        <w:rPr>
          <w:rFonts w:cs="Calmetta"/>
          <w:bCs/>
          <w:color w:val="000000"/>
          <w:sz w:val="40"/>
          <w:szCs w:val="40"/>
        </w:rPr>
        <w:lastRenderedPageBreak/>
        <w:t>concentrate or read</w:t>
      </w:r>
    </w:p>
    <w:p w14:paraId="75A6B7E0" w14:textId="04301929" w:rsidR="00D57A26" w:rsidRPr="00206DAA" w:rsidRDefault="00000000"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1954200581"/>
          <w14:checkbox>
            <w14:checked w14:val="0"/>
            <w14:checkedState w14:val="2612" w14:font="MS Gothic"/>
            <w14:uncheckedState w14:val="2610" w14:font="MS Gothic"/>
          </w14:checkbox>
        </w:sdt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Yes, lung condition/breathing difficulties</w:t>
      </w:r>
    </w:p>
    <w:p w14:paraId="41C848E8" w14:textId="5F09AF34" w:rsidR="001E054B" w:rsidRPr="00206DAA" w:rsidRDefault="00000000"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1628973146"/>
          <w14:checkbox>
            <w14:checked w14:val="0"/>
            <w14:checkedState w14:val="2612" w14:font="MS Gothic"/>
            <w14:uncheckedState w14:val="2610" w14:font="MS Gothic"/>
          </w14:checkbox>
        </w:sdt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Prefer not to say</w:t>
      </w:r>
    </w:p>
    <w:p w14:paraId="7D3F09DA" w14:textId="77ADEC6D" w:rsidR="00735240" w:rsidRPr="00206DAA" w:rsidRDefault="00000000"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2004654888"/>
          <w14:checkbox>
            <w14:checked w14:val="0"/>
            <w14:checkedState w14:val="2612" w14:font="MS Gothic"/>
            <w14:uncheckedState w14:val="2610" w14:font="MS Gothic"/>
          </w14:checkbox>
        </w:sdt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Other (What health problem or disability limits your activities?</w:t>
      </w:r>
      <w:r w:rsidR="005B7748" w:rsidRPr="00206DAA">
        <w:rPr>
          <w:rFonts w:cs="Calmetta"/>
          <w:bCs/>
          <w:color w:val="000000"/>
          <w:sz w:val="40"/>
          <w:szCs w:val="40"/>
        </w:rPr>
        <w:t>):</w:t>
      </w:r>
    </w:p>
    <w:p w14:paraId="593F0892" w14:textId="77777777" w:rsidR="00735240" w:rsidRPr="00FA0B9A" w:rsidRDefault="00735240" w:rsidP="00FC5079">
      <w:pPr>
        <w:widowControl w:val="0"/>
        <w:spacing w:afterLines="40" w:after="96"/>
        <w:rPr>
          <w:rFonts w:cs="Calmetta"/>
          <w:bCs/>
          <w:color w:val="000000"/>
          <w:sz w:val="40"/>
          <w:szCs w:val="40"/>
          <w:u w:val="single"/>
        </w:rPr>
      </w:pP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p>
    <w:p w14:paraId="56057D2F" w14:textId="1D86D8FC" w:rsidR="00735240" w:rsidRPr="00FA0B9A" w:rsidRDefault="00735240" w:rsidP="00FC5079">
      <w:pPr>
        <w:widowControl w:val="0"/>
        <w:spacing w:afterLines="40" w:after="96"/>
        <w:rPr>
          <w:rFonts w:cs="Calmetta"/>
          <w:bCs/>
          <w:color w:val="000000"/>
          <w:sz w:val="40"/>
          <w:szCs w:val="40"/>
          <w:u w:val="single"/>
        </w:rPr>
      </w:pP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p>
    <w:p w14:paraId="2BFA1616" w14:textId="77777777" w:rsidR="001E054B" w:rsidRPr="00FA0B9A" w:rsidRDefault="001E054B" w:rsidP="00FC5079">
      <w:pPr>
        <w:spacing w:afterLines="40" w:after="96"/>
        <w:rPr>
          <w:rFonts w:cs="Calmetta"/>
          <w:b/>
          <w:sz w:val="40"/>
          <w:szCs w:val="40"/>
        </w:rPr>
      </w:pPr>
    </w:p>
    <w:p w14:paraId="72E89A3B" w14:textId="77777777" w:rsidR="00F35AE5" w:rsidRPr="00FA0B9A" w:rsidRDefault="00F35AE5" w:rsidP="00FC5079">
      <w:pPr>
        <w:pStyle w:val="Heading2"/>
        <w:numPr>
          <w:ilvl w:val="0"/>
          <w:numId w:val="21"/>
        </w:numPr>
        <w:spacing w:before="0" w:afterLines="40" w:after="96"/>
        <w:rPr>
          <w:rFonts w:cs="Calmetta"/>
          <w:b w:val="0"/>
          <w:color w:val="000000"/>
          <w:sz w:val="40"/>
          <w:szCs w:val="40"/>
        </w:rPr>
        <w:sectPr w:rsidR="00F35AE5" w:rsidRPr="00FA0B9A" w:rsidSect="005E4ADB">
          <w:pgSz w:w="11906" w:h="16838"/>
          <w:pgMar w:top="1134" w:right="851" w:bottom="1418" w:left="1134" w:header="709" w:footer="709" w:gutter="0"/>
          <w:cols w:space="708"/>
          <w:titlePg/>
          <w:docGrid w:linePitch="360"/>
        </w:sectPr>
      </w:pPr>
    </w:p>
    <w:p w14:paraId="698EAF22" w14:textId="728FF59D" w:rsidR="001E054B" w:rsidRDefault="00206DAA" w:rsidP="00206DAA">
      <w:pPr>
        <w:pStyle w:val="Heading2"/>
        <w:spacing w:before="0" w:afterLines="40" w:after="96"/>
        <w:ind w:left="360"/>
        <w:rPr>
          <w:rFonts w:cs="Calmetta"/>
          <w:b w:val="0"/>
          <w:color w:val="000000"/>
          <w:sz w:val="40"/>
          <w:szCs w:val="40"/>
        </w:rPr>
      </w:pPr>
      <w:r>
        <w:rPr>
          <w:rFonts w:cs="Calmetta"/>
          <w:b w:val="0"/>
          <w:color w:val="000000"/>
          <w:sz w:val="40"/>
          <w:szCs w:val="40"/>
        </w:rPr>
        <w:lastRenderedPageBreak/>
        <w:t xml:space="preserve">Question 5. </w:t>
      </w:r>
      <w:r w:rsidR="001E054B" w:rsidRPr="00FA0B9A">
        <w:rPr>
          <w:rFonts w:cs="Calmetta"/>
          <w:b w:val="0"/>
          <w:color w:val="000000"/>
          <w:sz w:val="40"/>
          <w:szCs w:val="40"/>
        </w:rPr>
        <w:t>How would you describe your ethnicity? Select one</w:t>
      </w:r>
      <w:r w:rsidR="00F35AE5" w:rsidRPr="00FA0B9A">
        <w:rPr>
          <w:rFonts w:cs="Calmetta"/>
          <w:b w:val="0"/>
          <w:color w:val="000000"/>
          <w:sz w:val="40"/>
          <w:szCs w:val="40"/>
        </w:rPr>
        <w:t>.</w:t>
      </w:r>
    </w:p>
    <w:p w14:paraId="29472062"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White - English/Welsh/ Scottish/ Northern Irish/ British</w:t>
      </w:r>
    </w:p>
    <w:p w14:paraId="28B213B7"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White - Irish</w:t>
      </w:r>
    </w:p>
    <w:p w14:paraId="52AB0B3A"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White - Gypsy or Irish Traveller</w:t>
      </w:r>
    </w:p>
    <w:p w14:paraId="06DA8F4F"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White - Any other White background</w:t>
      </w:r>
    </w:p>
    <w:p w14:paraId="09B87802"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White and Black Caribbean</w:t>
      </w:r>
    </w:p>
    <w:p w14:paraId="04E0A1F2"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White and Black African</w:t>
      </w:r>
    </w:p>
    <w:p w14:paraId="38B183C0"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White and Asian</w:t>
      </w:r>
    </w:p>
    <w:p w14:paraId="0D18377E"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Any other Mixed / multiple ethnic background</w:t>
      </w:r>
    </w:p>
    <w:p w14:paraId="75158EF9"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Indian</w:t>
      </w:r>
    </w:p>
    <w:p w14:paraId="571ADB1F"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Pakistani</w:t>
      </w:r>
    </w:p>
    <w:p w14:paraId="3C55070F"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Bangladeshi</w:t>
      </w:r>
    </w:p>
    <w:p w14:paraId="7E053820" w14:textId="77777777" w:rsid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Chinese</w:t>
      </w:r>
    </w:p>
    <w:p w14:paraId="24FC9947"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lastRenderedPageBreak/>
        <w:t xml:space="preserve">☐ </w:t>
      </w:r>
      <w:r w:rsidRPr="00760995">
        <w:rPr>
          <w:sz w:val="40"/>
          <w:szCs w:val="40"/>
        </w:rPr>
        <w:t>Any other Asian background</w:t>
      </w:r>
    </w:p>
    <w:p w14:paraId="03966B1C" w14:textId="257469A2"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African</w:t>
      </w:r>
    </w:p>
    <w:p w14:paraId="0990EF92"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British</w:t>
      </w:r>
    </w:p>
    <w:p w14:paraId="18435F0D"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 xml:space="preserve">Caribbean </w:t>
      </w:r>
    </w:p>
    <w:p w14:paraId="735CC01B" w14:textId="05B9312D"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Any other Black background</w:t>
      </w:r>
    </w:p>
    <w:p w14:paraId="2CFC9C9D" w14:textId="409EF26B"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Arab</w:t>
      </w:r>
    </w:p>
    <w:p w14:paraId="7210EEC0" w14:textId="2CC6CDD6"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Any other Ethnic group</w:t>
      </w:r>
    </w:p>
    <w:p w14:paraId="1B910B13" w14:textId="61D351D9"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Prefer not to say</w:t>
      </w:r>
    </w:p>
    <w:p w14:paraId="68FD642D" w14:textId="77777777" w:rsidR="00760995" w:rsidRPr="00760995" w:rsidRDefault="00760995" w:rsidP="00760995"/>
    <w:p w14:paraId="2A187E65" w14:textId="77777777" w:rsidR="00DD26E1" w:rsidRDefault="00DD26E1" w:rsidP="001944DA">
      <w:pPr>
        <w:spacing w:afterLines="40" w:after="96"/>
        <w:rPr>
          <w:sz w:val="40"/>
          <w:szCs w:val="30"/>
        </w:rPr>
        <w:sectPr w:rsidR="00DD26E1" w:rsidSect="005E4ADB">
          <w:pgSz w:w="11906" w:h="16838"/>
          <w:pgMar w:top="1134" w:right="851" w:bottom="1418" w:left="1134" w:header="709" w:footer="709" w:gutter="0"/>
          <w:cols w:space="708"/>
          <w:titlePg/>
          <w:docGrid w:linePitch="360"/>
        </w:sectPr>
      </w:pPr>
    </w:p>
    <w:p w14:paraId="14EDECA0" w14:textId="71F04E6D" w:rsidR="001E054B" w:rsidRPr="001944DA" w:rsidRDefault="001944DA" w:rsidP="001944DA">
      <w:pPr>
        <w:spacing w:afterLines="40" w:after="96"/>
        <w:rPr>
          <w:sz w:val="40"/>
          <w:szCs w:val="30"/>
        </w:rPr>
      </w:pPr>
      <w:r>
        <w:rPr>
          <w:sz w:val="40"/>
          <w:szCs w:val="30"/>
        </w:rPr>
        <w:lastRenderedPageBreak/>
        <w:t xml:space="preserve">Question 6. </w:t>
      </w:r>
      <w:r w:rsidR="001E054B" w:rsidRPr="001944DA">
        <w:rPr>
          <w:sz w:val="40"/>
          <w:szCs w:val="30"/>
        </w:rPr>
        <w:t>How do you/they describe your/their religion? Select one</w:t>
      </w:r>
      <w:r w:rsidR="00ED24C3" w:rsidRPr="001944DA">
        <w:rPr>
          <w:sz w:val="40"/>
          <w:szCs w:val="30"/>
        </w:rPr>
        <w:t>.</w:t>
      </w:r>
    </w:p>
    <w:p w14:paraId="35F37884" w14:textId="77777777" w:rsidR="00CC5DE2" w:rsidRPr="00CC5DE2" w:rsidRDefault="00000000" w:rsidP="00CC5DE2">
      <w:pPr>
        <w:pStyle w:val="ListParagraph"/>
        <w:numPr>
          <w:ilvl w:val="0"/>
          <w:numId w:val="49"/>
        </w:numPr>
        <w:spacing w:afterLines="40" w:after="96"/>
        <w:rPr>
          <w:sz w:val="40"/>
          <w:szCs w:val="30"/>
        </w:rPr>
      </w:pPr>
      <w:sdt>
        <w:sdtPr>
          <w:rPr>
            <w:rFonts w:ascii="Segoe UI Symbol" w:eastAsia="MS Gothic" w:hAnsi="Segoe UI Symbol" w:cs="Segoe UI Symbol"/>
            <w:sz w:val="56"/>
            <w:szCs w:val="56"/>
          </w:rPr>
          <w:id w:val="250242963"/>
          <w14:checkbox>
            <w14:checked w14:val="0"/>
            <w14:checkedState w14:val="2612" w14:font="MS Gothic"/>
            <w14:uncheckedState w14:val="2610" w14:font="MS Gothic"/>
          </w14:checkbox>
        </w:sdtPr>
        <w:sdtContent>
          <w:r w:rsidR="00C542D8" w:rsidRPr="00CC5DE2">
            <w:rPr>
              <w:rFonts w:ascii="Segoe UI Symbol" w:eastAsia="MS Gothic" w:hAnsi="Segoe UI Symbol" w:cs="Segoe UI Symbol"/>
              <w:sz w:val="56"/>
              <w:szCs w:val="56"/>
            </w:rPr>
            <w:t>☐</w:t>
          </w:r>
        </w:sdtContent>
      </w:sdt>
      <w:r w:rsidR="00C542D8" w:rsidRPr="00CC5DE2">
        <w:rPr>
          <w:sz w:val="40"/>
          <w:szCs w:val="30"/>
        </w:rPr>
        <w:t xml:space="preserve"> </w:t>
      </w:r>
      <w:r w:rsidR="00ED24C3" w:rsidRPr="00CC5DE2">
        <w:rPr>
          <w:sz w:val="40"/>
          <w:szCs w:val="30"/>
        </w:rPr>
        <w:t>No religio</w:t>
      </w:r>
      <w:r w:rsidR="000B62DC" w:rsidRPr="00CC5DE2">
        <w:rPr>
          <w:sz w:val="40"/>
          <w:szCs w:val="30"/>
        </w:rPr>
        <w:t>n</w:t>
      </w:r>
    </w:p>
    <w:p w14:paraId="3BA2ABD6" w14:textId="77777777" w:rsidR="00CC5DE2" w:rsidRPr="00CC5DE2" w:rsidRDefault="00000000" w:rsidP="00CC5DE2">
      <w:pPr>
        <w:pStyle w:val="ListParagraph"/>
        <w:numPr>
          <w:ilvl w:val="0"/>
          <w:numId w:val="49"/>
        </w:numPr>
        <w:spacing w:afterLines="40" w:after="96"/>
        <w:rPr>
          <w:sz w:val="40"/>
          <w:szCs w:val="30"/>
        </w:rPr>
      </w:pPr>
      <w:sdt>
        <w:sdtPr>
          <w:rPr>
            <w:rFonts w:ascii="Segoe UI Symbol" w:eastAsia="MS Gothic" w:hAnsi="Segoe UI Symbol" w:cs="Segoe UI Symbol"/>
            <w:sz w:val="56"/>
            <w:szCs w:val="56"/>
          </w:rPr>
          <w:id w:val="-1600941467"/>
          <w14:checkbox>
            <w14:checked w14:val="0"/>
            <w14:checkedState w14:val="2612" w14:font="MS Gothic"/>
            <w14:uncheckedState w14:val="2610" w14:font="MS Gothic"/>
          </w14:checkbox>
        </w:sdtPr>
        <w:sdtContent>
          <w:r w:rsidR="000B62DC" w:rsidRPr="00CC5DE2">
            <w:rPr>
              <w:rFonts w:ascii="Segoe UI Symbol" w:eastAsia="MS Gothic" w:hAnsi="Segoe UI Symbol" w:cs="Segoe UI Symbol"/>
              <w:sz w:val="56"/>
              <w:szCs w:val="56"/>
            </w:rPr>
            <w:t>☐</w:t>
          </w:r>
        </w:sdtContent>
      </w:sdt>
      <w:r w:rsidR="000B62DC" w:rsidRPr="00CC5DE2">
        <w:rPr>
          <w:sz w:val="40"/>
          <w:szCs w:val="30"/>
        </w:rPr>
        <w:t xml:space="preserve"> </w:t>
      </w:r>
      <w:r w:rsidR="00ED24C3" w:rsidRPr="00CC5DE2">
        <w:rPr>
          <w:sz w:val="40"/>
          <w:szCs w:val="30"/>
        </w:rPr>
        <w:t>Buddhist</w:t>
      </w:r>
    </w:p>
    <w:p w14:paraId="67235B3F" w14:textId="77777777" w:rsidR="00CC5DE2" w:rsidRPr="00CC5DE2" w:rsidRDefault="00000000" w:rsidP="00CC5DE2">
      <w:pPr>
        <w:pStyle w:val="ListParagraph"/>
        <w:numPr>
          <w:ilvl w:val="0"/>
          <w:numId w:val="49"/>
        </w:numPr>
        <w:spacing w:afterLines="40" w:after="96"/>
        <w:rPr>
          <w:sz w:val="40"/>
          <w:szCs w:val="30"/>
        </w:rPr>
      </w:pPr>
      <w:sdt>
        <w:sdtPr>
          <w:rPr>
            <w:rFonts w:ascii="Segoe UI Symbol" w:eastAsia="MS Gothic" w:hAnsi="Segoe UI Symbol" w:cs="Segoe UI Symbol"/>
            <w:sz w:val="56"/>
            <w:szCs w:val="56"/>
          </w:rPr>
          <w:id w:val="-687599643"/>
          <w14:checkbox>
            <w14:checked w14:val="0"/>
            <w14:checkedState w14:val="2612" w14:font="MS Gothic"/>
            <w14:uncheckedState w14:val="2610" w14:font="MS Gothic"/>
          </w14:checkbox>
        </w:sdtPr>
        <w:sdtContent>
          <w:r w:rsidR="000B62DC" w:rsidRPr="00CC5DE2">
            <w:rPr>
              <w:rFonts w:ascii="Segoe UI Symbol" w:eastAsia="MS Gothic" w:hAnsi="Segoe UI Symbol" w:cs="Segoe UI Symbol"/>
              <w:sz w:val="56"/>
              <w:szCs w:val="56"/>
            </w:rPr>
            <w:t>☐</w:t>
          </w:r>
        </w:sdtContent>
      </w:sdt>
      <w:r w:rsidR="000B62DC" w:rsidRPr="00CC5DE2">
        <w:rPr>
          <w:sz w:val="40"/>
          <w:szCs w:val="30"/>
        </w:rPr>
        <w:t xml:space="preserve"> </w:t>
      </w:r>
      <w:r w:rsidR="00ED24C3" w:rsidRPr="00CC5DE2">
        <w:rPr>
          <w:sz w:val="40"/>
          <w:szCs w:val="30"/>
        </w:rPr>
        <w:t>Christian</w:t>
      </w:r>
    </w:p>
    <w:p w14:paraId="68E280EB" w14:textId="77777777" w:rsidR="00CC5DE2" w:rsidRPr="00CC5DE2" w:rsidRDefault="00000000" w:rsidP="00CC5DE2">
      <w:pPr>
        <w:pStyle w:val="ListParagraph"/>
        <w:numPr>
          <w:ilvl w:val="0"/>
          <w:numId w:val="49"/>
        </w:numPr>
        <w:spacing w:afterLines="40" w:after="96"/>
        <w:rPr>
          <w:sz w:val="40"/>
          <w:szCs w:val="30"/>
        </w:rPr>
      </w:pPr>
      <w:sdt>
        <w:sdtPr>
          <w:rPr>
            <w:rFonts w:ascii="Segoe UI Symbol" w:eastAsia="MS Gothic" w:hAnsi="Segoe UI Symbol" w:cs="Segoe UI Symbol"/>
            <w:sz w:val="56"/>
            <w:szCs w:val="56"/>
          </w:rPr>
          <w:id w:val="2011558471"/>
          <w14:checkbox>
            <w14:checked w14:val="0"/>
            <w14:checkedState w14:val="2612" w14:font="MS Gothic"/>
            <w14:uncheckedState w14:val="2610" w14:font="MS Gothic"/>
          </w14:checkbox>
        </w:sdtPr>
        <w:sdtContent>
          <w:r w:rsidR="000B62DC" w:rsidRPr="00CC5DE2">
            <w:rPr>
              <w:rFonts w:ascii="Segoe UI Symbol" w:eastAsia="MS Gothic" w:hAnsi="Segoe UI Symbol" w:cs="Segoe UI Symbol"/>
              <w:sz w:val="56"/>
              <w:szCs w:val="56"/>
            </w:rPr>
            <w:t>☐</w:t>
          </w:r>
        </w:sdtContent>
      </w:sdt>
      <w:r w:rsidR="000B62DC" w:rsidRPr="00CC5DE2">
        <w:rPr>
          <w:sz w:val="40"/>
          <w:szCs w:val="30"/>
        </w:rPr>
        <w:t xml:space="preserve"> </w:t>
      </w:r>
      <w:r w:rsidR="00ED24C3" w:rsidRPr="00CC5DE2">
        <w:rPr>
          <w:sz w:val="40"/>
          <w:szCs w:val="30"/>
        </w:rPr>
        <w:t>Hindu</w:t>
      </w:r>
    </w:p>
    <w:p w14:paraId="5D10BFEB" w14:textId="77777777" w:rsidR="00CC5DE2" w:rsidRPr="00CC5DE2" w:rsidRDefault="00000000" w:rsidP="00CC5DE2">
      <w:pPr>
        <w:pStyle w:val="ListParagraph"/>
        <w:numPr>
          <w:ilvl w:val="0"/>
          <w:numId w:val="49"/>
        </w:numPr>
        <w:spacing w:afterLines="40" w:after="96"/>
        <w:rPr>
          <w:sz w:val="40"/>
          <w:szCs w:val="30"/>
        </w:rPr>
      </w:pPr>
      <w:sdt>
        <w:sdtPr>
          <w:rPr>
            <w:rFonts w:ascii="Segoe UI Symbol" w:eastAsia="MS Gothic" w:hAnsi="Segoe UI Symbol" w:cs="Segoe UI Symbol"/>
            <w:sz w:val="56"/>
            <w:szCs w:val="56"/>
          </w:rPr>
          <w:id w:val="765039203"/>
          <w14:checkbox>
            <w14:checked w14:val="0"/>
            <w14:checkedState w14:val="2612" w14:font="MS Gothic"/>
            <w14:uncheckedState w14:val="2610" w14:font="MS Gothic"/>
          </w14:checkbox>
        </w:sdtPr>
        <w:sdtContent>
          <w:r w:rsidR="000B62DC" w:rsidRPr="00CC5DE2">
            <w:rPr>
              <w:rFonts w:ascii="Segoe UI Symbol" w:eastAsia="MS Gothic" w:hAnsi="Segoe UI Symbol" w:cs="Segoe UI Symbol"/>
              <w:sz w:val="56"/>
              <w:szCs w:val="56"/>
            </w:rPr>
            <w:t>☐</w:t>
          </w:r>
        </w:sdtContent>
      </w:sdt>
      <w:r w:rsidR="000B62DC" w:rsidRPr="00CC5DE2">
        <w:rPr>
          <w:sz w:val="40"/>
          <w:szCs w:val="30"/>
        </w:rPr>
        <w:t xml:space="preserve"> </w:t>
      </w:r>
      <w:r w:rsidR="00ED24C3" w:rsidRPr="00CC5DE2">
        <w:rPr>
          <w:sz w:val="40"/>
          <w:szCs w:val="30"/>
        </w:rPr>
        <w:t>Jewish</w:t>
      </w:r>
    </w:p>
    <w:p w14:paraId="29908F60" w14:textId="77777777" w:rsidR="00CC5DE2" w:rsidRPr="00CC5DE2" w:rsidRDefault="00000000" w:rsidP="00CC5DE2">
      <w:pPr>
        <w:pStyle w:val="ListParagraph"/>
        <w:numPr>
          <w:ilvl w:val="0"/>
          <w:numId w:val="49"/>
        </w:numPr>
        <w:spacing w:afterLines="40" w:after="96"/>
        <w:rPr>
          <w:sz w:val="40"/>
          <w:szCs w:val="30"/>
        </w:rPr>
      </w:pPr>
      <w:sdt>
        <w:sdtPr>
          <w:rPr>
            <w:rFonts w:ascii="Segoe UI Symbol" w:eastAsia="MS Gothic" w:hAnsi="Segoe UI Symbol" w:cs="Segoe UI Symbol"/>
            <w:sz w:val="56"/>
            <w:szCs w:val="56"/>
          </w:rPr>
          <w:id w:val="1155718412"/>
          <w14:checkbox>
            <w14:checked w14:val="0"/>
            <w14:checkedState w14:val="2612" w14:font="MS Gothic"/>
            <w14:uncheckedState w14:val="2610" w14:font="MS Gothic"/>
          </w14:checkbox>
        </w:sdtPr>
        <w:sdtContent>
          <w:r w:rsidR="000B62DC" w:rsidRPr="00CC5DE2">
            <w:rPr>
              <w:rFonts w:ascii="Segoe UI Symbol" w:eastAsia="MS Gothic" w:hAnsi="Segoe UI Symbol" w:cs="Segoe UI Symbol"/>
              <w:sz w:val="56"/>
              <w:szCs w:val="56"/>
            </w:rPr>
            <w:t>☐</w:t>
          </w:r>
        </w:sdtContent>
      </w:sdt>
      <w:r w:rsidR="000B62DC" w:rsidRPr="00CC5DE2">
        <w:rPr>
          <w:sz w:val="40"/>
          <w:szCs w:val="30"/>
        </w:rPr>
        <w:t xml:space="preserve"> </w:t>
      </w:r>
      <w:r w:rsidR="00ED24C3" w:rsidRPr="00CC5DE2">
        <w:rPr>
          <w:sz w:val="40"/>
          <w:szCs w:val="30"/>
        </w:rPr>
        <w:t>Muslim</w:t>
      </w:r>
    </w:p>
    <w:p w14:paraId="3A13DE89" w14:textId="77777777" w:rsidR="00CC5DE2" w:rsidRPr="00CC5DE2" w:rsidRDefault="00000000" w:rsidP="00CC5DE2">
      <w:pPr>
        <w:pStyle w:val="ListParagraph"/>
        <w:numPr>
          <w:ilvl w:val="0"/>
          <w:numId w:val="49"/>
        </w:numPr>
        <w:spacing w:afterLines="40" w:after="96"/>
        <w:rPr>
          <w:sz w:val="40"/>
          <w:szCs w:val="30"/>
        </w:rPr>
      </w:pPr>
      <w:sdt>
        <w:sdtPr>
          <w:rPr>
            <w:rFonts w:ascii="Segoe UI Symbol" w:eastAsia="MS Gothic" w:hAnsi="Segoe UI Symbol" w:cs="Segoe UI Symbol"/>
            <w:sz w:val="56"/>
            <w:szCs w:val="56"/>
          </w:rPr>
          <w:id w:val="-1810623838"/>
          <w14:checkbox>
            <w14:checked w14:val="0"/>
            <w14:checkedState w14:val="2612" w14:font="MS Gothic"/>
            <w14:uncheckedState w14:val="2610" w14:font="MS Gothic"/>
          </w14:checkbox>
        </w:sdtPr>
        <w:sdtContent>
          <w:r w:rsidR="000B62DC" w:rsidRPr="00CC5DE2">
            <w:rPr>
              <w:rFonts w:ascii="Segoe UI Symbol" w:eastAsia="MS Gothic" w:hAnsi="Segoe UI Symbol" w:cs="Segoe UI Symbol"/>
              <w:sz w:val="56"/>
              <w:szCs w:val="56"/>
            </w:rPr>
            <w:t>☐</w:t>
          </w:r>
        </w:sdtContent>
      </w:sdt>
      <w:r w:rsidR="000B62DC" w:rsidRPr="00CC5DE2">
        <w:rPr>
          <w:sz w:val="40"/>
          <w:szCs w:val="30"/>
        </w:rPr>
        <w:t xml:space="preserve"> </w:t>
      </w:r>
      <w:r w:rsidR="00ED24C3" w:rsidRPr="00CC5DE2">
        <w:rPr>
          <w:sz w:val="40"/>
          <w:szCs w:val="30"/>
        </w:rPr>
        <w:t>Sikh</w:t>
      </w:r>
    </w:p>
    <w:p w14:paraId="2F8DABC3" w14:textId="77777777" w:rsidR="00CC5DE2" w:rsidRPr="00CC5DE2" w:rsidRDefault="00000000" w:rsidP="00CC5DE2">
      <w:pPr>
        <w:pStyle w:val="ListParagraph"/>
        <w:numPr>
          <w:ilvl w:val="0"/>
          <w:numId w:val="49"/>
        </w:numPr>
        <w:spacing w:afterLines="40" w:after="96"/>
        <w:rPr>
          <w:sz w:val="40"/>
          <w:szCs w:val="30"/>
        </w:rPr>
      </w:pPr>
      <w:sdt>
        <w:sdtPr>
          <w:rPr>
            <w:rFonts w:ascii="Segoe UI Symbol" w:eastAsia="MS Gothic" w:hAnsi="Segoe UI Symbol" w:cs="Segoe UI Symbol"/>
            <w:sz w:val="56"/>
            <w:szCs w:val="56"/>
          </w:rPr>
          <w:id w:val="-1822966019"/>
          <w14:checkbox>
            <w14:checked w14:val="0"/>
            <w14:checkedState w14:val="2612" w14:font="MS Gothic"/>
            <w14:uncheckedState w14:val="2610" w14:font="MS Gothic"/>
          </w14:checkbox>
        </w:sdtPr>
        <w:sdtContent>
          <w:r w:rsidR="000B62DC" w:rsidRPr="00CC5DE2">
            <w:rPr>
              <w:rFonts w:ascii="Segoe UI Symbol" w:eastAsia="MS Gothic" w:hAnsi="Segoe UI Symbol" w:cs="Segoe UI Symbol"/>
              <w:sz w:val="56"/>
              <w:szCs w:val="56"/>
            </w:rPr>
            <w:t>☐</w:t>
          </w:r>
        </w:sdtContent>
      </w:sdt>
      <w:r w:rsidR="000B62DC" w:rsidRPr="00CC5DE2">
        <w:rPr>
          <w:sz w:val="40"/>
          <w:szCs w:val="30"/>
        </w:rPr>
        <w:t xml:space="preserve"> </w:t>
      </w:r>
      <w:r w:rsidR="00ED24C3" w:rsidRPr="00CC5DE2">
        <w:rPr>
          <w:sz w:val="40"/>
          <w:szCs w:val="30"/>
        </w:rPr>
        <w:t>Prefer not to say</w:t>
      </w:r>
    </w:p>
    <w:p w14:paraId="5DBEACD6" w14:textId="2C2F599D" w:rsidR="00C542D8" w:rsidRPr="00CC5DE2" w:rsidRDefault="00000000" w:rsidP="00CC5DE2">
      <w:pPr>
        <w:pStyle w:val="ListParagraph"/>
        <w:numPr>
          <w:ilvl w:val="0"/>
          <w:numId w:val="49"/>
        </w:numPr>
        <w:spacing w:afterLines="40" w:after="96"/>
        <w:rPr>
          <w:sz w:val="40"/>
          <w:szCs w:val="30"/>
        </w:rPr>
      </w:pPr>
      <w:sdt>
        <w:sdtPr>
          <w:rPr>
            <w:rFonts w:ascii="Segoe UI Symbol" w:eastAsia="MS Gothic" w:hAnsi="Segoe UI Symbol" w:cs="Segoe UI Symbol"/>
            <w:sz w:val="56"/>
            <w:szCs w:val="56"/>
          </w:rPr>
          <w:id w:val="-31815014"/>
          <w14:checkbox>
            <w14:checked w14:val="0"/>
            <w14:checkedState w14:val="2612" w14:font="MS Gothic"/>
            <w14:uncheckedState w14:val="2610" w14:font="MS Gothic"/>
          </w14:checkbox>
        </w:sdtPr>
        <w:sdtContent>
          <w:r w:rsidR="000B62DC" w:rsidRPr="00CC5DE2">
            <w:rPr>
              <w:rFonts w:ascii="Segoe UI Symbol" w:eastAsia="MS Gothic" w:hAnsi="Segoe UI Symbol" w:cs="Segoe UI Symbol"/>
              <w:sz w:val="56"/>
              <w:szCs w:val="56"/>
            </w:rPr>
            <w:t>☐</w:t>
          </w:r>
        </w:sdtContent>
      </w:sdt>
      <w:r w:rsidR="000B62DC" w:rsidRPr="00CC5DE2">
        <w:rPr>
          <w:sz w:val="40"/>
          <w:szCs w:val="30"/>
        </w:rPr>
        <w:t xml:space="preserve"> </w:t>
      </w:r>
      <w:r w:rsidR="00C542D8" w:rsidRPr="00CC5DE2">
        <w:rPr>
          <w:sz w:val="40"/>
          <w:szCs w:val="30"/>
        </w:rPr>
        <w:t xml:space="preserve">Any other: </w:t>
      </w:r>
      <w:r w:rsidR="00C542D8" w:rsidRPr="00CC5DE2">
        <w:rPr>
          <w:sz w:val="40"/>
          <w:szCs w:val="30"/>
          <w:u w:val="single"/>
        </w:rPr>
        <w:tab/>
      </w:r>
      <w:r w:rsidR="00C542D8" w:rsidRPr="00CC5DE2">
        <w:rPr>
          <w:sz w:val="40"/>
          <w:szCs w:val="30"/>
          <w:u w:val="single"/>
        </w:rPr>
        <w:tab/>
      </w:r>
      <w:r w:rsidR="00C542D8" w:rsidRPr="00CC5DE2">
        <w:rPr>
          <w:sz w:val="40"/>
          <w:szCs w:val="30"/>
          <w:u w:val="single"/>
        </w:rPr>
        <w:tab/>
      </w:r>
      <w:r w:rsidR="00C542D8" w:rsidRPr="00CC5DE2">
        <w:rPr>
          <w:sz w:val="40"/>
          <w:szCs w:val="30"/>
          <w:u w:val="single"/>
        </w:rPr>
        <w:tab/>
      </w:r>
      <w:r w:rsidR="00C542D8" w:rsidRPr="00CC5DE2">
        <w:rPr>
          <w:sz w:val="40"/>
          <w:szCs w:val="30"/>
          <w:u w:val="single"/>
        </w:rPr>
        <w:tab/>
      </w:r>
      <w:r w:rsidR="00C542D8" w:rsidRPr="00CC5DE2">
        <w:rPr>
          <w:sz w:val="40"/>
          <w:szCs w:val="30"/>
          <w:u w:val="single"/>
        </w:rPr>
        <w:tab/>
      </w:r>
      <w:r w:rsidR="00C542D8" w:rsidRPr="00CC5DE2">
        <w:rPr>
          <w:sz w:val="40"/>
          <w:szCs w:val="30"/>
          <w:u w:val="single"/>
        </w:rPr>
        <w:tab/>
      </w:r>
      <w:r w:rsidR="00C542D8" w:rsidRPr="00CC5DE2">
        <w:rPr>
          <w:sz w:val="40"/>
          <w:szCs w:val="30"/>
          <w:u w:val="single"/>
        </w:rPr>
        <w:tab/>
      </w:r>
      <w:r w:rsidR="00C542D8" w:rsidRPr="00CC5DE2">
        <w:rPr>
          <w:sz w:val="40"/>
          <w:szCs w:val="30"/>
          <w:u w:val="single"/>
        </w:rPr>
        <w:tab/>
      </w:r>
    </w:p>
    <w:p w14:paraId="27785EB0" w14:textId="77777777" w:rsidR="00801BD8" w:rsidRPr="00FA0B9A" w:rsidRDefault="00801BD8" w:rsidP="00FC5079">
      <w:pPr>
        <w:pStyle w:val="Heading5"/>
        <w:rPr>
          <w:sz w:val="40"/>
          <w:szCs w:val="36"/>
        </w:rPr>
      </w:pPr>
      <w:r w:rsidRPr="00FA0B9A">
        <w:rPr>
          <w:sz w:val="40"/>
          <w:szCs w:val="36"/>
        </w:rPr>
        <w:lastRenderedPageBreak/>
        <w:t>Section 5: Can we follow-up with you in the future?</w:t>
      </w:r>
    </w:p>
    <w:p w14:paraId="4FD55C41" w14:textId="77777777" w:rsidR="00801BD8" w:rsidRPr="00FA0B9A" w:rsidRDefault="00801BD8" w:rsidP="00FC5079">
      <w:pPr>
        <w:rPr>
          <w:sz w:val="40"/>
          <w:szCs w:val="30"/>
        </w:rPr>
      </w:pPr>
      <w:r w:rsidRPr="00FA0B9A">
        <w:rPr>
          <w:sz w:val="40"/>
          <w:szCs w:val="30"/>
        </w:rPr>
        <w:t>We’d like to ask you similar questions in the future so we can understand the impact group has had on your cycling habits. By completing follow up surveys you help understand the impact TfGM’s funding has, which aids securing future funding to support more groups and activity like group has provided to you.</w:t>
      </w:r>
    </w:p>
    <w:p w14:paraId="47410D0B" w14:textId="77777777" w:rsidR="00801BD8" w:rsidRPr="00FA0B9A" w:rsidRDefault="00801BD8" w:rsidP="00FC5079">
      <w:pPr>
        <w:rPr>
          <w:sz w:val="40"/>
          <w:szCs w:val="30"/>
        </w:rPr>
      </w:pPr>
    </w:p>
    <w:p w14:paraId="259E3A43" w14:textId="77777777" w:rsidR="00801BD8" w:rsidRPr="00FA0B9A" w:rsidRDefault="00801BD8" w:rsidP="00FC5079">
      <w:pPr>
        <w:spacing w:afterLines="40" w:after="96"/>
        <w:rPr>
          <w:sz w:val="40"/>
          <w:szCs w:val="30"/>
        </w:rPr>
      </w:pPr>
      <w:r w:rsidRPr="00FA0B9A">
        <w:rPr>
          <w:sz w:val="40"/>
          <w:szCs w:val="30"/>
        </w:rPr>
        <w:t>If you’re happy to provide your email address please write it below:</w:t>
      </w:r>
    </w:p>
    <w:tbl>
      <w:tblPr>
        <w:tblStyle w:val="TableGrid"/>
        <w:tblW w:w="0" w:type="auto"/>
        <w:tblLook w:val="04A0" w:firstRow="1" w:lastRow="0" w:firstColumn="1" w:lastColumn="0" w:noHBand="0" w:noVBand="1"/>
      </w:tblPr>
      <w:tblGrid>
        <w:gridCol w:w="9911"/>
      </w:tblGrid>
      <w:tr w:rsidR="00801BD8" w:rsidRPr="00FA0B9A" w14:paraId="4DB77BA2" w14:textId="77777777" w:rsidTr="008A5B44">
        <w:tc>
          <w:tcPr>
            <w:tcW w:w="9911" w:type="dxa"/>
          </w:tcPr>
          <w:p w14:paraId="422DD8F5" w14:textId="77777777" w:rsidR="00801BD8" w:rsidRPr="00FA0B9A" w:rsidRDefault="00801BD8" w:rsidP="00FC5079">
            <w:pPr>
              <w:spacing w:afterLines="40" w:after="96"/>
              <w:rPr>
                <w:sz w:val="36"/>
                <w:szCs w:val="30"/>
              </w:rPr>
            </w:pPr>
          </w:p>
          <w:p w14:paraId="73E906D1" w14:textId="77777777" w:rsidR="00801BD8" w:rsidRPr="00FA0B9A" w:rsidRDefault="00801BD8" w:rsidP="00FC5079">
            <w:pPr>
              <w:spacing w:afterLines="40" w:after="96"/>
              <w:rPr>
                <w:sz w:val="36"/>
                <w:szCs w:val="30"/>
              </w:rPr>
            </w:pPr>
          </w:p>
        </w:tc>
      </w:tr>
    </w:tbl>
    <w:p w14:paraId="70BA8F93" w14:textId="1DF038F5" w:rsidR="00F64CF3" w:rsidRPr="00FA0B9A" w:rsidRDefault="00F64CF3" w:rsidP="00FC5079">
      <w:pPr>
        <w:spacing w:afterLines="40" w:after="96"/>
        <w:rPr>
          <w:sz w:val="40"/>
          <w:szCs w:val="30"/>
          <w:u w:val="single"/>
        </w:rPr>
      </w:pPr>
    </w:p>
    <w:sectPr w:rsidR="00F64CF3" w:rsidRPr="00FA0B9A" w:rsidSect="005E4ADB">
      <w:pgSz w:w="11906" w:h="16838"/>
      <w:pgMar w:top="1134" w:right="851" w:bottom="1418"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Tommy Morrisroe" w:date="2025-07-16T10:28:00Z" w:initials="TM">
    <w:p w14:paraId="7E21A32C" w14:textId="77777777" w:rsidR="00225B1A" w:rsidRDefault="00225B1A" w:rsidP="00225B1A">
      <w:pPr>
        <w:pStyle w:val="CommentText"/>
      </w:pPr>
      <w:r>
        <w:rPr>
          <w:rStyle w:val="CommentReference"/>
        </w:rPr>
        <w:annotationRef/>
      </w:r>
      <w:r>
        <w:t>Show these as numbers not as words</w:t>
      </w:r>
    </w:p>
  </w:comment>
  <w:comment w:id="0" w:author="Tommy Morrisroe" w:date="2025-07-16T14:19:00Z" w:initials="TM">
    <w:p w14:paraId="6B7DCA17" w14:textId="77777777" w:rsidR="00225B1A" w:rsidRDefault="00225B1A" w:rsidP="00225B1A">
      <w:pPr>
        <w:pStyle w:val="CommentText"/>
      </w:pPr>
      <w:r>
        <w:rPr>
          <w:rStyle w:val="CommentReference"/>
        </w:rPr>
        <w:annotationRef/>
      </w:r>
      <w:r>
        <w:t>Do we need this question? Are we actually asking how many time they took part in each activity?</w:t>
      </w:r>
      <w:r>
        <w:br/>
        <w:t>This could be difficult to ask if we ask what type of activity they took part in</w:t>
      </w:r>
    </w:p>
  </w:comment>
  <w:comment w:id="1" w:author="Anne Clarke" w:date="2025-07-16T16:22:00Z" w:initials="AC">
    <w:p w14:paraId="53BEBEFA" w14:textId="77777777" w:rsidR="00225B1A" w:rsidRDefault="00225B1A" w:rsidP="00225B1A">
      <w:pPr>
        <w:pStyle w:val="CommentText"/>
      </w:pPr>
      <w:r>
        <w:rPr>
          <w:rStyle w:val="CommentReference"/>
        </w:rPr>
        <w:annotationRef/>
      </w:r>
      <w:r>
        <w:t>I think originally this may have been designed to understand their level of engagement with the group</w:t>
      </w:r>
    </w:p>
  </w:comment>
  <w:comment w:id="2" w:author="Tommy Morrisroe" w:date="2025-07-17T09:33:00Z" w:initials="TM">
    <w:p w14:paraId="57B168F1" w14:textId="77777777" w:rsidR="00225B1A" w:rsidRDefault="00225B1A" w:rsidP="00225B1A">
      <w:pPr>
        <w:pStyle w:val="CommentText"/>
      </w:pPr>
      <w:r>
        <w:rPr>
          <w:rStyle w:val="CommentReference"/>
        </w:rPr>
        <w:annotationRef/>
      </w:r>
      <w:r>
        <w:t>With question 3 is it worth asking how many activities they were involved with? Just thinking if they answer ‘3’ for example we can’t differentiate if that’s 3 led rides, or 2 led rides and a cycle loan etc etc</w:t>
      </w:r>
    </w:p>
  </w:comment>
  <w:comment w:id="3" w:author="Tommy Morrisroe" w:date="2025-07-17T14:48:00Z" w:initials="TM">
    <w:p w14:paraId="4C13C383" w14:textId="77777777" w:rsidR="00225B1A" w:rsidRDefault="00225B1A" w:rsidP="00225B1A">
      <w:pPr>
        <w:pStyle w:val="CommentText"/>
      </w:pPr>
      <w:r>
        <w:rPr>
          <w:rStyle w:val="CommentReference"/>
        </w:rPr>
        <w:annotationRef/>
      </w:r>
      <w:r>
        <w:t>How did Sistra report on this? Did they align this to individuals?</w:t>
      </w:r>
    </w:p>
  </w:comment>
  <w:comment w:id="5" w:author="Tommy Morrisroe" w:date="2025-07-10T09:10:00Z" w:initials="TM">
    <w:p w14:paraId="58332087" w14:textId="77777777" w:rsidR="00175AA1" w:rsidRDefault="00175AA1" w:rsidP="00175AA1">
      <w:pPr>
        <w:pStyle w:val="CommentText"/>
      </w:pPr>
      <w:r>
        <w:rPr>
          <w:rStyle w:val="CommentReference"/>
        </w:rPr>
        <w:annotationRef/>
      </w:r>
      <w:r>
        <w:t>Is there a better way to capture the shift in behaviour change? Feels like a simple question to measure the key output?</w:t>
      </w:r>
    </w:p>
  </w:comment>
  <w:comment w:id="6" w:author="Anne Clarke" w:date="2025-07-10T16:08:00Z" w:initials="AC">
    <w:p w14:paraId="3C73B5B5" w14:textId="77777777" w:rsidR="00175AA1" w:rsidRDefault="00175AA1" w:rsidP="00175AA1">
      <w:pPr>
        <w:pStyle w:val="CommentText"/>
      </w:pPr>
      <w:r>
        <w:rPr>
          <w:rStyle w:val="CommentReference"/>
        </w:rPr>
        <w:annotationRef/>
      </w:r>
      <w:r>
        <w:t>You could also have a follow-up question on to what extent any increase is due to them joining the group. Something like:</w:t>
      </w:r>
      <w:r>
        <w:br/>
        <w:t>To what extent is this due to you joining the group? Not at all / A little / A moderate amount / A lot / A great deal</w:t>
      </w:r>
      <w:r>
        <w:br/>
        <w:t>or</w:t>
      </w:r>
      <w:r>
        <w:br/>
        <w:t>Is this because of joining the group?</w:t>
      </w:r>
    </w:p>
    <w:p w14:paraId="3E0EB25A" w14:textId="77777777" w:rsidR="00175AA1" w:rsidRDefault="00175AA1" w:rsidP="00175AA1">
      <w:pPr>
        <w:pStyle w:val="CommentText"/>
      </w:pPr>
      <w:r>
        <w:t>Yes, partially</w:t>
      </w:r>
    </w:p>
    <w:p w14:paraId="54DCF91E" w14:textId="77777777" w:rsidR="00175AA1" w:rsidRDefault="00175AA1" w:rsidP="00175AA1">
      <w:pPr>
        <w:pStyle w:val="CommentText"/>
      </w:pPr>
      <w:r>
        <w:t>Yes, largely</w:t>
      </w:r>
    </w:p>
    <w:p w14:paraId="3C4DC63F" w14:textId="77777777" w:rsidR="00175AA1" w:rsidRDefault="00175AA1" w:rsidP="00175AA1">
      <w:pPr>
        <w:pStyle w:val="CommentText"/>
      </w:pPr>
      <w:r>
        <w:t>Yes, fully</w:t>
      </w:r>
    </w:p>
    <w:p w14:paraId="0EBB2A45" w14:textId="77777777" w:rsidR="00175AA1" w:rsidRDefault="00175AA1" w:rsidP="00175AA1">
      <w:pPr>
        <w:pStyle w:val="CommentText"/>
      </w:pPr>
      <w:r>
        <w:t>No</w:t>
      </w:r>
      <w:r>
        <w:br/>
        <w:t>(Might need to adjust these options if we do use this)</w:t>
      </w:r>
    </w:p>
  </w:comment>
  <w:comment w:id="7" w:author="Anne Clarke" w:date="2025-07-10T16:08:00Z" w:initials="AC">
    <w:p w14:paraId="3D514234" w14:textId="77777777" w:rsidR="00175AA1" w:rsidRDefault="00175AA1" w:rsidP="00175AA1">
      <w:pPr>
        <w:pStyle w:val="CommentText"/>
      </w:pPr>
      <w:r>
        <w:rPr>
          <w:rStyle w:val="CommentReference"/>
        </w:rPr>
        <w:annotationRef/>
      </w:r>
      <w:r>
        <w:t>Likewise for walking and wheeling below</w:t>
      </w:r>
    </w:p>
  </w:comment>
  <w:comment w:id="8" w:author="Tommy Morrisroe" w:date="2025-07-16T09:39:00Z" w:initials="TM">
    <w:p w14:paraId="71659403" w14:textId="77777777" w:rsidR="00175AA1" w:rsidRDefault="00175AA1" w:rsidP="00175AA1">
      <w:pPr>
        <w:pStyle w:val="CommentText"/>
      </w:pPr>
      <w:r>
        <w:rPr>
          <w:rStyle w:val="CommentReference"/>
        </w:rPr>
        <w:annotationRef/>
      </w:r>
      <w:r>
        <w:t>I’ve added a follow up question as recommended</w:t>
      </w:r>
    </w:p>
  </w:comment>
  <w:comment w:id="9" w:author="Anne Clarke" w:date="2025-07-16T16:26:00Z" w:initials="AC">
    <w:p w14:paraId="60EC3019" w14:textId="77777777" w:rsidR="00175AA1" w:rsidRDefault="00175AA1" w:rsidP="00175AA1">
      <w:pPr>
        <w:pStyle w:val="CommentText"/>
      </w:pPr>
      <w:r>
        <w:rPr>
          <w:rStyle w:val="CommentReference"/>
        </w:rPr>
        <w:annotationRef/>
      </w:r>
      <w:r>
        <w:t>We could consider here where it will be easier if we said to pick from 1-5 where 1 is not at all and 5 is completely because of joining the group - I’m not sure whether a number scale might be more accessible if English isn’t your first language… something to consider further</w:t>
      </w:r>
    </w:p>
  </w:comment>
  <w:comment w:id="10" w:author="Tommy Morrisroe" w:date="2025-07-17T09:35:00Z" w:initials="TM">
    <w:p w14:paraId="5FFE1668" w14:textId="77777777" w:rsidR="00175AA1" w:rsidRDefault="00175AA1" w:rsidP="00175AA1">
      <w:pPr>
        <w:pStyle w:val="CommentText"/>
      </w:pPr>
      <w:r>
        <w:rPr>
          <w:rStyle w:val="CommentReference"/>
        </w:rPr>
        <w:annotationRef/>
      </w:r>
      <w:r>
        <w:t>Great shout!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E21A32C" w15:done="1"/>
  <w15:commentEx w15:paraId="6B7DCA17" w15:done="1"/>
  <w15:commentEx w15:paraId="53BEBEFA" w15:paraIdParent="6B7DCA17" w15:done="1"/>
  <w15:commentEx w15:paraId="57B168F1" w15:paraIdParent="6B7DCA17" w15:done="1"/>
  <w15:commentEx w15:paraId="4C13C383" w15:paraIdParent="6B7DCA17" w15:done="1"/>
  <w15:commentEx w15:paraId="58332087" w15:done="1"/>
  <w15:commentEx w15:paraId="0EBB2A45" w15:paraIdParent="58332087" w15:done="1"/>
  <w15:commentEx w15:paraId="3D514234" w15:paraIdParent="58332087" w15:done="1"/>
  <w15:commentEx w15:paraId="71659403" w15:paraIdParent="58332087" w15:done="1"/>
  <w15:commentEx w15:paraId="60EC3019" w15:done="1"/>
  <w15:commentEx w15:paraId="5FFE1668" w15:paraIdParent="60EC301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1C156D3" w16cex:dateUtc="2025-07-16T09:28:00Z"/>
  <w16cex:commentExtensible w16cex:durableId="07203082" w16cex:dateUtc="2025-07-16T13:19:00Z"/>
  <w16cex:commentExtensible w16cex:durableId="302DB615" w16cex:dateUtc="2025-07-16T15:22:00Z"/>
  <w16cex:commentExtensible w16cex:durableId="57ACDFCD" w16cex:dateUtc="2025-07-17T08:33:00Z"/>
  <w16cex:commentExtensible w16cex:durableId="4015AE66" w16cex:dateUtc="2025-07-17T13:48:00Z"/>
  <w16cex:commentExtensible w16cex:durableId="6163C033" w16cex:dateUtc="2025-07-10T08:10:00Z"/>
  <w16cex:commentExtensible w16cex:durableId="6E38D3B2" w16cex:dateUtc="2025-07-10T15:08:00Z">
    <w16cex:extLst>
      <w16:ext w16:uri="{CE6994B0-6A32-4C9F-8C6B-6E91EDA988CE}">
        <cr:reactions xmlns:cr="http://schemas.microsoft.com/office/comments/2020/reactions">
          <cr:reaction reactionType="1">
            <cr:reactionInfo dateUtc="2025-07-16T08:38:27Z">
              <cr:user userId="S::tommy.morrisroe@tfgm.com::73652c4d-55b7-4578-b19d-28afe0cf0459" userProvider="AD" userName="Tommy Morrisroe"/>
            </cr:reactionInfo>
          </cr:reaction>
        </cr:reactions>
      </w16:ext>
    </w16cex:extLst>
  </w16cex:commentExtensible>
  <w16cex:commentExtensible w16cex:durableId="1FC58BBD" w16cex:dateUtc="2025-07-10T15:08:00Z"/>
  <w16cex:commentExtensible w16cex:durableId="7EE28F6D" w16cex:dateUtc="2025-07-16T08:39:00Z"/>
  <w16cex:commentExtensible w16cex:durableId="2082CECE" w16cex:dateUtc="2025-07-16T15:26:00Z">
    <w16cex:extLst>
      <w16:ext w16:uri="{CE6994B0-6A32-4C9F-8C6B-6E91EDA988CE}">
        <cr:reactions xmlns:cr="http://schemas.microsoft.com/office/comments/2020/reactions">
          <cr:reaction reactionType="1">
            <cr:reactionInfo dateUtc="2025-07-17T08:35:32Z">
              <cr:user userId="S::tommy.morrisroe@tfgm.com::73652c4d-55b7-4578-b19d-28afe0cf0459" userProvider="AD" userName="Tommy Morrisroe"/>
            </cr:reactionInfo>
          </cr:reaction>
        </cr:reactions>
      </w16:ext>
    </w16cex:extLst>
  </w16cex:commentExtensible>
  <w16cex:commentExtensible w16cex:durableId="37E895AF" w16cex:dateUtc="2025-07-17T08: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E21A32C" w16cid:durableId="31C156D3"/>
  <w16cid:commentId w16cid:paraId="6B7DCA17" w16cid:durableId="07203082"/>
  <w16cid:commentId w16cid:paraId="53BEBEFA" w16cid:durableId="302DB615"/>
  <w16cid:commentId w16cid:paraId="57B168F1" w16cid:durableId="57ACDFCD"/>
  <w16cid:commentId w16cid:paraId="4C13C383" w16cid:durableId="4015AE66"/>
  <w16cid:commentId w16cid:paraId="58332087" w16cid:durableId="6163C033"/>
  <w16cid:commentId w16cid:paraId="0EBB2A45" w16cid:durableId="6E38D3B2"/>
  <w16cid:commentId w16cid:paraId="3D514234" w16cid:durableId="1FC58BBD"/>
  <w16cid:commentId w16cid:paraId="71659403" w16cid:durableId="7EE28F6D"/>
  <w16cid:commentId w16cid:paraId="60EC3019" w16cid:durableId="2082CECE"/>
  <w16cid:commentId w16cid:paraId="5FFE1668" w16cid:durableId="37E895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0B8B6C" w14:textId="77777777" w:rsidR="00125965" w:rsidRDefault="00125965" w:rsidP="00CD7E2F">
      <w:r>
        <w:separator/>
      </w:r>
    </w:p>
  </w:endnote>
  <w:endnote w:type="continuationSeparator" w:id="0">
    <w:p w14:paraId="24B6623E" w14:textId="77777777" w:rsidR="00125965" w:rsidRDefault="00125965" w:rsidP="00CD7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metta">
    <w:panose1 w:val="020B0603020203030204"/>
    <w:charset w:val="00"/>
    <w:family w:val="swiss"/>
    <w:pitch w:val="variable"/>
    <w:sig w:usb0="A00000EF" w:usb1="5000E47B" w:usb2="00000028" w:usb3="00000000" w:csb0="00000093" w:csb1="00000000"/>
    <w:embedRegular r:id="rId1" w:fontKey="{13A4A24D-4F66-4077-B051-EA843B1A8F60}"/>
    <w:embedBold r:id="rId2" w:fontKey="{08DF6F7D-C809-4CF4-B7F4-400633AB8A6F}"/>
    <w:embedBoldItalic r:id="rId3" w:fontKey="{06001D96-912B-4451-B8E8-4D5F0510954F}"/>
  </w:font>
  <w:font w:name="Times New Roman (Body C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F6A89702-648A-48AA-A688-B00033761425}"/>
  </w:font>
  <w:font w:name="Calmetta-Bold">
    <w:altName w:val="Calmetta"/>
    <w:charset w:val="4D"/>
    <w:family w:val="swiss"/>
    <w:pitch w:val="variable"/>
    <w:sig w:usb0="A00000EF" w:usb1="5200E47B" w:usb2="00000028" w:usb3="00000000" w:csb0="00000093" w:csb1="00000000"/>
  </w:font>
  <w:font w:name="Calibri">
    <w:panose1 w:val="020F0502020204030204"/>
    <w:charset w:val="00"/>
    <w:family w:val="swiss"/>
    <w:pitch w:val="variable"/>
    <w:sig w:usb0="E4002EFF" w:usb1="C200247B" w:usb2="00000009" w:usb3="00000000" w:csb0="000001FF" w:csb1="00000000"/>
    <w:embedRegular r:id="rId5" w:fontKey="{B285780A-ADC9-4690-8F0B-FB80BF2EB0A3}"/>
  </w:font>
  <w:font w:name="Arial (Body CS)">
    <w:altName w:val="Arial"/>
    <w:charset w:val="00"/>
    <w:family w:val="roman"/>
    <w:pitch w:val="default"/>
  </w:font>
  <w:font w:name="___WRD_EMBED_SUB_177">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C49E27E9-68E8-4D39-8525-63316FDFDB5E}"/>
  </w:font>
  <w:font w:name="Times New Roman (Headings CS)">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embedRegular r:id="rId7" w:fontKey="{C5DCBCB3-5313-4D8B-9863-4F4FBBF28B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4E17" w14:textId="77777777" w:rsidR="00C95A5D" w:rsidRPr="00C95A5D" w:rsidRDefault="00C95A5D" w:rsidP="00C95A5D">
    <w:pPr>
      <w:pStyle w:val="Footer"/>
      <w:tabs>
        <w:tab w:val="left" w:pos="710"/>
      </w:tabs>
    </w:pPr>
    <w:r w:rsidRPr="00C95A5D">
      <w:rPr>
        <w:noProof/>
      </w:rPr>
      <mc:AlternateContent>
        <mc:Choice Requires="wps">
          <w:drawing>
            <wp:anchor distT="0" distB="0" distL="114300" distR="114300" simplePos="0" relativeHeight="251658241" behindDoc="0" locked="0" layoutInCell="1" allowOverlap="1" wp14:anchorId="54AB1FE1" wp14:editId="43F2D088">
              <wp:simplePos x="0" y="0"/>
              <wp:positionH relativeFrom="column">
                <wp:posOffset>-2915</wp:posOffset>
              </wp:positionH>
              <wp:positionV relativeFrom="paragraph">
                <wp:posOffset>110154</wp:posOffset>
              </wp:positionV>
              <wp:extent cx="6299835" cy="0"/>
              <wp:effectExtent l="0" t="0" r="12065" b="12700"/>
              <wp:wrapNone/>
              <wp:docPr id="238407279"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656AC7" id="Straight Connector 1"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0B6295E9" w14:textId="77777777" w:rsidR="00CD7E2F" w:rsidRPr="00C95A5D" w:rsidRDefault="001F4247" w:rsidP="00992DC6">
    <w:pPr>
      <w:pStyle w:val="Footer"/>
      <w:tabs>
        <w:tab w:val="right" w:pos="9921"/>
      </w:tabs>
    </w:pPr>
    <w:fldSimple w:instr=" FILENAME ">
      <w:r>
        <w:rPr>
          <w:noProof/>
        </w:rPr>
        <w:t>Document1</w:t>
      </w:r>
    </w:fldSimple>
    <w:r w:rsidR="00C95A5D" w:rsidRPr="00C95A5D">
      <w:t xml:space="preserve"> </w:t>
    </w:r>
    <w:r w:rsidR="00C95A5D" w:rsidRPr="00C95A5D">
      <w:tab/>
    </w:r>
    <w:r w:rsidR="00C95A5D" w:rsidRPr="00C95A5D">
      <w:tab/>
      <w:t xml:space="preserve">Page </w:t>
    </w:r>
    <w:r w:rsidR="00C95A5D" w:rsidRPr="00C95A5D">
      <w:fldChar w:fldCharType="begin"/>
    </w:r>
    <w:r w:rsidR="00C95A5D" w:rsidRPr="00C95A5D">
      <w:instrText xml:space="preserve"> PAGE </w:instrText>
    </w:r>
    <w:r w:rsidR="00C95A5D" w:rsidRPr="00C95A5D">
      <w:fldChar w:fldCharType="separate"/>
    </w:r>
    <w:r w:rsidR="00C95A5D" w:rsidRPr="00C95A5D">
      <w:t>1</w:t>
    </w:r>
    <w:r w:rsidR="00C95A5D" w:rsidRPr="00C95A5D">
      <w:fldChar w:fldCharType="end"/>
    </w:r>
    <w:r w:rsidR="00C95A5D" w:rsidRPr="00C95A5D">
      <w:t xml:space="preserve"> of </w:t>
    </w:r>
    <w:fldSimple w:instr=" NUMPAGES ">
      <w:r w:rsidR="00C95A5D" w:rsidRPr="00C95A5D">
        <w:t>7</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FE1DC" w14:textId="77777777" w:rsidR="005E4ADB" w:rsidRPr="00DA1E85" w:rsidRDefault="005E4ADB" w:rsidP="005E4ADB">
    <w:pPr>
      <w:pStyle w:val="Heading4"/>
      <w:jc w:val="right"/>
      <w:rPr>
        <w:b/>
        <w:bCs/>
        <w:sz w:val="30"/>
        <w:szCs w:val="30"/>
      </w:rPr>
    </w:pPr>
    <w:r w:rsidRPr="00DA1E85">
      <w:rPr>
        <w:b/>
        <w:bCs/>
        <w:sz w:val="30"/>
        <w:szCs w:val="30"/>
      </w:rPr>
      <w:t>Every journey. Every day.</w:t>
    </w:r>
  </w:p>
  <w:p w14:paraId="025892D0" w14:textId="77777777" w:rsidR="005E4ADB" w:rsidRPr="00C95A5D" w:rsidRDefault="005E4ADB" w:rsidP="005E4ADB">
    <w:pPr>
      <w:pStyle w:val="Footer"/>
      <w:tabs>
        <w:tab w:val="left" w:pos="710"/>
      </w:tabs>
    </w:pPr>
    <w:r w:rsidRPr="00C95A5D">
      <w:rPr>
        <w:noProof/>
      </w:rPr>
      <mc:AlternateContent>
        <mc:Choice Requires="wps">
          <w:drawing>
            <wp:anchor distT="0" distB="0" distL="114300" distR="114300" simplePos="0" relativeHeight="251658244" behindDoc="0" locked="0" layoutInCell="1" allowOverlap="1" wp14:anchorId="644D5512" wp14:editId="05C5825D">
              <wp:simplePos x="0" y="0"/>
              <wp:positionH relativeFrom="column">
                <wp:posOffset>-2915</wp:posOffset>
              </wp:positionH>
              <wp:positionV relativeFrom="paragraph">
                <wp:posOffset>110154</wp:posOffset>
              </wp:positionV>
              <wp:extent cx="6299835" cy="0"/>
              <wp:effectExtent l="0" t="0" r="12065" b="12700"/>
              <wp:wrapNone/>
              <wp:docPr id="1393307035"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2E601D" id="Straight Connector 1"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1B04D988" w14:textId="77777777" w:rsidR="005E4ADB" w:rsidRDefault="001F4247" w:rsidP="005E4ADB">
    <w:pPr>
      <w:pStyle w:val="Footer"/>
      <w:tabs>
        <w:tab w:val="right" w:pos="9921"/>
      </w:tabs>
    </w:pPr>
    <w:fldSimple w:instr=" FILENAME ">
      <w:r>
        <w:rPr>
          <w:noProof/>
        </w:rPr>
        <w:t>Document1</w:t>
      </w:r>
    </w:fldSimple>
    <w:r w:rsidR="005E4ADB" w:rsidRPr="00C95A5D">
      <w:t xml:space="preserve"> </w:t>
    </w:r>
    <w:r w:rsidR="005E4ADB" w:rsidRPr="00C95A5D">
      <w:tab/>
    </w:r>
    <w:r w:rsidR="005E4ADB" w:rsidRPr="00C95A5D">
      <w:tab/>
      <w:t xml:space="preserve">Page </w:t>
    </w:r>
    <w:r w:rsidR="005E4ADB" w:rsidRPr="00C95A5D">
      <w:fldChar w:fldCharType="begin"/>
    </w:r>
    <w:r w:rsidR="005E4ADB" w:rsidRPr="00C95A5D">
      <w:instrText xml:space="preserve"> PAGE </w:instrText>
    </w:r>
    <w:r w:rsidR="005E4ADB" w:rsidRPr="00C95A5D">
      <w:fldChar w:fldCharType="separate"/>
    </w:r>
    <w:r w:rsidR="005E4ADB">
      <w:t>2</w:t>
    </w:r>
    <w:r w:rsidR="005E4ADB" w:rsidRPr="00C95A5D">
      <w:fldChar w:fldCharType="end"/>
    </w:r>
    <w:r w:rsidR="005E4ADB" w:rsidRPr="00C95A5D">
      <w:t xml:space="preserve"> of </w:t>
    </w:r>
    <w:fldSimple w:instr=" NUMPAGES ">
      <w:r w:rsidR="005E4ADB">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9DD90" w14:textId="77777777" w:rsidR="00125965" w:rsidRDefault="00125965" w:rsidP="00CD7E2F">
      <w:r>
        <w:separator/>
      </w:r>
    </w:p>
  </w:footnote>
  <w:footnote w:type="continuationSeparator" w:id="0">
    <w:p w14:paraId="4D99A241" w14:textId="77777777" w:rsidR="00125965" w:rsidRDefault="00125965" w:rsidP="00CD7E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17671" w14:textId="77777777" w:rsidR="005E4ADB" w:rsidRDefault="005E4ADB" w:rsidP="00C95A5D">
    <w:r w:rsidRPr="00CD7E2F">
      <w:rPr>
        <w:noProof/>
      </w:rPr>
      <w:drawing>
        <wp:anchor distT="0" distB="0" distL="114300" distR="114300" simplePos="0" relativeHeight="251658240" behindDoc="1" locked="1" layoutInCell="1" allowOverlap="1" wp14:anchorId="1751371F" wp14:editId="21BC6CEA">
          <wp:simplePos x="0" y="0"/>
          <wp:positionH relativeFrom="column">
            <wp:align>center</wp:align>
          </wp:positionH>
          <wp:positionV relativeFrom="page">
            <wp:posOffset>540385</wp:posOffset>
          </wp:positionV>
          <wp:extent cx="6300000" cy="75600"/>
          <wp:effectExtent l="0" t="0" r="0" b="635"/>
          <wp:wrapNone/>
          <wp:docPr id="1583791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1">
                    <a:extLst>
                      <a:ext uri="{28A0092B-C50C-407E-A947-70E740481C1C}">
                        <a14:useLocalDpi xmlns:a14="http://schemas.microsoft.com/office/drawing/2010/main" val="0"/>
                      </a:ext>
                    </a:extLst>
                  </a:blip>
                  <a:stretch>
                    <a:fillRect/>
                  </a:stretch>
                </pic:blipFill>
                <pic:spPr>
                  <a:xfrm>
                    <a:off x="0" y="0"/>
                    <a:ext cx="6300000" cy="75600"/>
                  </a:xfrm>
                  <a:prstGeom prst="rect">
                    <a:avLst/>
                  </a:prstGeom>
                </pic:spPr>
              </pic:pic>
            </a:graphicData>
          </a:graphic>
          <wp14:sizeRelH relativeFrom="margin">
            <wp14:pctWidth>0</wp14:pctWidth>
          </wp14:sizeRelH>
          <wp14:sizeRelV relativeFrom="margin">
            <wp14:pctHeight>0</wp14:pctHeight>
          </wp14:sizeRelV>
        </wp:anchor>
      </w:drawing>
    </w:r>
  </w:p>
  <w:p w14:paraId="4F398060" w14:textId="77777777" w:rsidR="00C95A5D" w:rsidRDefault="00C95A5D" w:rsidP="00C95A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6FA0F" w14:textId="77777777" w:rsidR="005E4ADB" w:rsidRDefault="005E4ADB" w:rsidP="005E4ADB">
    <w:r w:rsidRPr="00D1647D">
      <w:rPr>
        <w:noProof/>
      </w:rPr>
      <w:drawing>
        <wp:anchor distT="0" distB="0" distL="114300" distR="114300" simplePos="0" relativeHeight="251658243" behindDoc="0" locked="1" layoutInCell="1" allowOverlap="0" wp14:anchorId="5536CA6C" wp14:editId="320062FB">
          <wp:simplePos x="0" y="0"/>
          <wp:positionH relativeFrom="column">
            <wp:posOffset>0</wp:posOffset>
          </wp:positionH>
          <wp:positionV relativeFrom="page">
            <wp:posOffset>450215</wp:posOffset>
          </wp:positionV>
          <wp:extent cx="1728000" cy="432000"/>
          <wp:effectExtent l="0" t="0" r="0" b="0"/>
          <wp:wrapNone/>
          <wp:docPr id="486401029" name="Picture 48640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42067" name=""/>
                  <pic:cNvPicPr/>
                </pic:nvPicPr>
                <pic:blipFill>
                  <a:blip r:embed="rId1">
                    <a:extLst>
                      <a:ext uri="{28A0092B-C50C-407E-A947-70E740481C1C}">
                        <a14:useLocalDpi xmlns:a14="http://schemas.microsoft.com/office/drawing/2010/main" val="0"/>
                      </a:ext>
                    </a:extLst>
                  </a:blip>
                  <a:stretch>
                    <a:fillRect/>
                  </a:stretch>
                </pic:blipFill>
                <pic:spPr>
                  <a:xfrm>
                    <a:off x="0" y="0"/>
                    <a:ext cx="1728000" cy="432000"/>
                  </a:xfrm>
                  <a:prstGeom prst="rect">
                    <a:avLst/>
                  </a:prstGeom>
                </pic:spPr>
              </pic:pic>
            </a:graphicData>
          </a:graphic>
          <wp14:sizeRelH relativeFrom="margin">
            <wp14:pctWidth>0</wp14:pctWidth>
          </wp14:sizeRelH>
          <wp14:sizeRelV relativeFrom="margin">
            <wp14:pctHeight>0</wp14:pctHeight>
          </wp14:sizeRelV>
        </wp:anchor>
      </w:drawing>
    </w:r>
  </w:p>
  <w:p w14:paraId="08241554" w14:textId="77777777" w:rsidR="005E4ADB" w:rsidRDefault="005E4ADB" w:rsidP="005E4ADB"/>
  <w:p w14:paraId="6B52DF00" w14:textId="77777777" w:rsidR="005E4ADB" w:rsidRDefault="005E4ADB" w:rsidP="005E4ADB"/>
  <w:p w14:paraId="6541F8A3" w14:textId="77777777" w:rsidR="005E4ADB" w:rsidRDefault="005E4ADB" w:rsidP="005E4ADB">
    <w:r w:rsidRPr="00CD7E2F">
      <w:rPr>
        <w:noProof/>
      </w:rPr>
      <w:drawing>
        <wp:anchor distT="0" distB="0" distL="114300" distR="114300" simplePos="0" relativeHeight="251658242" behindDoc="1" locked="0" layoutInCell="1" allowOverlap="1" wp14:anchorId="53E2178A" wp14:editId="23ADF99A">
          <wp:simplePos x="0" y="0"/>
          <wp:positionH relativeFrom="column">
            <wp:posOffset>-2540</wp:posOffset>
          </wp:positionH>
          <wp:positionV relativeFrom="paragraph">
            <wp:posOffset>89535</wp:posOffset>
          </wp:positionV>
          <wp:extent cx="6299835" cy="75565"/>
          <wp:effectExtent l="0" t="0" r="0" b="635"/>
          <wp:wrapNone/>
          <wp:docPr id="1347923648" name="Picture 134792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2">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in;height:8in" o:bullet="t">
        <v:imagedata r:id="rId1" o:title="Ic_check_box_outline_blank_48px"/>
      </v:shape>
    </w:pict>
  </w:numPicBullet>
  <w:abstractNum w:abstractNumId="0" w15:restartNumberingAfterBreak="0">
    <w:nsid w:val="FFFFFF7F"/>
    <w:multiLevelType w:val="singleLevel"/>
    <w:tmpl w:val="629A4620"/>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A6E6728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76E28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A367C3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8C34463E"/>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DF10DA"/>
    <w:multiLevelType w:val="hybridMultilevel"/>
    <w:tmpl w:val="60C0F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22C7924"/>
    <w:multiLevelType w:val="hybridMultilevel"/>
    <w:tmpl w:val="544C604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2621293"/>
    <w:multiLevelType w:val="hybridMultilevel"/>
    <w:tmpl w:val="522CDF50"/>
    <w:lvl w:ilvl="0" w:tplc="0809000F">
      <w:start w:val="1"/>
      <w:numFmt w:val="decimal"/>
      <w:lvlText w:val="%1."/>
      <w:lvlJc w:val="left"/>
      <w:pPr>
        <w:ind w:left="720" w:hanging="360"/>
      </w:pPr>
      <w:rPr>
        <w:rFonts w:hint="default"/>
      </w:rPr>
    </w:lvl>
    <w:lvl w:ilvl="1" w:tplc="6840D94A">
      <w:start w:val="1"/>
      <w:numFmt w:val="bullet"/>
      <w:lvlText w:val=""/>
      <w:lvlPicBulletId w:val="0"/>
      <w:lvlJc w:val="left"/>
      <w:pPr>
        <w:ind w:left="1440" w:hanging="360"/>
      </w:pPr>
      <w:rPr>
        <w:rFonts w:ascii="Symbol" w:hAnsi="Symbol" w:hint="default"/>
        <w:color w:val="auto"/>
        <w:sz w:val="24"/>
        <w:szCs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4BB1F8C"/>
    <w:multiLevelType w:val="hybridMultilevel"/>
    <w:tmpl w:val="47A040DE"/>
    <w:lvl w:ilvl="0" w:tplc="FFFFFFFF">
      <w:start w:val="1"/>
      <w:numFmt w:val="decimal"/>
      <w:lvlText w:val="%1."/>
      <w:lvlJc w:val="left"/>
      <w:pPr>
        <w:ind w:left="720" w:hanging="360"/>
      </w:pPr>
      <w:rPr>
        <w:rFonts w:hint="default"/>
      </w:rPr>
    </w:lvl>
    <w:lvl w:ilvl="1" w:tplc="FDBC9E88">
      <w:start w:val="1"/>
      <w:numFmt w:val="upperLetter"/>
      <w:lvlText w:val="%2."/>
      <w:lvlJc w:val="left"/>
      <w:pPr>
        <w:ind w:left="1440" w:hanging="360"/>
      </w:pPr>
      <w:rPr>
        <w:rFonts w:ascii="Calmetta" w:eastAsiaTheme="minorHAnsi" w:hAnsi="Calmetta" w:cs="Times New Roman (Body 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63E35DD"/>
    <w:multiLevelType w:val="hybridMultilevel"/>
    <w:tmpl w:val="2C8ECBAE"/>
    <w:lvl w:ilvl="0" w:tplc="496E89B0">
      <w:start w:val="1"/>
      <w:numFmt w:val="lowerLetter"/>
      <w:lvlText w:val="%1."/>
      <w:lvlJc w:val="left"/>
      <w:pPr>
        <w:ind w:left="1020" w:hanging="360"/>
      </w:pPr>
    </w:lvl>
    <w:lvl w:ilvl="1" w:tplc="CAE65A12">
      <w:start w:val="1"/>
      <w:numFmt w:val="lowerLetter"/>
      <w:lvlText w:val="%2."/>
      <w:lvlJc w:val="left"/>
      <w:pPr>
        <w:ind w:left="1020" w:hanging="360"/>
      </w:pPr>
    </w:lvl>
    <w:lvl w:ilvl="2" w:tplc="D52A2A8A">
      <w:start w:val="1"/>
      <w:numFmt w:val="lowerLetter"/>
      <w:lvlText w:val="%3."/>
      <w:lvlJc w:val="left"/>
      <w:pPr>
        <w:ind w:left="1020" w:hanging="360"/>
      </w:pPr>
    </w:lvl>
    <w:lvl w:ilvl="3" w:tplc="6DD2968A">
      <w:start w:val="1"/>
      <w:numFmt w:val="lowerLetter"/>
      <w:lvlText w:val="%4."/>
      <w:lvlJc w:val="left"/>
      <w:pPr>
        <w:ind w:left="1020" w:hanging="360"/>
      </w:pPr>
    </w:lvl>
    <w:lvl w:ilvl="4" w:tplc="950A097A">
      <w:start w:val="1"/>
      <w:numFmt w:val="lowerLetter"/>
      <w:lvlText w:val="%5."/>
      <w:lvlJc w:val="left"/>
      <w:pPr>
        <w:ind w:left="1020" w:hanging="360"/>
      </w:pPr>
    </w:lvl>
    <w:lvl w:ilvl="5" w:tplc="D2AC8DF0">
      <w:start w:val="1"/>
      <w:numFmt w:val="lowerLetter"/>
      <w:lvlText w:val="%6."/>
      <w:lvlJc w:val="left"/>
      <w:pPr>
        <w:ind w:left="1020" w:hanging="360"/>
      </w:pPr>
    </w:lvl>
    <w:lvl w:ilvl="6" w:tplc="D8943DCC">
      <w:start w:val="1"/>
      <w:numFmt w:val="lowerLetter"/>
      <w:lvlText w:val="%7."/>
      <w:lvlJc w:val="left"/>
      <w:pPr>
        <w:ind w:left="1020" w:hanging="360"/>
      </w:pPr>
    </w:lvl>
    <w:lvl w:ilvl="7" w:tplc="4D38C888">
      <w:start w:val="1"/>
      <w:numFmt w:val="lowerLetter"/>
      <w:lvlText w:val="%8."/>
      <w:lvlJc w:val="left"/>
      <w:pPr>
        <w:ind w:left="1020" w:hanging="360"/>
      </w:pPr>
    </w:lvl>
    <w:lvl w:ilvl="8" w:tplc="A8BEEF4E">
      <w:start w:val="1"/>
      <w:numFmt w:val="lowerLetter"/>
      <w:lvlText w:val="%9."/>
      <w:lvlJc w:val="left"/>
      <w:pPr>
        <w:ind w:left="1020" w:hanging="360"/>
      </w:pPr>
    </w:lvl>
  </w:abstractNum>
  <w:abstractNum w:abstractNumId="10" w15:restartNumberingAfterBreak="0">
    <w:nsid w:val="0729548B"/>
    <w:multiLevelType w:val="hybridMultilevel"/>
    <w:tmpl w:val="CC5EC03E"/>
    <w:lvl w:ilvl="0" w:tplc="08090017">
      <w:start w:val="1"/>
      <w:numFmt w:val="lowerLetter"/>
      <w:lvlText w:val="%1)"/>
      <w:lvlJc w:val="left"/>
      <w:pPr>
        <w:ind w:left="720" w:hanging="360"/>
      </w:pPr>
      <w:rPr>
        <w:rFonts w:hint="default"/>
      </w:rPr>
    </w:lvl>
    <w:lvl w:ilvl="1" w:tplc="FFFFFFFF">
      <w:start w:val="1"/>
      <w:numFmt w:val="bullet"/>
      <w:lvlText w:val=""/>
      <w:lvlPicBulletId w:val="0"/>
      <w:lvlJc w:val="left"/>
      <w:pPr>
        <w:ind w:left="1440" w:hanging="360"/>
      </w:pPr>
      <w:rPr>
        <w:rFonts w:ascii="Symbol" w:hAnsi="Symbol" w:hint="default"/>
        <w:color w:val="auto"/>
        <w:sz w:val="24"/>
        <w:szCs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73229F2"/>
    <w:multiLevelType w:val="hybridMultilevel"/>
    <w:tmpl w:val="59AE01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AB4198"/>
    <w:multiLevelType w:val="hybridMultilevel"/>
    <w:tmpl w:val="544C7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4C7A81"/>
    <w:multiLevelType w:val="hybridMultilevel"/>
    <w:tmpl w:val="09BA83DC"/>
    <w:lvl w:ilvl="0" w:tplc="1C483DE4">
      <w:start w:val="1"/>
      <w:numFmt w:val="decimal"/>
      <w:pStyle w:val="Heading4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D6174DA"/>
    <w:multiLevelType w:val="multilevel"/>
    <w:tmpl w:val="18FCCC18"/>
    <w:styleLink w:val="CurrentList7"/>
    <w:lvl w:ilvl="0">
      <w:start w:val="1"/>
      <w:numFmt w:val="decimal"/>
      <w:lvlText w:val="%1."/>
      <w:lvlJc w:val="left"/>
      <w:pPr>
        <w:ind w:left="0" w:firstLine="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E405459"/>
    <w:multiLevelType w:val="hybridMultilevel"/>
    <w:tmpl w:val="56B6176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0EF33E61"/>
    <w:multiLevelType w:val="hybridMultilevel"/>
    <w:tmpl w:val="4D7867A8"/>
    <w:lvl w:ilvl="0" w:tplc="FFFFFFFF">
      <w:start w:val="1"/>
      <w:numFmt w:val="decimal"/>
      <w:lvlText w:val="%1."/>
      <w:lvlJc w:val="left"/>
      <w:pPr>
        <w:ind w:left="720" w:hanging="360"/>
      </w:pPr>
      <w:rPr>
        <w:rFonts w:hint="default"/>
      </w:rPr>
    </w:lvl>
    <w:lvl w:ilvl="1" w:tplc="29CA89C2">
      <w:start w:val="1"/>
      <w:numFmt w:val="bullet"/>
      <w:lvlText w:val=""/>
      <w:lvlPicBulletId w:val="0"/>
      <w:lvlJc w:val="left"/>
      <w:pPr>
        <w:ind w:left="1440" w:hanging="360"/>
      </w:pPr>
      <w:rPr>
        <w:rFonts w:ascii="Symbol" w:hAnsi="Symbol"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088547D"/>
    <w:multiLevelType w:val="multilevel"/>
    <w:tmpl w:val="6812168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0A23A1A"/>
    <w:multiLevelType w:val="hybridMultilevel"/>
    <w:tmpl w:val="73CCE3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5051693"/>
    <w:multiLevelType w:val="hybridMultilevel"/>
    <w:tmpl w:val="5DD4F0C6"/>
    <w:lvl w:ilvl="0" w:tplc="7A14E60E">
      <w:start w:val="1"/>
      <w:numFmt w:val="upperLetter"/>
      <w:pStyle w:val="Letteredlist"/>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5144F2B"/>
    <w:multiLevelType w:val="hybridMultilevel"/>
    <w:tmpl w:val="ED3A909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1F6635DD"/>
    <w:multiLevelType w:val="hybridMultilevel"/>
    <w:tmpl w:val="66E4A89E"/>
    <w:lvl w:ilvl="0" w:tplc="636EE5B4">
      <w:start w:val="1"/>
      <w:numFmt w:val="decimal"/>
      <w:lvlText w:val="%1."/>
      <w:lvlJc w:val="left"/>
      <w:pPr>
        <w:ind w:left="360" w:hanging="360"/>
      </w:pPr>
      <w:rPr>
        <w:rFonts w:ascii="Calmetta" w:eastAsiaTheme="minorHAnsi" w:hAnsi="Calmetta" w:cs="Times New Roman (Body 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0C90587"/>
    <w:multiLevelType w:val="hybridMultilevel"/>
    <w:tmpl w:val="8F58B510"/>
    <w:lvl w:ilvl="0" w:tplc="2928653C">
      <w:start w:val="1"/>
      <w:numFmt w:val="lowerLetter"/>
      <w:lvlText w:val="%1."/>
      <w:lvlJc w:val="left"/>
      <w:pPr>
        <w:ind w:left="360" w:hanging="360"/>
      </w:pPr>
      <w:rPr>
        <w:rFonts w:ascii="MS Gothic" w:eastAsia="MS Gothic" w:hAnsi="MS Gothic" w:cs="Times New Roman (Body CS)"/>
      </w:rPr>
    </w:lvl>
    <w:lvl w:ilvl="1" w:tplc="08090019">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23" w15:restartNumberingAfterBreak="0">
    <w:nsid w:val="221F4513"/>
    <w:multiLevelType w:val="hybridMultilevel"/>
    <w:tmpl w:val="A024EBAE"/>
    <w:lvl w:ilvl="0" w:tplc="2928653C">
      <w:start w:val="1"/>
      <w:numFmt w:val="lowerLetter"/>
      <w:lvlText w:val="%1."/>
      <w:lvlJc w:val="left"/>
      <w:pPr>
        <w:ind w:left="1440" w:hanging="360"/>
      </w:pPr>
      <w:rPr>
        <w:rFonts w:ascii="MS Gothic" w:eastAsia="MS Gothic" w:hAnsi="MS Gothic" w:cs="Times New Roman (Body CS)"/>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293C17B5"/>
    <w:multiLevelType w:val="multilevel"/>
    <w:tmpl w:val="677466E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9862724"/>
    <w:multiLevelType w:val="hybridMultilevel"/>
    <w:tmpl w:val="75C81C22"/>
    <w:lvl w:ilvl="0" w:tplc="C9C08308">
      <w:start w:val="1"/>
      <w:numFmt w:val="lowerLetter"/>
      <w:lvlText w:val="%1."/>
      <w:lvlJc w:val="left"/>
      <w:pPr>
        <w:ind w:left="2160" w:hanging="360"/>
      </w:pPr>
    </w:lvl>
    <w:lvl w:ilvl="1" w:tplc="3FD407B6">
      <w:start w:val="1"/>
      <w:numFmt w:val="lowerLetter"/>
      <w:lvlText w:val="%2."/>
      <w:lvlJc w:val="left"/>
      <w:pPr>
        <w:ind w:left="2160" w:hanging="360"/>
      </w:pPr>
    </w:lvl>
    <w:lvl w:ilvl="2" w:tplc="42669C40">
      <w:start w:val="1"/>
      <w:numFmt w:val="lowerLetter"/>
      <w:lvlText w:val="%3."/>
      <w:lvlJc w:val="left"/>
      <w:pPr>
        <w:ind w:left="2160" w:hanging="360"/>
      </w:pPr>
    </w:lvl>
    <w:lvl w:ilvl="3" w:tplc="BF12983C">
      <w:start w:val="1"/>
      <w:numFmt w:val="lowerLetter"/>
      <w:lvlText w:val="%4."/>
      <w:lvlJc w:val="left"/>
      <w:pPr>
        <w:ind w:left="2160" w:hanging="360"/>
      </w:pPr>
    </w:lvl>
    <w:lvl w:ilvl="4" w:tplc="D40A2BD0">
      <w:start w:val="1"/>
      <w:numFmt w:val="lowerLetter"/>
      <w:lvlText w:val="%5."/>
      <w:lvlJc w:val="left"/>
      <w:pPr>
        <w:ind w:left="2160" w:hanging="360"/>
      </w:pPr>
    </w:lvl>
    <w:lvl w:ilvl="5" w:tplc="2940CC86">
      <w:start w:val="1"/>
      <w:numFmt w:val="lowerLetter"/>
      <w:lvlText w:val="%6."/>
      <w:lvlJc w:val="left"/>
      <w:pPr>
        <w:ind w:left="2160" w:hanging="360"/>
      </w:pPr>
    </w:lvl>
    <w:lvl w:ilvl="6" w:tplc="C5049CAC">
      <w:start w:val="1"/>
      <w:numFmt w:val="lowerLetter"/>
      <w:lvlText w:val="%7."/>
      <w:lvlJc w:val="left"/>
      <w:pPr>
        <w:ind w:left="2160" w:hanging="360"/>
      </w:pPr>
    </w:lvl>
    <w:lvl w:ilvl="7" w:tplc="E654E5D8">
      <w:start w:val="1"/>
      <w:numFmt w:val="lowerLetter"/>
      <w:lvlText w:val="%8."/>
      <w:lvlJc w:val="left"/>
      <w:pPr>
        <w:ind w:left="2160" w:hanging="360"/>
      </w:pPr>
    </w:lvl>
    <w:lvl w:ilvl="8" w:tplc="20DAA57E">
      <w:start w:val="1"/>
      <w:numFmt w:val="lowerLetter"/>
      <w:lvlText w:val="%9."/>
      <w:lvlJc w:val="left"/>
      <w:pPr>
        <w:ind w:left="2160" w:hanging="360"/>
      </w:pPr>
    </w:lvl>
  </w:abstractNum>
  <w:abstractNum w:abstractNumId="26" w15:restartNumberingAfterBreak="0">
    <w:nsid w:val="2F226CA6"/>
    <w:multiLevelType w:val="hybridMultilevel"/>
    <w:tmpl w:val="7682CFE2"/>
    <w:lvl w:ilvl="0" w:tplc="A81E1F74">
      <w:start w:val="1"/>
      <w:numFmt w:val="decimal"/>
      <w:lvlText w:val="%1."/>
      <w:lvlJc w:val="left"/>
      <w:pPr>
        <w:ind w:left="720" w:hanging="360"/>
      </w:pPr>
      <w:rPr>
        <w:rFonts w:ascii="Calmetta" w:eastAsiaTheme="minorHAnsi" w:hAnsi="Calmetta" w:cs="Times New Roman (Body 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B5775A"/>
    <w:multiLevelType w:val="hybridMultilevel"/>
    <w:tmpl w:val="23A24D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03C0F06"/>
    <w:multiLevelType w:val="multilevel"/>
    <w:tmpl w:val="1EE6CD3E"/>
    <w:styleLink w:val="CurrentList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40C63B9C"/>
    <w:multiLevelType w:val="multilevel"/>
    <w:tmpl w:val="56544D4C"/>
    <w:styleLink w:val="BNList"/>
    <w:lvl w:ilvl="0">
      <w:start w:val="1"/>
      <w:numFmt w:val="decimal"/>
      <w:pStyle w:val="1NumberedHeading1"/>
      <w:lvlText w:val="%1"/>
      <w:lvlJc w:val="left"/>
      <w:pPr>
        <w:ind w:left="851" w:hanging="851"/>
      </w:pPr>
      <w:rPr>
        <w:rFonts w:asciiTheme="majorHAnsi" w:hAnsiTheme="majorHAnsi" w:hint="default"/>
        <w:b w:val="0"/>
        <w:sz w:val="22"/>
      </w:rPr>
    </w:lvl>
    <w:lvl w:ilvl="1">
      <w:start w:val="1"/>
      <w:numFmt w:val="decimal"/>
      <w:pStyle w:val="2TfGMHeading2"/>
      <w:lvlText w:val="%1.%2"/>
      <w:lvlJc w:val="left"/>
      <w:pPr>
        <w:ind w:left="993"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908"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30" w15:restartNumberingAfterBreak="0">
    <w:nsid w:val="48702262"/>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89113FD"/>
    <w:multiLevelType w:val="multilevel"/>
    <w:tmpl w:val="B6A68B1E"/>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4E7816B7"/>
    <w:multiLevelType w:val="multilevel"/>
    <w:tmpl w:val="A3EADA5A"/>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2B40E6A"/>
    <w:multiLevelType w:val="hybridMultilevel"/>
    <w:tmpl w:val="2C786A6E"/>
    <w:lvl w:ilvl="0" w:tplc="CEB23BC6">
      <w:start w:val="1"/>
      <w:numFmt w:val="decimal"/>
      <w:pStyle w:val="Heading4numbered"/>
      <w:lvlText w:val="%1."/>
      <w:lvlJc w:val="left"/>
      <w:pPr>
        <w:tabs>
          <w:tab w:val="num" w:pos="0"/>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58C1B46"/>
    <w:multiLevelType w:val="hybridMultilevel"/>
    <w:tmpl w:val="001ECF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6DA4058"/>
    <w:multiLevelType w:val="multilevel"/>
    <w:tmpl w:val="A3EADA5A"/>
    <w:styleLink w:val="CurrentList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5E7615DC"/>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F7D13B1"/>
    <w:multiLevelType w:val="hybridMultilevel"/>
    <w:tmpl w:val="52587A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10965B4"/>
    <w:multiLevelType w:val="hybridMultilevel"/>
    <w:tmpl w:val="DA3CD77A"/>
    <w:lvl w:ilvl="0" w:tplc="CDE8D9E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5856C24"/>
    <w:multiLevelType w:val="hybridMultilevel"/>
    <w:tmpl w:val="FEACCF1A"/>
    <w:lvl w:ilvl="0" w:tplc="D12ADB86">
      <w:start w:val="1"/>
      <w:numFmt w:val="bullet"/>
      <w:lvlText w:val=""/>
      <w:lvlJc w:val="left"/>
      <w:pPr>
        <w:ind w:left="720" w:hanging="360"/>
      </w:pPr>
      <w:rPr>
        <w:rFonts w:ascii="Symbol" w:hAnsi="Symbol"/>
      </w:rPr>
    </w:lvl>
    <w:lvl w:ilvl="1" w:tplc="3904BF14">
      <w:start w:val="1"/>
      <w:numFmt w:val="bullet"/>
      <w:lvlText w:val=""/>
      <w:lvlJc w:val="left"/>
      <w:pPr>
        <w:ind w:left="720" w:hanging="360"/>
      </w:pPr>
      <w:rPr>
        <w:rFonts w:ascii="Symbol" w:hAnsi="Symbol"/>
      </w:rPr>
    </w:lvl>
    <w:lvl w:ilvl="2" w:tplc="F1A2772E">
      <w:start w:val="1"/>
      <w:numFmt w:val="bullet"/>
      <w:lvlText w:val=""/>
      <w:lvlJc w:val="left"/>
      <w:pPr>
        <w:ind w:left="720" w:hanging="360"/>
      </w:pPr>
      <w:rPr>
        <w:rFonts w:ascii="Symbol" w:hAnsi="Symbol"/>
      </w:rPr>
    </w:lvl>
    <w:lvl w:ilvl="3" w:tplc="93D01B5A">
      <w:start w:val="1"/>
      <w:numFmt w:val="bullet"/>
      <w:lvlText w:val=""/>
      <w:lvlJc w:val="left"/>
      <w:pPr>
        <w:ind w:left="720" w:hanging="360"/>
      </w:pPr>
      <w:rPr>
        <w:rFonts w:ascii="Symbol" w:hAnsi="Symbol"/>
      </w:rPr>
    </w:lvl>
    <w:lvl w:ilvl="4" w:tplc="BBA0927C">
      <w:start w:val="1"/>
      <w:numFmt w:val="bullet"/>
      <w:lvlText w:val=""/>
      <w:lvlJc w:val="left"/>
      <w:pPr>
        <w:ind w:left="720" w:hanging="360"/>
      </w:pPr>
      <w:rPr>
        <w:rFonts w:ascii="Symbol" w:hAnsi="Symbol"/>
      </w:rPr>
    </w:lvl>
    <w:lvl w:ilvl="5" w:tplc="4498CDD8">
      <w:start w:val="1"/>
      <w:numFmt w:val="bullet"/>
      <w:lvlText w:val=""/>
      <w:lvlJc w:val="left"/>
      <w:pPr>
        <w:ind w:left="720" w:hanging="360"/>
      </w:pPr>
      <w:rPr>
        <w:rFonts w:ascii="Symbol" w:hAnsi="Symbol"/>
      </w:rPr>
    </w:lvl>
    <w:lvl w:ilvl="6" w:tplc="8BFE0198">
      <w:start w:val="1"/>
      <w:numFmt w:val="bullet"/>
      <w:lvlText w:val=""/>
      <w:lvlJc w:val="left"/>
      <w:pPr>
        <w:ind w:left="720" w:hanging="360"/>
      </w:pPr>
      <w:rPr>
        <w:rFonts w:ascii="Symbol" w:hAnsi="Symbol"/>
      </w:rPr>
    </w:lvl>
    <w:lvl w:ilvl="7" w:tplc="A358066A">
      <w:start w:val="1"/>
      <w:numFmt w:val="bullet"/>
      <w:lvlText w:val=""/>
      <w:lvlJc w:val="left"/>
      <w:pPr>
        <w:ind w:left="720" w:hanging="360"/>
      </w:pPr>
      <w:rPr>
        <w:rFonts w:ascii="Symbol" w:hAnsi="Symbol"/>
      </w:rPr>
    </w:lvl>
    <w:lvl w:ilvl="8" w:tplc="88F4791A">
      <w:start w:val="1"/>
      <w:numFmt w:val="bullet"/>
      <w:lvlText w:val=""/>
      <w:lvlJc w:val="left"/>
      <w:pPr>
        <w:ind w:left="720" w:hanging="360"/>
      </w:pPr>
      <w:rPr>
        <w:rFonts w:ascii="Symbol" w:hAnsi="Symbol"/>
      </w:rPr>
    </w:lvl>
  </w:abstractNum>
  <w:abstractNum w:abstractNumId="40" w15:restartNumberingAfterBreak="0">
    <w:nsid w:val="67992A0A"/>
    <w:multiLevelType w:val="hybridMultilevel"/>
    <w:tmpl w:val="A4C6D7A8"/>
    <w:lvl w:ilvl="0" w:tplc="EFAAD20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EE06445"/>
    <w:multiLevelType w:val="hybridMultilevel"/>
    <w:tmpl w:val="E5BE47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07A3D99"/>
    <w:multiLevelType w:val="hybridMultilevel"/>
    <w:tmpl w:val="AC942918"/>
    <w:lvl w:ilvl="0" w:tplc="9F04DA2C">
      <w:start w:val="1"/>
      <w:numFmt w:val="decimal"/>
      <w:pStyle w:val="ListNumber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234161A"/>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4B05A66"/>
    <w:multiLevelType w:val="hybridMultilevel"/>
    <w:tmpl w:val="6F46290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4F35956"/>
    <w:multiLevelType w:val="hybridMultilevel"/>
    <w:tmpl w:val="1450BD26"/>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6" w15:restartNumberingAfterBreak="0">
    <w:nsid w:val="7BFA0712"/>
    <w:multiLevelType w:val="hybridMultilevel"/>
    <w:tmpl w:val="FD18117E"/>
    <w:lvl w:ilvl="0" w:tplc="29CA89C2">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D127CF1"/>
    <w:multiLevelType w:val="hybridMultilevel"/>
    <w:tmpl w:val="79FEAC3A"/>
    <w:lvl w:ilvl="0" w:tplc="08090017">
      <w:start w:val="1"/>
      <w:numFmt w:val="lowerLetter"/>
      <w:lvlText w:val="%1)"/>
      <w:lvlJc w:val="left"/>
      <w:pPr>
        <w:ind w:left="360" w:hanging="360"/>
      </w:pPr>
    </w:lvl>
    <w:lvl w:ilvl="1" w:tplc="FFFFFFFF">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48" w15:restartNumberingAfterBreak="0">
    <w:nsid w:val="7F4F552F"/>
    <w:multiLevelType w:val="hybridMultilevel"/>
    <w:tmpl w:val="E526A17C"/>
    <w:lvl w:ilvl="0" w:tplc="FFFFFFFF">
      <w:start w:val="1"/>
      <w:numFmt w:val="decimal"/>
      <w:lvlText w:val="%1."/>
      <w:lvlJc w:val="left"/>
      <w:pPr>
        <w:ind w:left="720" w:hanging="360"/>
      </w:pPr>
      <w:rPr>
        <w:rFonts w:hint="default"/>
      </w:rPr>
    </w:lvl>
    <w:lvl w:ilvl="1" w:tplc="29CA89C2">
      <w:start w:val="1"/>
      <w:numFmt w:val="bullet"/>
      <w:lvlText w:val=""/>
      <w:lvlPicBulletId w:val="0"/>
      <w:lvlJc w:val="left"/>
      <w:pPr>
        <w:ind w:left="1440" w:hanging="360"/>
      </w:pPr>
      <w:rPr>
        <w:rFonts w:ascii="Symbol" w:hAnsi="Symbol"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2382744">
    <w:abstractNumId w:val="24"/>
  </w:num>
  <w:num w:numId="2" w16cid:durableId="2002272420">
    <w:abstractNumId w:val="31"/>
  </w:num>
  <w:num w:numId="3" w16cid:durableId="689531887">
    <w:abstractNumId w:val="32"/>
  </w:num>
  <w:num w:numId="4" w16cid:durableId="941035880">
    <w:abstractNumId w:val="35"/>
  </w:num>
  <w:num w:numId="5" w16cid:durableId="2113163756">
    <w:abstractNumId w:val="28"/>
  </w:num>
  <w:num w:numId="6" w16cid:durableId="1955868530">
    <w:abstractNumId w:val="33"/>
  </w:num>
  <w:num w:numId="7" w16cid:durableId="6635038">
    <w:abstractNumId w:val="17"/>
  </w:num>
  <w:num w:numId="8" w16cid:durableId="644941354">
    <w:abstractNumId w:val="14"/>
  </w:num>
  <w:num w:numId="9" w16cid:durableId="1607611453">
    <w:abstractNumId w:val="1"/>
  </w:num>
  <w:num w:numId="10" w16cid:durableId="1043292659">
    <w:abstractNumId w:val="29"/>
  </w:num>
  <w:num w:numId="11" w16cid:durableId="610746412">
    <w:abstractNumId w:val="19"/>
  </w:num>
  <w:num w:numId="12" w16cid:durableId="963728063">
    <w:abstractNumId w:val="29"/>
  </w:num>
  <w:num w:numId="13" w16cid:durableId="1720278811">
    <w:abstractNumId w:val="13"/>
  </w:num>
  <w:num w:numId="14" w16cid:durableId="1414352834">
    <w:abstractNumId w:val="4"/>
  </w:num>
  <w:num w:numId="15" w16cid:durableId="2057661873">
    <w:abstractNumId w:val="2"/>
  </w:num>
  <w:num w:numId="16" w16cid:durableId="1575702308">
    <w:abstractNumId w:val="3"/>
  </w:num>
  <w:num w:numId="17" w16cid:durableId="1725828755">
    <w:abstractNumId w:val="0"/>
  </w:num>
  <w:num w:numId="18" w16cid:durableId="1398088316">
    <w:abstractNumId w:val="42"/>
  </w:num>
  <w:num w:numId="19" w16cid:durableId="737748047">
    <w:abstractNumId w:val="21"/>
  </w:num>
  <w:num w:numId="20" w16cid:durableId="1339692571">
    <w:abstractNumId w:val="26"/>
  </w:num>
  <w:num w:numId="21" w16cid:durableId="1537502791">
    <w:abstractNumId w:val="7"/>
  </w:num>
  <w:num w:numId="22" w16cid:durableId="102460523">
    <w:abstractNumId w:val="11"/>
  </w:num>
  <w:num w:numId="23" w16cid:durableId="1847329628">
    <w:abstractNumId w:val="18"/>
  </w:num>
  <w:num w:numId="24" w16cid:durableId="1057776688">
    <w:abstractNumId w:val="38"/>
  </w:num>
  <w:num w:numId="25" w16cid:durableId="1421831245">
    <w:abstractNumId w:val="12"/>
  </w:num>
  <w:num w:numId="26" w16cid:durableId="1350135324">
    <w:abstractNumId w:val="36"/>
  </w:num>
  <w:num w:numId="27" w16cid:durableId="891431309">
    <w:abstractNumId w:val="25"/>
  </w:num>
  <w:num w:numId="28" w16cid:durableId="1012223046">
    <w:abstractNumId w:val="48"/>
  </w:num>
  <w:num w:numId="29" w16cid:durableId="1614170754">
    <w:abstractNumId w:val="16"/>
  </w:num>
  <w:num w:numId="30" w16cid:durableId="14354585">
    <w:abstractNumId w:val="9"/>
  </w:num>
  <w:num w:numId="31" w16cid:durableId="520053947">
    <w:abstractNumId w:val="43"/>
  </w:num>
  <w:num w:numId="32" w16cid:durableId="1747074317">
    <w:abstractNumId w:val="8"/>
  </w:num>
  <w:num w:numId="33" w16cid:durableId="1079519395">
    <w:abstractNumId w:val="30"/>
  </w:num>
  <w:num w:numId="34" w16cid:durableId="1991059294">
    <w:abstractNumId w:val="41"/>
  </w:num>
  <w:num w:numId="35" w16cid:durableId="726294145">
    <w:abstractNumId w:val="39"/>
  </w:num>
  <w:num w:numId="36" w16cid:durableId="1868714472">
    <w:abstractNumId w:val="46"/>
  </w:num>
  <w:num w:numId="37" w16cid:durableId="2137870652">
    <w:abstractNumId w:val="5"/>
  </w:num>
  <w:num w:numId="38" w16cid:durableId="1584796936">
    <w:abstractNumId w:val="40"/>
  </w:num>
  <w:num w:numId="39" w16cid:durableId="1636988188">
    <w:abstractNumId w:val="15"/>
  </w:num>
  <w:num w:numId="40" w16cid:durableId="1585020820">
    <w:abstractNumId w:val="23"/>
  </w:num>
  <w:num w:numId="41" w16cid:durableId="695228610">
    <w:abstractNumId w:val="10"/>
  </w:num>
  <w:num w:numId="42" w16cid:durableId="679355751">
    <w:abstractNumId w:val="22"/>
  </w:num>
  <w:num w:numId="43" w16cid:durableId="48112570">
    <w:abstractNumId w:val="47"/>
  </w:num>
  <w:num w:numId="44" w16cid:durableId="1672634907">
    <w:abstractNumId w:val="45"/>
  </w:num>
  <w:num w:numId="45" w16cid:durableId="158811664">
    <w:abstractNumId w:val="20"/>
  </w:num>
  <w:num w:numId="46" w16cid:durableId="10421087">
    <w:abstractNumId w:val="44"/>
  </w:num>
  <w:num w:numId="47" w16cid:durableId="1164589729">
    <w:abstractNumId w:val="6"/>
  </w:num>
  <w:num w:numId="48" w16cid:durableId="983464892">
    <w:abstractNumId w:val="27"/>
  </w:num>
  <w:num w:numId="49" w16cid:durableId="836766642">
    <w:abstractNumId w:val="37"/>
  </w:num>
  <w:num w:numId="50" w16cid:durableId="1913391689">
    <w:abstractNumId w:val="34"/>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ommy Morrisroe">
    <w15:presenceInfo w15:providerId="AD" w15:userId="S::tommy.morrisroe@tfgm.com::73652c4d-55b7-4578-b19d-28afe0cf0459"/>
  </w15:person>
  <w15:person w15:author="Anne Clarke">
    <w15:presenceInfo w15:providerId="AD" w15:userId="S::Anne.Clarke@tfgm.com::24973ef7-4539-4e3a-868c-35fdc6bce0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247"/>
    <w:rsid w:val="000010BC"/>
    <w:rsid w:val="00002727"/>
    <w:rsid w:val="00002F19"/>
    <w:rsid w:val="0000396B"/>
    <w:rsid w:val="00003A80"/>
    <w:rsid w:val="00003F9D"/>
    <w:rsid w:val="00010D76"/>
    <w:rsid w:val="00011597"/>
    <w:rsid w:val="000161CD"/>
    <w:rsid w:val="0002571A"/>
    <w:rsid w:val="00025A05"/>
    <w:rsid w:val="00025ECA"/>
    <w:rsid w:val="00025FB9"/>
    <w:rsid w:val="00026039"/>
    <w:rsid w:val="00026455"/>
    <w:rsid w:val="00030FBC"/>
    <w:rsid w:val="0003338F"/>
    <w:rsid w:val="00033BE2"/>
    <w:rsid w:val="0003560C"/>
    <w:rsid w:val="00037E05"/>
    <w:rsid w:val="00044460"/>
    <w:rsid w:val="00045AE9"/>
    <w:rsid w:val="0004633A"/>
    <w:rsid w:val="00047DC0"/>
    <w:rsid w:val="000510A8"/>
    <w:rsid w:val="000537DB"/>
    <w:rsid w:val="0006061C"/>
    <w:rsid w:val="00061CE6"/>
    <w:rsid w:val="000621AC"/>
    <w:rsid w:val="00062BDD"/>
    <w:rsid w:val="0006446E"/>
    <w:rsid w:val="000659F1"/>
    <w:rsid w:val="00070C55"/>
    <w:rsid w:val="000713C7"/>
    <w:rsid w:val="00072B87"/>
    <w:rsid w:val="000750AE"/>
    <w:rsid w:val="000767B2"/>
    <w:rsid w:val="00083632"/>
    <w:rsid w:val="000841A0"/>
    <w:rsid w:val="0008669E"/>
    <w:rsid w:val="00090671"/>
    <w:rsid w:val="0009099E"/>
    <w:rsid w:val="00090CDE"/>
    <w:rsid w:val="000929AA"/>
    <w:rsid w:val="00093AB8"/>
    <w:rsid w:val="000940B1"/>
    <w:rsid w:val="0009739E"/>
    <w:rsid w:val="000A4459"/>
    <w:rsid w:val="000A5396"/>
    <w:rsid w:val="000B247D"/>
    <w:rsid w:val="000B30A8"/>
    <w:rsid w:val="000B4582"/>
    <w:rsid w:val="000B62DC"/>
    <w:rsid w:val="000B7BCC"/>
    <w:rsid w:val="000C001C"/>
    <w:rsid w:val="000C1ECA"/>
    <w:rsid w:val="000C1EDB"/>
    <w:rsid w:val="000C258B"/>
    <w:rsid w:val="000C3336"/>
    <w:rsid w:val="000C65BB"/>
    <w:rsid w:val="000D15EE"/>
    <w:rsid w:val="000D1CB0"/>
    <w:rsid w:val="000D3198"/>
    <w:rsid w:val="000D4679"/>
    <w:rsid w:val="000D5597"/>
    <w:rsid w:val="000D66B8"/>
    <w:rsid w:val="000E21FD"/>
    <w:rsid w:val="000E4424"/>
    <w:rsid w:val="000F0EB8"/>
    <w:rsid w:val="000F1476"/>
    <w:rsid w:val="000F175D"/>
    <w:rsid w:val="000F1BA7"/>
    <w:rsid w:val="000F3776"/>
    <w:rsid w:val="000F3C68"/>
    <w:rsid w:val="00101507"/>
    <w:rsid w:val="00101BD6"/>
    <w:rsid w:val="00102563"/>
    <w:rsid w:val="00102BE4"/>
    <w:rsid w:val="00111D30"/>
    <w:rsid w:val="00113A6B"/>
    <w:rsid w:val="001169EE"/>
    <w:rsid w:val="00117176"/>
    <w:rsid w:val="001232FF"/>
    <w:rsid w:val="00123489"/>
    <w:rsid w:val="0012433F"/>
    <w:rsid w:val="00125965"/>
    <w:rsid w:val="00126857"/>
    <w:rsid w:val="00126E37"/>
    <w:rsid w:val="001303F2"/>
    <w:rsid w:val="00130BDD"/>
    <w:rsid w:val="00132FB0"/>
    <w:rsid w:val="00133B74"/>
    <w:rsid w:val="00136211"/>
    <w:rsid w:val="0013691A"/>
    <w:rsid w:val="0013725A"/>
    <w:rsid w:val="00137BC3"/>
    <w:rsid w:val="0014065D"/>
    <w:rsid w:val="00140AC6"/>
    <w:rsid w:val="001425E4"/>
    <w:rsid w:val="001426E0"/>
    <w:rsid w:val="00143651"/>
    <w:rsid w:val="001445FE"/>
    <w:rsid w:val="00144A90"/>
    <w:rsid w:val="00146909"/>
    <w:rsid w:val="00146A1F"/>
    <w:rsid w:val="00146A3B"/>
    <w:rsid w:val="001506C1"/>
    <w:rsid w:val="00151A3C"/>
    <w:rsid w:val="00152597"/>
    <w:rsid w:val="00152D42"/>
    <w:rsid w:val="001530DE"/>
    <w:rsid w:val="001610A0"/>
    <w:rsid w:val="00161601"/>
    <w:rsid w:val="00163293"/>
    <w:rsid w:val="00165781"/>
    <w:rsid w:val="001662B4"/>
    <w:rsid w:val="00166A6A"/>
    <w:rsid w:val="0017250B"/>
    <w:rsid w:val="00172F61"/>
    <w:rsid w:val="00173272"/>
    <w:rsid w:val="00174167"/>
    <w:rsid w:val="001745C1"/>
    <w:rsid w:val="001747B4"/>
    <w:rsid w:val="001754C6"/>
    <w:rsid w:val="00175509"/>
    <w:rsid w:val="00175AA1"/>
    <w:rsid w:val="00176697"/>
    <w:rsid w:val="00181927"/>
    <w:rsid w:val="00182BE7"/>
    <w:rsid w:val="001851BC"/>
    <w:rsid w:val="00185E5F"/>
    <w:rsid w:val="00186AAB"/>
    <w:rsid w:val="00186E7E"/>
    <w:rsid w:val="00190295"/>
    <w:rsid w:val="00191D34"/>
    <w:rsid w:val="001944DA"/>
    <w:rsid w:val="001947A1"/>
    <w:rsid w:val="00194B2F"/>
    <w:rsid w:val="00195A17"/>
    <w:rsid w:val="001A053F"/>
    <w:rsid w:val="001A1793"/>
    <w:rsid w:val="001A1D80"/>
    <w:rsid w:val="001A44B8"/>
    <w:rsid w:val="001B31F5"/>
    <w:rsid w:val="001B343F"/>
    <w:rsid w:val="001B5126"/>
    <w:rsid w:val="001B65E4"/>
    <w:rsid w:val="001C1195"/>
    <w:rsid w:val="001C234C"/>
    <w:rsid w:val="001C55B9"/>
    <w:rsid w:val="001C644B"/>
    <w:rsid w:val="001D07F7"/>
    <w:rsid w:val="001D09A7"/>
    <w:rsid w:val="001D222B"/>
    <w:rsid w:val="001D2434"/>
    <w:rsid w:val="001D2C6F"/>
    <w:rsid w:val="001D2CD3"/>
    <w:rsid w:val="001D2FDC"/>
    <w:rsid w:val="001D3286"/>
    <w:rsid w:val="001D54D9"/>
    <w:rsid w:val="001D7055"/>
    <w:rsid w:val="001E054B"/>
    <w:rsid w:val="001E13F1"/>
    <w:rsid w:val="001E444B"/>
    <w:rsid w:val="001E4C18"/>
    <w:rsid w:val="001E5AD1"/>
    <w:rsid w:val="001E659C"/>
    <w:rsid w:val="001E709F"/>
    <w:rsid w:val="001F006C"/>
    <w:rsid w:val="001F04C1"/>
    <w:rsid w:val="001F344E"/>
    <w:rsid w:val="001F3879"/>
    <w:rsid w:val="001F4247"/>
    <w:rsid w:val="001F62E7"/>
    <w:rsid w:val="001F7BF2"/>
    <w:rsid w:val="00200363"/>
    <w:rsid w:val="00201EF3"/>
    <w:rsid w:val="00205480"/>
    <w:rsid w:val="00205F92"/>
    <w:rsid w:val="00206DAA"/>
    <w:rsid w:val="00211C06"/>
    <w:rsid w:val="002121A4"/>
    <w:rsid w:val="00212E5C"/>
    <w:rsid w:val="00214BD6"/>
    <w:rsid w:val="00215583"/>
    <w:rsid w:val="002159F4"/>
    <w:rsid w:val="002160E9"/>
    <w:rsid w:val="00220EB4"/>
    <w:rsid w:val="00221B90"/>
    <w:rsid w:val="00221E75"/>
    <w:rsid w:val="00223C0F"/>
    <w:rsid w:val="00225290"/>
    <w:rsid w:val="00225B1A"/>
    <w:rsid w:val="002260CB"/>
    <w:rsid w:val="00226152"/>
    <w:rsid w:val="0022651F"/>
    <w:rsid w:val="00226993"/>
    <w:rsid w:val="00226E2C"/>
    <w:rsid w:val="00226E68"/>
    <w:rsid w:val="00231E22"/>
    <w:rsid w:val="00232936"/>
    <w:rsid w:val="0023364D"/>
    <w:rsid w:val="00233EA5"/>
    <w:rsid w:val="002340DF"/>
    <w:rsid w:val="00242620"/>
    <w:rsid w:val="00244589"/>
    <w:rsid w:val="00244C5E"/>
    <w:rsid w:val="00246BB1"/>
    <w:rsid w:val="00251B2A"/>
    <w:rsid w:val="00252709"/>
    <w:rsid w:val="00255533"/>
    <w:rsid w:val="00262F0D"/>
    <w:rsid w:val="00263830"/>
    <w:rsid w:val="00264A9C"/>
    <w:rsid w:val="00264AD1"/>
    <w:rsid w:val="00264C65"/>
    <w:rsid w:val="002669ED"/>
    <w:rsid w:val="00271918"/>
    <w:rsid w:val="00272920"/>
    <w:rsid w:val="00272BEA"/>
    <w:rsid w:val="002730ED"/>
    <w:rsid w:val="00274347"/>
    <w:rsid w:val="00275EF7"/>
    <w:rsid w:val="00276E49"/>
    <w:rsid w:val="002800D2"/>
    <w:rsid w:val="00281134"/>
    <w:rsid w:val="00281EB8"/>
    <w:rsid w:val="00283E75"/>
    <w:rsid w:val="002844A6"/>
    <w:rsid w:val="00284F36"/>
    <w:rsid w:val="0028509B"/>
    <w:rsid w:val="00285A65"/>
    <w:rsid w:val="00296704"/>
    <w:rsid w:val="002A0619"/>
    <w:rsid w:val="002A1758"/>
    <w:rsid w:val="002A36D4"/>
    <w:rsid w:val="002A521F"/>
    <w:rsid w:val="002A59CF"/>
    <w:rsid w:val="002A6A1A"/>
    <w:rsid w:val="002B244C"/>
    <w:rsid w:val="002B7888"/>
    <w:rsid w:val="002C0C27"/>
    <w:rsid w:val="002C4374"/>
    <w:rsid w:val="002C62A4"/>
    <w:rsid w:val="002C706F"/>
    <w:rsid w:val="002D0ECC"/>
    <w:rsid w:val="002D3458"/>
    <w:rsid w:val="002D3B0B"/>
    <w:rsid w:val="002D5192"/>
    <w:rsid w:val="002D5209"/>
    <w:rsid w:val="002D57D3"/>
    <w:rsid w:val="002D5A01"/>
    <w:rsid w:val="002D6377"/>
    <w:rsid w:val="002D659D"/>
    <w:rsid w:val="002D77FD"/>
    <w:rsid w:val="002E02B2"/>
    <w:rsid w:val="002E448C"/>
    <w:rsid w:val="002E454C"/>
    <w:rsid w:val="002E56FB"/>
    <w:rsid w:val="002E646B"/>
    <w:rsid w:val="002F0809"/>
    <w:rsid w:val="002F0978"/>
    <w:rsid w:val="002F3F66"/>
    <w:rsid w:val="00300B55"/>
    <w:rsid w:val="00303D05"/>
    <w:rsid w:val="0030406D"/>
    <w:rsid w:val="00304995"/>
    <w:rsid w:val="00305E23"/>
    <w:rsid w:val="0031032F"/>
    <w:rsid w:val="00312E22"/>
    <w:rsid w:val="00317E6F"/>
    <w:rsid w:val="00321FA7"/>
    <w:rsid w:val="00322244"/>
    <w:rsid w:val="00322249"/>
    <w:rsid w:val="00322AF2"/>
    <w:rsid w:val="00323BD8"/>
    <w:rsid w:val="0032514C"/>
    <w:rsid w:val="00326F6E"/>
    <w:rsid w:val="00330FE2"/>
    <w:rsid w:val="0033150A"/>
    <w:rsid w:val="003320B3"/>
    <w:rsid w:val="00333596"/>
    <w:rsid w:val="00335157"/>
    <w:rsid w:val="00335C5B"/>
    <w:rsid w:val="0034019E"/>
    <w:rsid w:val="00342C99"/>
    <w:rsid w:val="00344B5E"/>
    <w:rsid w:val="00344D6F"/>
    <w:rsid w:val="00346F82"/>
    <w:rsid w:val="00350272"/>
    <w:rsid w:val="003511D9"/>
    <w:rsid w:val="00354221"/>
    <w:rsid w:val="00355315"/>
    <w:rsid w:val="00356350"/>
    <w:rsid w:val="00356461"/>
    <w:rsid w:val="00357233"/>
    <w:rsid w:val="003600C9"/>
    <w:rsid w:val="0036023C"/>
    <w:rsid w:val="00360680"/>
    <w:rsid w:val="0036225D"/>
    <w:rsid w:val="003625E2"/>
    <w:rsid w:val="00362794"/>
    <w:rsid w:val="00362CEB"/>
    <w:rsid w:val="0036318B"/>
    <w:rsid w:val="00363828"/>
    <w:rsid w:val="00366BB5"/>
    <w:rsid w:val="0036700C"/>
    <w:rsid w:val="00367EFF"/>
    <w:rsid w:val="003719D0"/>
    <w:rsid w:val="00371FD8"/>
    <w:rsid w:val="003756A1"/>
    <w:rsid w:val="003811DC"/>
    <w:rsid w:val="003825E9"/>
    <w:rsid w:val="0038293F"/>
    <w:rsid w:val="00384D9E"/>
    <w:rsid w:val="00386FEA"/>
    <w:rsid w:val="00391ACE"/>
    <w:rsid w:val="00391B62"/>
    <w:rsid w:val="00396E9C"/>
    <w:rsid w:val="003A1B1D"/>
    <w:rsid w:val="003A21D9"/>
    <w:rsid w:val="003A4302"/>
    <w:rsid w:val="003A4FA1"/>
    <w:rsid w:val="003B159F"/>
    <w:rsid w:val="003B1C41"/>
    <w:rsid w:val="003B3D88"/>
    <w:rsid w:val="003B5FBE"/>
    <w:rsid w:val="003B7FF8"/>
    <w:rsid w:val="003C05DC"/>
    <w:rsid w:val="003C1A5D"/>
    <w:rsid w:val="003C2385"/>
    <w:rsid w:val="003C2C26"/>
    <w:rsid w:val="003C3D48"/>
    <w:rsid w:val="003C6849"/>
    <w:rsid w:val="003D00A0"/>
    <w:rsid w:val="003D0A94"/>
    <w:rsid w:val="003D53E8"/>
    <w:rsid w:val="003E1DC4"/>
    <w:rsid w:val="003E23D8"/>
    <w:rsid w:val="003E70A7"/>
    <w:rsid w:val="003F2245"/>
    <w:rsid w:val="003F4B21"/>
    <w:rsid w:val="003F6913"/>
    <w:rsid w:val="00403F81"/>
    <w:rsid w:val="00404380"/>
    <w:rsid w:val="004060BE"/>
    <w:rsid w:val="00415B37"/>
    <w:rsid w:val="00416266"/>
    <w:rsid w:val="004210D0"/>
    <w:rsid w:val="00421BFA"/>
    <w:rsid w:val="00422BBC"/>
    <w:rsid w:val="0043027B"/>
    <w:rsid w:val="004329E3"/>
    <w:rsid w:val="00432F77"/>
    <w:rsid w:val="00434654"/>
    <w:rsid w:val="00435FC9"/>
    <w:rsid w:val="00436109"/>
    <w:rsid w:val="00436803"/>
    <w:rsid w:val="00437E36"/>
    <w:rsid w:val="004407E6"/>
    <w:rsid w:val="0044274A"/>
    <w:rsid w:val="004450FF"/>
    <w:rsid w:val="00450730"/>
    <w:rsid w:val="00455065"/>
    <w:rsid w:val="004552A6"/>
    <w:rsid w:val="00461465"/>
    <w:rsid w:val="004616C9"/>
    <w:rsid w:val="00466249"/>
    <w:rsid w:val="0047244A"/>
    <w:rsid w:val="00481CB9"/>
    <w:rsid w:val="004858E3"/>
    <w:rsid w:val="00486315"/>
    <w:rsid w:val="00492483"/>
    <w:rsid w:val="00493D22"/>
    <w:rsid w:val="004950A9"/>
    <w:rsid w:val="0049627C"/>
    <w:rsid w:val="00497526"/>
    <w:rsid w:val="004A0799"/>
    <w:rsid w:val="004A0F5D"/>
    <w:rsid w:val="004A187F"/>
    <w:rsid w:val="004A2BD3"/>
    <w:rsid w:val="004A5458"/>
    <w:rsid w:val="004A55C4"/>
    <w:rsid w:val="004B1DB3"/>
    <w:rsid w:val="004B1FE3"/>
    <w:rsid w:val="004B27A6"/>
    <w:rsid w:val="004B39AF"/>
    <w:rsid w:val="004B6BE1"/>
    <w:rsid w:val="004C520F"/>
    <w:rsid w:val="004C6841"/>
    <w:rsid w:val="004C7DB3"/>
    <w:rsid w:val="004D6E01"/>
    <w:rsid w:val="004E04D6"/>
    <w:rsid w:val="004E0EB7"/>
    <w:rsid w:val="004E4F65"/>
    <w:rsid w:val="004E7AC0"/>
    <w:rsid w:val="004F11B2"/>
    <w:rsid w:val="004F25BD"/>
    <w:rsid w:val="004F36E9"/>
    <w:rsid w:val="004F3B7C"/>
    <w:rsid w:val="004F3C31"/>
    <w:rsid w:val="004F64D8"/>
    <w:rsid w:val="004F6AD4"/>
    <w:rsid w:val="00500078"/>
    <w:rsid w:val="00501A37"/>
    <w:rsid w:val="00502300"/>
    <w:rsid w:val="00504245"/>
    <w:rsid w:val="005048F5"/>
    <w:rsid w:val="00506773"/>
    <w:rsid w:val="00507BA1"/>
    <w:rsid w:val="0051208C"/>
    <w:rsid w:val="00514A2C"/>
    <w:rsid w:val="00520004"/>
    <w:rsid w:val="005205EF"/>
    <w:rsid w:val="005232BA"/>
    <w:rsid w:val="00523453"/>
    <w:rsid w:val="005268DA"/>
    <w:rsid w:val="00531C17"/>
    <w:rsid w:val="005344FA"/>
    <w:rsid w:val="0053575D"/>
    <w:rsid w:val="005422F8"/>
    <w:rsid w:val="005430D5"/>
    <w:rsid w:val="00543BD9"/>
    <w:rsid w:val="00545A8E"/>
    <w:rsid w:val="0055173A"/>
    <w:rsid w:val="00553340"/>
    <w:rsid w:val="00556DFA"/>
    <w:rsid w:val="00557020"/>
    <w:rsid w:val="00557CBF"/>
    <w:rsid w:val="00557D14"/>
    <w:rsid w:val="005601D2"/>
    <w:rsid w:val="00563A12"/>
    <w:rsid w:val="00565EFE"/>
    <w:rsid w:val="0056628D"/>
    <w:rsid w:val="00566520"/>
    <w:rsid w:val="0057246D"/>
    <w:rsid w:val="0057472E"/>
    <w:rsid w:val="00574879"/>
    <w:rsid w:val="00574ABD"/>
    <w:rsid w:val="00576B88"/>
    <w:rsid w:val="00576BAC"/>
    <w:rsid w:val="00577B14"/>
    <w:rsid w:val="005803F7"/>
    <w:rsid w:val="005814CA"/>
    <w:rsid w:val="005817E6"/>
    <w:rsid w:val="00584471"/>
    <w:rsid w:val="005857FD"/>
    <w:rsid w:val="005868AB"/>
    <w:rsid w:val="0058729A"/>
    <w:rsid w:val="00587D1C"/>
    <w:rsid w:val="00587E26"/>
    <w:rsid w:val="0059273C"/>
    <w:rsid w:val="00593D3F"/>
    <w:rsid w:val="00594023"/>
    <w:rsid w:val="00595531"/>
    <w:rsid w:val="005A1C0E"/>
    <w:rsid w:val="005A3F80"/>
    <w:rsid w:val="005A65F8"/>
    <w:rsid w:val="005A6E0E"/>
    <w:rsid w:val="005A736A"/>
    <w:rsid w:val="005B2487"/>
    <w:rsid w:val="005B4DDA"/>
    <w:rsid w:val="005B7748"/>
    <w:rsid w:val="005C204F"/>
    <w:rsid w:val="005C3961"/>
    <w:rsid w:val="005C51C7"/>
    <w:rsid w:val="005C5DD5"/>
    <w:rsid w:val="005D1D13"/>
    <w:rsid w:val="005D48D1"/>
    <w:rsid w:val="005E05E3"/>
    <w:rsid w:val="005E144E"/>
    <w:rsid w:val="005E1E1C"/>
    <w:rsid w:val="005E4122"/>
    <w:rsid w:val="005E4ADB"/>
    <w:rsid w:val="005E5CFC"/>
    <w:rsid w:val="005E71AE"/>
    <w:rsid w:val="005F1402"/>
    <w:rsid w:val="005F1AC7"/>
    <w:rsid w:val="005F1CE0"/>
    <w:rsid w:val="005F6BDF"/>
    <w:rsid w:val="00600866"/>
    <w:rsid w:val="0060362C"/>
    <w:rsid w:val="00603A67"/>
    <w:rsid w:val="00606A9E"/>
    <w:rsid w:val="00612E72"/>
    <w:rsid w:val="00614DE5"/>
    <w:rsid w:val="0061687F"/>
    <w:rsid w:val="00621BA6"/>
    <w:rsid w:val="00625516"/>
    <w:rsid w:val="006263A9"/>
    <w:rsid w:val="00632540"/>
    <w:rsid w:val="006339F4"/>
    <w:rsid w:val="00634D94"/>
    <w:rsid w:val="00636536"/>
    <w:rsid w:val="00636A3A"/>
    <w:rsid w:val="00636F6B"/>
    <w:rsid w:val="006375F6"/>
    <w:rsid w:val="0064297A"/>
    <w:rsid w:val="006466DC"/>
    <w:rsid w:val="006475DB"/>
    <w:rsid w:val="006514F0"/>
    <w:rsid w:val="0065495C"/>
    <w:rsid w:val="006625D9"/>
    <w:rsid w:val="00665553"/>
    <w:rsid w:val="00666B25"/>
    <w:rsid w:val="00670887"/>
    <w:rsid w:val="00671296"/>
    <w:rsid w:val="006744CB"/>
    <w:rsid w:val="00681011"/>
    <w:rsid w:val="006814A7"/>
    <w:rsid w:val="0068171E"/>
    <w:rsid w:val="00683CC6"/>
    <w:rsid w:val="0069264B"/>
    <w:rsid w:val="00695A35"/>
    <w:rsid w:val="006A116C"/>
    <w:rsid w:val="006A1EDF"/>
    <w:rsid w:val="006A2227"/>
    <w:rsid w:val="006A682F"/>
    <w:rsid w:val="006B0A3B"/>
    <w:rsid w:val="006B0F59"/>
    <w:rsid w:val="006B1AA6"/>
    <w:rsid w:val="006B224C"/>
    <w:rsid w:val="006B258F"/>
    <w:rsid w:val="006B3079"/>
    <w:rsid w:val="006B394D"/>
    <w:rsid w:val="006B422A"/>
    <w:rsid w:val="006B5BD7"/>
    <w:rsid w:val="006B6ADB"/>
    <w:rsid w:val="006C2708"/>
    <w:rsid w:val="006C2DBD"/>
    <w:rsid w:val="006C349A"/>
    <w:rsid w:val="006C3663"/>
    <w:rsid w:val="006C6E55"/>
    <w:rsid w:val="006C6E58"/>
    <w:rsid w:val="006D0ABB"/>
    <w:rsid w:val="006D1ABB"/>
    <w:rsid w:val="006D515E"/>
    <w:rsid w:val="006D5303"/>
    <w:rsid w:val="006E1890"/>
    <w:rsid w:val="006E35DC"/>
    <w:rsid w:val="006E4389"/>
    <w:rsid w:val="006E65E8"/>
    <w:rsid w:val="006E6C50"/>
    <w:rsid w:val="006F3B07"/>
    <w:rsid w:val="006F6CA4"/>
    <w:rsid w:val="0070104B"/>
    <w:rsid w:val="00704EBA"/>
    <w:rsid w:val="00714A16"/>
    <w:rsid w:val="00723CF0"/>
    <w:rsid w:val="00724183"/>
    <w:rsid w:val="007249B5"/>
    <w:rsid w:val="00726967"/>
    <w:rsid w:val="00730092"/>
    <w:rsid w:val="00730316"/>
    <w:rsid w:val="00733773"/>
    <w:rsid w:val="007342C7"/>
    <w:rsid w:val="00734F8B"/>
    <w:rsid w:val="00735240"/>
    <w:rsid w:val="00736E15"/>
    <w:rsid w:val="00741421"/>
    <w:rsid w:val="00744DB6"/>
    <w:rsid w:val="00746DD3"/>
    <w:rsid w:val="00746FF0"/>
    <w:rsid w:val="00751977"/>
    <w:rsid w:val="00752EF3"/>
    <w:rsid w:val="0075371C"/>
    <w:rsid w:val="00753B13"/>
    <w:rsid w:val="00754FFE"/>
    <w:rsid w:val="00755C76"/>
    <w:rsid w:val="00760995"/>
    <w:rsid w:val="00761669"/>
    <w:rsid w:val="00762AC4"/>
    <w:rsid w:val="00764E36"/>
    <w:rsid w:val="00765256"/>
    <w:rsid w:val="00767800"/>
    <w:rsid w:val="00770294"/>
    <w:rsid w:val="00771E07"/>
    <w:rsid w:val="00773996"/>
    <w:rsid w:val="00775EE5"/>
    <w:rsid w:val="00776C1A"/>
    <w:rsid w:val="007807FE"/>
    <w:rsid w:val="007816B2"/>
    <w:rsid w:val="0078314D"/>
    <w:rsid w:val="00784628"/>
    <w:rsid w:val="007909C1"/>
    <w:rsid w:val="0079207A"/>
    <w:rsid w:val="00792AA1"/>
    <w:rsid w:val="00795630"/>
    <w:rsid w:val="00795939"/>
    <w:rsid w:val="00797B09"/>
    <w:rsid w:val="007A3ADF"/>
    <w:rsid w:val="007A4134"/>
    <w:rsid w:val="007B186F"/>
    <w:rsid w:val="007B1F1F"/>
    <w:rsid w:val="007B2642"/>
    <w:rsid w:val="007B4B9B"/>
    <w:rsid w:val="007B4CBF"/>
    <w:rsid w:val="007B5098"/>
    <w:rsid w:val="007B58E7"/>
    <w:rsid w:val="007C38E9"/>
    <w:rsid w:val="007C6F2E"/>
    <w:rsid w:val="007D280F"/>
    <w:rsid w:val="007D78D5"/>
    <w:rsid w:val="007E2914"/>
    <w:rsid w:val="007E294B"/>
    <w:rsid w:val="007E3808"/>
    <w:rsid w:val="007E5C8B"/>
    <w:rsid w:val="007E6CAB"/>
    <w:rsid w:val="007F00C7"/>
    <w:rsid w:val="007F3CFD"/>
    <w:rsid w:val="007F466D"/>
    <w:rsid w:val="007F6ADE"/>
    <w:rsid w:val="00800222"/>
    <w:rsid w:val="0080022D"/>
    <w:rsid w:val="00801BD8"/>
    <w:rsid w:val="00801F43"/>
    <w:rsid w:val="00802F65"/>
    <w:rsid w:val="00804E13"/>
    <w:rsid w:val="00805859"/>
    <w:rsid w:val="00805F5B"/>
    <w:rsid w:val="008075A9"/>
    <w:rsid w:val="008079E5"/>
    <w:rsid w:val="008108D1"/>
    <w:rsid w:val="008117D2"/>
    <w:rsid w:val="008123BA"/>
    <w:rsid w:val="00825CCD"/>
    <w:rsid w:val="0082762E"/>
    <w:rsid w:val="00831B30"/>
    <w:rsid w:val="00833B7F"/>
    <w:rsid w:val="00833BE7"/>
    <w:rsid w:val="00834115"/>
    <w:rsid w:val="008347FD"/>
    <w:rsid w:val="00834AF8"/>
    <w:rsid w:val="00835FB9"/>
    <w:rsid w:val="00841127"/>
    <w:rsid w:val="00841200"/>
    <w:rsid w:val="0084135F"/>
    <w:rsid w:val="008443F5"/>
    <w:rsid w:val="008451DF"/>
    <w:rsid w:val="00847B1F"/>
    <w:rsid w:val="00850936"/>
    <w:rsid w:val="00851781"/>
    <w:rsid w:val="00852910"/>
    <w:rsid w:val="00853625"/>
    <w:rsid w:val="00853E34"/>
    <w:rsid w:val="00856133"/>
    <w:rsid w:val="008613DA"/>
    <w:rsid w:val="00862AD1"/>
    <w:rsid w:val="008633A1"/>
    <w:rsid w:val="00865708"/>
    <w:rsid w:val="00867AF6"/>
    <w:rsid w:val="00867B96"/>
    <w:rsid w:val="00871C38"/>
    <w:rsid w:val="00871D8B"/>
    <w:rsid w:val="0087230A"/>
    <w:rsid w:val="008727E4"/>
    <w:rsid w:val="00873444"/>
    <w:rsid w:val="00873919"/>
    <w:rsid w:val="00876685"/>
    <w:rsid w:val="00876716"/>
    <w:rsid w:val="008800C8"/>
    <w:rsid w:val="00885170"/>
    <w:rsid w:val="00891213"/>
    <w:rsid w:val="00894BEA"/>
    <w:rsid w:val="00895157"/>
    <w:rsid w:val="008A0A01"/>
    <w:rsid w:val="008A1CAB"/>
    <w:rsid w:val="008A262C"/>
    <w:rsid w:val="008A300C"/>
    <w:rsid w:val="008A7446"/>
    <w:rsid w:val="008A7C62"/>
    <w:rsid w:val="008B2FFA"/>
    <w:rsid w:val="008B300E"/>
    <w:rsid w:val="008B594B"/>
    <w:rsid w:val="008B65D7"/>
    <w:rsid w:val="008C1A25"/>
    <w:rsid w:val="008C2819"/>
    <w:rsid w:val="008C4825"/>
    <w:rsid w:val="008C6227"/>
    <w:rsid w:val="008D300A"/>
    <w:rsid w:val="008D7C5F"/>
    <w:rsid w:val="008E6E9E"/>
    <w:rsid w:val="008E7D92"/>
    <w:rsid w:val="008F0F4B"/>
    <w:rsid w:val="008F227B"/>
    <w:rsid w:val="008F380C"/>
    <w:rsid w:val="008F4D30"/>
    <w:rsid w:val="008F5A62"/>
    <w:rsid w:val="00900B09"/>
    <w:rsid w:val="0090263E"/>
    <w:rsid w:val="0090357E"/>
    <w:rsid w:val="00904473"/>
    <w:rsid w:val="00905938"/>
    <w:rsid w:val="009062FB"/>
    <w:rsid w:val="009074E2"/>
    <w:rsid w:val="00907D66"/>
    <w:rsid w:val="00913E56"/>
    <w:rsid w:val="00914E82"/>
    <w:rsid w:val="00916127"/>
    <w:rsid w:val="009166E7"/>
    <w:rsid w:val="0092481A"/>
    <w:rsid w:val="00924DAA"/>
    <w:rsid w:val="0092521B"/>
    <w:rsid w:val="00925281"/>
    <w:rsid w:val="009272AA"/>
    <w:rsid w:val="009308CB"/>
    <w:rsid w:val="009313A9"/>
    <w:rsid w:val="009318CC"/>
    <w:rsid w:val="00932611"/>
    <w:rsid w:val="0094014D"/>
    <w:rsid w:val="009420F7"/>
    <w:rsid w:val="00942305"/>
    <w:rsid w:val="009426CB"/>
    <w:rsid w:val="00943A63"/>
    <w:rsid w:val="00944105"/>
    <w:rsid w:val="00945413"/>
    <w:rsid w:val="0094581D"/>
    <w:rsid w:val="00951E95"/>
    <w:rsid w:val="00954C47"/>
    <w:rsid w:val="00955386"/>
    <w:rsid w:val="00960380"/>
    <w:rsid w:val="0096373B"/>
    <w:rsid w:val="0096502C"/>
    <w:rsid w:val="00965631"/>
    <w:rsid w:val="00965657"/>
    <w:rsid w:val="00965E16"/>
    <w:rsid w:val="00965E9A"/>
    <w:rsid w:val="009675A3"/>
    <w:rsid w:val="00974F2B"/>
    <w:rsid w:val="00976C8E"/>
    <w:rsid w:val="00976F81"/>
    <w:rsid w:val="00980BEF"/>
    <w:rsid w:val="009830CE"/>
    <w:rsid w:val="0098389C"/>
    <w:rsid w:val="009922FD"/>
    <w:rsid w:val="00992DC6"/>
    <w:rsid w:val="00993152"/>
    <w:rsid w:val="00996071"/>
    <w:rsid w:val="0099633D"/>
    <w:rsid w:val="009970D6"/>
    <w:rsid w:val="009A0ABF"/>
    <w:rsid w:val="009A191D"/>
    <w:rsid w:val="009A3270"/>
    <w:rsid w:val="009A3C77"/>
    <w:rsid w:val="009B035F"/>
    <w:rsid w:val="009B6333"/>
    <w:rsid w:val="009B65E7"/>
    <w:rsid w:val="009B787F"/>
    <w:rsid w:val="009B7DA4"/>
    <w:rsid w:val="009B7DC8"/>
    <w:rsid w:val="009C4942"/>
    <w:rsid w:val="009C6104"/>
    <w:rsid w:val="009D2B7C"/>
    <w:rsid w:val="009D4544"/>
    <w:rsid w:val="009D4953"/>
    <w:rsid w:val="009D57DB"/>
    <w:rsid w:val="009D67D9"/>
    <w:rsid w:val="009E0DF5"/>
    <w:rsid w:val="009E1F4A"/>
    <w:rsid w:val="009E4350"/>
    <w:rsid w:val="009E5E33"/>
    <w:rsid w:val="009E6E53"/>
    <w:rsid w:val="009F257E"/>
    <w:rsid w:val="009F337D"/>
    <w:rsid w:val="009F63E7"/>
    <w:rsid w:val="009F69E9"/>
    <w:rsid w:val="009F7411"/>
    <w:rsid w:val="009F79DE"/>
    <w:rsid w:val="009F7C69"/>
    <w:rsid w:val="00A00065"/>
    <w:rsid w:val="00A001F7"/>
    <w:rsid w:val="00A0390A"/>
    <w:rsid w:val="00A04AF3"/>
    <w:rsid w:val="00A0510C"/>
    <w:rsid w:val="00A0571C"/>
    <w:rsid w:val="00A05768"/>
    <w:rsid w:val="00A1061A"/>
    <w:rsid w:val="00A11A4C"/>
    <w:rsid w:val="00A12E52"/>
    <w:rsid w:val="00A13FD2"/>
    <w:rsid w:val="00A17442"/>
    <w:rsid w:val="00A17534"/>
    <w:rsid w:val="00A176A6"/>
    <w:rsid w:val="00A20C3E"/>
    <w:rsid w:val="00A2276B"/>
    <w:rsid w:val="00A23B56"/>
    <w:rsid w:val="00A25EC3"/>
    <w:rsid w:val="00A26289"/>
    <w:rsid w:val="00A26468"/>
    <w:rsid w:val="00A27AFA"/>
    <w:rsid w:val="00A33A83"/>
    <w:rsid w:val="00A33EF9"/>
    <w:rsid w:val="00A37EB3"/>
    <w:rsid w:val="00A41033"/>
    <w:rsid w:val="00A4388E"/>
    <w:rsid w:val="00A4480A"/>
    <w:rsid w:val="00A51545"/>
    <w:rsid w:val="00A52135"/>
    <w:rsid w:val="00A5321E"/>
    <w:rsid w:val="00A55C99"/>
    <w:rsid w:val="00A571E6"/>
    <w:rsid w:val="00A57C5A"/>
    <w:rsid w:val="00A665B6"/>
    <w:rsid w:val="00A678C4"/>
    <w:rsid w:val="00A7203E"/>
    <w:rsid w:val="00A73641"/>
    <w:rsid w:val="00A73B02"/>
    <w:rsid w:val="00A75EA9"/>
    <w:rsid w:val="00A7739B"/>
    <w:rsid w:val="00A82442"/>
    <w:rsid w:val="00A82CA4"/>
    <w:rsid w:val="00A87817"/>
    <w:rsid w:val="00A914EF"/>
    <w:rsid w:val="00A94C58"/>
    <w:rsid w:val="00A9524B"/>
    <w:rsid w:val="00A96411"/>
    <w:rsid w:val="00A96991"/>
    <w:rsid w:val="00A97CBD"/>
    <w:rsid w:val="00AA3CE6"/>
    <w:rsid w:val="00AA59F8"/>
    <w:rsid w:val="00AB2DE6"/>
    <w:rsid w:val="00AB690E"/>
    <w:rsid w:val="00AB7227"/>
    <w:rsid w:val="00AC0119"/>
    <w:rsid w:val="00AC7827"/>
    <w:rsid w:val="00AD1DFC"/>
    <w:rsid w:val="00AD2BD8"/>
    <w:rsid w:val="00AD42C6"/>
    <w:rsid w:val="00AD47F0"/>
    <w:rsid w:val="00AD50C1"/>
    <w:rsid w:val="00AD6DA1"/>
    <w:rsid w:val="00AE57AB"/>
    <w:rsid w:val="00AE69E0"/>
    <w:rsid w:val="00AF01D8"/>
    <w:rsid w:val="00AF45C9"/>
    <w:rsid w:val="00AF7F4C"/>
    <w:rsid w:val="00B006C8"/>
    <w:rsid w:val="00B00AA5"/>
    <w:rsid w:val="00B01C71"/>
    <w:rsid w:val="00B02C2F"/>
    <w:rsid w:val="00B066A9"/>
    <w:rsid w:val="00B070F6"/>
    <w:rsid w:val="00B1076B"/>
    <w:rsid w:val="00B11261"/>
    <w:rsid w:val="00B1339B"/>
    <w:rsid w:val="00B16018"/>
    <w:rsid w:val="00B17192"/>
    <w:rsid w:val="00B17E9E"/>
    <w:rsid w:val="00B20EE7"/>
    <w:rsid w:val="00B24043"/>
    <w:rsid w:val="00B25967"/>
    <w:rsid w:val="00B27AE1"/>
    <w:rsid w:val="00B31C35"/>
    <w:rsid w:val="00B32A95"/>
    <w:rsid w:val="00B34573"/>
    <w:rsid w:val="00B41C73"/>
    <w:rsid w:val="00B42EBE"/>
    <w:rsid w:val="00B4301A"/>
    <w:rsid w:val="00B43C2F"/>
    <w:rsid w:val="00B44F4F"/>
    <w:rsid w:val="00B45119"/>
    <w:rsid w:val="00B45E66"/>
    <w:rsid w:val="00B4613C"/>
    <w:rsid w:val="00B50471"/>
    <w:rsid w:val="00B515AE"/>
    <w:rsid w:val="00B515F0"/>
    <w:rsid w:val="00B52B0D"/>
    <w:rsid w:val="00B5336E"/>
    <w:rsid w:val="00B554CE"/>
    <w:rsid w:val="00B556C0"/>
    <w:rsid w:val="00B55844"/>
    <w:rsid w:val="00B558AA"/>
    <w:rsid w:val="00B62C58"/>
    <w:rsid w:val="00B63469"/>
    <w:rsid w:val="00B64A49"/>
    <w:rsid w:val="00B667B0"/>
    <w:rsid w:val="00B70E1B"/>
    <w:rsid w:val="00B73D51"/>
    <w:rsid w:val="00B74D18"/>
    <w:rsid w:val="00B74DDC"/>
    <w:rsid w:val="00B7555A"/>
    <w:rsid w:val="00B75DCA"/>
    <w:rsid w:val="00B84324"/>
    <w:rsid w:val="00B844E9"/>
    <w:rsid w:val="00B857E3"/>
    <w:rsid w:val="00B85FE2"/>
    <w:rsid w:val="00B86B87"/>
    <w:rsid w:val="00B8714F"/>
    <w:rsid w:val="00B8753B"/>
    <w:rsid w:val="00B91237"/>
    <w:rsid w:val="00B91FA6"/>
    <w:rsid w:val="00B939F9"/>
    <w:rsid w:val="00B963E9"/>
    <w:rsid w:val="00B97221"/>
    <w:rsid w:val="00B97E67"/>
    <w:rsid w:val="00BA0FCA"/>
    <w:rsid w:val="00BA26AE"/>
    <w:rsid w:val="00BA35B2"/>
    <w:rsid w:val="00BA3712"/>
    <w:rsid w:val="00BA3986"/>
    <w:rsid w:val="00BA3A6D"/>
    <w:rsid w:val="00BA59AE"/>
    <w:rsid w:val="00BA7E2C"/>
    <w:rsid w:val="00BB0BEA"/>
    <w:rsid w:val="00BB1B1A"/>
    <w:rsid w:val="00BB2412"/>
    <w:rsid w:val="00BB5C49"/>
    <w:rsid w:val="00BC1C0A"/>
    <w:rsid w:val="00BC1D1D"/>
    <w:rsid w:val="00BC31D8"/>
    <w:rsid w:val="00BC5B02"/>
    <w:rsid w:val="00BC70D7"/>
    <w:rsid w:val="00BC7BD9"/>
    <w:rsid w:val="00BC7ECB"/>
    <w:rsid w:val="00BD0060"/>
    <w:rsid w:val="00BD077D"/>
    <w:rsid w:val="00BD2DEA"/>
    <w:rsid w:val="00BD3460"/>
    <w:rsid w:val="00BD3543"/>
    <w:rsid w:val="00BD35DB"/>
    <w:rsid w:val="00BD42ED"/>
    <w:rsid w:val="00BD454B"/>
    <w:rsid w:val="00BD4613"/>
    <w:rsid w:val="00BD493D"/>
    <w:rsid w:val="00BD4A46"/>
    <w:rsid w:val="00BD59F5"/>
    <w:rsid w:val="00BE0154"/>
    <w:rsid w:val="00BE1491"/>
    <w:rsid w:val="00BE20C8"/>
    <w:rsid w:val="00BE2E93"/>
    <w:rsid w:val="00BE5B86"/>
    <w:rsid w:val="00BE6026"/>
    <w:rsid w:val="00BE6857"/>
    <w:rsid w:val="00BE6A81"/>
    <w:rsid w:val="00BE6F1A"/>
    <w:rsid w:val="00BE75D5"/>
    <w:rsid w:val="00BE7BA7"/>
    <w:rsid w:val="00BF1FFA"/>
    <w:rsid w:val="00BF4958"/>
    <w:rsid w:val="00C0037C"/>
    <w:rsid w:val="00C00F86"/>
    <w:rsid w:val="00C05641"/>
    <w:rsid w:val="00C14F89"/>
    <w:rsid w:val="00C15B13"/>
    <w:rsid w:val="00C16813"/>
    <w:rsid w:val="00C16B4E"/>
    <w:rsid w:val="00C173A8"/>
    <w:rsid w:val="00C17AE0"/>
    <w:rsid w:val="00C22BD4"/>
    <w:rsid w:val="00C243DC"/>
    <w:rsid w:val="00C24E88"/>
    <w:rsid w:val="00C24ECF"/>
    <w:rsid w:val="00C256D2"/>
    <w:rsid w:val="00C26BF5"/>
    <w:rsid w:val="00C272C5"/>
    <w:rsid w:val="00C273E9"/>
    <w:rsid w:val="00C33B4E"/>
    <w:rsid w:val="00C33D31"/>
    <w:rsid w:val="00C345AC"/>
    <w:rsid w:val="00C3491A"/>
    <w:rsid w:val="00C35144"/>
    <w:rsid w:val="00C35303"/>
    <w:rsid w:val="00C35F65"/>
    <w:rsid w:val="00C36D71"/>
    <w:rsid w:val="00C375DD"/>
    <w:rsid w:val="00C40A4B"/>
    <w:rsid w:val="00C40BE2"/>
    <w:rsid w:val="00C42A45"/>
    <w:rsid w:val="00C42A6C"/>
    <w:rsid w:val="00C44892"/>
    <w:rsid w:val="00C4588F"/>
    <w:rsid w:val="00C52647"/>
    <w:rsid w:val="00C53CC2"/>
    <w:rsid w:val="00C542D8"/>
    <w:rsid w:val="00C5704D"/>
    <w:rsid w:val="00C60558"/>
    <w:rsid w:val="00C62DE9"/>
    <w:rsid w:val="00C659A8"/>
    <w:rsid w:val="00C67706"/>
    <w:rsid w:val="00C75991"/>
    <w:rsid w:val="00C76D93"/>
    <w:rsid w:val="00C80C74"/>
    <w:rsid w:val="00C8481D"/>
    <w:rsid w:val="00C8484C"/>
    <w:rsid w:val="00C8534D"/>
    <w:rsid w:val="00C86807"/>
    <w:rsid w:val="00C8704A"/>
    <w:rsid w:val="00C91158"/>
    <w:rsid w:val="00C92EC4"/>
    <w:rsid w:val="00C946B2"/>
    <w:rsid w:val="00C95A5D"/>
    <w:rsid w:val="00C963C1"/>
    <w:rsid w:val="00C97E33"/>
    <w:rsid w:val="00CA2F76"/>
    <w:rsid w:val="00CA4429"/>
    <w:rsid w:val="00CA6535"/>
    <w:rsid w:val="00CB0609"/>
    <w:rsid w:val="00CB0C4F"/>
    <w:rsid w:val="00CB0CC5"/>
    <w:rsid w:val="00CB1960"/>
    <w:rsid w:val="00CB1E10"/>
    <w:rsid w:val="00CB3EF4"/>
    <w:rsid w:val="00CB6B65"/>
    <w:rsid w:val="00CB7641"/>
    <w:rsid w:val="00CB7D11"/>
    <w:rsid w:val="00CC0B8A"/>
    <w:rsid w:val="00CC0BB1"/>
    <w:rsid w:val="00CC225C"/>
    <w:rsid w:val="00CC2BF7"/>
    <w:rsid w:val="00CC5DE2"/>
    <w:rsid w:val="00CD09A5"/>
    <w:rsid w:val="00CD2F12"/>
    <w:rsid w:val="00CD46E6"/>
    <w:rsid w:val="00CD4B89"/>
    <w:rsid w:val="00CD62C5"/>
    <w:rsid w:val="00CD7E2F"/>
    <w:rsid w:val="00CE083C"/>
    <w:rsid w:val="00CE1C33"/>
    <w:rsid w:val="00CE2078"/>
    <w:rsid w:val="00CE2F6F"/>
    <w:rsid w:val="00CF0895"/>
    <w:rsid w:val="00CF0DFD"/>
    <w:rsid w:val="00CF205D"/>
    <w:rsid w:val="00CF2074"/>
    <w:rsid w:val="00CF44FC"/>
    <w:rsid w:val="00CF4BE0"/>
    <w:rsid w:val="00CF5D5E"/>
    <w:rsid w:val="00CF5E72"/>
    <w:rsid w:val="00D012AF"/>
    <w:rsid w:val="00D01B2C"/>
    <w:rsid w:val="00D02F2E"/>
    <w:rsid w:val="00D031B5"/>
    <w:rsid w:val="00D0512C"/>
    <w:rsid w:val="00D07168"/>
    <w:rsid w:val="00D10D3B"/>
    <w:rsid w:val="00D12967"/>
    <w:rsid w:val="00D1613B"/>
    <w:rsid w:val="00D1647D"/>
    <w:rsid w:val="00D20548"/>
    <w:rsid w:val="00D20B20"/>
    <w:rsid w:val="00D2450C"/>
    <w:rsid w:val="00D25427"/>
    <w:rsid w:val="00D25BC5"/>
    <w:rsid w:val="00D263D3"/>
    <w:rsid w:val="00D2682C"/>
    <w:rsid w:val="00D30B25"/>
    <w:rsid w:val="00D318BE"/>
    <w:rsid w:val="00D31EE4"/>
    <w:rsid w:val="00D32493"/>
    <w:rsid w:val="00D373C4"/>
    <w:rsid w:val="00D44CC5"/>
    <w:rsid w:val="00D507F3"/>
    <w:rsid w:val="00D5208A"/>
    <w:rsid w:val="00D548E4"/>
    <w:rsid w:val="00D56139"/>
    <w:rsid w:val="00D57A26"/>
    <w:rsid w:val="00D609D1"/>
    <w:rsid w:val="00D60E75"/>
    <w:rsid w:val="00D613C7"/>
    <w:rsid w:val="00D67AB4"/>
    <w:rsid w:val="00D716AF"/>
    <w:rsid w:val="00D72DA4"/>
    <w:rsid w:val="00D73816"/>
    <w:rsid w:val="00D73839"/>
    <w:rsid w:val="00D750F3"/>
    <w:rsid w:val="00D75BC7"/>
    <w:rsid w:val="00D75E7A"/>
    <w:rsid w:val="00D76052"/>
    <w:rsid w:val="00D768DE"/>
    <w:rsid w:val="00D76B52"/>
    <w:rsid w:val="00D804FB"/>
    <w:rsid w:val="00D818F9"/>
    <w:rsid w:val="00D86C9C"/>
    <w:rsid w:val="00D87A9F"/>
    <w:rsid w:val="00D902AD"/>
    <w:rsid w:val="00D9091F"/>
    <w:rsid w:val="00D91BFA"/>
    <w:rsid w:val="00D91D82"/>
    <w:rsid w:val="00D92333"/>
    <w:rsid w:val="00D93963"/>
    <w:rsid w:val="00D96DD1"/>
    <w:rsid w:val="00D973B0"/>
    <w:rsid w:val="00D97552"/>
    <w:rsid w:val="00DA0CF1"/>
    <w:rsid w:val="00DA1E85"/>
    <w:rsid w:val="00DA1ED3"/>
    <w:rsid w:val="00DA36A3"/>
    <w:rsid w:val="00DA43CD"/>
    <w:rsid w:val="00DA6CB9"/>
    <w:rsid w:val="00DB147B"/>
    <w:rsid w:val="00DB1A85"/>
    <w:rsid w:val="00DB5A30"/>
    <w:rsid w:val="00DB60D3"/>
    <w:rsid w:val="00DB65D8"/>
    <w:rsid w:val="00DB77D6"/>
    <w:rsid w:val="00DC3E57"/>
    <w:rsid w:val="00DC67D3"/>
    <w:rsid w:val="00DD0A08"/>
    <w:rsid w:val="00DD26E1"/>
    <w:rsid w:val="00DD3309"/>
    <w:rsid w:val="00DD6072"/>
    <w:rsid w:val="00DF0382"/>
    <w:rsid w:val="00DF0D93"/>
    <w:rsid w:val="00DF65FB"/>
    <w:rsid w:val="00DF6ACD"/>
    <w:rsid w:val="00E0071B"/>
    <w:rsid w:val="00E01684"/>
    <w:rsid w:val="00E016B2"/>
    <w:rsid w:val="00E01823"/>
    <w:rsid w:val="00E01F7F"/>
    <w:rsid w:val="00E02524"/>
    <w:rsid w:val="00E02AE1"/>
    <w:rsid w:val="00E02DDD"/>
    <w:rsid w:val="00E05B7F"/>
    <w:rsid w:val="00E10684"/>
    <w:rsid w:val="00E106C5"/>
    <w:rsid w:val="00E11BD7"/>
    <w:rsid w:val="00E15104"/>
    <w:rsid w:val="00E1515C"/>
    <w:rsid w:val="00E1636A"/>
    <w:rsid w:val="00E1713D"/>
    <w:rsid w:val="00E17DD2"/>
    <w:rsid w:val="00E2016B"/>
    <w:rsid w:val="00E22985"/>
    <w:rsid w:val="00E321E0"/>
    <w:rsid w:val="00E3296E"/>
    <w:rsid w:val="00E32BA7"/>
    <w:rsid w:val="00E35BFC"/>
    <w:rsid w:val="00E35C62"/>
    <w:rsid w:val="00E363C5"/>
    <w:rsid w:val="00E41F31"/>
    <w:rsid w:val="00E4224B"/>
    <w:rsid w:val="00E42E43"/>
    <w:rsid w:val="00E452BD"/>
    <w:rsid w:val="00E467F5"/>
    <w:rsid w:val="00E46D38"/>
    <w:rsid w:val="00E50655"/>
    <w:rsid w:val="00E51337"/>
    <w:rsid w:val="00E52624"/>
    <w:rsid w:val="00E52D47"/>
    <w:rsid w:val="00E5396E"/>
    <w:rsid w:val="00E63172"/>
    <w:rsid w:val="00E6422E"/>
    <w:rsid w:val="00E647CD"/>
    <w:rsid w:val="00E64C04"/>
    <w:rsid w:val="00E75E8E"/>
    <w:rsid w:val="00E823C3"/>
    <w:rsid w:val="00E83778"/>
    <w:rsid w:val="00E84A77"/>
    <w:rsid w:val="00E84DFA"/>
    <w:rsid w:val="00E84E3E"/>
    <w:rsid w:val="00E855CF"/>
    <w:rsid w:val="00E86CA5"/>
    <w:rsid w:val="00E91F0F"/>
    <w:rsid w:val="00E943DB"/>
    <w:rsid w:val="00E94432"/>
    <w:rsid w:val="00E95F46"/>
    <w:rsid w:val="00E9603E"/>
    <w:rsid w:val="00E970B9"/>
    <w:rsid w:val="00E9771F"/>
    <w:rsid w:val="00EA010A"/>
    <w:rsid w:val="00EA11D7"/>
    <w:rsid w:val="00EA607C"/>
    <w:rsid w:val="00EA6CAF"/>
    <w:rsid w:val="00EA76B2"/>
    <w:rsid w:val="00EA7EEA"/>
    <w:rsid w:val="00EA7F42"/>
    <w:rsid w:val="00EB00CE"/>
    <w:rsid w:val="00EB195B"/>
    <w:rsid w:val="00EB45E7"/>
    <w:rsid w:val="00EC184F"/>
    <w:rsid w:val="00EC221F"/>
    <w:rsid w:val="00EC2A68"/>
    <w:rsid w:val="00EC2AFB"/>
    <w:rsid w:val="00EC2C3B"/>
    <w:rsid w:val="00EC52F3"/>
    <w:rsid w:val="00EC564B"/>
    <w:rsid w:val="00EC5EF4"/>
    <w:rsid w:val="00EC609D"/>
    <w:rsid w:val="00EC6698"/>
    <w:rsid w:val="00ED1E2E"/>
    <w:rsid w:val="00ED2152"/>
    <w:rsid w:val="00ED24C3"/>
    <w:rsid w:val="00ED3CAA"/>
    <w:rsid w:val="00ED4613"/>
    <w:rsid w:val="00ED59A7"/>
    <w:rsid w:val="00EE04D5"/>
    <w:rsid w:val="00EE0F16"/>
    <w:rsid w:val="00EE1493"/>
    <w:rsid w:val="00EE2536"/>
    <w:rsid w:val="00EE2D24"/>
    <w:rsid w:val="00EE344C"/>
    <w:rsid w:val="00EE59B1"/>
    <w:rsid w:val="00EE5CDD"/>
    <w:rsid w:val="00EE6105"/>
    <w:rsid w:val="00EE745C"/>
    <w:rsid w:val="00EF076B"/>
    <w:rsid w:val="00EF3B2E"/>
    <w:rsid w:val="00EF489F"/>
    <w:rsid w:val="00EF51A9"/>
    <w:rsid w:val="00F02E8C"/>
    <w:rsid w:val="00F037DA"/>
    <w:rsid w:val="00F03FC2"/>
    <w:rsid w:val="00F04F0C"/>
    <w:rsid w:val="00F06594"/>
    <w:rsid w:val="00F104B7"/>
    <w:rsid w:val="00F13FB7"/>
    <w:rsid w:val="00F158E3"/>
    <w:rsid w:val="00F1694E"/>
    <w:rsid w:val="00F1696E"/>
    <w:rsid w:val="00F214F5"/>
    <w:rsid w:val="00F2188F"/>
    <w:rsid w:val="00F225D5"/>
    <w:rsid w:val="00F22959"/>
    <w:rsid w:val="00F23FDC"/>
    <w:rsid w:val="00F263B3"/>
    <w:rsid w:val="00F32D6A"/>
    <w:rsid w:val="00F35822"/>
    <w:rsid w:val="00F35876"/>
    <w:rsid w:val="00F35AE5"/>
    <w:rsid w:val="00F37CE3"/>
    <w:rsid w:val="00F40BDE"/>
    <w:rsid w:val="00F42C78"/>
    <w:rsid w:val="00F44C30"/>
    <w:rsid w:val="00F46276"/>
    <w:rsid w:val="00F47463"/>
    <w:rsid w:val="00F521FF"/>
    <w:rsid w:val="00F5298F"/>
    <w:rsid w:val="00F52CCE"/>
    <w:rsid w:val="00F5539A"/>
    <w:rsid w:val="00F567F7"/>
    <w:rsid w:val="00F56AA1"/>
    <w:rsid w:val="00F5717C"/>
    <w:rsid w:val="00F579E6"/>
    <w:rsid w:val="00F62550"/>
    <w:rsid w:val="00F62D9C"/>
    <w:rsid w:val="00F64CF3"/>
    <w:rsid w:val="00F6790D"/>
    <w:rsid w:val="00F707C4"/>
    <w:rsid w:val="00F7277E"/>
    <w:rsid w:val="00F7330C"/>
    <w:rsid w:val="00F73B5F"/>
    <w:rsid w:val="00F74004"/>
    <w:rsid w:val="00F75FEB"/>
    <w:rsid w:val="00F7758D"/>
    <w:rsid w:val="00F7777B"/>
    <w:rsid w:val="00F77BF3"/>
    <w:rsid w:val="00F82EEB"/>
    <w:rsid w:val="00F86351"/>
    <w:rsid w:val="00F867D9"/>
    <w:rsid w:val="00F86BE4"/>
    <w:rsid w:val="00F86C64"/>
    <w:rsid w:val="00F86F71"/>
    <w:rsid w:val="00F874DB"/>
    <w:rsid w:val="00F904AC"/>
    <w:rsid w:val="00F90504"/>
    <w:rsid w:val="00F90AFE"/>
    <w:rsid w:val="00F90FC5"/>
    <w:rsid w:val="00F92342"/>
    <w:rsid w:val="00F9283F"/>
    <w:rsid w:val="00F93710"/>
    <w:rsid w:val="00F952D5"/>
    <w:rsid w:val="00F95AF6"/>
    <w:rsid w:val="00F976BA"/>
    <w:rsid w:val="00FA0B9A"/>
    <w:rsid w:val="00FA11C6"/>
    <w:rsid w:val="00FA2063"/>
    <w:rsid w:val="00FA2DE2"/>
    <w:rsid w:val="00FA3F64"/>
    <w:rsid w:val="00FA510D"/>
    <w:rsid w:val="00FA61D5"/>
    <w:rsid w:val="00FA63F1"/>
    <w:rsid w:val="00FA6D17"/>
    <w:rsid w:val="00FB06F3"/>
    <w:rsid w:val="00FB1C6F"/>
    <w:rsid w:val="00FB342B"/>
    <w:rsid w:val="00FB5097"/>
    <w:rsid w:val="00FB5409"/>
    <w:rsid w:val="00FB5B63"/>
    <w:rsid w:val="00FC0131"/>
    <w:rsid w:val="00FC289B"/>
    <w:rsid w:val="00FC477A"/>
    <w:rsid w:val="00FC4F10"/>
    <w:rsid w:val="00FC5079"/>
    <w:rsid w:val="00FC5AD0"/>
    <w:rsid w:val="00FD0B6E"/>
    <w:rsid w:val="00FD3310"/>
    <w:rsid w:val="00FD4FE5"/>
    <w:rsid w:val="00FD6667"/>
    <w:rsid w:val="00FD7D97"/>
    <w:rsid w:val="00FE1906"/>
    <w:rsid w:val="00FE38AF"/>
    <w:rsid w:val="00FE57E6"/>
    <w:rsid w:val="00FE7791"/>
    <w:rsid w:val="00FF089E"/>
    <w:rsid w:val="00FF381B"/>
    <w:rsid w:val="00FF5D1B"/>
    <w:rsid w:val="04E1F129"/>
    <w:rsid w:val="0989A697"/>
    <w:rsid w:val="1FB3A67D"/>
    <w:rsid w:val="22F5E2A1"/>
    <w:rsid w:val="2C653E5C"/>
    <w:rsid w:val="2F349F7A"/>
    <w:rsid w:val="389B9FC0"/>
    <w:rsid w:val="3A883074"/>
    <w:rsid w:val="448DC10B"/>
    <w:rsid w:val="45A6823F"/>
    <w:rsid w:val="48FC75AA"/>
    <w:rsid w:val="4B652973"/>
    <w:rsid w:val="4C1CFF07"/>
    <w:rsid w:val="67A9F664"/>
    <w:rsid w:val="6C0394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ADC6C"/>
  <w15:chartTrackingRefBased/>
  <w15:docId w15:val="{E90289EB-C5D3-4D4A-AD26-14D2B6FED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CE6"/>
    <w:pPr>
      <w:spacing w:line="360" w:lineRule="auto"/>
    </w:pPr>
    <w:rPr>
      <w:rFonts w:ascii="Calmetta" w:hAnsi="Calmetta" w:cs="Times New Roman (Body CS)"/>
      <w:kern w:val="0"/>
      <w:szCs w:val="22"/>
      <w14:ligatures w14:val="none"/>
      <w14:numSpacing w14:val="proportional"/>
    </w:rPr>
  </w:style>
  <w:style w:type="paragraph" w:styleId="Heading1">
    <w:name w:val="heading 1"/>
    <w:basedOn w:val="Normal"/>
    <w:next w:val="Normal"/>
    <w:link w:val="Heading1Char"/>
    <w:uiPriority w:val="9"/>
    <w:qFormat/>
    <w:rsid w:val="00B1339B"/>
    <w:pPr>
      <w:keepNext/>
      <w:keepLines/>
      <w:pageBreakBefore/>
      <w:spacing w:before="240" w:after="360" w:line="240" w:lineRule="auto"/>
      <w:outlineLvl w:val="0"/>
    </w:pPr>
    <w:rPr>
      <w:rFonts w:eastAsiaTheme="majorEastAsia" w:cstheme="majorBidi"/>
      <w:b/>
      <w:color w:val="000000" w:themeColor="text1"/>
      <w:sz w:val="72"/>
      <w:szCs w:val="96"/>
    </w:rPr>
  </w:style>
  <w:style w:type="paragraph" w:styleId="Heading2">
    <w:name w:val="heading 2"/>
    <w:basedOn w:val="Normal"/>
    <w:next w:val="Normal"/>
    <w:link w:val="Heading2Char"/>
    <w:uiPriority w:val="9"/>
    <w:unhideWhenUsed/>
    <w:qFormat/>
    <w:rsid w:val="00B1339B"/>
    <w:pPr>
      <w:keepNext/>
      <w:keepLines/>
      <w:spacing w:before="40" w:after="12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1339B"/>
    <w:pPr>
      <w:keepNext/>
      <w:keepLines/>
      <w:spacing w:before="40" w:after="120" w:line="240" w:lineRule="auto"/>
      <w:outlineLvl w:val="2"/>
    </w:pPr>
    <w:rPr>
      <w:rFonts w:eastAsiaTheme="majorEastAsia" w:cstheme="majorBidi"/>
      <w:color w:val="000000" w:themeColor="text1"/>
      <w:sz w:val="36"/>
      <w:szCs w:val="24"/>
    </w:rPr>
  </w:style>
  <w:style w:type="paragraph" w:styleId="Heading4">
    <w:name w:val="heading 4"/>
    <w:basedOn w:val="Normal"/>
    <w:next w:val="Normal"/>
    <w:link w:val="Heading4Char"/>
    <w:uiPriority w:val="9"/>
    <w:unhideWhenUsed/>
    <w:qFormat/>
    <w:rsid w:val="00B1339B"/>
    <w:pPr>
      <w:keepNext/>
      <w:keepLines/>
      <w:spacing w:before="40" w:after="120"/>
      <w:outlineLvl w:val="3"/>
    </w:pPr>
    <w:rPr>
      <w:rFonts w:eastAsiaTheme="majorEastAsia" w:cstheme="majorBidi"/>
      <w:iCs/>
      <w:color w:val="000000" w:themeColor="text1"/>
      <w:sz w:val="28"/>
    </w:rPr>
  </w:style>
  <w:style w:type="paragraph" w:styleId="Heading5">
    <w:name w:val="heading 5"/>
    <w:basedOn w:val="Normal"/>
    <w:next w:val="Normal"/>
    <w:link w:val="Heading5Char"/>
    <w:uiPriority w:val="9"/>
    <w:unhideWhenUsed/>
    <w:qFormat/>
    <w:rsid w:val="00B1339B"/>
    <w:pPr>
      <w:keepNext/>
      <w:keepLines/>
      <w:spacing w:before="4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1339B"/>
    <w:pPr>
      <w:keepNext/>
      <w:keepLines/>
      <w:spacing w:before="40"/>
      <w:outlineLvl w:val="5"/>
    </w:pPr>
    <w:rPr>
      <w:rFonts w:asciiTheme="majorHAnsi" w:eastAsiaTheme="majorEastAsia" w:hAnsiTheme="majorHAnsi" w:cstheme="majorBidi"/>
      <w:color w:val="2A3F49" w:themeColor="text2"/>
    </w:rPr>
  </w:style>
  <w:style w:type="paragraph" w:styleId="Heading7">
    <w:name w:val="heading 7"/>
    <w:basedOn w:val="Normal"/>
    <w:next w:val="Normal"/>
    <w:link w:val="Heading7Char"/>
    <w:uiPriority w:val="9"/>
    <w:unhideWhenUsed/>
    <w:qFormat/>
    <w:rsid w:val="00B1339B"/>
    <w:pPr>
      <w:keepNext/>
      <w:keepLines/>
      <w:spacing w:before="40"/>
      <w:outlineLvl w:val="6"/>
    </w:pPr>
    <w:rPr>
      <w:rFonts w:asciiTheme="minorHAnsi" w:eastAsiaTheme="majorEastAsia" w:hAnsiTheme="minorHAnsi" w:cstheme="majorBidi"/>
      <w:iCs/>
      <w:color w:val="687A7F" w:themeColor="background2" w:themeShade="80"/>
    </w:rPr>
  </w:style>
  <w:style w:type="paragraph" w:styleId="Heading8">
    <w:name w:val="heading 8"/>
    <w:basedOn w:val="Normal"/>
    <w:next w:val="Normal"/>
    <w:link w:val="Heading8Char"/>
    <w:uiPriority w:val="9"/>
    <w:unhideWhenUsed/>
    <w:qFormat/>
    <w:rsid w:val="00B1339B"/>
    <w:pPr>
      <w:keepNext/>
      <w:keepLines/>
      <w:spacing w:before="40"/>
      <w:outlineLvl w:val="7"/>
    </w:pPr>
    <w:rPr>
      <w:rFonts w:asciiTheme="majorHAnsi" w:eastAsiaTheme="majorEastAsia" w:hAnsiTheme="majorHAnsi" w:cstheme="majorBidi"/>
      <w:color w:val="687A7F" w:themeColor="background2" w:themeShade="80"/>
      <w:szCs w:val="21"/>
    </w:rPr>
  </w:style>
  <w:style w:type="paragraph" w:styleId="Heading9">
    <w:name w:val="heading 9"/>
    <w:basedOn w:val="Normal"/>
    <w:next w:val="Normal"/>
    <w:link w:val="Heading9Char"/>
    <w:uiPriority w:val="9"/>
    <w:unhideWhenUsed/>
    <w:qFormat/>
    <w:rsid w:val="00B1339B"/>
    <w:pPr>
      <w:keepNext/>
      <w:keepLines/>
      <w:spacing w:before="40"/>
      <w:outlineLvl w:val="8"/>
    </w:pPr>
    <w:rPr>
      <w:rFonts w:asciiTheme="minorHAnsi" w:eastAsiaTheme="majorEastAsia" w:hAnsiTheme="minorHAnsi" w:cstheme="majorBidi"/>
      <w:iCs/>
      <w:color w:val="687A7F" w:themeColor="background2"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339B"/>
    <w:rPr>
      <w:rFonts w:ascii="Calmetta" w:eastAsiaTheme="majorEastAsia" w:hAnsi="Calmetta" w:cstheme="majorBidi"/>
      <w:iCs/>
      <w:color w:val="000000" w:themeColor="text1"/>
      <w:kern w:val="0"/>
      <w:sz w:val="28"/>
      <w:szCs w:val="22"/>
      <w14:ligatures w14:val="none"/>
    </w:rPr>
  </w:style>
  <w:style w:type="paragraph" w:styleId="Header">
    <w:name w:val="header"/>
    <w:basedOn w:val="Normal"/>
    <w:link w:val="HeaderChar"/>
    <w:unhideWhenUsed/>
    <w:rsid w:val="00B1339B"/>
    <w:pPr>
      <w:tabs>
        <w:tab w:val="center" w:pos="4680"/>
        <w:tab w:val="right" w:pos="9360"/>
      </w:tabs>
      <w:spacing w:line="240" w:lineRule="auto"/>
    </w:pPr>
    <w:rPr>
      <w:sz w:val="18"/>
    </w:rPr>
  </w:style>
  <w:style w:type="character" w:customStyle="1" w:styleId="HeaderChar">
    <w:name w:val="Header Char"/>
    <w:basedOn w:val="DefaultParagraphFont"/>
    <w:link w:val="Header"/>
    <w:rsid w:val="00B1339B"/>
    <w:rPr>
      <w:rFonts w:ascii="Calmetta" w:hAnsi="Calmetta"/>
      <w:kern w:val="0"/>
      <w:sz w:val="18"/>
      <w:szCs w:val="22"/>
      <w14:ligatures w14:val="none"/>
    </w:rPr>
  </w:style>
  <w:style w:type="paragraph" w:styleId="TOC1">
    <w:name w:val="toc 1"/>
    <w:basedOn w:val="Normal"/>
    <w:next w:val="Normal"/>
    <w:uiPriority w:val="39"/>
    <w:unhideWhenUsed/>
    <w:rsid w:val="00B1339B"/>
    <w:pPr>
      <w:spacing w:after="100"/>
    </w:pPr>
    <w:rPr>
      <w:rFonts w:cs="Arial (Body CS)"/>
      <w:b/>
    </w:rPr>
  </w:style>
  <w:style w:type="paragraph" w:styleId="Footer">
    <w:name w:val="footer"/>
    <w:basedOn w:val="Normal"/>
    <w:link w:val="FooterChar"/>
    <w:uiPriority w:val="99"/>
    <w:unhideWhenUsed/>
    <w:rsid w:val="00B1339B"/>
    <w:pPr>
      <w:tabs>
        <w:tab w:val="center" w:pos="4680"/>
        <w:tab w:val="right" w:pos="9360"/>
      </w:tabs>
      <w:spacing w:line="240" w:lineRule="auto"/>
    </w:pPr>
    <w:rPr>
      <w:sz w:val="18"/>
    </w:rPr>
  </w:style>
  <w:style w:type="character" w:customStyle="1" w:styleId="FooterChar">
    <w:name w:val="Footer Char"/>
    <w:basedOn w:val="DefaultParagraphFont"/>
    <w:link w:val="Footer"/>
    <w:uiPriority w:val="99"/>
    <w:rsid w:val="00B1339B"/>
    <w:rPr>
      <w:rFonts w:ascii="Calmetta" w:hAnsi="Calmetta"/>
      <w:kern w:val="0"/>
      <w:sz w:val="18"/>
      <w:szCs w:val="22"/>
      <w14:ligatures w14:val="none"/>
    </w:rPr>
  </w:style>
  <w:style w:type="character" w:customStyle="1" w:styleId="Heading1Char">
    <w:name w:val="Heading 1 Char"/>
    <w:basedOn w:val="DefaultParagraphFont"/>
    <w:link w:val="Heading1"/>
    <w:uiPriority w:val="9"/>
    <w:rsid w:val="00B1339B"/>
    <w:rPr>
      <w:rFonts w:ascii="Calmetta" w:eastAsiaTheme="majorEastAsia" w:hAnsi="Calmetta" w:cstheme="majorBidi"/>
      <w:b/>
      <w:color w:val="000000" w:themeColor="text1"/>
      <w:kern w:val="0"/>
      <w:sz w:val="72"/>
      <w:szCs w:val="96"/>
      <w14:ligatures w14:val="none"/>
    </w:rPr>
  </w:style>
  <w:style w:type="character" w:customStyle="1" w:styleId="Heading2Char">
    <w:name w:val="Heading 2 Char"/>
    <w:basedOn w:val="DefaultParagraphFont"/>
    <w:link w:val="Heading2"/>
    <w:uiPriority w:val="9"/>
    <w:rsid w:val="00B1339B"/>
    <w:rPr>
      <w:rFonts w:ascii="Calmetta" w:eastAsiaTheme="majorEastAsia" w:hAnsi="Calmetta" w:cstheme="majorBidi"/>
      <w:b/>
      <w:color w:val="000000" w:themeColor="text1"/>
      <w:kern w:val="0"/>
      <w:sz w:val="36"/>
      <w:szCs w:val="26"/>
      <w14:ligatures w14:val="none"/>
    </w:rPr>
  </w:style>
  <w:style w:type="character" w:styleId="CommentReference">
    <w:name w:val="annotation reference"/>
    <w:basedOn w:val="DefaultParagraphFont"/>
    <w:uiPriority w:val="99"/>
    <w:semiHidden/>
    <w:unhideWhenUsed/>
    <w:rsid w:val="00B1339B"/>
    <w:rPr>
      <w:sz w:val="16"/>
      <w:szCs w:val="16"/>
    </w:rPr>
  </w:style>
  <w:style w:type="paragraph" w:styleId="CommentText">
    <w:name w:val="annotation text"/>
    <w:basedOn w:val="Normal"/>
    <w:link w:val="CommentTextChar"/>
    <w:uiPriority w:val="99"/>
    <w:unhideWhenUsed/>
    <w:rsid w:val="00B1339B"/>
    <w:pPr>
      <w:spacing w:line="240" w:lineRule="auto"/>
    </w:pPr>
    <w:rPr>
      <w:sz w:val="20"/>
      <w:szCs w:val="20"/>
    </w:rPr>
  </w:style>
  <w:style w:type="character" w:customStyle="1" w:styleId="CommentTextChar">
    <w:name w:val="Comment Text Char"/>
    <w:basedOn w:val="DefaultParagraphFont"/>
    <w:link w:val="CommentText"/>
    <w:uiPriority w:val="99"/>
    <w:rsid w:val="00B1339B"/>
    <w:rPr>
      <w:rFonts w:ascii="Calmetta" w:hAnsi="Calmetta"/>
      <w:kern w:val="0"/>
      <w:sz w:val="20"/>
      <w:szCs w:val="20"/>
      <w14:ligatures w14:val="none"/>
    </w:rPr>
  </w:style>
  <w:style w:type="character" w:customStyle="1" w:styleId="normaltextrun">
    <w:name w:val="normaltextrun"/>
    <w:basedOn w:val="DefaultParagraphFont"/>
    <w:rsid w:val="00B1339B"/>
  </w:style>
  <w:style w:type="paragraph" w:styleId="ListBullet">
    <w:name w:val="List Bullet"/>
    <w:basedOn w:val="Normal"/>
    <w:uiPriority w:val="99"/>
    <w:unhideWhenUsed/>
    <w:qFormat/>
    <w:rsid w:val="00B1339B"/>
    <w:pPr>
      <w:numPr>
        <w:numId w:val="14"/>
      </w:numPr>
      <w:spacing w:after="200" w:line="276" w:lineRule="auto"/>
      <w:contextualSpacing/>
    </w:pPr>
  </w:style>
  <w:style w:type="numbering" w:customStyle="1" w:styleId="CurrentList1">
    <w:name w:val="Current List1"/>
    <w:uiPriority w:val="99"/>
    <w:rsid w:val="00B1339B"/>
    <w:pPr>
      <w:numPr>
        <w:numId w:val="1"/>
      </w:numPr>
    </w:pPr>
  </w:style>
  <w:style w:type="paragraph" w:styleId="ListBullet2">
    <w:name w:val="List Bullet 2"/>
    <w:basedOn w:val="Normal"/>
    <w:uiPriority w:val="99"/>
    <w:unhideWhenUsed/>
    <w:qFormat/>
    <w:rsid w:val="00B1339B"/>
    <w:pPr>
      <w:numPr>
        <w:numId w:val="15"/>
      </w:numPr>
      <w:contextualSpacing/>
    </w:pPr>
  </w:style>
  <w:style w:type="character" w:customStyle="1" w:styleId="Regular">
    <w:name w:val="Regular"/>
    <w:basedOn w:val="DefaultParagraphFont"/>
    <w:uiPriority w:val="1"/>
    <w:qFormat/>
    <w:rsid w:val="00B1339B"/>
    <w:rPr>
      <w:rFonts w:ascii="Calmetta" w:hAnsi="Calmetta"/>
      <w:b w:val="0"/>
      <w:i w:val="0"/>
    </w:rPr>
  </w:style>
  <w:style w:type="character" w:customStyle="1" w:styleId="Heading5Char">
    <w:name w:val="Heading 5 Char"/>
    <w:basedOn w:val="DefaultParagraphFont"/>
    <w:link w:val="Heading5"/>
    <w:uiPriority w:val="9"/>
    <w:rsid w:val="00B1339B"/>
    <w:rPr>
      <w:rFonts w:ascii="Calmetta" w:eastAsiaTheme="majorEastAsia" w:hAnsi="Calmetta" w:cstheme="majorBidi"/>
      <w:b/>
      <w:color w:val="000000" w:themeColor="text1"/>
      <w:kern w:val="0"/>
      <w:sz w:val="22"/>
      <w:szCs w:val="22"/>
      <w14:ligatures w14:val="none"/>
    </w:rPr>
  </w:style>
  <w:style w:type="paragraph" w:customStyle="1" w:styleId="Heading4numbered">
    <w:name w:val="Heading 4 numbered"/>
    <w:basedOn w:val="Heading4"/>
    <w:qFormat/>
    <w:rsid w:val="00E02AE1"/>
    <w:pPr>
      <w:numPr>
        <w:numId w:val="6"/>
      </w:numPr>
    </w:pPr>
  </w:style>
  <w:style w:type="numbering" w:customStyle="1" w:styleId="CurrentList2">
    <w:name w:val="Current List2"/>
    <w:uiPriority w:val="99"/>
    <w:rsid w:val="00B1339B"/>
    <w:pPr>
      <w:numPr>
        <w:numId w:val="2"/>
      </w:numPr>
    </w:pPr>
  </w:style>
  <w:style w:type="character" w:customStyle="1" w:styleId="Heading6Char">
    <w:name w:val="Heading 6 Char"/>
    <w:basedOn w:val="DefaultParagraphFont"/>
    <w:link w:val="Heading6"/>
    <w:uiPriority w:val="9"/>
    <w:rsid w:val="00B1339B"/>
    <w:rPr>
      <w:rFonts w:asciiTheme="majorHAnsi" w:eastAsiaTheme="majorEastAsia" w:hAnsiTheme="majorHAnsi" w:cstheme="majorBidi"/>
      <w:color w:val="2A3F49" w:themeColor="text2"/>
      <w:kern w:val="0"/>
      <w:sz w:val="22"/>
      <w:szCs w:val="22"/>
      <w14:ligatures w14:val="none"/>
    </w:rPr>
  </w:style>
  <w:style w:type="numbering" w:customStyle="1" w:styleId="CurrentList3">
    <w:name w:val="Current List3"/>
    <w:uiPriority w:val="99"/>
    <w:rsid w:val="00B1339B"/>
    <w:pPr>
      <w:numPr>
        <w:numId w:val="3"/>
      </w:numPr>
    </w:pPr>
  </w:style>
  <w:style w:type="numbering" w:customStyle="1" w:styleId="CurrentList4">
    <w:name w:val="Current List4"/>
    <w:uiPriority w:val="99"/>
    <w:rsid w:val="00B1339B"/>
    <w:pPr>
      <w:numPr>
        <w:numId w:val="4"/>
      </w:numPr>
    </w:pPr>
  </w:style>
  <w:style w:type="numbering" w:customStyle="1" w:styleId="CurrentList5">
    <w:name w:val="Current List5"/>
    <w:uiPriority w:val="99"/>
    <w:rsid w:val="00EA76B2"/>
    <w:pPr>
      <w:numPr>
        <w:numId w:val="5"/>
      </w:numPr>
    </w:pPr>
  </w:style>
  <w:style w:type="numbering" w:customStyle="1" w:styleId="CurrentList6">
    <w:name w:val="Current List6"/>
    <w:uiPriority w:val="99"/>
    <w:rsid w:val="00EA76B2"/>
    <w:pPr>
      <w:numPr>
        <w:numId w:val="7"/>
      </w:numPr>
    </w:pPr>
  </w:style>
  <w:style w:type="numbering" w:customStyle="1" w:styleId="CurrentList7">
    <w:name w:val="Current List7"/>
    <w:uiPriority w:val="99"/>
    <w:rsid w:val="00EA76B2"/>
    <w:pPr>
      <w:numPr>
        <w:numId w:val="8"/>
      </w:numPr>
    </w:pPr>
  </w:style>
  <w:style w:type="character" w:customStyle="1" w:styleId="Heading3Char">
    <w:name w:val="Heading 3 Char"/>
    <w:basedOn w:val="DefaultParagraphFont"/>
    <w:link w:val="Heading3"/>
    <w:uiPriority w:val="9"/>
    <w:rsid w:val="00B1339B"/>
    <w:rPr>
      <w:rFonts w:ascii="Calmetta" w:eastAsiaTheme="majorEastAsia" w:hAnsi="Calmetta" w:cstheme="majorBidi"/>
      <w:color w:val="000000" w:themeColor="text1"/>
      <w:kern w:val="0"/>
      <w:sz w:val="36"/>
      <w14:ligatures w14:val="none"/>
    </w:rPr>
  </w:style>
  <w:style w:type="character" w:customStyle="1" w:styleId="Heading7Char">
    <w:name w:val="Heading 7 Char"/>
    <w:basedOn w:val="DefaultParagraphFont"/>
    <w:link w:val="Heading7"/>
    <w:uiPriority w:val="9"/>
    <w:rsid w:val="00B1339B"/>
    <w:rPr>
      <w:rFonts w:eastAsiaTheme="majorEastAsia" w:cstheme="majorBidi"/>
      <w:iCs/>
      <w:color w:val="687A7F" w:themeColor="background2" w:themeShade="80"/>
      <w:kern w:val="0"/>
      <w:sz w:val="22"/>
      <w:szCs w:val="22"/>
      <w14:ligatures w14:val="none"/>
    </w:rPr>
  </w:style>
  <w:style w:type="character" w:customStyle="1" w:styleId="Heading8Char">
    <w:name w:val="Heading 8 Char"/>
    <w:basedOn w:val="DefaultParagraphFont"/>
    <w:link w:val="Heading8"/>
    <w:uiPriority w:val="9"/>
    <w:rsid w:val="00B1339B"/>
    <w:rPr>
      <w:rFonts w:asciiTheme="majorHAnsi" w:eastAsiaTheme="majorEastAsia" w:hAnsiTheme="majorHAnsi" w:cstheme="majorBidi"/>
      <w:color w:val="687A7F" w:themeColor="background2" w:themeShade="80"/>
      <w:kern w:val="0"/>
      <w:sz w:val="22"/>
      <w:szCs w:val="21"/>
      <w14:ligatures w14:val="none"/>
    </w:rPr>
  </w:style>
  <w:style w:type="table" w:customStyle="1" w:styleId="BN-SOPTable">
    <w:name w:val="BN-SOP Table"/>
    <w:basedOn w:val="TableNormal"/>
    <w:uiPriority w:val="99"/>
    <w:rsid w:val="00B1339B"/>
    <w:pPr>
      <w:keepNext/>
      <w:keepLines/>
    </w:pPr>
    <w:rPr>
      <w:rFonts w:ascii="Calmetta" w:hAnsi="Calmet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Pr>
    <w:tblStylePr w:type="firstRow">
      <w:rPr>
        <w:rFonts w:ascii="___WRD_EMBED_SUB_177" w:hAnsi="___WRD_EMBED_SUB_177"/>
        <w:b/>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FDF49" w:themeFill="accent1"/>
      </w:tcPr>
    </w:tblStylePr>
  </w:style>
  <w:style w:type="paragraph" w:styleId="ListNumber">
    <w:name w:val="List Number"/>
    <w:basedOn w:val="Normal"/>
    <w:uiPriority w:val="99"/>
    <w:unhideWhenUsed/>
    <w:rsid w:val="00B1339B"/>
    <w:pPr>
      <w:numPr>
        <w:numId w:val="16"/>
      </w:numPr>
      <w:contextualSpacing/>
    </w:pPr>
  </w:style>
  <w:style w:type="paragraph" w:styleId="ListNumber2">
    <w:name w:val="List Number 2"/>
    <w:basedOn w:val="Normal"/>
    <w:uiPriority w:val="99"/>
    <w:unhideWhenUsed/>
    <w:rsid w:val="00B1339B"/>
    <w:pPr>
      <w:numPr>
        <w:numId w:val="17"/>
      </w:numPr>
      <w:contextualSpacing/>
    </w:pPr>
  </w:style>
  <w:style w:type="paragraph" w:styleId="ListBullet3">
    <w:name w:val="List Bullet 3"/>
    <w:basedOn w:val="Normal"/>
    <w:uiPriority w:val="99"/>
    <w:unhideWhenUsed/>
    <w:qFormat/>
    <w:rsid w:val="002D3B0B"/>
    <w:pPr>
      <w:numPr>
        <w:numId w:val="9"/>
      </w:numPr>
      <w:contextualSpacing/>
    </w:pPr>
  </w:style>
  <w:style w:type="paragraph" w:customStyle="1" w:styleId="1TfGMHeading1">
    <w:name w:val="#1 TfGM Heading 1"/>
    <w:next w:val="2TfGMHeading2"/>
    <w:qFormat/>
    <w:rsid w:val="00D1647D"/>
    <w:pPr>
      <w:spacing w:before="480" w:after="480" w:line="276" w:lineRule="auto"/>
    </w:pPr>
    <w:rPr>
      <w:rFonts w:asciiTheme="majorHAnsi" w:eastAsiaTheme="minorEastAsia" w:hAnsiTheme="majorHAnsi"/>
      <w:b/>
      <w:kern w:val="0"/>
      <w:sz w:val="22"/>
      <w:szCs w:val="22"/>
      <w:lang w:eastAsia="en-GB"/>
      <w14:ligatures w14:val="none"/>
    </w:rPr>
  </w:style>
  <w:style w:type="paragraph" w:customStyle="1" w:styleId="2TfGMHeading2">
    <w:name w:val="#2 TfGM Heading 2"/>
    <w:basedOn w:val="1NumberedHeading1"/>
    <w:qFormat/>
    <w:rsid w:val="00B1339B"/>
    <w:pPr>
      <w:numPr>
        <w:ilvl w:val="1"/>
      </w:numPr>
      <w:spacing w:before="240" w:after="240"/>
    </w:pPr>
    <w:rPr>
      <w:rFonts w:asciiTheme="minorHAnsi" w:hAnsiTheme="minorHAnsi"/>
      <w:b w:val="0"/>
    </w:rPr>
  </w:style>
  <w:style w:type="paragraph" w:customStyle="1" w:styleId="3TfGMHeading3">
    <w:name w:val="#3 TfGM Heading 3"/>
    <w:basedOn w:val="2TfGMHeading2"/>
    <w:qFormat/>
    <w:rsid w:val="00B1339B"/>
    <w:pPr>
      <w:numPr>
        <w:ilvl w:val="2"/>
      </w:numPr>
    </w:pPr>
  </w:style>
  <w:style w:type="paragraph" w:customStyle="1" w:styleId="4TfGMBullet1">
    <w:name w:val="#4 TfGM Bullet 1"/>
    <w:basedOn w:val="3TfGMHeading3"/>
    <w:qFormat/>
    <w:rsid w:val="00B1339B"/>
    <w:pPr>
      <w:numPr>
        <w:ilvl w:val="3"/>
      </w:numPr>
      <w:spacing w:before="120" w:after="120"/>
    </w:pPr>
  </w:style>
  <w:style w:type="paragraph" w:customStyle="1" w:styleId="5TfGMBullet2">
    <w:name w:val="#5 TfGM Bullet 2"/>
    <w:basedOn w:val="4TfGMBullet1"/>
    <w:rsid w:val="00B1339B"/>
    <w:pPr>
      <w:numPr>
        <w:ilvl w:val="4"/>
      </w:numPr>
    </w:pPr>
  </w:style>
  <w:style w:type="paragraph" w:customStyle="1" w:styleId="6TfGMRecommendations">
    <w:name w:val="#6 TfGM Recommendations"/>
    <w:basedOn w:val="5TfGMBullet2"/>
    <w:rsid w:val="00B1339B"/>
    <w:pPr>
      <w:numPr>
        <w:ilvl w:val="5"/>
      </w:numPr>
    </w:pPr>
  </w:style>
  <w:style w:type="numbering" w:customStyle="1" w:styleId="BNList">
    <w:name w:val="#BN List"/>
    <w:uiPriority w:val="99"/>
    <w:rsid w:val="00B1339B"/>
    <w:pPr>
      <w:numPr>
        <w:numId w:val="10"/>
      </w:numPr>
    </w:pPr>
  </w:style>
  <w:style w:type="paragraph" w:customStyle="1" w:styleId="8TfGMStandardDocumentText">
    <w:name w:val="#8 TfGM Standard Document Text"/>
    <w:rsid w:val="00B1339B"/>
    <w:pPr>
      <w:spacing w:before="200" w:after="240" w:line="276" w:lineRule="auto"/>
    </w:pPr>
    <w:rPr>
      <w:rFonts w:eastAsiaTheme="minorEastAsia"/>
      <w:kern w:val="0"/>
      <w:sz w:val="22"/>
      <w:szCs w:val="22"/>
      <w:lang w:eastAsia="en-GB"/>
      <w14:ligatures w14:val="none"/>
    </w:rPr>
  </w:style>
  <w:style w:type="paragraph" w:customStyle="1" w:styleId="7TfGMStandardReportText">
    <w:name w:val="#7 TfGM Standard Report Text"/>
    <w:rsid w:val="00B1339B"/>
    <w:pPr>
      <w:spacing w:before="240" w:after="240" w:line="276" w:lineRule="auto"/>
      <w:ind w:left="851"/>
    </w:pPr>
    <w:rPr>
      <w:rFonts w:eastAsiaTheme="minorEastAsia"/>
      <w:kern w:val="0"/>
      <w:sz w:val="22"/>
      <w:szCs w:val="22"/>
      <w:lang w:eastAsia="en-GB"/>
      <w14:ligatures w14:val="none"/>
    </w:rPr>
  </w:style>
  <w:style w:type="paragraph" w:customStyle="1" w:styleId="Letteredlist">
    <w:name w:val="Lettered list"/>
    <w:basedOn w:val="ListBullet"/>
    <w:qFormat/>
    <w:rsid w:val="00497526"/>
    <w:pPr>
      <w:numPr>
        <w:numId w:val="11"/>
      </w:numPr>
      <w:ind w:left="720"/>
    </w:pPr>
  </w:style>
  <w:style w:type="paragraph" w:customStyle="1" w:styleId="1NumberedHeading1">
    <w:name w:val="#1 Numbered Heading 1"/>
    <w:next w:val="2TfGMHeading2"/>
    <w:qFormat/>
    <w:rsid w:val="00B1339B"/>
    <w:pPr>
      <w:numPr>
        <w:numId w:val="12"/>
      </w:numPr>
      <w:spacing w:before="480" w:after="480"/>
    </w:pPr>
    <w:rPr>
      <w:rFonts w:asciiTheme="majorHAnsi" w:eastAsiaTheme="minorEastAsia" w:hAnsiTheme="majorHAnsi"/>
      <w:b/>
      <w:kern w:val="0"/>
      <w:sz w:val="22"/>
      <w:szCs w:val="22"/>
      <w:lang w:eastAsia="en-GB"/>
      <w14:ligatures w14:val="none"/>
    </w:rPr>
  </w:style>
  <w:style w:type="paragraph" w:styleId="BalloonText">
    <w:name w:val="Balloon Text"/>
    <w:basedOn w:val="Normal"/>
    <w:link w:val="BalloonTextChar"/>
    <w:uiPriority w:val="99"/>
    <w:semiHidden/>
    <w:unhideWhenUsed/>
    <w:rsid w:val="00B1339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39B"/>
    <w:rPr>
      <w:rFonts w:ascii="Segoe UI" w:hAnsi="Segoe UI" w:cs="Segoe UI"/>
      <w:kern w:val="0"/>
      <w:sz w:val="18"/>
      <w:szCs w:val="18"/>
      <w14:ligatures w14:val="none"/>
    </w:rPr>
  </w:style>
  <w:style w:type="paragraph" w:styleId="Caption">
    <w:name w:val="caption"/>
    <w:basedOn w:val="Normal"/>
    <w:next w:val="Normal"/>
    <w:uiPriority w:val="35"/>
    <w:semiHidden/>
    <w:unhideWhenUsed/>
    <w:qFormat/>
    <w:rsid w:val="00B1339B"/>
    <w:pPr>
      <w:spacing w:after="200" w:line="240" w:lineRule="auto"/>
    </w:pPr>
    <w:rPr>
      <w:iCs/>
      <w:color w:val="2A3F49" w:themeColor="text2"/>
      <w:sz w:val="18"/>
      <w:szCs w:val="18"/>
    </w:rPr>
  </w:style>
  <w:style w:type="character" w:customStyle="1" w:styleId="cf01">
    <w:name w:val="cf01"/>
    <w:basedOn w:val="DefaultParagraphFont"/>
    <w:rsid w:val="00B1339B"/>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1339B"/>
    <w:rPr>
      <w:b/>
      <w:bCs/>
    </w:rPr>
  </w:style>
  <w:style w:type="character" w:customStyle="1" w:styleId="CommentSubjectChar">
    <w:name w:val="Comment Subject Char"/>
    <w:basedOn w:val="CommentTextChar"/>
    <w:link w:val="CommentSubject"/>
    <w:uiPriority w:val="99"/>
    <w:semiHidden/>
    <w:rsid w:val="00B1339B"/>
    <w:rPr>
      <w:rFonts w:ascii="Calmetta" w:hAnsi="Calmetta"/>
      <w:b/>
      <w:bCs/>
      <w:kern w:val="0"/>
      <w:sz w:val="20"/>
      <w:szCs w:val="20"/>
      <w14:ligatures w14:val="none"/>
    </w:rPr>
  </w:style>
  <w:style w:type="paragraph" w:customStyle="1" w:styleId="CoverSubtitle">
    <w:name w:val="Cover Subtitle"/>
    <w:basedOn w:val="Heading2"/>
    <w:qFormat/>
    <w:rsid w:val="00B1339B"/>
    <w:pPr>
      <w:spacing w:line="240" w:lineRule="auto"/>
    </w:pPr>
    <w:rPr>
      <w:kern w:val="2"/>
      <w14:ligatures w14:val="standardContextual"/>
    </w:rPr>
  </w:style>
  <w:style w:type="paragraph" w:customStyle="1" w:styleId="CoverTitle">
    <w:name w:val="Cover Title"/>
    <w:basedOn w:val="Heading1"/>
    <w:qFormat/>
    <w:rsid w:val="00B1339B"/>
    <w:pPr>
      <w:pageBreakBefore w:val="0"/>
    </w:pPr>
    <w:rPr>
      <w:rFonts w:asciiTheme="majorHAnsi" w:hAnsiTheme="majorHAnsi"/>
      <w:bCs/>
      <w:kern w:val="2"/>
      <w14:ligatures w14:val="standardContextual"/>
    </w:rPr>
  </w:style>
  <w:style w:type="paragraph" w:styleId="DocumentMap">
    <w:name w:val="Document Map"/>
    <w:basedOn w:val="Normal"/>
    <w:link w:val="DocumentMapChar"/>
    <w:uiPriority w:val="99"/>
    <w:semiHidden/>
    <w:unhideWhenUsed/>
    <w:rsid w:val="00B1339B"/>
    <w:pPr>
      <w:spacing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1339B"/>
    <w:rPr>
      <w:kern w:val="0"/>
      <w:sz w:val="26"/>
      <w:szCs w:val="26"/>
      <w14:ligatures w14:val="none"/>
    </w:rPr>
  </w:style>
  <w:style w:type="character" w:styleId="Emphasis">
    <w:name w:val="Emphasis"/>
    <w:basedOn w:val="DefaultParagraphFont"/>
    <w:uiPriority w:val="20"/>
    <w:qFormat/>
    <w:rsid w:val="00B1339B"/>
    <w:rPr>
      <w:i w:val="0"/>
      <w:iCs/>
    </w:rPr>
  </w:style>
  <w:style w:type="character" w:customStyle="1" w:styleId="eop">
    <w:name w:val="eop"/>
    <w:basedOn w:val="DefaultParagraphFont"/>
    <w:rsid w:val="00B1339B"/>
  </w:style>
  <w:style w:type="character" w:styleId="FollowedHyperlink">
    <w:name w:val="FollowedHyperlink"/>
    <w:basedOn w:val="DefaultParagraphFont"/>
    <w:uiPriority w:val="99"/>
    <w:semiHidden/>
    <w:unhideWhenUsed/>
    <w:rsid w:val="00B1339B"/>
    <w:rPr>
      <w:color w:val="003851" w:themeColor="followedHyperlink"/>
      <w:u w:val="single"/>
    </w:rPr>
  </w:style>
  <w:style w:type="character" w:styleId="FootnoteReference">
    <w:name w:val="footnote reference"/>
    <w:basedOn w:val="Regular"/>
    <w:uiPriority w:val="99"/>
    <w:unhideWhenUsed/>
    <w:rsid w:val="00B1339B"/>
    <w:rPr>
      <w:rFonts w:ascii="Calmetta" w:hAnsi="Calmetta"/>
      <w:b w:val="0"/>
      <w:i w:val="0"/>
      <w:vertAlign w:val="superscript"/>
    </w:rPr>
  </w:style>
  <w:style w:type="paragraph" w:styleId="FootnoteText">
    <w:name w:val="footnote text"/>
    <w:basedOn w:val="Normal"/>
    <w:link w:val="FootnoteTextChar"/>
    <w:uiPriority w:val="99"/>
    <w:semiHidden/>
    <w:unhideWhenUsed/>
    <w:rsid w:val="00B1339B"/>
    <w:pPr>
      <w:spacing w:line="240" w:lineRule="auto"/>
    </w:pPr>
    <w:rPr>
      <w:sz w:val="20"/>
      <w:szCs w:val="20"/>
    </w:rPr>
  </w:style>
  <w:style w:type="character" w:customStyle="1" w:styleId="FootnoteTextChar">
    <w:name w:val="Footnote Text Char"/>
    <w:basedOn w:val="DefaultParagraphFont"/>
    <w:link w:val="FootnoteText"/>
    <w:uiPriority w:val="99"/>
    <w:semiHidden/>
    <w:rsid w:val="00B1339B"/>
    <w:rPr>
      <w:rFonts w:ascii="Calmetta" w:hAnsi="Calmetta"/>
      <w:kern w:val="0"/>
      <w:sz w:val="20"/>
      <w:szCs w:val="20"/>
      <w14:ligatures w14:val="none"/>
    </w:rPr>
  </w:style>
  <w:style w:type="table" w:styleId="GridTable5Dark-Accent1">
    <w:name w:val="Grid Table 5 Dark Accent 1"/>
    <w:basedOn w:val="TableNormal"/>
    <w:uiPriority w:val="50"/>
    <w:rsid w:val="00B1339B"/>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8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F49" w:themeFill="accent1"/>
      </w:tcPr>
    </w:tblStylePr>
    <w:tblStylePr w:type="band1Vert">
      <w:tblPr/>
      <w:tcPr>
        <w:shd w:val="clear" w:color="auto" w:fill="FFF2B6" w:themeFill="accent1" w:themeFillTint="66"/>
      </w:tcPr>
    </w:tblStylePr>
    <w:tblStylePr w:type="band1Horz">
      <w:tblPr/>
      <w:tcPr>
        <w:shd w:val="clear" w:color="auto" w:fill="FFF2B6" w:themeFill="accent1" w:themeFillTint="66"/>
      </w:tcPr>
    </w:tblStylePr>
  </w:style>
  <w:style w:type="paragraph" w:customStyle="1" w:styleId="Heading2boxedout">
    <w:name w:val="Heading 2 boxed out"/>
    <w:basedOn w:val="Heading2"/>
    <w:qFormat/>
    <w:rsid w:val="00B1339B"/>
  </w:style>
  <w:style w:type="paragraph" w:customStyle="1" w:styleId="Heading4List2">
    <w:name w:val="Heading 4 List 2"/>
    <w:basedOn w:val="Heading4"/>
    <w:qFormat/>
    <w:rsid w:val="00B1339B"/>
    <w:pPr>
      <w:numPr>
        <w:numId w:val="13"/>
      </w:numPr>
    </w:pPr>
  </w:style>
  <w:style w:type="character" w:customStyle="1" w:styleId="Heading9Char">
    <w:name w:val="Heading 9 Char"/>
    <w:basedOn w:val="DefaultParagraphFont"/>
    <w:link w:val="Heading9"/>
    <w:uiPriority w:val="9"/>
    <w:rsid w:val="00B1339B"/>
    <w:rPr>
      <w:rFonts w:eastAsiaTheme="majorEastAsia" w:cstheme="majorBidi"/>
      <w:iCs/>
      <w:color w:val="687A7F" w:themeColor="background2" w:themeShade="80"/>
      <w:kern w:val="0"/>
      <w:sz w:val="22"/>
      <w:szCs w:val="21"/>
      <w14:ligatures w14:val="none"/>
    </w:rPr>
  </w:style>
  <w:style w:type="paragraph" w:styleId="HTMLAddress">
    <w:name w:val="HTML Address"/>
    <w:basedOn w:val="Normal"/>
    <w:link w:val="HTMLAddressChar"/>
    <w:uiPriority w:val="99"/>
    <w:semiHidden/>
    <w:unhideWhenUsed/>
    <w:rsid w:val="00B1339B"/>
    <w:pPr>
      <w:spacing w:line="240" w:lineRule="auto"/>
    </w:pPr>
    <w:rPr>
      <w:iCs/>
    </w:rPr>
  </w:style>
  <w:style w:type="character" w:customStyle="1" w:styleId="HTMLAddressChar">
    <w:name w:val="HTML Address Char"/>
    <w:basedOn w:val="DefaultParagraphFont"/>
    <w:link w:val="HTMLAddress"/>
    <w:uiPriority w:val="99"/>
    <w:semiHidden/>
    <w:rsid w:val="00B1339B"/>
    <w:rPr>
      <w:rFonts w:ascii="Calmetta" w:hAnsi="Calmetta"/>
      <w:iCs/>
      <w:kern w:val="0"/>
      <w:sz w:val="22"/>
      <w:szCs w:val="22"/>
      <w14:ligatures w14:val="none"/>
    </w:rPr>
  </w:style>
  <w:style w:type="character" w:styleId="HTMLCite">
    <w:name w:val="HTML Cite"/>
    <w:basedOn w:val="DefaultParagraphFont"/>
    <w:uiPriority w:val="99"/>
    <w:semiHidden/>
    <w:unhideWhenUsed/>
    <w:rsid w:val="00B1339B"/>
    <w:rPr>
      <w:i w:val="0"/>
      <w:iCs/>
    </w:rPr>
  </w:style>
  <w:style w:type="character" w:styleId="HTMLDefinition">
    <w:name w:val="HTML Definition"/>
    <w:basedOn w:val="DefaultParagraphFont"/>
    <w:uiPriority w:val="99"/>
    <w:semiHidden/>
    <w:unhideWhenUsed/>
    <w:rsid w:val="00B1339B"/>
    <w:rPr>
      <w:i w:val="0"/>
      <w:iCs/>
    </w:rPr>
  </w:style>
  <w:style w:type="character" w:styleId="HTMLVariable">
    <w:name w:val="HTML Variable"/>
    <w:basedOn w:val="DefaultParagraphFont"/>
    <w:uiPriority w:val="99"/>
    <w:semiHidden/>
    <w:unhideWhenUsed/>
    <w:rsid w:val="00B1339B"/>
    <w:rPr>
      <w:i w:val="0"/>
      <w:iCs/>
    </w:rPr>
  </w:style>
  <w:style w:type="character" w:styleId="Hyperlink">
    <w:name w:val="Hyperlink"/>
    <w:basedOn w:val="DefaultParagraphFont"/>
    <w:uiPriority w:val="99"/>
    <w:unhideWhenUsed/>
    <w:qFormat/>
    <w:rsid w:val="00B1339B"/>
    <w:rPr>
      <w:color w:val="313D47"/>
      <w:u w:val="single"/>
    </w:rPr>
  </w:style>
  <w:style w:type="character" w:styleId="IntenseEmphasis">
    <w:name w:val="Intense Emphasis"/>
    <w:basedOn w:val="DefaultParagraphFont"/>
    <w:uiPriority w:val="21"/>
    <w:qFormat/>
    <w:rsid w:val="00B1339B"/>
    <w:rPr>
      <w:i w:val="0"/>
      <w:iCs/>
      <w:color w:val="6893A8" w:themeColor="text2" w:themeTint="99"/>
    </w:rPr>
  </w:style>
  <w:style w:type="paragraph" w:styleId="IntenseQuote">
    <w:name w:val="Intense Quote"/>
    <w:basedOn w:val="Normal"/>
    <w:next w:val="Normal"/>
    <w:link w:val="IntenseQuoteChar"/>
    <w:uiPriority w:val="30"/>
    <w:qFormat/>
    <w:rsid w:val="00B1339B"/>
    <w:pPr>
      <w:pBdr>
        <w:top w:val="single" w:sz="4" w:space="10" w:color="FFDF49" w:themeColor="accent1"/>
        <w:bottom w:val="single" w:sz="4" w:space="10" w:color="FFDF49" w:themeColor="accent1"/>
      </w:pBdr>
      <w:spacing w:before="360" w:after="360"/>
      <w:ind w:left="864" w:right="864"/>
    </w:pPr>
    <w:rPr>
      <w:iCs/>
      <w:color w:val="3C4951" w:themeColor="accent3"/>
    </w:rPr>
  </w:style>
  <w:style w:type="character" w:customStyle="1" w:styleId="IntenseQuoteChar">
    <w:name w:val="Intense Quote Char"/>
    <w:basedOn w:val="DefaultParagraphFont"/>
    <w:link w:val="IntenseQuote"/>
    <w:uiPriority w:val="30"/>
    <w:rsid w:val="00B1339B"/>
    <w:rPr>
      <w:rFonts w:ascii="Calmetta" w:hAnsi="Calmetta"/>
      <w:iCs/>
      <w:color w:val="3C4951" w:themeColor="accent3"/>
      <w:kern w:val="0"/>
      <w:sz w:val="22"/>
      <w:szCs w:val="22"/>
      <w14:ligatures w14:val="none"/>
    </w:rPr>
  </w:style>
  <w:style w:type="paragraph" w:customStyle="1" w:styleId="Largetextboxedout">
    <w:name w:val="Large text boxed out"/>
    <w:basedOn w:val="Normal"/>
    <w:qFormat/>
    <w:rsid w:val="00B1339B"/>
    <w:rPr>
      <w:sz w:val="36"/>
      <w:szCs w:val="32"/>
    </w:rPr>
  </w:style>
  <w:style w:type="character" w:styleId="LineNumber">
    <w:name w:val="line number"/>
    <w:basedOn w:val="DefaultParagraphFont"/>
    <w:uiPriority w:val="99"/>
    <w:semiHidden/>
    <w:unhideWhenUsed/>
    <w:rsid w:val="00B1339B"/>
  </w:style>
  <w:style w:type="paragraph" w:styleId="List">
    <w:name w:val="List"/>
    <w:basedOn w:val="Normal"/>
    <w:uiPriority w:val="99"/>
    <w:unhideWhenUsed/>
    <w:rsid w:val="00B1339B"/>
    <w:pPr>
      <w:ind w:left="283" w:hanging="283"/>
      <w:contextualSpacing/>
    </w:pPr>
  </w:style>
  <w:style w:type="paragraph" w:customStyle="1" w:styleId="ListNumberList2">
    <w:name w:val="List Number List 2"/>
    <w:basedOn w:val="ListNumber"/>
    <w:qFormat/>
    <w:rsid w:val="00B1339B"/>
    <w:pPr>
      <w:numPr>
        <w:numId w:val="18"/>
      </w:numPr>
    </w:pPr>
  </w:style>
  <w:style w:type="paragraph" w:styleId="ListParagraph">
    <w:name w:val="List Paragraph"/>
    <w:aliases w:val="Dot pt,Bullet 1,Numbered Para 1,List Paragraph Char Char Char,Indicator Text,List Paragraph1,Bullet Points,MAIN CONTENT,F5 List Paragraph,List Paragraph11,OBC Bullet,List Paragrap,Colorful List - Accent 12,Bullet Styl,Bullet,No Spacing11"/>
    <w:basedOn w:val="Normal"/>
    <w:link w:val="ListParagraphChar"/>
    <w:uiPriority w:val="34"/>
    <w:qFormat/>
    <w:rsid w:val="00B1339B"/>
    <w:pPr>
      <w:ind w:left="720"/>
      <w:contextualSpacing/>
    </w:pPr>
  </w:style>
  <w:style w:type="table" w:styleId="ListTable5Dark-Accent5">
    <w:name w:val="List Table 5 Dark Accent 5"/>
    <w:basedOn w:val="TableNormal"/>
    <w:uiPriority w:val="50"/>
    <w:rsid w:val="00B1339B"/>
    <w:rPr>
      <w:color w:val="FFFFFF" w:themeColor="background1"/>
      <w:kern w:val="0"/>
      <w:sz w:val="22"/>
      <w:szCs w:val="22"/>
      <w14:ligatures w14:val="none"/>
    </w:rPr>
    <w:tblPr>
      <w:tblStyleRowBandSize w:val="1"/>
      <w:tblStyleColBandSize w:val="1"/>
      <w:tblBorders>
        <w:top w:val="single" w:sz="24" w:space="0" w:color="FF3A3F" w:themeColor="accent5"/>
        <w:left w:val="single" w:sz="24" w:space="0" w:color="FF3A3F" w:themeColor="accent5"/>
        <w:bottom w:val="single" w:sz="24" w:space="0" w:color="FF3A3F" w:themeColor="accent5"/>
        <w:right w:val="single" w:sz="24" w:space="0" w:color="FF3A3F" w:themeColor="accent5"/>
      </w:tblBorders>
    </w:tblPr>
    <w:tcPr>
      <w:shd w:val="clear" w:color="auto" w:fill="FF3A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markedcontent">
    <w:name w:val="markedcontent"/>
    <w:basedOn w:val="DefaultParagraphFont"/>
    <w:rsid w:val="00B1339B"/>
  </w:style>
  <w:style w:type="character" w:styleId="Mention">
    <w:name w:val="Mention"/>
    <w:basedOn w:val="DefaultParagraphFont"/>
    <w:uiPriority w:val="99"/>
    <w:unhideWhenUsed/>
    <w:rsid w:val="00B1339B"/>
    <w:rPr>
      <w:color w:val="2B579A"/>
      <w:shd w:val="clear" w:color="auto" w:fill="E1DFDD"/>
    </w:rPr>
  </w:style>
  <w:style w:type="paragraph" w:styleId="NoSpacing">
    <w:name w:val="No Spacing"/>
    <w:uiPriority w:val="1"/>
    <w:qFormat/>
    <w:rsid w:val="00B1339B"/>
    <w:rPr>
      <w:kern w:val="0"/>
      <w:sz w:val="22"/>
      <w:szCs w:val="22"/>
      <w14:ligatures w14:val="none"/>
    </w:rPr>
  </w:style>
  <w:style w:type="paragraph" w:styleId="NormalWeb">
    <w:name w:val="Normal (Web)"/>
    <w:basedOn w:val="Normal"/>
    <w:uiPriority w:val="99"/>
    <w:semiHidden/>
    <w:unhideWhenUsed/>
    <w:rsid w:val="00B1339B"/>
    <w:pPr>
      <w:spacing w:before="100" w:beforeAutospacing="1" w:after="100" w:afterAutospacing="1" w:line="240" w:lineRule="auto"/>
    </w:pPr>
    <w:rPr>
      <w:rFonts w:asciiTheme="minorHAnsi" w:eastAsia="Times New Roman" w:hAnsiTheme="minorHAnsi" w:cs="Times New Roman"/>
      <w:szCs w:val="24"/>
      <w:lang w:eastAsia="en-GB"/>
    </w:rPr>
  </w:style>
  <w:style w:type="paragraph" w:customStyle="1" w:styleId="paragraph">
    <w:name w:val="paragraph"/>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f0">
    <w:name w:val="pf0"/>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table" w:styleId="PlainTable2">
    <w:name w:val="Plain Table 2"/>
    <w:basedOn w:val="TableNormal"/>
    <w:uiPriority w:val="42"/>
    <w:rsid w:val="00B1339B"/>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1339B"/>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1339B"/>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B1339B"/>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B1339B"/>
    <w:rPr>
      <w:rFonts w:ascii="Calmetta" w:hAnsi="Calmetta"/>
      <w:iCs/>
      <w:color w:val="404040" w:themeColor="text1" w:themeTint="BF"/>
      <w:kern w:val="0"/>
      <w:sz w:val="22"/>
      <w:szCs w:val="22"/>
      <w14:ligatures w14:val="none"/>
    </w:rPr>
  </w:style>
  <w:style w:type="paragraph" w:styleId="Title">
    <w:name w:val="Title"/>
    <w:basedOn w:val="Heading1"/>
    <w:next w:val="Normal"/>
    <w:link w:val="TitleChar"/>
    <w:uiPriority w:val="10"/>
    <w:qFormat/>
    <w:rsid w:val="00B1339B"/>
    <w:pPr>
      <w:spacing w:line="216" w:lineRule="auto"/>
      <w:contextualSpacing/>
      <w:outlineLvl w:val="9"/>
    </w:pPr>
    <w:rPr>
      <w:rFonts w:cs="Times New Roman (Headings CS)"/>
      <w:spacing w:val="-10"/>
      <w:kern w:val="28"/>
      <w:sz w:val="96"/>
      <w:szCs w:val="56"/>
    </w:rPr>
  </w:style>
  <w:style w:type="character" w:customStyle="1" w:styleId="TitleChar">
    <w:name w:val="Title Char"/>
    <w:basedOn w:val="DefaultParagraphFont"/>
    <w:link w:val="Title"/>
    <w:uiPriority w:val="10"/>
    <w:rsid w:val="00B1339B"/>
    <w:rPr>
      <w:rFonts w:ascii="Calmetta" w:eastAsiaTheme="majorEastAsia" w:hAnsi="Calmetta" w:cs="Times New Roman (Headings CS)"/>
      <w:b/>
      <w:color w:val="000000" w:themeColor="text1"/>
      <w:spacing w:val="-10"/>
      <w:kern w:val="28"/>
      <w:sz w:val="96"/>
      <w:szCs w:val="56"/>
      <w14:ligatures w14:val="none"/>
    </w:rPr>
  </w:style>
  <w:style w:type="paragraph" w:styleId="Subtitle">
    <w:name w:val="Subtitle"/>
    <w:basedOn w:val="Title"/>
    <w:next w:val="Normal"/>
    <w:link w:val="SubtitleChar"/>
    <w:uiPriority w:val="11"/>
    <w:qFormat/>
    <w:rsid w:val="00B1339B"/>
    <w:pPr>
      <w:numPr>
        <w:ilvl w:val="1"/>
      </w:numPr>
    </w:pPr>
    <w:rPr>
      <w:rFonts w:eastAsiaTheme="minorEastAsia"/>
      <w:b w:val="0"/>
      <w:spacing w:val="0"/>
      <w:sz w:val="72"/>
    </w:rPr>
  </w:style>
  <w:style w:type="character" w:customStyle="1" w:styleId="SubtitleChar">
    <w:name w:val="Subtitle Char"/>
    <w:basedOn w:val="DefaultParagraphFont"/>
    <w:link w:val="Subtitle"/>
    <w:uiPriority w:val="11"/>
    <w:rsid w:val="00B1339B"/>
    <w:rPr>
      <w:rFonts w:ascii="Calmetta" w:eastAsiaTheme="minorEastAsia" w:hAnsi="Calmetta" w:cs="Times New Roman (Headings CS)"/>
      <w:color w:val="000000" w:themeColor="text1"/>
      <w:kern w:val="28"/>
      <w:sz w:val="72"/>
      <w:szCs w:val="56"/>
      <w14:ligatures w14:val="none"/>
    </w:rPr>
  </w:style>
  <w:style w:type="character" w:styleId="SubtleEmphasis">
    <w:name w:val="Subtle Emphasis"/>
    <w:basedOn w:val="DefaultParagraphFont"/>
    <w:uiPriority w:val="19"/>
    <w:qFormat/>
    <w:rsid w:val="00B1339B"/>
    <w:rPr>
      <w:i w:val="0"/>
      <w:iCs/>
      <w:color w:val="404040" w:themeColor="text1" w:themeTint="BF"/>
    </w:rPr>
  </w:style>
  <w:style w:type="character" w:styleId="SubtleReference">
    <w:name w:val="Subtle Reference"/>
    <w:basedOn w:val="DefaultParagraphFont"/>
    <w:uiPriority w:val="31"/>
    <w:qFormat/>
    <w:rsid w:val="00B1339B"/>
    <w:rPr>
      <w:caps w:val="0"/>
      <w:smallCaps w:val="0"/>
      <w:color w:val="5A5A5A" w:themeColor="text1" w:themeTint="A5"/>
    </w:rPr>
  </w:style>
  <w:style w:type="table" w:styleId="TableGrid">
    <w:name w:val="Table Grid"/>
    <w:basedOn w:val="TableNormal"/>
    <w:rsid w:val="00B1339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1339B"/>
    <w:pPr>
      <w:spacing w:after="100"/>
      <w:ind w:left="240"/>
    </w:pPr>
  </w:style>
  <w:style w:type="paragraph" w:styleId="TOC3">
    <w:name w:val="toc 3"/>
    <w:basedOn w:val="Normal"/>
    <w:next w:val="Normal"/>
    <w:autoRedefine/>
    <w:uiPriority w:val="39"/>
    <w:unhideWhenUsed/>
    <w:rsid w:val="00B1339B"/>
    <w:pPr>
      <w:spacing w:after="100"/>
      <w:ind w:left="480"/>
    </w:pPr>
  </w:style>
  <w:style w:type="paragraph" w:styleId="TOCHeading">
    <w:name w:val="TOC Heading"/>
    <w:basedOn w:val="Heading2"/>
    <w:next w:val="Normal"/>
    <w:uiPriority w:val="39"/>
    <w:unhideWhenUsed/>
    <w:qFormat/>
    <w:rsid w:val="00B1339B"/>
    <w:pPr>
      <w:spacing w:after="360"/>
      <w:outlineLvl w:val="9"/>
    </w:pPr>
    <w:rPr>
      <w:rFonts w:asciiTheme="majorHAnsi" w:hAnsiTheme="majorHAnsi"/>
      <w:b w:val="0"/>
      <w:szCs w:val="32"/>
    </w:rPr>
  </w:style>
  <w:style w:type="character" w:styleId="UnresolvedMention">
    <w:name w:val="Unresolved Mention"/>
    <w:basedOn w:val="DefaultParagraphFont"/>
    <w:uiPriority w:val="99"/>
    <w:semiHidden/>
    <w:unhideWhenUsed/>
    <w:rsid w:val="00B1339B"/>
    <w:rPr>
      <w:color w:val="605E5C"/>
      <w:shd w:val="clear" w:color="auto" w:fill="E1DFDD"/>
    </w:rPr>
  </w:style>
  <w:style w:type="character" w:customStyle="1" w:styleId="YellowReg">
    <w:name w:val="Yellow Reg"/>
    <w:basedOn w:val="DefaultParagraphFont"/>
    <w:uiPriority w:val="1"/>
    <w:qFormat/>
    <w:rsid w:val="00B1339B"/>
    <w:rPr>
      <w:rFonts w:ascii="Calmetta" w:hAnsi="Calmetta"/>
      <w:b w:val="0"/>
      <w:i w:val="0"/>
      <w:color w:val="FFDF49" w:themeColor="accent1"/>
    </w:rPr>
  </w:style>
  <w:style w:type="paragraph" w:customStyle="1" w:styleId="Heading4nonumber">
    <w:name w:val="Heading 4 no number"/>
    <w:basedOn w:val="Heading4"/>
    <w:qFormat/>
    <w:rsid w:val="00B1339B"/>
    <w:pPr>
      <w:tabs>
        <w:tab w:val="num" w:pos="0"/>
      </w:tabs>
      <w:ind w:left="425" w:hanging="425"/>
    </w:pPr>
  </w:style>
  <w:style w:type="paragraph" w:styleId="Revision">
    <w:name w:val="Revision"/>
    <w:hidden/>
    <w:uiPriority w:val="99"/>
    <w:semiHidden/>
    <w:rsid w:val="00AA3CE6"/>
    <w:rPr>
      <w:rFonts w:ascii="Calmetta" w:hAnsi="Calmetta" w:cs="Times New Roman (Body CS)"/>
      <w:kern w:val="0"/>
      <w:szCs w:val="22"/>
      <w14:ligatures w14:val="none"/>
      <w14:numSpacing w14:val="proportional"/>
    </w:rPr>
  </w:style>
  <w:style w:type="character" w:customStyle="1" w:styleId="ListParagraphChar">
    <w:name w:val="List Paragraph Char"/>
    <w:aliases w:val="Dot pt Char,Bullet 1 Char,Numbered Para 1 Char,List Paragraph Char Char Char Char,Indicator Text Char,List Paragraph1 Char,Bullet Points Char,MAIN CONTENT Char,F5 List Paragraph Char,List Paragraph11 Char,OBC Bullet Char,Bullet Char"/>
    <w:link w:val="ListParagraph"/>
    <w:uiPriority w:val="34"/>
    <w:qFormat/>
    <w:locked/>
    <w:rsid w:val="009675A3"/>
    <w:rPr>
      <w:rFonts w:ascii="Calmetta" w:hAnsi="Calmetta" w:cs="Times New Roman (Body CS)"/>
      <w:kern w:val="0"/>
      <w:szCs w:val="22"/>
      <w14:ligatures w14:val="none"/>
      <w14:numSpacing w14:val="proportional"/>
    </w:rPr>
  </w:style>
  <w:style w:type="table" w:styleId="PlainTable1">
    <w:name w:val="Plain Table 1"/>
    <w:basedOn w:val="TableNormal"/>
    <w:uiPriority w:val="41"/>
    <w:rsid w:val="008A744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84995">
      <w:bodyDiv w:val="1"/>
      <w:marLeft w:val="0"/>
      <w:marRight w:val="0"/>
      <w:marTop w:val="0"/>
      <w:marBottom w:val="0"/>
      <w:divBdr>
        <w:top w:val="none" w:sz="0" w:space="0" w:color="auto"/>
        <w:left w:val="none" w:sz="0" w:space="0" w:color="auto"/>
        <w:bottom w:val="none" w:sz="0" w:space="0" w:color="auto"/>
        <w:right w:val="none" w:sz="0" w:space="0" w:color="auto"/>
      </w:divBdr>
    </w:div>
    <w:div w:id="394670080">
      <w:bodyDiv w:val="1"/>
      <w:marLeft w:val="0"/>
      <w:marRight w:val="0"/>
      <w:marTop w:val="0"/>
      <w:marBottom w:val="0"/>
      <w:divBdr>
        <w:top w:val="none" w:sz="0" w:space="0" w:color="auto"/>
        <w:left w:val="none" w:sz="0" w:space="0" w:color="auto"/>
        <w:bottom w:val="none" w:sz="0" w:space="0" w:color="auto"/>
        <w:right w:val="none" w:sz="0" w:space="0" w:color="auto"/>
      </w:divBdr>
    </w:div>
    <w:div w:id="504325166">
      <w:bodyDiv w:val="1"/>
      <w:marLeft w:val="0"/>
      <w:marRight w:val="0"/>
      <w:marTop w:val="0"/>
      <w:marBottom w:val="0"/>
      <w:divBdr>
        <w:top w:val="none" w:sz="0" w:space="0" w:color="auto"/>
        <w:left w:val="none" w:sz="0" w:space="0" w:color="auto"/>
        <w:bottom w:val="none" w:sz="0" w:space="0" w:color="auto"/>
        <w:right w:val="none" w:sz="0" w:space="0" w:color="auto"/>
      </w:divBdr>
    </w:div>
    <w:div w:id="661471902">
      <w:bodyDiv w:val="1"/>
      <w:marLeft w:val="0"/>
      <w:marRight w:val="0"/>
      <w:marTop w:val="0"/>
      <w:marBottom w:val="0"/>
      <w:divBdr>
        <w:top w:val="none" w:sz="0" w:space="0" w:color="auto"/>
        <w:left w:val="none" w:sz="0" w:space="0" w:color="auto"/>
        <w:bottom w:val="none" w:sz="0" w:space="0" w:color="auto"/>
        <w:right w:val="none" w:sz="0" w:space="0" w:color="auto"/>
      </w:divBdr>
    </w:div>
    <w:div w:id="747504627">
      <w:bodyDiv w:val="1"/>
      <w:marLeft w:val="0"/>
      <w:marRight w:val="0"/>
      <w:marTop w:val="0"/>
      <w:marBottom w:val="0"/>
      <w:divBdr>
        <w:top w:val="none" w:sz="0" w:space="0" w:color="auto"/>
        <w:left w:val="none" w:sz="0" w:space="0" w:color="auto"/>
        <w:bottom w:val="none" w:sz="0" w:space="0" w:color="auto"/>
        <w:right w:val="none" w:sz="0" w:space="0" w:color="auto"/>
      </w:divBdr>
    </w:div>
    <w:div w:id="1040546801">
      <w:bodyDiv w:val="1"/>
      <w:marLeft w:val="0"/>
      <w:marRight w:val="0"/>
      <w:marTop w:val="0"/>
      <w:marBottom w:val="0"/>
      <w:divBdr>
        <w:top w:val="none" w:sz="0" w:space="0" w:color="auto"/>
        <w:left w:val="none" w:sz="0" w:space="0" w:color="auto"/>
        <w:bottom w:val="none" w:sz="0" w:space="0" w:color="auto"/>
        <w:right w:val="none" w:sz="0" w:space="0" w:color="auto"/>
      </w:divBdr>
    </w:div>
    <w:div w:id="1044787907">
      <w:bodyDiv w:val="1"/>
      <w:marLeft w:val="0"/>
      <w:marRight w:val="0"/>
      <w:marTop w:val="0"/>
      <w:marBottom w:val="0"/>
      <w:divBdr>
        <w:top w:val="none" w:sz="0" w:space="0" w:color="auto"/>
        <w:left w:val="none" w:sz="0" w:space="0" w:color="auto"/>
        <w:bottom w:val="none" w:sz="0" w:space="0" w:color="auto"/>
        <w:right w:val="none" w:sz="0" w:space="0" w:color="auto"/>
      </w:divBdr>
    </w:div>
    <w:div w:id="1146356266">
      <w:bodyDiv w:val="1"/>
      <w:marLeft w:val="0"/>
      <w:marRight w:val="0"/>
      <w:marTop w:val="0"/>
      <w:marBottom w:val="0"/>
      <w:divBdr>
        <w:top w:val="none" w:sz="0" w:space="0" w:color="auto"/>
        <w:left w:val="none" w:sz="0" w:space="0" w:color="auto"/>
        <w:bottom w:val="none" w:sz="0" w:space="0" w:color="auto"/>
        <w:right w:val="none" w:sz="0" w:space="0" w:color="auto"/>
      </w:divBdr>
    </w:div>
    <w:div w:id="1693678138">
      <w:bodyDiv w:val="1"/>
      <w:marLeft w:val="0"/>
      <w:marRight w:val="0"/>
      <w:marTop w:val="0"/>
      <w:marBottom w:val="0"/>
      <w:divBdr>
        <w:top w:val="none" w:sz="0" w:space="0" w:color="auto"/>
        <w:left w:val="none" w:sz="0" w:space="0" w:color="auto"/>
        <w:bottom w:val="none" w:sz="0" w:space="0" w:color="auto"/>
        <w:right w:val="none" w:sz="0" w:space="0" w:color="auto"/>
      </w:divBdr>
    </w:div>
    <w:div w:id="1728456718">
      <w:bodyDiv w:val="1"/>
      <w:marLeft w:val="0"/>
      <w:marRight w:val="0"/>
      <w:marTop w:val="0"/>
      <w:marBottom w:val="0"/>
      <w:divBdr>
        <w:top w:val="none" w:sz="0" w:space="0" w:color="auto"/>
        <w:left w:val="none" w:sz="0" w:space="0" w:color="auto"/>
        <w:bottom w:val="none" w:sz="0" w:space="0" w:color="auto"/>
        <w:right w:val="none" w:sz="0" w:space="0" w:color="auto"/>
      </w:divBdr>
    </w:div>
    <w:div w:id="1784224674">
      <w:bodyDiv w:val="1"/>
      <w:marLeft w:val="0"/>
      <w:marRight w:val="0"/>
      <w:marTop w:val="0"/>
      <w:marBottom w:val="0"/>
      <w:divBdr>
        <w:top w:val="none" w:sz="0" w:space="0" w:color="auto"/>
        <w:left w:val="none" w:sz="0" w:space="0" w:color="auto"/>
        <w:bottom w:val="none" w:sz="0" w:space="0" w:color="auto"/>
        <w:right w:val="none" w:sz="0" w:space="0" w:color="auto"/>
      </w:divBdr>
    </w:div>
    <w:div w:id="1839542756">
      <w:bodyDiv w:val="1"/>
      <w:marLeft w:val="0"/>
      <w:marRight w:val="0"/>
      <w:marTop w:val="0"/>
      <w:marBottom w:val="0"/>
      <w:divBdr>
        <w:top w:val="none" w:sz="0" w:space="0" w:color="auto"/>
        <w:left w:val="none" w:sz="0" w:space="0" w:color="auto"/>
        <w:bottom w:val="none" w:sz="0" w:space="0" w:color="auto"/>
        <w:right w:val="none" w:sz="0" w:space="0" w:color="auto"/>
      </w:divBdr>
    </w:div>
    <w:div w:id="205272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microsoft.com/office/2016/09/relationships/commentsIds" Target="commentsIds.xml"/><Relationship Id="rId2" Type="http://schemas.openxmlformats.org/officeDocument/2006/relationships/customXml" Target="../customXml/item2.xml"/><Relationship Id="rId16" Type="http://schemas.microsoft.com/office/2011/relationships/commentsExtended" Target="commentsExtended.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omments" Target="comments.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risroet\OneDrive%20-%20TfGM%20Corporate\Desktop\TfGM%20A4%20Header%20with%20tagline.dotx" TargetMode="External"/></Relationships>
</file>

<file path=word/theme/theme1.xml><?xml version="1.0" encoding="utf-8"?>
<a:theme xmlns:a="http://schemas.openxmlformats.org/drawingml/2006/main" name="TfGM-Bee-Network">
  <a:themeElements>
    <a:clrScheme name="TfGM Bee Network">
      <a:dk1>
        <a:srgbClr val="000000"/>
      </a:dk1>
      <a:lt1>
        <a:srgbClr val="FFFFFF"/>
      </a:lt1>
      <a:dk2>
        <a:srgbClr val="2A3F49"/>
      </a:dk2>
      <a:lt2>
        <a:srgbClr val="E4E8E9"/>
      </a:lt2>
      <a:accent1>
        <a:srgbClr val="FFDF49"/>
      </a:accent1>
      <a:accent2>
        <a:srgbClr val="232C32"/>
      </a:accent2>
      <a:accent3>
        <a:srgbClr val="3C4951"/>
      </a:accent3>
      <a:accent4>
        <a:srgbClr val="F4F4F2"/>
      </a:accent4>
      <a:accent5>
        <a:srgbClr val="FF3A3F"/>
      </a:accent5>
      <a:accent6>
        <a:srgbClr val="00B7A9"/>
      </a:accent6>
      <a:hlink>
        <a:srgbClr val="006166"/>
      </a:hlink>
      <a:folHlink>
        <a:srgbClr val="003851"/>
      </a:folHlink>
    </a:clrScheme>
    <a:fontScheme name="Arial">
      <a:majorFont>
        <a:latin typeface="Calmetta-Bold"/>
        <a:ea typeface=""/>
        <a:cs typeface=""/>
      </a:majorFont>
      <a:minorFont>
        <a:latin typeface="Calmet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f2b7216-233b-401c-9e04-f0f47973a2c9" xsi:nil="true"/>
    <lcf76f155ced4ddcb4097134ff3c332f xmlns="3fae4d54-fa66-4f69-a0ef-057e6bedd886">
      <Terms xmlns="http://schemas.microsoft.com/office/infopath/2007/PartnerControls"/>
    </lcf76f155ced4ddcb4097134ff3c332f>
    <SharedWithUsers xmlns="df2b7216-233b-401c-9e04-f0f47973a2c9">
      <UserInfo>
        <DisplayName/>
        <AccountId xsi:nil="true"/>
        <AccountType/>
      </UserInfo>
    </SharedWithUsers>
    <Hyperlink xmlns="3fae4d54-fa66-4f69-a0ef-057e6bedd886">
      <Url xsi:nil="true"/>
      <Description xsi:nil="true"/>
    </Hyperlink>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01D9FEE0DA40428361825C3E51E250" ma:contentTypeVersion="21" ma:contentTypeDescription="Create a new document." ma:contentTypeScope="" ma:versionID="9083b294e7ba57df3e2487752ab86b6a">
  <xsd:schema xmlns:xsd="http://www.w3.org/2001/XMLSchema" xmlns:xs="http://www.w3.org/2001/XMLSchema" xmlns:p="http://schemas.microsoft.com/office/2006/metadata/properties" xmlns:ns2="3fae4d54-fa66-4f69-a0ef-057e6bedd886" xmlns:ns3="df2b7216-233b-401c-9e04-f0f47973a2c9" targetNamespace="http://schemas.microsoft.com/office/2006/metadata/properties" ma:root="true" ma:fieldsID="53574e0724cd86257cb10a713953c83c" ns2:_="" ns3:_="">
    <xsd:import namespace="3fae4d54-fa66-4f69-a0ef-057e6bedd886"/>
    <xsd:import namespace="df2b7216-233b-401c-9e04-f0f47973a2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e4d54-fa66-4f69-a0ef-057e6bedd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77f2d43-4c51-4591-8d14-b2c54a7918c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Hyperlink" ma:index="2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b7216-233b-401c-9e04-f0f47973a2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3b23292-031b-47bc-8c2a-ca44a356e8d5}" ma:internalName="TaxCatchAll" ma:showField="CatchAllData" ma:web="df2b7216-233b-401c-9e04-f0f47973a2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A61443-9623-2B4B-8FBA-0A8A03667839}">
  <ds:schemaRefs>
    <ds:schemaRef ds:uri="http://schemas.openxmlformats.org/officeDocument/2006/bibliography"/>
  </ds:schemaRefs>
</ds:datastoreItem>
</file>

<file path=customXml/itemProps2.xml><?xml version="1.0" encoding="utf-8"?>
<ds:datastoreItem xmlns:ds="http://schemas.openxmlformats.org/officeDocument/2006/customXml" ds:itemID="{855BB801-C711-4572-9B2C-E069F48046B1}">
  <ds:schemaRefs>
    <ds:schemaRef ds:uri="http://schemas.microsoft.com/office/2006/metadata/properties"/>
    <ds:schemaRef ds:uri="http://schemas.microsoft.com/office/infopath/2007/PartnerControls"/>
    <ds:schemaRef ds:uri="df2b7216-233b-401c-9e04-f0f47973a2c9"/>
    <ds:schemaRef ds:uri="3fae4d54-fa66-4f69-a0ef-057e6bedd886"/>
  </ds:schemaRefs>
</ds:datastoreItem>
</file>

<file path=customXml/itemProps3.xml><?xml version="1.0" encoding="utf-8"?>
<ds:datastoreItem xmlns:ds="http://schemas.openxmlformats.org/officeDocument/2006/customXml" ds:itemID="{1231558E-6D15-402F-8FB9-35B622A7B4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e4d54-fa66-4f69-a0ef-057e6bedd886"/>
    <ds:schemaRef ds:uri="df2b7216-233b-401c-9e04-f0f47973a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02B985-BD91-45CE-86CC-84185557C621}">
  <ds:schemaRefs>
    <ds:schemaRef ds:uri="http://schemas.microsoft.com/sharepoint/v3/contenttype/forms"/>
  </ds:schemaRefs>
</ds:datastoreItem>
</file>

<file path=docMetadata/LabelInfo.xml><?xml version="1.0" encoding="utf-8"?>
<clbl:labelList xmlns:clbl="http://schemas.microsoft.com/office/2020/mipLabelMetadata">
  <clbl:label id="{3b120540-dd5f-47a8-b26a-def83679e8a0}" enabled="0" method="" siteId="{3b120540-dd5f-47a8-b26a-def83679e8a0}" removed="1"/>
</clbl:labelList>
</file>

<file path=docProps/app.xml><?xml version="1.0" encoding="utf-8"?>
<Properties xmlns="http://schemas.openxmlformats.org/officeDocument/2006/extended-properties" xmlns:vt="http://schemas.openxmlformats.org/officeDocument/2006/docPropsVTypes">
  <Template>TfGM A4 Header with tagline</Template>
  <TotalTime>278</TotalTime>
  <Pages>36</Pages>
  <Words>2087</Words>
  <Characters>8475</Characters>
  <Application>Microsoft Office Word</Application>
  <DocSecurity>0</DocSecurity>
  <Lines>565</Lines>
  <Paragraphs>422</Paragraphs>
  <ScaleCrop>false</ScaleCrop>
  <HeadingPairs>
    <vt:vector size="2" baseType="variant">
      <vt:variant>
        <vt:lpstr>Title</vt:lpstr>
      </vt:variant>
      <vt:variant>
        <vt:i4>1</vt:i4>
      </vt:variant>
    </vt:vector>
  </HeadingPairs>
  <TitlesOfParts>
    <vt:vector size="1" baseType="lpstr">
      <vt:lpstr>TfGM A4 Header with tagline</vt:lpstr>
    </vt:vector>
  </TitlesOfParts>
  <Company/>
  <LinksUpToDate>false</LinksUpToDate>
  <CharactersWithSpaces>10140</CharactersWithSpaces>
  <SharedDoc>false</SharedDoc>
  <HLinks>
    <vt:vector size="60" baseType="variant">
      <vt:variant>
        <vt:i4>2359419</vt:i4>
      </vt:variant>
      <vt:variant>
        <vt:i4>12</vt:i4>
      </vt:variant>
      <vt:variant>
        <vt:i4>0</vt:i4>
      </vt:variant>
      <vt:variant>
        <vt:i4>5</vt:i4>
      </vt:variant>
      <vt:variant>
        <vt:lpwstr>https://tfgmserverteamoutlook.sharepoint.com/:x:/s/EXT-PRG-ActiveTravelTeam/EX2CaGtJ8XZBlJlycykATlMBeZvwUyFEcMjUX6Ecsk1ZEg?e=ZTWwag</vt:lpwstr>
      </vt:variant>
      <vt:variant>
        <vt:lpwstr/>
      </vt:variant>
      <vt:variant>
        <vt:i4>5439575</vt:i4>
      </vt:variant>
      <vt:variant>
        <vt:i4>9</vt:i4>
      </vt:variant>
      <vt:variant>
        <vt:i4>0</vt:i4>
      </vt:variant>
      <vt:variant>
        <vt:i4>5</vt:i4>
      </vt:variant>
      <vt:variant>
        <vt:lpwstr>https://tfgmserverteamoutlook.sharepoint.com/:x:/s/EXT-PRG-ActiveTravelTeam/EcREz4iidB9PqJ57Gqsj68kBEp1YdVI62URyod__5262Lg?e=JYfFx8</vt:lpwstr>
      </vt:variant>
      <vt:variant>
        <vt:lpwstr/>
      </vt:variant>
      <vt:variant>
        <vt:i4>2490465</vt:i4>
      </vt:variant>
      <vt:variant>
        <vt:i4>6</vt:i4>
      </vt:variant>
      <vt:variant>
        <vt:i4>0</vt:i4>
      </vt:variant>
      <vt:variant>
        <vt:i4>5</vt:i4>
      </vt:variant>
      <vt:variant>
        <vt:lpwstr>https://implementationscience.biomedcentral.com/articles/10.1186/s13012-017-0605-9</vt:lpwstr>
      </vt:variant>
      <vt:variant>
        <vt:lpwstr/>
      </vt:variant>
      <vt:variant>
        <vt:i4>5242892</vt:i4>
      </vt:variant>
      <vt:variant>
        <vt:i4>3</vt:i4>
      </vt:variant>
      <vt:variant>
        <vt:i4>0</vt:i4>
      </vt:variant>
      <vt:variant>
        <vt:i4>5</vt:i4>
      </vt:variant>
      <vt:variant>
        <vt:lpwstr>https://bmcpublichealth.biomedcentral.com/articles/10.1186/s12889-021-11019-w</vt:lpwstr>
      </vt:variant>
      <vt:variant>
        <vt:lpwstr/>
      </vt:variant>
      <vt:variant>
        <vt:i4>4128893</vt:i4>
      </vt:variant>
      <vt:variant>
        <vt:i4>0</vt:i4>
      </vt:variant>
      <vt:variant>
        <vt:i4>0</vt:i4>
      </vt:variant>
      <vt:variant>
        <vt:i4>5</vt:i4>
      </vt:variant>
      <vt:variant>
        <vt:lpwstr>https://static-content.springer.com/esm/art%3A10.1186%2Fs12889-021-11019-w/MediaObjects/12889_2021_11019_MOESM2_ESM.pdf</vt:lpwstr>
      </vt:variant>
      <vt:variant>
        <vt:lpwstr/>
      </vt:variant>
      <vt:variant>
        <vt:i4>6946816</vt:i4>
      </vt:variant>
      <vt:variant>
        <vt:i4>12</vt:i4>
      </vt:variant>
      <vt:variant>
        <vt:i4>0</vt:i4>
      </vt:variant>
      <vt:variant>
        <vt:i4>5</vt:i4>
      </vt:variant>
      <vt:variant>
        <vt:lpwstr>mailto:Anne.Clarke@tfgm.com</vt:lpwstr>
      </vt:variant>
      <vt:variant>
        <vt:lpwstr/>
      </vt:variant>
      <vt:variant>
        <vt:i4>6946816</vt:i4>
      </vt:variant>
      <vt:variant>
        <vt:i4>9</vt:i4>
      </vt:variant>
      <vt:variant>
        <vt:i4>0</vt:i4>
      </vt:variant>
      <vt:variant>
        <vt:i4>5</vt:i4>
      </vt:variant>
      <vt:variant>
        <vt:lpwstr>mailto:Anne.Clarke@tfgm.com</vt:lpwstr>
      </vt:variant>
      <vt:variant>
        <vt:lpwstr/>
      </vt:variant>
      <vt:variant>
        <vt:i4>4849721</vt:i4>
      </vt:variant>
      <vt:variant>
        <vt:i4>6</vt:i4>
      </vt:variant>
      <vt:variant>
        <vt:i4>0</vt:i4>
      </vt:variant>
      <vt:variant>
        <vt:i4>5</vt:i4>
      </vt:variant>
      <vt:variant>
        <vt:lpwstr>https://tfgmserverteamoutlook.sharepoint.com/:w:/s/InsightHub/ETYd1i5wtlBBmNRxsxPC_TIB7bMLkej6izn-KI2Sl1nMqQ?e=JOY1Ha</vt:lpwstr>
      </vt:variant>
      <vt:variant>
        <vt:lpwstr/>
      </vt:variant>
      <vt:variant>
        <vt:i4>6946816</vt:i4>
      </vt:variant>
      <vt:variant>
        <vt:i4>3</vt:i4>
      </vt:variant>
      <vt:variant>
        <vt:i4>0</vt:i4>
      </vt:variant>
      <vt:variant>
        <vt:i4>5</vt:i4>
      </vt:variant>
      <vt:variant>
        <vt:lpwstr>mailto:Anne.Clarke@tfgm.com</vt:lpwstr>
      </vt:variant>
      <vt:variant>
        <vt:lpwstr/>
      </vt:variant>
      <vt:variant>
        <vt:i4>6946816</vt:i4>
      </vt:variant>
      <vt:variant>
        <vt:i4>0</vt:i4>
      </vt:variant>
      <vt:variant>
        <vt:i4>0</vt:i4>
      </vt:variant>
      <vt:variant>
        <vt:i4>5</vt:i4>
      </vt:variant>
      <vt:variant>
        <vt:lpwstr>mailto:Anne.Clarke@tfgm.com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TfGM A4 Header with tagline</dc:title>
  <dc:subject/>
  <dc:creator>Tommy Morrisroe</dc:creator>
  <cp:keywords/>
  <dc:description/>
  <cp:lastModifiedBy>Tommy Morrisroe</cp:lastModifiedBy>
  <cp:revision>87</cp:revision>
  <cp:lastPrinted>2023-05-23T20:52:00Z</cp:lastPrinted>
  <dcterms:created xsi:type="dcterms:W3CDTF">2025-11-11T11:49:00Z</dcterms:created>
  <dcterms:modified xsi:type="dcterms:W3CDTF">2026-06-08T13:27:00Z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0x010100A201D9FEE0DA40428361825C3E51E250</vt:lpwstr>
  </property>
  <property fmtid="{D5CDD505-2E9C-101B-9397-08002B2CF9AE}" pid="3" name="Order">
    <vt:r8>220800</vt:r8>
  </property>
  <property fmtid="{D5CDD505-2E9C-101B-9397-08002B2CF9AE}" pid="4" name="SharedWithUsers">
    <vt:lpwstr/>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c7031b091cfd4bb882e1cc86018c573b">
    <vt:lpwstr>Templates|f0d3f4ad-2665-4c81-a76d-265caf9a35e6</vt:lpwstr>
  </property>
  <property fmtid="{D5CDD505-2E9C-101B-9397-08002B2CF9AE}" pid="9" name="b7ce1ee8fd874350b7219303d2f89655">
    <vt:lpwstr>TfGM documents|7894042f-3342-4361-8a20-db759b0b05f0</vt:lpwstr>
  </property>
  <property fmtid="{D5CDD505-2E9C-101B-9397-08002B2CF9AE}" pid="10" name="Document Subtype">
    <vt:lpwstr>26;#TfGM documents|7894042f-3342-4361-8a20-db759b0b05f0</vt:lpwstr>
  </property>
  <property fmtid="{D5CDD505-2E9C-101B-9397-08002B2CF9AE}" pid="11" name="Document Type">
    <vt:lpwstr>14;#Templates|f0d3f4ad-2665-4c81-a76d-265caf9a35e6</vt:lpwstr>
  </property>
  <property fmtid="{D5CDD505-2E9C-101B-9397-08002B2CF9AE}" pid="12" name="TaxCatchAll">
    <vt:lpwstr>14;#Templates|f0d3f4ad-2665-4c81-a76d-265caf9a35e6;#26;#TfGM documents|7894042f-3342-4361-8a20-db759b0b05f0</vt:lpwstr>
  </property>
  <property fmtid="{D5CDD505-2E9C-101B-9397-08002B2CF9AE}" pid="13" name="MediaServiceImageTags">
    <vt:lpwstr/>
  </property>
</Properties>
</file>