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BA8F93" w14:textId="6423F278" w:rsidR="00F64CF3" w:rsidRPr="005E5AC2" w:rsidRDefault="00B77789" w:rsidP="00AC5F1E">
      <w:pPr>
        <w:pStyle w:val="Heading1"/>
        <w:spacing w:line="360" w:lineRule="auto"/>
        <w:rPr>
          <w:sz w:val="60"/>
          <w:szCs w:val="60"/>
        </w:rPr>
      </w:pPr>
      <w:r w:rsidRPr="00AC5F1E">
        <w:t>Transport for Greater Manchester</w:t>
      </w:r>
      <w:r w:rsidR="00646B07" w:rsidRPr="00AC5F1E">
        <w:t xml:space="preserve"> </w:t>
      </w:r>
      <w:r w:rsidRPr="00AC5F1E">
        <w:t>W</w:t>
      </w:r>
      <w:r w:rsidR="00FB42E9" w:rsidRPr="00AC5F1E">
        <w:t xml:space="preserve">heels and Walks </w:t>
      </w:r>
      <w:r w:rsidR="009118A7">
        <w:t xml:space="preserve">Initial </w:t>
      </w:r>
      <w:r w:rsidR="00BA643C" w:rsidRPr="00AC5F1E">
        <w:t>Survey</w:t>
      </w:r>
      <w:r w:rsidR="00646B07" w:rsidRPr="00AC5F1E">
        <w:br/>
      </w:r>
      <w:r w:rsidR="009C18A1" w:rsidRPr="005E5AC2">
        <w:rPr>
          <w:rStyle w:val="Heading3Char"/>
          <w:b w:val="0"/>
          <w:bCs/>
        </w:rPr>
        <w:t>Completing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401"/>
        <w:gridCol w:w="5615"/>
      </w:tblGrid>
      <w:tr w:rsidR="005302AD" w14:paraId="320BFA0D" w14:textId="77777777" w:rsidTr="00421DDB">
        <w:tc>
          <w:tcPr>
            <w:tcW w:w="1886" w:type="pct"/>
          </w:tcPr>
          <w:p w14:paraId="5E86AB06" w14:textId="3AF26A50" w:rsidR="005302AD" w:rsidRPr="005E5AC2" w:rsidRDefault="005C0CAC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0E542E1" wp14:editId="10BD159C">
                  <wp:extent cx="914400" cy="914400"/>
                  <wp:effectExtent l="0" t="0" r="0" b="0"/>
                  <wp:docPr id="468665631" name="Graphic 1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665631" name="Graphic 468665631" descr="Internet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F5BDBCB" w14:textId="74303797" w:rsidR="005302AD" w:rsidRPr="006E4B27" w:rsidRDefault="006D702C" w:rsidP="00EA07DC">
            <w:pPr>
              <w:pStyle w:val="EasyRead"/>
            </w:pPr>
            <w:r w:rsidRPr="005E5AC2">
              <w:t>You can complete this survey on your computer.</w:t>
            </w:r>
          </w:p>
        </w:tc>
      </w:tr>
      <w:tr w:rsidR="005302AD" w14:paraId="173989B9" w14:textId="77777777" w:rsidTr="00421DDB">
        <w:tc>
          <w:tcPr>
            <w:tcW w:w="1886" w:type="pct"/>
          </w:tcPr>
          <w:p w14:paraId="3CED13BC" w14:textId="77777777" w:rsidR="005302AD" w:rsidRDefault="005302AD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6E1ADA67" w14:textId="77777777" w:rsidR="005302AD" w:rsidRPr="006D702C" w:rsidRDefault="005302AD" w:rsidP="00615C29">
            <w:pPr>
              <w:pStyle w:val="Heading4"/>
            </w:pPr>
          </w:p>
        </w:tc>
      </w:tr>
      <w:tr w:rsidR="00380AB6" w14:paraId="512F7BEB" w14:textId="77777777" w:rsidTr="00421DDB">
        <w:tc>
          <w:tcPr>
            <w:tcW w:w="1886" w:type="pct"/>
          </w:tcPr>
          <w:p w14:paraId="01E92ECA" w14:textId="1869B3E8" w:rsidR="00380AB6" w:rsidRPr="009A2367" w:rsidRDefault="00B57EC4" w:rsidP="009675B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ED8C157" wp14:editId="7B7DC3C4">
                  <wp:extent cx="1440000" cy="1440000"/>
                  <wp:effectExtent l="0" t="0" r="8255" b="8255"/>
                  <wp:docPr id="2050438596" name="Picture 46" descr="Square tick, checkbox, tick mark in box, check mark icon in line sty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quare tick, checkbox, tick mark in box, check mark icon in line sty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69B49E72" w14:textId="5CA81B3A" w:rsidR="00380AB6" w:rsidRPr="006D702C" w:rsidRDefault="006823E7" w:rsidP="00EA07DC">
            <w:pPr>
              <w:pStyle w:val="EasyRead"/>
            </w:pPr>
            <w:r>
              <w:t>When you open the survey on your computer you will be able to click on the tick boxes.</w:t>
            </w:r>
          </w:p>
        </w:tc>
      </w:tr>
      <w:tr w:rsidR="00242660" w14:paraId="031181AF" w14:textId="77777777" w:rsidTr="00421DDB">
        <w:tc>
          <w:tcPr>
            <w:tcW w:w="1886" w:type="pct"/>
          </w:tcPr>
          <w:p w14:paraId="43186534" w14:textId="77777777" w:rsidR="00242660" w:rsidRDefault="00242660" w:rsidP="009675B7">
            <w:pPr>
              <w:jc w:val="center"/>
              <w:rPr>
                <w:b/>
                <w:bCs/>
              </w:rPr>
            </w:pPr>
          </w:p>
          <w:p w14:paraId="6B5B4AD4" w14:textId="77777777" w:rsidR="00C20A4D" w:rsidRPr="009A2367" w:rsidRDefault="00C20A4D" w:rsidP="00C20A4D">
            <w:pPr>
              <w:rPr>
                <w:b/>
                <w:bCs/>
              </w:rPr>
            </w:pPr>
          </w:p>
        </w:tc>
        <w:tc>
          <w:tcPr>
            <w:tcW w:w="3114" w:type="pct"/>
          </w:tcPr>
          <w:p w14:paraId="28529456" w14:textId="77777777" w:rsidR="00242660" w:rsidRDefault="00242660" w:rsidP="00EA07DC">
            <w:pPr>
              <w:pStyle w:val="EasyRead"/>
            </w:pPr>
          </w:p>
        </w:tc>
      </w:tr>
      <w:tr w:rsidR="00242660" w14:paraId="2244F522" w14:textId="77777777" w:rsidTr="00421DDB">
        <w:tc>
          <w:tcPr>
            <w:tcW w:w="1886" w:type="pct"/>
          </w:tcPr>
          <w:p w14:paraId="0D0EC1A4" w14:textId="2B697499" w:rsidR="00242660" w:rsidRPr="009A2367" w:rsidRDefault="00242660" w:rsidP="009675B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14:ligatures w14:val="standardContextual"/>
                <w14:numSpacing w14:val="default"/>
              </w:rPr>
              <w:lastRenderedPageBreak/>
              <w:drawing>
                <wp:inline distT="0" distB="0" distL="0" distR="0" wp14:anchorId="07AAE9A0" wp14:editId="4C02C503">
                  <wp:extent cx="1440000" cy="1440000"/>
                  <wp:effectExtent l="0" t="0" r="0" b="0"/>
                  <wp:docPr id="311189829" name="Graphic 13" descr="Emai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89829" name="Graphic 311189829" descr="Email outline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A275718" w14:textId="7B6A6B9C" w:rsidR="00242660" w:rsidRDefault="00242660" w:rsidP="00F22785">
            <w:pPr>
              <w:pStyle w:val="EasyRead"/>
            </w:pPr>
            <w:r>
              <w:t>When the survey is complete please email it to:</w:t>
            </w:r>
            <w:r w:rsidR="00F22785">
              <w:t xml:space="preserve"> </w:t>
            </w:r>
            <w:r>
              <w:t>wheelsandwalks@tfgm.com</w:t>
            </w:r>
          </w:p>
        </w:tc>
      </w:tr>
      <w:tr w:rsidR="00380AB6" w14:paraId="1CF8C030" w14:textId="77777777" w:rsidTr="00421DDB">
        <w:tc>
          <w:tcPr>
            <w:tcW w:w="1886" w:type="pct"/>
          </w:tcPr>
          <w:p w14:paraId="1B8A52EF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249C586B" w14:textId="77777777" w:rsidR="00380AB6" w:rsidRPr="00F22785" w:rsidRDefault="00380AB6" w:rsidP="00615C29">
            <w:pPr>
              <w:pStyle w:val="Heading4"/>
              <w:rPr>
                <w:rStyle w:val="Regular"/>
              </w:rPr>
            </w:pPr>
          </w:p>
        </w:tc>
      </w:tr>
      <w:tr w:rsidR="00D07AEF" w14:paraId="78506969" w14:textId="77777777" w:rsidTr="00421DDB">
        <w:tc>
          <w:tcPr>
            <w:tcW w:w="1886" w:type="pct"/>
          </w:tcPr>
          <w:p w14:paraId="15DE59DB" w14:textId="43E4FA89" w:rsidR="00D07AEF" w:rsidRDefault="00D07AEF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426C3D80" wp14:editId="61529FFE">
                  <wp:extent cx="1440000" cy="1440000"/>
                  <wp:effectExtent l="0" t="0" r="0" b="0"/>
                  <wp:docPr id="419586934" name="Graphic 6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586934" name="Graphic 419586934" descr="Pen with solid fill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0E29E55A" w14:textId="54FE1C52" w:rsidR="00D07AEF" w:rsidRPr="006D702C" w:rsidRDefault="00242660" w:rsidP="00EA07DC">
            <w:pPr>
              <w:pStyle w:val="EasyRead"/>
            </w:pPr>
            <w:r>
              <w:t>Y</w:t>
            </w:r>
            <w:r w:rsidR="00D07AEF">
              <w:t xml:space="preserve">ou can </w:t>
            </w:r>
            <w:r>
              <w:t xml:space="preserve">also </w:t>
            </w:r>
            <w:r w:rsidR="00D07AEF">
              <w:t xml:space="preserve">print </w:t>
            </w:r>
            <w:r w:rsidR="00B00CDC">
              <w:t xml:space="preserve">out </w:t>
            </w:r>
            <w:r w:rsidR="00D07AEF">
              <w:t xml:space="preserve">this </w:t>
            </w:r>
            <w:proofErr w:type="gramStart"/>
            <w:r w:rsidR="00D07AEF">
              <w:t>survey</w:t>
            </w:r>
            <w:r>
              <w:t>,</w:t>
            </w:r>
            <w:r w:rsidR="00D07AEF">
              <w:t xml:space="preserve"> and</w:t>
            </w:r>
            <w:proofErr w:type="gramEnd"/>
            <w:r w:rsidR="00D07AEF">
              <w:t xml:space="preserve"> fill it in with a pen.</w:t>
            </w:r>
          </w:p>
        </w:tc>
      </w:tr>
      <w:tr w:rsidR="00380AB6" w14:paraId="4ECABD38" w14:textId="77777777" w:rsidTr="00421DDB">
        <w:tc>
          <w:tcPr>
            <w:tcW w:w="1886" w:type="pct"/>
          </w:tcPr>
          <w:p w14:paraId="686B2B65" w14:textId="77777777" w:rsidR="00380AB6" w:rsidRDefault="00380AB6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114" w:type="pct"/>
          </w:tcPr>
          <w:p w14:paraId="726CB0E2" w14:textId="77777777" w:rsidR="00380AB6" w:rsidRDefault="00380AB6" w:rsidP="00615C29">
            <w:pPr>
              <w:pStyle w:val="Heading4"/>
            </w:pPr>
          </w:p>
        </w:tc>
      </w:tr>
      <w:tr w:rsidR="00D07AEF" w14:paraId="1AFAFA73" w14:textId="77777777" w:rsidTr="00421DDB">
        <w:tc>
          <w:tcPr>
            <w:tcW w:w="1886" w:type="pct"/>
          </w:tcPr>
          <w:p w14:paraId="0DB7F7C4" w14:textId="5B0CC077" w:rsidR="00D07AEF" w:rsidRDefault="009675B7" w:rsidP="009675B7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64674B98" wp14:editId="5199A349">
                  <wp:extent cx="1440000" cy="1440000"/>
                  <wp:effectExtent l="0" t="0" r="0" b="0"/>
                  <wp:docPr id="2038550864" name="Graphic 8" descr="Envelop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550864" name="Graphic 2038550864" descr="Envelope outline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pct"/>
          </w:tcPr>
          <w:p w14:paraId="35A3751F" w14:textId="5ED9AD88" w:rsidR="00D07AEF" w:rsidRDefault="00DC629D" w:rsidP="00EA07DC">
            <w:pPr>
              <w:pStyle w:val="EasyRead"/>
            </w:pPr>
            <w:r>
              <w:t>If you have filled it in with a pen p</w:t>
            </w:r>
            <w:r w:rsidR="00FE6A1B">
              <w:t>lease post your completed survey to:</w:t>
            </w:r>
          </w:p>
          <w:p w14:paraId="036E0D70" w14:textId="77777777" w:rsidR="00615C29" w:rsidRDefault="00FE6A1B" w:rsidP="00EA07DC">
            <w:pPr>
              <w:pStyle w:val="EasyRead"/>
            </w:pPr>
            <w:r>
              <w:t>Active Travel Team</w:t>
            </w:r>
          </w:p>
          <w:p w14:paraId="1528588F" w14:textId="39BC2F44" w:rsidR="00FE6A1B" w:rsidRDefault="00FE6A1B" w:rsidP="00EA07DC">
            <w:pPr>
              <w:pStyle w:val="EasyRead"/>
            </w:pPr>
            <w:r>
              <w:t>TfGM</w:t>
            </w:r>
          </w:p>
          <w:p w14:paraId="059C1B7B" w14:textId="026EE897" w:rsidR="00FE6A1B" w:rsidRDefault="00FE6A1B" w:rsidP="00EA07DC">
            <w:pPr>
              <w:pStyle w:val="EasyRead"/>
            </w:pPr>
            <w:r>
              <w:t>2 Piccadilly Place</w:t>
            </w:r>
          </w:p>
          <w:p w14:paraId="65A8E235" w14:textId="6E92F713" w:rsidR="00FE6A1B" w:rsidRPr="006D702C" w:rsidRDefault="00FE6A1B" w:rsidP="00C967EF">
            <w:pPr>
              <w:pStyle w:val="EasyRead"/>
            </w:pPr>
            <w:r>
              <w:t>Manchester</w:t>
            </w:r>
            <w:r w:rsidR="00C967EF">
              <w:t xml:space="preserve">, </w:t>
            </w:r>
            <w:r>
              <w:t>M</w:t>
            </w:r>
            <w:r w:rsidR="009675B7">
              <w:t>1 3BG</w:t>
            </w:r>
          </w:p>
        </w:tc>
      </w:tr>
    </w:tbl>
    <w:p w14:paraId="3FED4594" w14:textId="77777777" w:rsidR="00C967EF" w:rsidRDefault="00C967EF">
      <w:pPr>
        <w:sectPr w:rsidR="00C967EF" w:rsidSect="006A4042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74304330" w14:textId="7C71F456" w:rsidR="00C967EF" w:rsidRPr="00AC5F1E" w:rsidRDefault="00AC5F1E" w:rsidP="00AC5F1E">
      <w:pPr>
        <w:pStyle w:val="Heading2"/>
        <w:rPr>
          <w:b w:val="0"/>
          <w:bCs/>
          <w:sz w:val="60"/>
          <w:szCs w:val="60"/>
        </w:rPr>
      </w:pPr>
      <w:r w:rsidRPr="00AC5F1E">
        <w:rPr>
          <w:b w:val="0"/>
          <w:bCs/>
          <w:sz w:val="60"/>
          <w:szCs w:val="60"/>
        </w:rPr>
        <w:lastRenderedPageBreak/>
        <w:t>About this survey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44525D" w14:paraId="77532CA7" w14:textId="77777777" w:rsidTr="009257D0">
        <w:tc>
          <w:tcPr>
            <w:tcW w:w="1557" w:type="pct"/>
          </w:tcPr>
          <w:p w14:paraId="3703D6F2" w14:textId="1165A426" w:rsidR="0044525D" w:rsidRDefault="0044525D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inline distT="0" distB="0" distL="0" distR="0" wp14:anchorId="0356F95C" wp14:editId="062FD565">
                  <wp:extent cx="1080000" cy="1080000"/>
                  <wp:effectExtent l="0" t="0" r="0" b="0"/>
                  <wp:docPr id="750495233" name="Graphic 20" descr="Question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95233" name="Graphic 750495233" descr="Questions outline"/>
                          <pic:cNvPicPr/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pct"/>
          </w:tcPr>
          <w:p w14:paraId="2959DBD4" w14:textId="6D243DB0" w:rsidR="0044525D" w:rsidRDefault="0044525D" w:rsidP="00CE796A">
            <w:pPr>
              <w:pStyle w:val="EasyRead"/>
            </w:pPr>
            <w:r>
              <w:t>We have some questions for you to answer.</w:t>
            </w:r>
          </w:p>
        </w:tc>
      </w:tr>
      <w:tr w:rsidR="007C1D91" w14:paraId="5685E8BB" w14:textId="77777777" w:rsidTr="009257D0">
        <w:tc>
          <w:tcPr>
            <w:tcW w:w="1557" w:type="pct"/>
          </w:tcPr>
          <w:p w14:paraId="6794F433" w14:textId="77777777" w:rsidR="007C1D91" w:rsidRDefault="007C1D91" w:rsidP="0044525D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586930E7" w14:textId="77777777" w:rsidR="007C1D91" w:rsidRDefault="007C1D91" w:rsidP="007C1D91">
            <w:pPr>
              <w:pStyle w:val="Heading4"/>
            </w:pPr>
          </w:p>
        </w:tc>
      </w:tr>
      <w:tr w:rsidR="00525309" w14:paraId="71A32950" w14:textId="77777777" w:rsidTr="009257D0">
        <w:tc>
          <w:tcPr>
            <w:tcW w:w="1557" w:type="pct"/>
          </w:tcPr>
          <w:p w14:paraId="4A136922" w14:textId="65F769F5" w:rsidR="00525309" w:rsidRDefault="005D49EE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5584" behindDoc="1" locked="0" layoutInCell="1" allowOverlap="1" wp14:anchorId="443D9848" wp14:editId="741A3B96">
                  <wp:simplePos x="0" y="0"/>
                  <wp:positionH relativeFrom="column">
                    <wp:posOffset>479425</wp:posOffset>
                  </wp:positionH>
                  <wp:positionV relativeFrom="page">
                    <wp:posOffset>153035</wp:posOffset>
                  </wp:positionV>
                  <wp:extent cx="608330" cy="706120"/>
                  <wp:effectExtent l="0" t="0" r="1270" b="0"/>
                  <wp:wrapNone/>
                  <wp:docPr id="1418688931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6608" behindDoc="1" locked="0" layoutInCell="1" allowOverlap="1" wp14:anchorId="6BDA286F" wp14:editId="2D6CD6AA">
                  <wp:simplePos x="0" y="0"/>
                  <wp:positionH relativeFrom="column">
                    <wp:posOffset>-6350</wp:posOffset>
                  </wp:positionH>
                  <wp:positionV relativeFrom="page">
                    <wp:posOffset>143510</wp:posOffset>
                  </wp:positionV>
                  <wp:extent cx="406400" cy="771525"/>
                  <wp:effectExtent l="0" t="0" r="0" b="0"/>
                  <wp:wrapNone/>
                  <wp:docPr id="1711032114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17632" behindDoc="1" locked="0" layoutInCell="1" allowOverlap="1" wp14:anchorId="6EA8C6E5" wp14:editId="43740442">
                  <wp:simplePos x="0" y="0"/>
                  <wp:positionH relativeFrom="column">
                    <wp:posOffset>1108404</wp:posOffset>
                  </wp:positionH>
                  <wp:positionV relativeFrom="page">
                    <wp:posOffset>248285</wp:posOffset>
                  </wp:positionV>
                  <wp:extent cx="784036" cy="548547"/>
                  <wp:effectExtent l="0" t="0" r="0" b="4445"/>
                  <wp:wrapNone/>
                  <wp:docPr id="2042531180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36" cy="54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65B526EC" w14:textId="1C2148BC" w:rsidR="00525309" w:rsidRDefault="005D49EE" w:rsidP="00525309">
            <w:pPr>
              <w:pStyle w:val="EasyRead"/>
            </w:pPr>
            <w:r>
              <w:t>The questions are about your walking, wheeling or cycling habits.</w:t>
            </w:r>
          </w:p>
        </w:tc>
      </w:tr>
      <w:tr w:rsidR="00525309" w14:paraId="028B111A" w14:textId="77777777" w:rsidTr="009257D0">
        <w:tc>
          <w:tcPr>
            <w:tcW w:w="1557" w:type="pct"/>
          </w:tcPr>
          <w:p w14:paraId="638FA689" w14:textId="77777777" w:rsidR="00525309" w:rsidRDefault="00525309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</w:p>
        </w:tc>
        <w:tc>
          <w:tcPr>
            <w:tcW w:w="3443" w:type="pct"/>
          </w:tcPr>
          <w:p w14:paraId="18F4CDE2" w14:textId="77777777" w:rsidR="00525309" w:rsidRDefault="00525309" w:rsidP="00525309">
            <w:pPr>
              <w:pStyle w:val="Heading4"/>
            </w:pPr>
          </w:p>
        </w:tc>
      </w:tr>
      <w:tr w:rsidR="00486992" w14:paraId="64F00C9D" w14:textId="77777777" w:rsidTr="009257D0">
        <w:tc>
          <w:tcPr>
            <w:tcW w:w="1557" w:type="pct"/>
          </w:tcPr>
          <w:p w14:paraId="099D1E76" w14:textId="65D45C88" w:rsidR="00486992" w:rsidRDefault="006A5CAF" w:rsidP="00486992">
            <w:pPr>
              <w:jc w:val="center"/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59968" behindDoc="1" locked="0" layoutInCell="1" allowOverlap="1" wp14:anchorId="13A40849" wp14:editId="71D3E6B3">
                  <wp:simplePos x="0" y="0"/>
                  <wp:positionH relativeFrom="column">
                    <wp:posOffset>487045</wp:posOffset>
                  </wp:positionH>
                  <wp:positionV relativeFrom="page">
                    <wp:posOffset>1432560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100" y="2250"/>
                      <wp:lineTo x="6300" y="5400"/>
                      <wp:lineTo x="5850" y="11250"/>
                      <wp:lineTo x="2700" y="13950"/>
                      <wp:lineTo x="2700" y="18900"/>
                      <wp:lineTo x="18450" y="18900"/>
                      <wp:lineTo x="18900" y="14400"/>
                      <wp:lineTo x="16200" y="11700"/>
                      <wp:lineTo x="13950" y="9900"/>
                      <wp:lineTo x="14850" y="5850"/>
                      <wp:lineTo x="13050" y="2250"/>
                      <wp:lineTo x="8100" y="2250"/>
                    </wp:wrapPolygon>
                  </wp:wrapTight>
                  <wp:docPr id="1450304969" name="Graphic 4" descr="Use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04969" name="Graphic 1450304969" descr="User outline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86992"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09440" behindDoc="0" locked="0" layoutInCell="1" allowOverlap="1" wp14:anchorId="47D72FA8" wp14:editId="1EEEB5D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80000" cy="1080000"/>
                  <wp:effectExtent l="0" t="0" r="0" b="0"/>
                  <wp:wrapSquare wrapText="bothSides"/>
                  <wp:docPr id="1064852569" name="Graphic 2" descr="Clipboar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463296" name="Graphic 2115463296" descr="Clipboard outline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43" w:type="pct"/>
          </w:tcPr>
          <w:p w14:paraId="303F411C" w14:textId="041D3662" w:rsidR="00486992" w:rsidRDefault="007B3C5E" w:rsidP="00CE796A">
            <w:pPr>
              <w:pStyle w:val="EasyRead"/>
            </w:pPr>
            <w:r>
              <w:t xml:space="preserve">We will </w:t>
            </w:r>
            <w:r w:rsidR="00041E75">
              <w:t>also ask what group you are taking part with.</w:t>
            </w:r>
          </w:p>
          <w:p w14:paraId="0A351AB5" w14:textId="77777777" w:rsidR="007B3C5E" w:rsidRDefault="007B3C5E" w:rsidP="00CE796A">
            <w:pPr>
              <w:pStyle w:val="EasyRead"/>
            </w:pPr>
          </w:p>
          <w:p w14:paraId="6BA6469E" w14:textId="1C7641C4" w:rsidR="001068CF" w:rsidRDefault="001068CF" w:rsidP="00CE796A">
            <w:pPr>
              <w:pStyle w:val="EasyRead"/>
            </w:pPr>
            <w:r>
              <w:t>We</w:t>
            </w:r>
            <w:r w:rsidR="006A5CAF">
              <w:t xml:space="preserve"> will also ask questions about you</w:t>
            </w:r>
          </w:p>
        </w:tc>
      </w:tr>
    </w:tbl>
    <w:p w14:paraId="1754214E" w14:textId="59F3EE5E" w:rsidR="00EA49FE" w:rsidRDefault="00EA49FE" w:rsidP="005875BD">
      <w:pPr>
        <w:pStyle w:val="EasyRead"/>
        <w:rPr>
          <w:noProof/>
        </w:rPr>
        <w:sectPr w:rsidR="00EA49FE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F0DEA1E" w14:textId="77777777" w:rsidR="001F6972" w:rsidRDefault="001F6972" w:rsidP="001F6972">
      <w:pPr>
        <w:pStyle w:val="Heading3"/>
      </w:pPr>
      <w:r>
        <w:lastRenderedPageBreak/>
        <w:t>General questions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EB4523" w14:paraId="253F2861" w14:textId="77777777" w:rsidTr="001F6972">
        <w:tc>
          <w:tcPr>
            <w:tcW w:w="3397" w:type="dxa"/>
          </w:tcPr>
          <w:p w14:paraId="142B6A32" w14:textId="77777777" w:rsidR="00EB4523" w:rsidRDefault="00EB4523" w:rsidP="00086272">
            <w:pPr>
              <w:pStyle w:val="EasyRead"/>
              <w:jc w:val="right"/>
            </w:pPr>
            <w:r>
              <w:t>Question 1:</w:t>
            </w:r>
          </w:p>
          <w:p w14:paraId="6DCB21B3" w14:textId="335117D5" w:rsidR="00EB4523" w:rsidRDefault="00EB4523" w:rsidP="00086272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5632" behindDoc="1" locked="0" layoutInCell="1" allowOverlap="1" wp14:anchorId="610D7BBA" wp14:editId="490C17E7">
                  <wp:simplePos x="0" y="0"/>
                  <wp:positionH relativeFrom="column">
                    <wp:posOffset>906145</wp:posOffset>
                  </wp:positionH>
                  <wp:positionV relativeFrom="page">
                    <wp:posOffset>948055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5400" y="2250"/>
                      <wp:lineTo x="2700" y="4500"/>
                      <wp:lineTo x="2250" y="18900"/>
                      <wp:lineTo x="18900" y="18900"/>
                      <wp:lineTo x="18450" y="4500"/>
                      <wp:lineTo x="15750" y="2250"/>
                      <wp:lineTo x="5400" y="2250"/>
                    </wp:wrapPolygon>
                  </wp:wrapTight>
                  <wp:docPr id="1847394925" name="Graphic 2" descr="Daily calend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394925" name="Graphic 1847394925" descr="Daily calendar outline"/>
                          <pic:cNvPicPr/>
                        </pic:nvPicPr>
                        <pic:blipFill>
                          <a:blip r:embed="rId36">
                            <a:extLs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E671EB" w14:textId="424B0014" w:rsidR="00EB4523" w:rsidRDefault="00EB4523" w:rsidP="00086272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1001D940" w14:textId="69D636A5" w:rsidR="00EB4523" w:rsidRDefault="00EB4523" w:rsidP="001F6972">
            <w:pPr>
              <w:pStyle w:val="EasyRead"/>
            </w:pPr>
            <w:r>
              <w:t>What is the date today?</w:t>
            </w:r>
          </w:p>
          <w:p w14:paraId="755CC9E3" w14:textId="77777777" w:rsidR="00EB4523" w:rsidRDefault="00EB4523" w:rsidP="001F6972">
            <w:pPr>
              <w:pStyle w:val="EasyRead"/>
            </w:pPr>
          </w:p>
          <w:sdt>
            <w:sdtPr>
              <w:rPr>
                <w:szCs w:val="40"/>
              </w:rPr>
              <w:id w:val="-446233663"/>
              <w:placeholder>
                <w:docPart w:val="90F6DCBEDC784CE9B7048C5352FBE588"/>
              </w:placeholder>
              <w:showingPlcHdr/>
            </w:sdtPr>
            <w:sdtContent>
              <w:p w14:paraId="26E66323" w14:textId="77777777" w:rsidR="00EB4523" w:rsidRDefault="00EB4523" w:rsidP="00EB4523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57AD0FAC" w14:textId="3B202157" w:rsidR="00EB4523" w:rsidRDefault="00EB4523" w:rsidP="001F6972">
            <w:pPr>
              <w:pStyle w:val="EasyRead"/>
            </w:pPr>
          </w:p>
        </w:tc>
      </w:tr>
      <w:tr w:rsidR="001F6972" w14:paraId="355B3325" w14:textId="77777777" w:rsidTr="001F6972">
        <w:tc>
          <w:tcPr>
            <w:tcW w:w="3397" w:type="dxa"/>
          </w:tcPr>
          <w:p w14:paraId="756346FA" w14:textId="77777777" w:rsidR="001F6972" w:rsidRDefault="00086272" w:rsidP="00086272">
            <w:pPr>
              <w:pStyle w:val="EasyRead"/>
              <w:jc w:val="right"/>
            </w:pPr>
            <w:r>
              <w:t xml:space="preserve">Question </w:t>
            </w:r>
            <w:r w:rsidR="00EB4523">
              <w:t>2</w:t>
            </w:r>
            <w:r>
              <w:t>:</w:t>
            </w:r>
          </w:p>
          <w:p w14:paraId="299A08A4" w14:textId="607D77A9" w:rsidR="00EB4523" w:rsidRDefault="00EB4523" w:rsidP="00086272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7680" behindDoc="1" locked="0" layoutInCell="1" allowOverlap="1" wp14:anchorId="5D1DF9AD" wp14:editId="7BDE05B3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1276350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8550" y="3600"/>
                      <wp:lineTo x="3150" y="4950"/>
                      <wp:lineTo x="450" y="7650"/>
                      <wp:lineTo x="0" y="15750"/>
                      <wp:lineTo x="1800" y="18900"/>
                      <wp:lineTo x="7200" y="20250"/>
                      <wp:lineTo x="14400" y="20250"/>
                      <wp:lineTo x="19350" y="18900"/>
                      <wp:lineTo x="21150" y="15750"/>
                      <wp:lineTo x="21150" y="8100"/>
                      <wp:lineTo x="17550" y="4950"/>
                      <wp:lineTo x="12600" y="3600"/>
                      <wp:lineTo x="8550" y="3600"/>
                    </wp:wrapPolygon>
                  </wp:wrapTight>
                  <wp:docPr id="398805084" name="Graphic 3" descr="Meet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805084" name="Graphic 398805084" descr="Meeting outline"/>
                          <pic:cNvPicPr/>
                        </pic:nvPicPr>
                        <pic:blipFill>
                          <a:blip r:embed="rId38">
                            <a:extLs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25F73E7" w14:textId="456C22BD" w:rsidR="00EB4523" w:rsidRDefault="00EB4523" w:rsidP="00086272">
            <w:pPr>
              <w:pStyle w:val="EasyRead"/>
              <w:jc w:val="right"/>
            </w:pPr>
          </w:p>
        </w:tc>
        <w:tc>
          <w:tcPr>
            <w:tcW w:w="7059" w:type="dxa"/>
          </w:tcPr>
          <w:p w14:paraId="3A2FBD91" w14:textId="77777777" w:rsidR="001F6972" w:rsidRDefault="00086272" w:rsidP="001F6972">
            <w:pPr>
              <w:pStyle w:val="EasyRead"/>
            </w:pPr>
            <w:r>
              <w:t>What is the name of the group or organisation you are taking part with?</w:t>
            </w:r>
          </w:p>
          <w:p w14:paraId="500BC747" w14:textId="77777777" w:rsidR="00EB4523" w:rsidRDefault="00EB4523" w:rsidP="001F6972">
            <w:pPr>
              <w:pStyle w:val="EasyRead"/>
            </w:pPr>
          </w:p>
          <w:sdt>
            <w:sdtPr>
              <w:rPr>
                <w:szCs w:val="40"/>
              </w:rPr>
              <w:id w:val="-1458629811"/>
              <w:placeholder>
                <w:docPart w:val="1670BAC7DBB547E796F1BE82EADFF156"/>
              </w:placeholder>
              <w:showingPlcHdr/>
            </w:sdtPr>
            <w:sdtContent>
              <w:p w14:paraId="672679BB" w14:textId="77777777" w:rsidR="00EB4523" w:rsidRDefault="00EB4523" w:rsidP="00EB4523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72EE2700" w14:textId="2ED11182" w:rsidR="00EB4523" w:rsidRDefault="00EB4523" w:rsidP="001F6972">
            <w:pPr>
              <w:pStyle w:val="EasyRead"/>
            </w:pPr>
          </w:p>
        </w:tc>
      </w:tr>
    </w:tbl>
    <w:p w14:paraId="29D16B6E" w14:textId="77777777" w:rsidR="001F6972" w:rsidRDefault="001F6972" w:rsidP="001F6972">
      <w:pPr>
        <w:pStyle w:val="EasyRead"/>
      </w:pPr>
    </w:p>
    <w:p w14:paraId="4274F6C9" w14:textId="4F961CAF" w:rsidR="001F6972" w:rsidRPr="001F6972" w:rsidRDefault="001F6972" w:rsidP="001F6972">
      <w:pPr>
        <w:pStyle w:val="Heading3"/>
        <w:sectPr w:rsidR="001F6972" w:rsidRPr="001F6972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page" w:horzAnchor="margin" w:tblpY="3921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56"/>
        <w:gridCol w:w="7200"/>
      </w:tblGrid>
      <w:tr w:rsidR="001F6972" w14:paraId="2161D608" w14:textId="77777777" w:rsidTr="001F6972">
        <w:tc>
          <w:tcPr>
            <w:tcW w:w="1557" w:type="pct"/>
          </w:tcPr>
          <w:p w14:paraId="041733E3" w14:textId="77777777" w:rsidR="001F6972" w:rsidRDefault="001F6972" w:rsidP="001F6972">
            <w:pPr>
              <w:rPr>
                <w:noProof/>
                <w14:ligatures w14:val="standardContextual"/>
                <w14:numSpacing w14:val="default"/>
              </w:rPr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44608" behindDoc="1" locked="0" layoutInCell="1" allowOverlap="1" wp14:anchorId="415CC2E1" wp14:editId="1EAD00A4">
                  <wp:simplePos x="0" y="0"/>
                  <wp:positionH relativeFrom="column">
                    <wp:posOffset>4445</wp:posOffset>
                  </wp:positionH>
                  <wp:positionV relativeFrom="page">
                    <wp:posOffset>4318635</wp:posOffset>
                  </wp:positionV>
                  <wp:extent cx="1790700" cy="1252855"/>
                  <wp:effectExtent l="0" t="0" r="0" b="4445"/>
                  <wp:wrapNone/>
                  <wp:docPr id="62090709" name="Graphic 42" descr="Woman riding bicycle with b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0709" name="Graphic 62090709" descr="Woman riding bicycle with basket"/>
                          <pic:cNvPicPr/>
                        </pic:nvPicPr>
                        <pic:blipFill rotWithShape="1"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6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5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3584" behindDoc="1" locked="0" layoutInCell="1" allowOverlap="1" wp14:anchorId="6DFE5151" wp14:editId="5082840A">
                  <wp:simplePos x="0" y="0"/>
                  <wp:positionH relativeFrom="column">
                    <wp:posOffset>90170</wp:posOffset>
                  </wp:positionH>
                  <wp:positionV relativeFrom="page">
                    <wp:posOffset>80010</wp:posOffset>
                  </wp:positionV>
                  <wp:extent cx="929640" cy="1762125"/>
                  <wp:effectExtent l="0" t="0" r="3810" b="9525"/>
                  <wp:wrapNone/>
                  <wp:docPr id="932439018" name="Graphic 17" descr="Woman with ribbon on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439018" name="Graphic 932439018" descr="Woman with ribbon on hair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42560" behindDoc="1" locked="0" layoutInCell="1" allowOverlap="1" wp14:anchorId="3A1057F6" wp14:editId="200B5A87">
                  <wp:simplePos x="0" y="0"/>
                  <wp:positionH relativeFrom="column">
                    <wp:posOffset>478155</wp:posOffset>
                  </wp:positionH>
                  <wp:positionV relativeFrom="page">
                    <wp:posOffset>1999615</wp:posOffset>
                  </wp:positionV>
                  <wp:extent cx="1390650" cy="1614170"/>
                  <wp:effectExtent l="0" t="0" r="0" b="5080"/>
                  <wp:wrapNone/>
                  <wp:docPr id="210120058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t xml:space="preserve"> </w:t>
            </w:r>
          </w:p>
        </w:tc>
        <w:tc>
          <w:tcPr>
            <w:tcW w:w="3443" w:type="pct"/>
          </w:tcPr>
          <w:p w14:paraId="092E416B" w14:textId="77777777" w:rsidR="001F6972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>If you walk with this group please only complete the walking questions.</w:t>
            </w:r>
          </w:p>
          <w:p w14:paraId="4E9050F4" w14:textId="77777777" w:rsidR="001F6972" w:rsidRDefault="001F6972" w:rsidP="001F6972">
            <w:pPr>
              <w:pStyle w:val="EasyRead"/>
              <w:ind w:left="720"/>
            </w:pPr>
          </w:p>
          <w:p w14:paraId="117E8B7E" w14:textId="1A66ED45" w:rsidR="001F6972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 xml:space="preserve">If you wheel with this group please only complete the </w:t>
            </w:r>
            <w:r w:rsidR="005C0CAC">
              <w:t>wheeling</w:t>
            </w:r>
            <w:r>
              <w:t xml:space="preserve"> questions.</w:t>
            </w:r>
          </w:p>
          <w:p w14:paraId="3EBA1500" w14:textId="77777777" w:rsidR="001F6972" w:rsidRDefault="001F6972" w:rsidP="001F6972">
            <w:pPr>
              <w:pStyle w:val="EasyRead"/>
            </w:pPr>
          </w:p>
          <w:p w14:paraId="03C46BA2" w14:textId="77777777" w:rsidR="001F6972" w:rsidRPr="006D702C" w:rsidRDefault="001F6972" w:rsidP="001F6972">
            <w:pPr>
              <w:pStyle w:val="EasyRead"/>
              <w:numPr>
                <w:ilvl w:val="0"/>
                <w:numId w:val="45"/>
              </w:numPr>
            </w:pPr>
            <w:r>
              <w:t>If you cycle with this group please only complete the cycling questions.</w:t>
            </w:r>
          </w:p>
        </w:tc>
      </w:tr>
    </w:tbl>
    <w:p w14:paraId="3C412BD3" w14:textId="0844621F" w:rsidR="006D7EA1" w:rsidRDefault="001F6972" w:rsidP="007C0297">
      <w:pPr>
        <w:pStyle w:val="Heading3"/>
        <w:sectPr w:rsidR="006D7EA1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t>Now p</w:t>
      </w:r>
      <w:r w:rsidR="007C0297">
        <w:t xml:space="preserve">lease answer the </w:t>
      </w:r>
      <w:r w:rsidR="00614683">
        <w:t>questions about the activity you are doing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6D7EA1" w14:paraId="0807A008" w14:textId="77777777" w:rsidTr="006D7EA1">
        <w:tc>
          <w:tcPr>
            <w:tcW w:w="5000" w:type="pct"/>
            <w:gridSpan w:val="2"/>
          </w:tcPr>
          <w:p w14:paraId="6955ADCF" w14:textId="3612CE74" w:rsidR="006D7EA1" w:rsidRDefault="006D7EA1" w:rsidP="006D7EA1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Walking</w:t>
            </w:r>
          </w:p>
          <w:p w14:paraId="4847DD75" w14:textId="73F187BB" w:rsidR="006D7EA1" w:rsidRPr="006D7EA1" w:rsidRDefault="006D7EA1" w:rsidP="006D7EA1"/>
        </w:tc>
      </w:tr>
      <w:tr w:rsidR="0044525D" w14:paraId="4F5E36BA" w14:textId="77777777" w:rsidTr="006D7EA1">
        <w:tc>
          <w:tcPr>
            <w:tcW w:w="1886" w:type="pct"/>
          </w:tcPr>
          <w:p w14:paraId="73A4E894" w14:textId="5F72E974" w:rsidR="000B3D7A" w:rsidRDefault="00C71639" w:rsidP="00C71639">
            <w:pPr>
              <w:pStyle w:val="EasyRead"/>
              <w:jc w:val="right"/>
            </w:pPr>
            <w:r>
              <w:t>Question 1:</w:t>
            </w:r>
          </w:p>
          <w:p w14:paraId="5BCE7240" w14:textId="62F387CE" w:rsidR="00F87249" w:rsidRDefault="00C71639" w:rsidP="00C7163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75648" behindDoc="1" locked="0" layoutInCell="1" allowOverlap="1" wp14:anchorId="218907DB" wp14:editId="240301B4">
                  <wp:simplePos x="0" y="0"/>
                  <wp:positionH relativeFrom="column">
                    <wp:posOffset>565150</wp:posOffset>
                  </wp:positionH>
                  <wp:positionV relativeFrom="page">
                    <wp:posOffset>2824480</wp:posOffset>
                  </wp:positionV>
                  <wp:extent cx="1439545" cy="1439545"/>
                  <wp:effectExtent l="0" t="0" r="0" b="0"/>
                  <wp:wrapTight wrapText="bothSides">
                    <wp:wrapPolygon edited="0">
                      <wp:start x="11434" y="286"/>
                      <wp:lineTo x="10576" y="1143"/>
                      <wp:lineTo x="9147" y="4288"/>
                      <wp:lineTo x="9147" y="5431"/>
                      <wp:lineTo x="6860" y="6288"/>
                      <wp:lineTo x="4859" y="8575"/>
                      <wp:lineTo x="4859" y="10004"/>
                      <wp:lineTo x="7146" y="14578"/>
                      <wp:lineTo x="3716" y="19151"/>
                      <wp:lineTo x="3716" y="20295"/>
                      <wp:lineTo x="5717" y="20581"/>
                      <wp:lineTo x="12577" y="21152"/>
                      <wp:lineTo x="13720" y="21152"/>
                      <wp:lineTo x="14864" y="19151"/>
                      <wp:lineTo x="15435" y="14578"/>
                      <wp:lineTo x="17722" y="10862"/>
                      <wp:lineTo x="17436" y="10004"/>
                      <wp:lineTo x="12863" y="5431"/>
                      <wp:lineTo x="14292" y="3430"/>
                      <wp:lineTo x="14006" y="1429"/>
                      <wp:lineTo x="12577" y="286"/>
                      <wp:lineTo x="11434" y="286"/>
                    </wp:wrapPolygon>
                  </wp:wrapTight>
                  <wp:docPr id="1850215435" name="Graphic 21" descr="Walk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15435" name="Graphic 1850215435" descr="Walk outline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1E4D1225" w14:textId="6F0EDD2B" w:rsidR="0044525D" w:rsidRDefault="00A50B99" w:rsidP="0044525D">
            <w:pPr>
              <w:pStyle w:val="EasyRead"/>
            </w:pPr>
            <w:r w:rsidRPr="00A50B99">
              <w:t>On average</w:t>
            </w:r>
            <w:r w:rsidR="00656EDD">
              <w:t>,</w:t>
            </w:r>
            <w:r w:rsidRPr="00A50B99">
              <w:t xml:space="preserve"> how many days a week </w:t>
            </w:r>
            <w:r w:rsidR="00656EDD">
              <w:t xml:space="preserve">do you </w:t>
            </w:r>
            <w:r w:rsidRPr="00A50B99">
              <w:t xml:space="preserve">walk? </w:t>
            </w:r>
            <w:r w:rsidR="004D2E92">
              <w:t>Tick</w:t>
            </w:r>
            <w:r w:rsidRPr="00A50B99">
              <w:t xml:space="preserve"> one.</w:t>
            </w:r>
          </w:p>
          <w:p w14:paraId="5DF0BBF9" w14:textId="44611478" w:rsidR="004D2C79" w:rsidRDefault="00000000" w:rsidP="0044525D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19147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525D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525D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0</w:t>
            </w:r>
            <w:r w:rsidR="004D2C79">
              <w:rPr>
                <w:szCs w:val="40"/>
              </w:rPr>
              <w:t xml:space="preserve"> day a week</w:t>
            </w:r>
          </w:p>
          <w:p w14:paraId="008DF35E" w14:textId="77777777" w:rsidR="006675EA" w:rsidRDefault="00000000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59777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1 day a week</w:t>
            </w:r>
          </w:p>
          <w:p w14:paraId="30D9CCFD" w14:textId="3E5644E4" w:rsidR="006675EA" w:rsidRDefault="00000000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0488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2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31614E6F" w14:textId="0E9DBD3E" w:rsidR="006675EA" w:rsidRDefault="00000000" w:rsidP="006675EA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63672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3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5D435EC2" w14:textId="5471A1E7" w:rsidR="0044525D" w:rsidRDefault="00000000" w:rsidP="0044525D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993356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75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6675EA">
              <w:rPr>
                <w:szCs w:val="40"/>
              </w:rPr>
              <w:t xml:space="preserve"> </w:t>
            </w:r>
            <w:r w:rsidR="007B58DE">
              <w:rPr>
                <w:szCs w:val="40"/>
              </w:rPr>
              <w:t>4</w:t>
            </w:r>
            <w:r w:rsidR="006675EA">
              <w:rPr>
                <w:szCs w:val="40"/>
              </w:rPr>
              <w:t xml:space="preserve"> day</w:t>
            </w:r>
            <w:r w:rsidR="005D27B1">
              <w:rPr>
                <w:szCs w:val="40"/>
              </w:rPr>
              <w:t>s</w:t>
            </w:r>
            <w:r w:rsidR="006675EA">
              <w:rPr>
                <w:szCs w:val="40"/>
              </w:rPr>
              <w:t xml:space="preserve"> a week</w:t>
            </w:r>
          </w:p>
          <w:p w14:paraId="311BF371" w14:textId="265D0578" w:rsidR="007B58DE" w:rsidRDefault="00000000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1445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5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0C70B48E" w14:textId="59A78B4F" w:rsidR="007B58DE" w:rsidRDefault="00000000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16691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6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1484CFD1" w14:textId="0B9830D1" w:rsidR="007B58DE" w:rsidRDefault="00000000" w:rsidP="007B58DE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92754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8DE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7B58DE">
              <w:rPr>
                <w:szCs w:val="40"/>
              </w:rPr>
              <w:t xml:space="preserve"> 7 day</w:t>
            </w:r>
            <w:r w:rsidR="005D27B1">
              <w:rPr>
                <w:szCs w:val="40"/>
              </w:rPr>
              <w:t>s</w:t>
            </w:r>
            <w:r w:rsidR="007B58DE">
              <w:rPr>
                <w:szCs w:val="40"/>
              </w:rPr>
              <w:t xml:space="preserve"> a week</w:t>
            </w:r>
          </w:p>
          <w:p w14:paraId="1A01F804" w14:textId="5A675EF3" w:rsidR="007B58DE" w:rsidRPr="006675EA" w:rsidRDefault="007B58DE" w:rsidP="0044525D">
            <w:pPr>
              <w:pStyle w:val="EasyRead"/>
              <w:rPr>
                <w:szCs w:val="40"/>
              </w:rPr>
            </w:pPr>
          </w:p>
        </w:tc>
      </w:tr>
    </w:tbl>
    <w:p w14:paraId="69A09A37" w14:textId="77777777" w:rsidR="007652AC" w:rsidRDefault="007652AC" w:rsidP="0044525D">
      <w:pPr>
        <w:jc w:val="center"/>
        <w:sectPr w:rsidR="007652AC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44525D" w14:paraId="7443B8FB" w14:textId="77777777" w:rsidTr="004B27BC">
        <w:tc>
          <w:tcPr>
            <w:tcW w:w="1886" w:type="pct"/>
          </w:tcPr>
          <w:p w14:paraId="7BB3476A" w14:textId="4EBAAFA5" w:rsidR="0005326C" w:rsidRDefault="0005326C" w:rsidP="0005326C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6C666951" w14:textId="2CB18E8D" w:rsidR="0044525D" w:rsidRDefault="00FA5B33" w:rsidP="0005326C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1360" behindDoc="1" locked="0" layoutInCell="1" allowOverlap="1" wp14:anchorId="09B82E7B" wp14:editId="0B00B830">
                  <wp:simplePos x="0" y="0"/>
                  <wp:positionH relativeFrom="column">
                    <wp:posOffset>991870</wp:posOffset>
                  </wp:positionH>
                  <wp:positionV relativeFrom="page">
                    <wp:posOffset>2352362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362330013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5456" behindDoc="1" locked="0" layoutInCell="1" allowOverlap="1" wp14:anchorId="21944DB6" wp14:editId="0C3D7D63">
                  <wp:simplePos x="0" y="0"/>
                  <wp:positionH relativeFrom="column">
                    <wp:posOffset>683260</wp:posOffset>
                  </wp:positionH>
                  <wp:positionV relativeFrom="page">
                    <wp:posOffset>935355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1880931248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4432" behindDoc="1" locked="0" layoutInCell="1" allowOverlap="1" wp14:anchorId="45BF8EC3" wp14:editId="287ADB5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1596736208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6480" behindDoc="1" locked="0" layoutInCell="1" allowOverlap="1" wp14:anchorId="5F029A45" wp14:editId="29D9ED8C">
                  <wp:simplePos x="0" y="0"/>
                  <wp:positionH relativeFrom="column">
                    <wp:posOffset>1028065</wp:posOffset>
                  </wp:positionH>
                  <wp:positionV relativeFrom="page">
                    <wp:posOffset>1698625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772914749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8528" behindDoc="1" locked="0" layoutInCell="1" allowOverlap="1" wp14:anchorId="47234147" wp14:editId="07141E45">
                  <wp:simplePos x="0" y="0"/>
                  <wp:positionH relativeFrom="column">
                    <wp:posOffset>1453515</wp:posOffset>
                  </wp:positionH>
                  <wp:positionV relativeFrom="page">
                    <wp:posOffset>4269740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89842493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0336" behindDoc="1" locked="0" layoutInCell="1" allowOverlap="1" wp14:anchorId="3196E23B" wp14:editId="7AF794CB">
                  <wp:simplePos x="0" y="0"/>
                  <wp:positionH relativeFrom="column">
                    <wp:posOffset>972820</wp:posOffset>
                  </wp:positionH>
                  <wp:positionV relativeFrom="page">
                    <wp:posOffset>3554095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1207054939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7504" behindDoc="1" locked="0" layoutInCell="1" allowOverlap="1" wp14:anchorId="79E983E6" wp14:editId="32B691E3">
                  <wp:simplePos x="0" y="0"/>
                  <wp:positionH relativeFrom="column">
                    <wp:posOffset>440055</wp:posOffset>
                  </wp:positionH>
                  <wp:positionV relativeFrom="page">
                    <wp:posOffset>4292600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74298216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2384" behindDoc="1" locked="0" layoutInCell="1" allowOverlap="1" wp14:anchorId="484831F8" wp14:editId="635F8A96">
                  <wp:simplePos x="0" y="0"/>
                  <wp:positionH relativeFrom="column">
                    <wp:posOffset>972185</wp:posOffset>
                  </wp:positionH>
                  <wp:positionV relativeFrom="page">
                    <wp:posOffset>3006725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1662298547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89312" behindDoc="1" locked="0" layoutInCell="1" allowOverlap="1" wp14:anchorId="61A79806" wp14:editId="501F7F32">
                  <wp:simplePos x="0" y="0"/>
                  <wp:positionH relativeFrom="column">
                    <wp:posOffset>928370</wp:posOffset>
                  </wp:positionH>
                  <wp:positionV relativeFrom="page">
                    <wp:posOffset>4953000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1858545061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793408" behindDoc="1" locked="0" layoutInCell="1" allowOverlap="1" wp14:anchorId="2CE97591" wp14:editId="7E2E4524">
                  <wp:simplePos x="0" y="0"/>
                  <wp:positionH relativeFrom="column">
                    <wp:posOffset>954955</wp:posOffset>
                  </wp:positionH>
                  <wp:positionV relativeFrom="page">
                    <wp:posOffset>5569452</wp:posOffset>
                  </wp:positionV>
                  <wp:extent cx="720000" cy="720000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591173190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11A3E9C1" w14:textId="6E6657D3" w:rsidR="00C679A5" w:rsidRDefault="004D2E92" w:rsidP="004B27BC">
            <w:pPr>
              <w:pStyle w:val="EasyRead"/>
            </w:pPr>
            <w:r>
              <w:t xml:space="preserve">Do you walk to get to any of these places? Tick </w:t>
            </w:r>
            <w:r w:rsidR="00A2657A">
              <w:t>the ones you so.</w:t>
            </w:r>
          </w:p>
          <w:p w14:paraId="2AC6531D" w14:textId="03D1CD82" w:rsidR="007E66F0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8126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091831">
              <w:rPr>
                <w:szCs w:val="40"/>
              </w:rPr>
              <w:t>Work</w:t>
            </w:r>
          </w:p>
          <w:p w14:paraId="5CF1AB3D" w14:textId="18A4718A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381405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5B33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BA42E4">
              <w:rPr>
                <w:szCs w:val="40"/>
              </w:rPr>
              <w:t>Unpaid / voluntary work</w:t>
            </w:r>
          </w:p>
          <w:p w14:paraId="3E43295D" w14:textId="215C52BF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61092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BA42E4">
              <w:rPr>
                <w:szCs w:val="40"/>
              </w:rPr>
              <w:t>Education (as a pupil)</w:t>
            </w:r>
          </w:p>
          <w:p w14:paraId="3196A556" w14:textId="0CA05613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292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FB734A">
              <w:rPr>
                <w:szCs w:val="40"/>
              </w:rPr>
              <w:t>Health or medical visit</w:t>
            </w:r>
          </w:p>
          <w:p w14:paraId="14FBA7D7" w14:textId="123AAC01" w:rsidR="004424EA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66937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424EA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424EA">
              <w:rPr>
                <w:szCs w:val="40"/>
              </w:rPr>
              <w:t xml:space="preserve"> Shopping</w:t>
            </w:r>
          </w:p>
          <w:p w14:paraId="7B5191D4" w14:textId="1562F9C8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679285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780E7E">
              <w:rPr>
                <w:szCs w:val="40"/>
              </w:rPr>
              <w:t>E</w:t>
            </w:r>
            <w:r w:rsidR="00DE3B9E">
              <w:rPr>
                <w:szCs w:val="40"/>
              </w:rPr>
              <w:t>ntertainment / recreation</w:t>
            </w:r>
          </w:p>
          <w:p w14:paraId="03547E10" w14:textId="2D9BA024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203757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780E7E">
              <w:rPr>
                <w:szCs w:val="40"/>
              </w:rPr>
              <w:t>Social / visit friends or relatives</w:t>
            </w:r>
          </w:p>
          <w:p w14:paraId="5B74CBA8" w14:textId="34995796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67582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2A3754">
              <w:rPr>
                <w:szCs w:val="40"/>
              </w:rPr>
              <w:t>To get on a bus, train or tram</w:t>
            </w:r>
          </w:p>
          <w:p w14:paraId="2AB5CD71" w14:textId="2A84A830" w:rsidR="00C679A5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17739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79A5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C679A5">
              <w:rPr>
                <w:szCs w:val="40"/>
              </w:rPr>
              <w:t xml:space="preserve"> </w:t>
            </w:r>
            <w:r w:rsidR="002A3754">
              <w:rPr>
                <w:szCs w:val="40"/>
              </w:rPr>
              <w:t>None of the above</w:t>
            </w:r>
          </w:p>
          <w:p w14:paraId="3F08324B" w14:textId="77777777" w:rsidR="00F74067" w:rsidRDefault="00000000" w:rsidP="004B27BC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2166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A3754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2A3754">
              <w:rPr>
                <w:szCs w:val="40"/>
              </w:rPr>
              <w:t xml:space="preserve"> Other</w:t>
            </w:r>
            <w:r w:rsidR="00BF0B3E">
              <w:rPr>
                <w:szCs w:val="40"/>
              </w:rPr>
              <w:t xml:space="preserve"> (please write this below)</w:t>
            </w:r>
          </w:p>
          <w:sdt>
            <w:sdtPr>
              <w:rPr>
                <w:szCs w:val="40"/>
              </w:rPr>
              <w:id w:val="737441866"/>
              <w:placeholder>
                <w:docPart w:val="CB6CFB3730124BF0A18A1D19CD24130A"/>
              </w:placeholder>
              <w:showingPlcHdr/>
            </w:sdtPr>
            <w:sdtContent>
              <w:p w14:paraId="2FE329E9" w14:textId="16B257B1" w:rsidR="00E64937" w:rsidRPr="00AC56EE" w:rsidRDefault="00762731" w:rsidP="004B27BC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  <w:tr w:rsidR="0044525D" w14:paraId="37B4B6E1" w14:textId="77777777" w:rsidTr="00421DDB">
        <w:tc>
          <w:tcPr>
            <w:tcW w:w="1886" w:type="pct"/>
          </w:tcPr>
          <w:p w14:paraId="1AC51E94" w14:textId="56966BA3" w:rsidR="00527168" w:rsidRDefault="00762731" w:rsidP="00527168">
            <w:pPr>
              <w:pStyle w:val="EasyRead"/>
              <w:jc w:val="right"/>
            </w:pPr>
            <w:r>
              <w:lastRenderedPageBreak/>
              <w:t xml:space="preserve">    </w:t>
            </w:r>
            <w:r w:rsidR="00527168">
              <w:t>Question 3:</w:t>
            </w:r>
          </w:p>
          <w:p w14:paraId="0CFFB93D" w14:textId="0FCDADA0" w:rsidR="0044525D" w:rsidRDefault="00445578" w:rsidP="00AC56EE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5104" behindDoc="1" locked="0" layoutInCell="1" allowOverlap="1" wp14:anchorId="49C348AF" wp14:editId="0FD3E48E">
                  <wp:simplePos x="0" y="0"/>
                  <wp:positionH relativeFrom="column">
                    <wp:posOffset>839470</wp:posOffset>
                  </wp:positionH>
                  <wp:positionV relativeFrom="page">
                    <wp:posOffset>2200910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50806564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4080" behindDoc="1" locked="0" layoutInCell="1" allowOverlap="1" wp14:anchorId="1AAFD99F" wp14:editId="59D65DA8">
                  <wp:simplePos x="0" y="0"/>
                  <wp:positionH relativeFrom="column">
                    <wp:posOffset>821055</wp:posOffset>
                  </wp:positionH>
                  <wp:positionV relativeFrom="page">
                    <wp:posOffset>923290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97750060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696128" behindDoc="1" locked="0" layoutInCell="1" allowOverlap="1" wp14:anchorId="4BAE78CF" wp14:editId="0D6AEB6D">
                  <wp:simplePos x="0" y="0"/>
                  <wp:positionH relativeFrom="column">
                    <wp:posOffset>867410</wp:posOffset>
                  </wp:positionH>
                  <wp:positionV relativeFrom="page">
                    <wp:posOffset>3430905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7863394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585151B5" w14:textId="100451AE" w:rsidR="00F01B2A" w:rsidRDefault="007F19F2" w:rsidP="00032554">
            <w:pPr>
              <w:pStyle w:val="EasyRead"/>
            </w:pPr>
            <w:r>
              <w:t>Do you enjoy walking?</w:t>
            </w:r>
          </w:p>
          <w:p w14:paraId="4368CCD1" w14:textId="77777777" w:rsidR="00445578" w:rsidRDefault="00445578" w:rsidP="00032554">
            <w:pPr>
              <w:pStyle w:val="EasyRead"/>
            </w:pPr>
          </w:p>
          <w:p w14:paraId="19F27D91" w14:textId="1D07FA4F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-816187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Yes</w:t>
            </w:r>
            <w:r w:rsidR="00527168">
              <w:t>.</w:t>
            </w:r>
            <w:r w:rsidR="00421DDB">
              <w:t xml:space="preserve"> I enjoy walking</w:t>
            </w:r>
            <w:r w:rsidR="00074E13">
              <w:t>.</w:t>
            </w:r>
          </w:p>
          <w:p w14:paraId="06C7E71D" w14:textId="77777777" w:rsidR="00421DDB" w:rsidRDefault="00421DDB" w:rsidP="00421DDB">
            <w:pPr>
              <w:pStyle w:val="EasyRead"/>
            </w:pPr>
          </w:p>
          <w:p w14:paraId="3DFA094B" w14:textId="4FF4DC7F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1018813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</w:t>
            </w:r>
            <w:r w:rsidR="00074E13">
              <w:t xml:space="preserve"> sometimes enjoy walking.</w:t>
            </w:r>
          </w:p>
          <w:p w14:paraId="3C436035" w14:textId="77777777" w:rsidR="00421DDB" w:rsidRDefault="00421DDB" w:rsidP="00421DDB">
            <w:pPr>
              <w:pStyle w:val="EasyRead"/>
            </w:pPr>
          </w:p>
          <w:p w14:paraId="2FD5BBE7" w14:textId="642CDE32" w:rsidR="00421DDB" w:rsidRDefault="00000000" w:rsidP="00421DDB">
            <w:pPr>
              <w:pStyle w:val="EasyRead"/>
            </w:pPr>
            <w:sdt>
              <w:sdtPr>
                <w:rPr>
                  <w:szCs w:val="40"/>
                </w:rPr>
                <w:id w:val="1775909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DDB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421DDB">
              <w:rPr>
                <w:szCs w:val="40"/>
              </w:rPr>
              <w:t xml:space="preserve"> </w:t>
            </w:r>
            <w:r w:rsidR="00421DDB">
              <w:t>I</w:t>
            </w:r>
            <w:r w:rsidR="00074E13">
              <w:t xml:space="preserve"> do not enjoy walking.</w:t>
            </w:r>
          </w:p>
          <w:p w14:paraId="49720EF5" w14:textId="7A3782B2" w:rsidR="00421DDB" w:rsidRDefault="00421DDB" w:rsidP="00421DDB">
            <w:pPr>
              <w:pStyle w:val="EasyRead"/>
            </w:pPr>
          </w:p>
        </w:tc>
      </w:tr>
    </w:tbl>
    <w:p w14:paraId="28B2D034" w14:textId="77777777" w:rsidR="00FD7AE9" w:rsidRDefault="00FD7AE9" w:rsidP="00527168">
      <w:pPr>
        <w:rPr>
          <w:i/>
          <w:iCs/>
        </w:rPr>
        <w:sectPr w:rsidR="00FD7AE9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4FE0F876" w14:textId="77777777" w:rsidTr="006B7AD9">
        <w:tc>
          <w:tcPr>
            <w:tcW w:w="5000" w:type="pct"/>
            <w:gridSpan w:val="2"/>
          </w:tcPr>
          <w:p w14:paraId="2A4921E6" w14:textId="004B8B7A" w:rsidR="00FD7AE9" w:rsidRDefault="00FD7AE9" w:rsidP="006B7AD9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Wheeling</w:t>
            </w:r>
          </w:p>
          <w:p w14:paraId="52A6463A" w14:textId="77777777" w:rsidR="00FD7AE9" w:rsidRPr="006D7EA1" w:rsidRDefault="00FD7AE9" w:rsidP="006B7AD9"/>
        </w:tc>
      </w:tr>
      <w:tr w:rsidR="00FD7AE9" w14:paraId="0F9E1C60" w14:textId="77777777" w:rsidTr="006B7AD9">
        <w:tc>
          <w:tcPr>
            <w:tcW w:w="1886" w:type="pct"/>
          </w:tcPr>
          <w:p w14:paraId="04A89519" w14:textId="77777777" w:rsidR="00FD7AE9" w:rsidRDefault="00FD7AE9" w:rsidP="006B7AD9">
            <w:pPr>
              <w:pStyle w:val="EasyRead"/>
              <w:jc w:val="right"/>
            </w:pPr>
            <w:r>
              <w:t>Question 1:</w:t>
            </w:r>
          </w:p>
          <w:p w14:paraId="526C8578" w14:textId="60E034EF" w:rsidR="00FD7AE9" w:rsidRDefault="00FD7AE9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31296" behindDoc="1" locked="0" layoutInCell="1" allowOverlap="1" wp14:anchorId="145B8C45" wp14:editId="3A36D0B9">
                  <wp:simplePos x="0" y="0"/>
                  <wp:positionH relativeFrom="column">
                    <wp:posOffset>641350</wp:posOffset>
                  </wp:positionH>
                  <wp:positionV relativeFrom="page">
                    <wp:posOffset>2767330</wp:posOffset>
                  </wp:positionV>
                  <wp:extent cx="1390650" cy="1614170"/>
                  <wp:effectExtent l="0" t="0" r="0" b="5080"/>
                  <wp:wrapNone/>
                  <wp:docPr id="1580111643" name="Graphic 41" descr="Boy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0583" name="Graphic 2101200583" descr="Boy in a wheelchair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6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4" w:type="pct"/>
          </w:tcPr>
          <w:p w14:paraId="28493EF0" w14:textId="69CB3AE5" w:rsidR="00FD7AE9" w:rsidRDefault="00FD7AE9" w:rsidP="006B7AD9">
            <w:pPr>
              <w:pStyle w:val="EasyRead"/>
            </w:pPr>
            <w:r w:rsidRPr="00A50B99">
              <w:t>On average</w:t>
            </w:r>
            <w:r>
              <w:t>,</w:t>
            </w:r>
            <w:r w:rsidRPr="00A50B99">
              <w:t xml:space="preserve"> how many days a week </w:t>
            </w:r>
            <w:r>
              <w:t>do you wheel</w:t>
            </w:r>
            <w:r w:rsidRPr="00A50B99">
              <w:t xml:space="preserve">? </w:t>
            </w:r>
            <w:r>
              <w:t>Tick</w:t>
            </w:r>
            <w:r w:rsidRPr="00A50B99">
              <w:t xml:space="preserve"> one.</w:t>
            </w:r>
          </w:p>
          <w:p w14:paraId="1D0037B5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7335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0 day a week</w:t>
            </w:r>
          </w:p>
          <w:p w14:paraId="2C65EF46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72693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1 day a week</w:t>
            </w:r>
          </w:p>
          <w:p w14:paraId="5D992612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43479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2 days a week</w:t>
            </w:r>
          </w:p>
          <w:p w14:paraId="575671FB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85710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3 days a week</w:t>
            </w:r>
          </w:p>
          <w:p w14:paraId="2A5F842D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37716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4 days a week</w:t>
            </w:r>
          </w:p>
          <w:p w14:paraId="2D5E6B98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40846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5 days a week</w:t>
            </w:r>
          </w:p>
          <w:p w14:paraId="1A52775E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527453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6 days a week</w:t>
            </w:r>
          </w:p>
          <w:p w14:paraId="68BA201F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05736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7 days a week</w:t>
            </w:r>
          </w:p>
          <w:p w14:paraId="476F3056" w14:textId="77777777" w:rsidR="00FD7AE9" w:rsidRPr="006675EA" w:rsidRDefault="00FD7AE9" w:rsidP="006B7AD9">
            <w:pPr>
              <w:pStyle w:val="EasyRead"/>
              <w:rPr>
                <w:szCs w:val="40"/>
              </w:rPr>
            </w:pPr>
          </w:p>
        </w:tc>
      </w:tr>
    </w:tbl>
    <w:p w14:paraId="3FB34D24" w14:textId="77777777" w:rsidR="00FD7AE9" w:rsidRDefault="00FD7AE9" w:rsidP="00FD7AE9">
      <w:pPr>
        <w:jc w:val="center"/>
        <w:sectPr w:rsidR="00FD7AE9" w:rsidSect="00FD7AE9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5CA5FA5D" w14:textId="77777777" w:rsidTr="006B7AD9">
        <w:tc>
          <w:tcPr>
            <w:tcW w:w="1886" w:type="pct"/>
          </w:tcPr>
          <w:p w14:paraId="5CA335BE" w14:textId="3C85BD37" w:rsidR="00FD7AE9" w:rsidRDefault="00FD7AE9" w:rsidP="006B7AD9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7C51A7CA" w14:textId="6075BD11" w:rsidR="00FD7AE9" w:rsidRDefault="00FA5B33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6720" behindDoc="1" locked="0" layoutInCell="1" allowOverlap="1" wp14:anchorId="354FE7CA" wp14:editId="31B2DF80">
                  <wp:simplePos x="0" y="0"/>
                  <wp:positionH relativeFrom="column">
                    <wp:posOffset>909955</wp:posOffset>
                  </wp:positionH>
                  <wp:positionV relativeFrom="page">
                    <wp:posOffset>2394272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999634601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8768" behindDoc="1" locked="0" layoutInCell="1" allowOverlap="1" wp14:anchorId="6968C897" wp14:editId="7B07B5FA">
                  <wp:simplePos x="0" y="0"/>
                  <wp:positionH relativeFrom="column">
                    <wp:posOffset>872490</wp:posOffset>
                  </wp:positionH>
                  <wp:positionV relativeFrom="page">
                    <wp:posOffset>5582920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2085408128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4672" behindDoc="1" locked="0" layoutInCell="1" allowOverlap="1" wp14:anchorId="0AC07844" wp14:editId="210C96F3">
                  <wp:simplePos x="0" y="0"/>
                  <wp:positionH relativeFrom="column">
                    <wp:posOffset>846455</wp:posOffset>
                  </wp:positionH>
                  <wp:positionV relativeFrom="page">
                    <wp:posOffset>4966970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1860915825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7744" behindDoc="1" locked="0" layoutInCell="1" allowOverlap="1" wp14:anchorId="0F2BA637" wp14:editId="1FE32C17">
                  <wp:simplePos x="0" y="0"/>
                  <wp:positionH relativeFrom="column">
                    <wp:posOffset>890270</wp:posOffset>
                  </wp:positionH>
                  <wp:positionV relativeFrom="page">
                    <wp:posOffset>3020695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932968097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2864" behindDoc="1" locked="0" layoutInCell="1" allowOverlap="1" wp14:anchorId="676224EF" wp14:editId="6E94A143">
                  <wp:simplePos x="0" y="0"/>
                  <wp:positionH relativeFrom="column">
                    <wp:posOffset>358140</wp:posOffset>
                  </wp:positionH>
                  <wp:positionV relativeFrom="page">
                    <wp:posOffset>4306570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577811548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5696" behindDoc="1" locked="0" layoutInCell="1" allowOverlap="1" wp14:anchorId="601F4865" wp14:editId="4A6DBA65">
                  <wp:simplePos x="0" y="0"/>
                  <wp:positionH relativeFrom="column">
                    <wp:posOffset>890905</wp:posOffset>
                  </wp:positionH>
                  <wp:positionV relativeFrom="page">
                    <wp:posOffset>3568065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444208635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3888" behindDoc="1" locked="0" layoutInCell="1" allowOverlap="1" wp14:anchorId="1BA3C662" wp14:editId="30305D08">
                  <wp:simplePos x="0" y="0"/>
                  <wp:positionH relativeFrom="column">
                    <wp:posOffset>1371600</wp:posOffset>
                  </wp:positionH>
                  <wp:positionV relativeFrom="page">
                    <wp:posOffset>4283710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261220154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1840" behindDoc="1" locked="0" layoutInCell="1" allowOverlap="1" wp14:anchorId="5B5485C5" wp14:editId="6A5DEBEA">
                  <wp:simplePos x="0" y="0"/>
                  <wp:positionH relativeFrom="column">
                    <wp:posOffset>946150</wp:posOffset>
                  </wp:positionH>
                  <wp:positionV relativeFrom="page">
                    <wp:posOffset>1712595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594381467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9792" behindDoc="1" locked="0" layoutInCell="1" allowOverlap="1" wp14:anchorId="04063CDF" wp14:editId="708646FB">
                  <wp:simplePos x="0" y="0"/>
                  <wp:positionH relativeFrom="column">
                    <wp:posOffset>1353185</wp:posOffset>
                  </wp:positionH>
                  <wp:positionV relativeFrom="page">
                    <wp:posOffset>941070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544198911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0816" behindDoc="1" locked="0" layoutInCell="1" allowOverlap="1" wp14:anchorId="15CCC6E6" wp14:editId="6A605FD0">
                  <wp:simplePos x="0" y="0"/>
                  <wp:positionH relativeFrom="column">
                    <wp:posOffset>601923</wp:posOffset>
                  </wp:positionH>
                  <wp:positionV relativeFrom="page">
                    <wp:posOffset>949506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737695409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639EF48E" w14:textId="768E91F8" w:rsidR="00FD7AE9" w:rsidRDefault="00FD7AE9" w:rsidP="006B7AD9">
            <w:pPr>
              <w:pStyle w:val="EasyRead"/>
            </w:pPr>
            <w:r>
              <w:t>Do you wheel to get to any of these places? Tick the ones you so.</w:t>
            </w:r>
          </w:p>
          <w:p w14:paraId="6418D54F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3757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Work</w:t>
            </w:r>
          </w:p>
          <w:p w14:paraId="27BC1CDB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093972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Unpaid / voluntary work</w:t>
            </w:r>
          </w:p>
          <w:p w14:paraId="76ABB946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7410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Education (as a pupil)</w:t>
            </w:r>
          </w:p>
          <w:p w14:paraId="34EFA9B7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91480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Health or medical visit</w:t>
            </w:r>
          </w:p>
          <w:p w14:paraId="694EB1E9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431473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Shopping</w:t>
            </w:r>
          </w:p>
          <w:p w14:paraId="0B0C2F15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76219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Entertainment / recreation</w:t>
            </w:r>
          </w:p>
          <w:p w14:paraId="6D7700A2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8053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Social / visit friends or relatives</w:t>
            </w:r>
          </w:p>
          <w:p w14:paraId="0960360C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19799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To get on a bus, train or tram</w:t>
            </w:r>
          </w:p>
          <w:p w14:paraId="4B06331D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370191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None of the above</w:t>
            </w:r>
          </w:p>
          <w:p w14:paraId="47E3C7AF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354768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Other (please write this below)</w:t>
            </w:r>
          </w:p>
          <w:sdt>
            <w:sdtPr>
              <w:rPr>
                <w:szCs w:val="40"/>
              </w:rPr>
              <w:id w:val="1641069250"/>
              <w:placeholder>
                <w:docPart w:val="292E1623CF084A5B93728CA3BF0309E8"/>
              </w:placeholder>
              <w:showingPlcHdr/>
            </w:sdtPr>
            <w:sdtContent>
              <w:p w14:paraId="087070D9" w14:textId="77777777" w:rsidR="00FD7AE9" w:rsidRPr="00AC56EE" w:rsidRDefault="00FD7AE9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  <w:tr w:rsidR="00FD7AE9" w14:paraId="34FAF69C" w14:textId="77777777" w:rsidTr="006B7AD9">
        <w:tc>
          <w:tcPr>
            <w:tcW w:w="1886" w:type="pct"/>
          </w:tcPr>
          <w:p w14:paraId="6682B134" w14:textId="77777777" w:rsidR="00FD7AE9" w:rsidRDefault="00FD7AE9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03648" behindDoc="1" locked="0" layoutInCell="1" allowOverlap="1" wp14:anchorId="12E88EC5" wp14:editId="7EB9D08A">
                  <wp:simplePos x="0" y="0"/>
                  <wp:positionH relativeFrom="column">
                    <wp:posOffset>601200</wp:posOffset>
                  </wp:positionH>
                  <wp:positionV relativeFrom="page">
                    <wp:posOffset>4015658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736906481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2624" behindDoc="1" locked="0" layoutInCell="1" allowOverlap="1" wp14:anchorId="39822815" wp14:editId="51488179">
                  <wp:simplePos x="0" y="0"/>
                  <wp:positionH relativeFrom="column">
                    <wp:posOffset>573097</wp:posOffset>
                  </wp:positionH>
                  <wp:positionV relativeFrom="page">
                    <wp:posOffset>2785519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252871203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01600" behindDoc="1" locked="0" layoutInCell="1" allowOverlap="1" wp14:anchorId="659BE29C" wp14:editId="28516AD7">
                  <wp:simplePos x="0" y="0"/>
                  <wp:positionH relativeFrom="column">
                    <wp:posOffset>554519</wp:posOffset>
                  </wp:positionH>
                  <wp:positionV relativeFrom="page">
                    <wp:posOffset>1507572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75470547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Question 3:</w:t>
            </w:r>
          </w:p>
          <w:p w14:paraId="3ED4F58D" w14:textId="77777777" w:rsidR="00FD7AE9" w:rsidRDefault="00FD7AE9" w:rsidP="006B7AD9"/>
        </w:tc>
        <w:tc>
          <w:tcPr>
            <w:tcW w:w="3114" w:type="pct"/>
          </w:tcPr>
          <w:p w14:paraId="0ADCFE03" w14:textId="6D3E07F2" w:rsidR="00FD7AE9" w:rsidRDefault="00FD7AE9" w:rsidP="006B7AD9">
            <w:pPr>
              <w:pStyle w:val="EasyRead"/>
            </w:pPr>
            <w:r>
              <w:t>Do you enjoy wheeling?</w:t>
            </w:r>
          </w:p>
          <w:p w14:paraId="5B09801F" w14:textId="77777777" w:rsidR="00FD7AE9" w:rsidRDefault="00FD7AE9" w:rsidP="006B7AD9">
            <w:pPr>
              <w:pStyle w:val="EasyRead"/>
            </w:pPr>
          </w:p>
          <w:p w14:paraId="16850699" w14:textId="77777777" w:rsidR="00FD7AE9" w:rsidRDefault="00FD7AE9" w:rsidP="006B7AD9">
            <w:pPr>
              <w:pStyle w:val="EasyRead"/>
            </w:pPr>
          </w:p>
          <w:p w14:paraId="085ACD30" w14:textId="757EC91E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452609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Yes. I enjoy wheeling.</w:t>
            </w:r>
          </w:p>
          <w:p w14:paraId="1E7E675B" w14:textId="77777777" w:rsidR="00FD7AE9" w:rsidRDefault="00FD7AE9" w:rsidP="006B7AD9">
            <w:pPr>
              <w:pStyle w:val="EasyRead"/>
            </w:pPr>
          </w:p>
          <w:p w14:paraId="724FDB62" w14:textId="6878261E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68706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sometimes enjoy wheeling.</w:t>
            </w:r>
          </w:p>
          <w:p w14:paraId="7CA029D2" w14:textId="77777777" w:rsidR="00FD7AE9" w:rsidRDefault="00FD7AE9" w:rsidP="006B7AD9">
            <w:pPr>
              <w:pStyle w:val="EasyRead"/>
            </w:pPr>
          </w:p>
          <w:p w14:paraId="27715ACC" w14:textId="3682D2B9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63692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do not enjoy wheeling.</w:t>
            </w:r>
          </w:p>
          <w:p w14:paraId="42B5012D" w14:textId="77777777" w:rsidR="00FD7AE9" w:rsidRDefault="00FD7AE9" w:rsidP="006B7AD9">
            <w:pPr>
              <w:pStyle w:val="EasyRead"/>
            </w:pPr>
          </w:p>
        </w:tc>
      </w:tr>
    </w:tbl>
    <w:p w14:paraId="1AD3A1A8" w14:textId="77777777" w:rsidR="00FD7AE9" w:rsidRPr="00C6389B" w:rsidRDefault="00FD7AE9" w:rsidP="00FD7AE9">
      <w:pPr>
        <w:rPr>
          <w:i/>
          <w:iCs/>
        </w:rPr>
      </w:pPr>
    </w:p>
    <w:p w14:paraId="0DC4E967" w14:textId="77777777" w:rsidR="00FD7AE9" w:rsidRDefault="00FD7AE9" w:rsidP="00527168">
      <w:pPr>
        <w:rPr>
          <w:i/>
          <w:iCs/>
        </w:rPr>
        <w:sectPr w:rsidR="00FD7AE9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4DB1817E" w14:textId="77777777" w:rsidTr="006B7AD9">
        <w:tc>
          <w:tcPr>
            <w:tcW w:w="5000" w:type="pct"/>
            <w:gridSpan w:val="2"/>
          </w:tcPr>
          <w:p w14:paraId="08E0E8AD" w14:textId="0C0F7434" w:rsidR="00FD7AE9" w:rsidRDefault="00FD7AE9" w:rsidP="006B7AD9">
            <w:pPr>
              <w:pStyle w:val="Heading3"/>
            </w:pPr>
            <w:r>
              <w:lastRenderedPageBreak/>
              <w:t xml:space="preserve">Questions </w:t>
            </w:r>
            <w:r w:rsidR="0080282F">
              <w:t>A</w:t>
            </w:r>
            <w:r>
              <w:t xml:space="preserve">bout </w:t>
            </w:r>
            <w:r w:rsidR="0080282F">
              <w:t xml:space="preserve">Your </w:t>
            </w:r>
            <w:r>
              <w:t>Cycling</w:t>
            </w:r>
          </w:p>
          <w:p w14:paraId="374ADA9D" w14:textId="77777777" w:rsidR="00FD7AE9" w:rsidRPr="006D7EA1" w:rsidRDefault="00FD7AE9" w:rsidP="006B7AD9"/>
        </w:tc>
      </w:tr>
      <w:tr w:rsidR="00FD7AE9" w14:paraId="23B85292" w14:textId="77777777" w:rsidTr="006B7AD9">
        <w:tc>
          <w:tcPr>
            <w:tcW w:w="1886" w:type="pct"/>
          </w:tcPr>
          <w:p w14:paraId="2DC18B0D" w14:textId="3AB4CCFE" w:rsidR="00FD7AE9" w:rsidRDefault="00FD7AE9" w:rsidP="006B7AD9">
            <w:pPr>
              <w:pStyle w:val="EasyRead"/>
              <w:jc w:val="right"/>
            </w:pPr>
            <w:r>
              <w:t>Question 1:</w:t>
            </w:r>
          </w:p>
          <w:p w14:paraId="7500481D" w14:textId="45290AE8" w:rsidR="00FD7AE9" w:rsidRDefault="000676C0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32320" behindDoc="1" locked="0" layoutInCell="1" allowOverlap="1" wp14:anchorId="62D6F7B4" wp14:editId="26A9824B">
                  <wp:simplePos x="0" y="0"/>
                  <wp:positionH relativeFrom="column">
                    <wp:posOffset>525145</wp:posOffset>
                  </wp:positionH>
                  <wp:positionV relativeFrom="page">
                    <wp:posOffset>2622550</wp:posOffset>
                  </wp:positionV>
                  <wp:extent cx="1600200" cy="1600200"/>
                  <wp:effectExtent l="0" t="0" r="0" b="0"/>
                  <wp:wrapTight wrapText="bothSides">
                    <wp:wrapPolygon edited="0">
                      <wp:start x="12086" y="1029"/>
                      <wp:lineTo x="7457" y="5657"/>
                      <wp:lineTo x="5400" y="8486"/>
                      <wp:lineTo x="5143" y="9771"/>
                      <wp:lineTo x="1286" y="13886"/>
                      <wp:lineTo x="1029" y="14914"/>
                      <wp:lineTo x="1029" y="18000"/>
                      <wp:lineTo x="3600" y="19800"/>
                      <wp:lineTo x="3857" y="20314"/>
                      <wp:lineTo x="17743" y="20314"/>
                      <wp:lineTo x="18000" y="19800"/>
                      <wp:lineTo x="20314" y="18000"/>
                      <wp:lineTo x="20314" y="13371"/>
                      <wp:lineTo x="17486" y="12086"/>
                      <wp:lineTo x="10286" y="9771"/>
                      <wp:lineTo x="16714" y="9000"/>
                      <wp:lineTo x="16971" y="7457"/>
                      <wp:lineTo x="12343" y="5657"/>
                      <wp:lineTo x="14914" y="5143"/>
                      <wp:lineTo x="15429" y="2314"/>
                      <wp:lineTo x="13886" y="1029"/>
                      <wp:lineTo x="12086" y="1029"/>
                    </wp:wrapPolygon>
                  </wp:wrapTight>
                  <wp:docPr id="446281188" name="Graphic 1" descr="Cyclin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81188" name="Graphic 446281188" descr="Cycling outline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26DB6AEF" w14:textId="7ED23C05" w:rsidR="00FD7AE9" w:rsidRDefault="00FD7AE9" w:rsidP="006B7AD9">
            <w:pPr>
              <w:pStyle w:val="EasyRead"/>
            </w:pPr>
            <w:r w:rsidRPr="00A50B99">
              <w:t>On average</w:t>
            </w:r>
            <w:r>
              <w:t>,</w:t>
            </w:r>
            <w:r w:rsidRPr="00A50B99">
              <w:t xml:space="preserve"> how many days a week </w:t>
            </w:r>
            <w:r>
              <w:t>do you cycle</w:t>
            </w:r>
            <w:r w:rsidRPr="00A50B99">
              <w:t xml:space="preserve">? </w:t>
            </w:r>
            <w:r>
              <w:t>Tick</w:t>
            </w:r>
            <w:r w:rsidRPr="00A50B99">
              <w:t xml:space="preserve"> one.</w:t>
            </w:r>
          </w:p>
          <w:p w14:paraId="4AA229F7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01662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0 day a week</w:t>
            </w:r>
          </w:p>
          <w:p w14:paraId="4A30CC16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1762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1 day a week</w:t>
            </w:r>
          </w:p>
          <w:p w14:paraId="4D123C49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21438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2 days a week</w:t>
            </w:r>
          </w:p>
          <w:p w14:paraId="4F9FA39F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091584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3 days a week</w:t>
            </w:r>
          </w:p>
          <w:p w14:paraId="3A54E234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620075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4 days a week</w:t>
            </w:r>
          </w:p>
          <w:p w14:paraId="6576BDC1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976556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5 days a week</w:t>
            </w:r>
          </w:p>
          <w:p w14:paraId="175A7F4A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611097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6 days a week</w:t>
            </w:r>
          </w:p>
          <w:p w14:paraId="05D1FC20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284249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7 days a week</w:t>
            </w:r>
          </w:p>
          <w:p w14:paraId="63C1FA9D" w14:textId="77777777" w:rsidR="00FD7AE9" w:rsidRPr="006675EA" w:rsidRDefault="00FD7AE9" w:rsidP="006B7AD9">
            <w:pPr>
              <w:pStyle w:val="EasyRead"/>
              <w:rPr>
                <w:szCs w:val="40"/>
              </w:rPr>
            </w:pPr>
          </w:p>
        </w:tc>
      </w:tr>
    </w:tbl>
    <w:p w14:paraId="71447657" w14:textId="77777777" w:rsidR="00FD7AE9" w:rsidRDefault="00FD7AE9" w:rsidP="00FD7AE9">
      <w:pPr>
        <w:jc w:val="center"/>
        <w:sectPr w:rsidR="00FD7AE9" w:rsidSect="00FD7AE9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182A0351" w14:textId="77777777" w:rsidTr="006B7AD9">
        <w:tc>
          <w:tcPr>
            <w:tcW w:w="1886" w:type="pct"/>
          </w:tcPr>
          <w:p w14:paraId="6A7CD67F" w14:textId="36490EEC" w:rsidR="00FD7AE9" w:rsidRDefault="00FD7AE9" w:rsidP="006B7AD9">
            <w:pPr>
              <w:pStyle w:val="EasyRead"/>
              <w:jc w:val="right"/>
            </w:pPr>
            <w:r>
              <w:lastRenderedPageBreak/>
              <w:t xml:space="preserve"> Question 2:</w:t>
            </w:r>
          </w:p>
          <w:p w14:paraId="523DBFBF" w14:textId="2BCE4FF9" w:rsidR="00FD7AE9" w:rsidRDefault="00FA5B33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5152" behindDoc="1" locked="0" layoutInCell="1" allowOverlap="1" wp14:anchorId="274A8AFE" wp14:editId="5EE967A3">
                  <wp:simplePos x="0" y="0"/>
                  <wp:positionH relativeFrom="column">
                    <wp:posOffset>1326468</wp:posOffset>
                  </wp:positionH>
                  <wp:positionV relativeFrom="page">
                    <wp:posOffset>873011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19" y="4575"/>
                      <wp:lineTo x="5719" y="6291"/>
                      <wp:lineTo x="6863" y="10867"/>
                      <wp:lineTo x="2860" y="12583"/>
                      <wp:lineTo x="2860" y="18874"/>
                      <wp:lineTo x="5719" y="20590"/>
                      <wp:lineTo x="16014" y="20590"/>
                      <wp:lineTo x="18874" y="18874"/>
                      <wp:lineTo x="18302" y="13154"/>
                      <wp:lineTo x="14298" y="10867"/>
                      <wp:lineTo x="15442" y="4004"/>
                      <wp:lineTo x="12583" y="572"/>
                      <wp:lineTo x="8579" y="572"/>
                    </wp:wrapPolygon>
                  </wp:wrapTight>
                  <wp:docPr id="322360425" name="Graphic 4" descr="Office worker 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6736208" name="Graphic 1596736208" descr="Office worker male outline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4128" behindDoc="1" locked="0" layoutInCell="1" allowOverlap="1" wp14:anchorId="402399C9" wp14:editId="14BE1BA4">
                  <wp:simplePos x="0" y="0"/>
                  <wp:positionH relativeFrom="column">
                    <wp:posOffset>831850</wp:posOffset>
                  </wp:positionH>
                  <wp:positionV relativeFrom="page">
                    <wp:posOffset>5501005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4004"/>
                      <wp:lineTo x="0" y="14298"/>
                      <wp:lineTo x="2288" y="17158"/>
                      <wp:lineTo x="18874" y="17158"/>
                      <wp:lineTo x="21162" y="14298"/>
                      <wp:lineTo x="21162" y="10867"/>
                      <wp:lineTo x="20590" y="6863"/>
                      <wp:lineTo x="19446" y="4004"/>
                      <wp:lineTo x="0" y="4004"/>
                    </wp:wrapPolygon>
                  </wp:wrapTight>
                  <wp:docPr id="1725002785" name="Graphic 2" descr="Bu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173190" name="Graphic 591173190" descr="Bus outline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0032" behindDoc="1" locked="0" layoutInCell="1" allowOverlap="1" wp14:anchorId="23177CC9" wp14:editId="35764191">
                  <wp:simplePos x="0" y="0"/>
                  <wp:positionH relativeFrom="column">
                    <wp:posOffset>805815</wp:posOffset>
                  </wp:positionH>
                  <wp:positionV relativeFrom="page">
                    <wp:posOffset>4885055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2288" y="3432"/>
                      <wp:lineTo x="0" y="13154"/>
                      <wp:lineTo x="1716" y="17158"/>
                      <wp:lineTo x="20018" y="17158"/>
                      <wp:lineTo x="20590" y="10295"/>
                      <wp:lineTo x="18874" y="3432"/>
                      <wp:lineTo x="2288" y="3432"/>
                    </wp:wrapPolygon>
                  </wp:wrapTight>
                  <wp:docPr id="2096898645" name="Graphic 35" descr="Childre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545061" name="Graphic 1858545061" descr="Children outline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3104" behindDoc="1" locked="0" layoutInCell="1" allowOverlap="1" wp14:anchorId="35F86108" wp14:editId="77C0AB3D">
                  <wp:simplePos x="0" y="0"/>
                  <wp:positionH relativeFrom="column">
                    <wp:posOffset>849630</wp:posOffset>
                  </wp:positionH>
                  <wp:positionV relativeFrom="page">
                    <wp:posOffset>2938780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4004" y="2288"/>
                      <wp:lineTo x="2288" y="6291"/>
                      <wp:lineTo x="2288" y="9151"/>
                      <wp:lineTo x="4004" y="12583"/>
                      <wp:lineTo x="8579" y="17730"/>
                      <wp:lineTo x="9151" y="18874"/>
                      <wp:lineTo x="12011" y="18874"/>
                      <wp:lineTo x="12583" y="17730"/>
                      <wp:lineTo x="19446" y="9723"/>
                      <wp:lineTo x="18874" y="6291"/>
                      <wp:lineTo x="16586" y="2288"/>
                      <wp:lineTo x="4004" y="2288"/>
                    </wp:wrapPolygon>
                  </wp:wrapTight>
                  <wp:docPr id="1282158058" name="Graphic 1" descr="Heart with pul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298547" name="Graphic 1662298547" descr="Heart with pulse outline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2080" behindDoc="1" locked="0" layoutInCell="1" allowOverlap="1" wp14:anchorId="543E8404" wp14:editId="115151ED">
                  <wp:simplePos x="0" y="0"/>
                  <wp:positionH relativeFrom="column">
                    <wp:posOffset>869315</wp:posOffset>
                  </wp:positionH>
                  <wp:positionV relativeFrom="page">
                    <wp:posOffset>2353945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10295" y="572"/>
                      <wp:lineTo x="1716" y="4575"/>
                      <wp:lineTo x="0" y="6291"/>
                      <wp:lineTo x="0" y="15442"/>
                      <wp:lineTo x="4004" y="19446"/>
                      <wp:lineTo x="8007" y="20590"/>
                      <wp:lineTo x="10867" y="20590"/>
                      <wp:lineTo x="20018" y="16014"/>
                      <wp:lineTo x="21162" y="12583"/>
                      <wp:lineTo x="21162" y="5719"/>
                      <wp:lineTo x="20018" y="4004"/>
                      <wp:lineTo x="14298" y="572"/>
                      <wp:lineTo x="10295" y="572"/>
                    </wp:wrapPolygon>
                  </wp:wrapTight>
                  <wp:docPr id="1564514469" name="Graphic 33" descr="Book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330013" name="Graphic 362330013" descr="Books outline"/>
                          <pic:cNvPicPr/>
                        </pic:nvPicPr>
                        <pic:blipFill>
                          <a:blip r:embed="rId42">
                            <a:extLs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8224" behindDoc="1" locked="0" layoutInCell="1" allowOverlap="1" wp14:anchorId="0C764234" wp14:editId="571665EE">
                  <wp:simplePos x="0" y="0"/>
                  <wp:positionH relativeFrom="column">
                    <wp:posOffset>317500</wp:posOffset>
                  </wp:positionH>
                  <wp:positionV relativeFrom="page">
                    <wp:posOffset>4224655</wp:posOffset>
                  </wp:positionV>
                  <wp:extent cx="719455" cy="719455"/>
                  <wp:effectExtent l="0" t="0" r="4445" b="0"/>
                  <wp:wrapTight wrapText="bothSides">
                    <wp:wrapPolygon edited="0">
                      <wp:start x="0" y="1716"/>
                      <wp:lineTo x="0" y="12011"/>
                      <wp:lineTo x="572" y="19446"/>
                      <wp:lineTo x="20590" y="19446"/>
                      <wp:lineTo x="21162" y="12011"/>
                      <wp:lineTo x="21162" y="1716"/>
                      <wp:lineTo x="0" y="1716"/>
                    </wp:wrapPolygon>
                  </wp:wrapTight>
                  <wp:docPr id="1185677131" name="Graphic 7" descr="Theatr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8216" name="Graphic 174298216" descr="Theatre outline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1056" behindDoc="1" locked="0" layoutInCell="1" allowOverlap="1" wp14:anchorId="71BDBC2F" wp14:editId="39BB075E">
                  <wp:simplePos x="0" y="0"/>
                  <wp:positionH relativeFrom="column">
                    <wp:posOffset>850265</wp:posOffset>
                  </wp:positionH>
                  <wp:positionV relativeFrom="page">
                    <wp:posOffset>3486150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572" y="572"/>
                      <wp:lineTo x="2288" y="17730"/>
                      <wp:lineTo x="4575" y="19446"/>
                      <wp:lineTo x="14870" y="20590"/>
                      <wp:lineTo x="17158" y="20590"/>
                      <wp:lineTo x="20018" y="13154"/>
                      <wp:lineTo x="20590" y="5147"/>
                      <wp:lineTo x="18302" y="4004"/>
                      <wp:lineTo x="3432" y="572"/>
                      <wp:lineTo x="572" y="572"/>
                    </wp:wrapPolygon>
                  </wp:wrapTight>
                  <wp:docPr id="1257147964" name="Graphic 34" descr="Shopping car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054939" name="Graphic 1207054939" descr="Shopping cart outline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9248" behindDoc="1" locked="0" layoutInCell="1" allowOverlap="1" wp14:anchorId="55E7920B" wp14:editId="62783CA2">
                  <wp:simplePos x="0" y="0"/>
                  <wp:positionH relativeFrom="column">
                    <wp:posOffset>1330960</wp:posOffset>
                  </wp:positionH>
                  <wp:positionV relativeFrom="page">
                    <wp:posOffset>4201795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589288155" name="Graphic 8" descr="Soccer ball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842493" name="Graphic 1489842493" descr="Soccer ball outline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7200" behindDoc="1" locked="0" layoutInCell="1" allowOverlap="1" wp14:anchorId="5E64B7DE" wp14:editId="6F7E7C6C">
                  <wp:simplePos x="0" y="0"/>
                  <wp:positionH relativeFrom="column">
                    <wp:posOffset>905510</wp:posOffset>
                  </wp:positionH>
                  <wp:positionV relativeFrom="page">
                    <wp:posOffset>1630680</wp:posOffset>
                  </wp:positionV>
                  <wp:extent cx="719455" cy="719455"/>
                  <wp:effectExtent l="0" t="0" r="4445" b="4445"/>
                  <wp:wrapTight wrapText="bothSides">
                    <wp:wrapPolygon edited="0">
                      <wp:start x="3432" y="0"/>
                      <wp:lineTo x="0" y="13154"/>
                      <wp:lineTo x="572" y="15442"/>
                      <wp:lineTo x="8579" y="19446"/>
                      <wp:lineTo x="8579" y="21162"/>
                      <wp:lineTo x="13154" y="21162"/>
                      <wp:lineTo x="13154" y="19446"/>
                      <wp:lineTo x="20018" y="16586"/>
                      <wp:lineTo x="21162" y="14298"/>
                      <wp:lineTo x="18302" y="0"/>
                      <wp:lineTo x="3432" y="0"/>
                    </wp:wrapPolygon>
                  </wp:wrapTight>
                  <wp:docPr id="1389787958" name="Graphic 6" descr="Cheer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914749" name="Graphic 772914749" descr="Cheers outline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26176" behindDoc="1" locked="0" layoutInCell="1" allowOverlap="1" wp14:anchorId="1707396A" wp14:editId="7CA87789">
                  <wp:simplePos x="0" y="0"/>
                  <wp:positionH relativeFrom="column">
                    <wp:posOffset>560980</wp:posOffset>
                  </wp:positionH>
                  <wp:positionV relativeFrom="page">
                    <wp:posOffset>867619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572"/>
                      <wp:lineTo x="5719" y="3432"/>
                      <wp:lineTo x="2860" y="14298"/>
                      <wp:lineTo x="3432" y="19446"/>
                      <wp:lineTo x="6291" y="20590"/>
                      <wp:lineTo x="15442" y="20590"/>
                      <wp:lineTo x="17730" y="19446"/>
                      <wp:lineTo x="18302" y="15442"/>
                      <wp:lineTo x="15442" y="2860"/>
                      <wp:lineTo x="12583" y="572"/>
                      <wp:lineTo x="6863" y="572"/>
                    </wp:wrapPolygon>
                  </wp:wrapTight>
                  <wp:docPr id="1659417530" name="Graphic 5" descr="Office worker femal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31248" name="Graphic 1880931248" descr="Office worker female outline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  <w:vAlign w:val="bottom"/>
          </w:tcPr>
          <w:p w14:paraId="25F1D4A9" w14:textId="5788D957" w:rsidR="00FD7AE9" w:rsidRDefault="00FD7AE9" w:rsidP="006B7AD9">
            <w:pPr>
              <w:pStyle w:val="EasyRead"/>
            </w:pPr>
            <w:r>
              <w:t xml:space="preserve">Do you </w:t>
            </w:r>
            <w:r w:rsidR="00EE66D4">
              <w:t>cycle</w:t>
            </w:r>
            <w:r>
              <w:t xml:space="preserve"> to get to any of these places? Tick the ones you so.</w:t>
            </w:r>
          </w:p>
          <w:p w14:paraId="49781BCE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500812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Work</w:t>
            </w:r>
          </w:p>
          <w:p w14:paraId="1FCF8175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754127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Unpaid / voluntary work</w:t>
            </w:r>
          </w:p>
          <w:p w14:paraId="76A63440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943423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Education (as a pupil)</w:t>
            </w:r>
          </w:p>
          <w:p w14:paraId="612F77C7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66492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Health or medical visit</w:t>
            </w:r>
          </w:p>
          <w:p w14:paraId="7513094C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79241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Shopping</w:t>
            </w:r>
          </w:p>
          <w:p w14:paraId="76589A0C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1349914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Entertainment / recreation</w:t>
            </w:r>
          </w:p>
          <w:p w14:paraId="401ABEDD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416011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Social / visit friends or relatives</w:t>
            </w:r>
          </w:p>
          <w:p w14:paraId="5D18EB8A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1245098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To get on a bus, train or tram</w:t>
            </w:r>
          </w:p>
          <w:p w14:paraId="2011035F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-898204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None of the above</w:t>
            </w:r>
          </w:p>
          <w:p w14:paraId="47BB1F1D" w14:textId="77777777" w:rsidR="00FD7AE9" w:rsidRDefault="00000000" w:rsidP="006B7AD9">
            <w:pPr>
              <w:pStyle w:val="EasyRead"/>
              <w:rPr>
                <w:szCs w:val="40"/>
              </w:rPr>
            </w:pPr>
            <w:sdt>
              <w:sdtPr>
                <w:rPr>
                  <w:szCs w:val="40"/>
                </w:rPr>
                <w:id w:val="863251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Other (please write this below)</w:t>
            </w:r>
          </w:p>
          <w:sdt>
            <w:sdtPr>
              <w:rPr>
                <w:szCs w:val="40"/>
              </w:rPr>
              <w:id w:val="1626119985"/>
              <w:placeholder>
                <w:docPart w:val="9DEB750A0ECF40FB9C51732F0F694AEB"/>
              </w:placeholder>
              <w:showingPlcHdr/>
            </w:sdtPr>
            <w:sdtContent>
              <w:p w14:paraId="70A57FF0" w14:textId="77777777" w:rsidR="00FD7AE9" w:rsidRPr="00AC56EE" w:rsidRDefault="00FD7AE9" w:rsidP="006B7AD9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3D3983C0" w14:textId="77777777" w:rsidR="0080282F" w:rsidRDefault="0080282F"/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FD7AE9" w14:paraId="3AAEEB3F" w14:textId="77777777" w:rsidTr="006B7AD9">
        <w:tc>
          <w:tcPr>
            <w:tcW w:w="1886" w:type="pct"/>
          </w:tcPr>
          <w:p w14:paraId="1ECDE7E9" w14:textId="77777777" w:rsidR="00FD7AE9" w:rsidRDefault="00FD7AE9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19008" behindDoc="1" locked="0" layoutInCell="1" allowOverlap="1" wp14:anchorId="27D7E7B2" wp14:editId="20E063DE">
                  <wp:simplePos x="0" y="0"/>
                  <wp:positionH relativeFrom="column">
                    <wp:posOffset>601200</wp:posOffset>
                  </wp:positionH>
                  <wp:positionV relativeFrom="page">
                    <wp:posOffset>4015658</wp:posOffset>
                  </wp:positionV>
                  <wp:extent cx="1260000" cy="126000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426259041" name="Graphic 38" descr="Sad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863394" name="Graphic 1257863394" descr="Sad face outline with solid fill"/>
                          <pic:cNvPicPr/>
                        </pic:nvPicPr>
                        <pic:blipFill>
                          <a:blip r:embed="rId66">
                            <a:extLs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7984" behindDoc="1" locked="0" layoutInCell="1" allowOverlap="1" wp14:anchorId="5B640B12" wp14:editId="2809A00F">
                  <wp:simplePos x="0" y="0"/>
                  <wp:positionH relativeFrom="column">
                    <wp:posOffset>573097</wp:posOffset>
                  </wp:positionH>
                  <wp:positionV relativeFrom="page">
                    <wp:posOffset>2785519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307877736" name="Graphic 39" descr="Nervous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806564" name="Graphic 950806564" descr="Nervous face outline with solid fill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16960" behindDoc="1" locked="0" layoutInCell="1" allowOverlap="1" wp14:anchorId="144E3638" wp14:editId="1782C2DC">
                  <wp:simplePos x="0" y="0"/>
                  <wp:positionH relativeFrom="column">
                    <wp:posOffset>554519</wp:posOffset>
                  </wp:positionH>
                  <wp:positionV relativeFrom="page">
                    <wp:posOffset>1507572</wp:posOffset>
                  </wp:positionV>
                  <wp:extent cx="1259840" cy="1259840"/>
                  <wp:effectExtent l="0" t="0" r="0" b="0"/>
                  <wp:wrapTight wrapText="bothSides">
                    <wp:wrapPolygon edited="0">
                      <wp:start x="9798" y="1306"/>
                      <wp:lineTo x="7185" y="2286"/>
                      <wp:lineTo x="2286" y="5552"/>
                      <wp:lineTo x="1306" y="12411"/>
                      <wp:lineTo x="4899" y="17964"/>
                      <wp:lineTo x="8819" y="19270"/>
                      <wp:lineTo x="9798" y="19923"/>
                      <wp:lineTo x="11758" y="19923"/>
                      <wp:lineTo x="12738" y="19270"/>
                      <wp:lineTo x="16331" y="17964"/>
                      <wp:lineTo x="19597" y="13065"/>
                      <wp:lineTo x="19270" y="5552"/>
                      <wp:lineTo x="14044" y="2286"/>
                      <wp:lineTo x="11105" y="1306"/>
                      <wp:lineTo x="9798" y="1306"/>
                    </wp:wrapPolygon>
                  </wp:wrapTight>
                  <wp:docPr id="1905267633" name="Graphic 37" descr="In love face outli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00607" name="Graphic 977500607" descr="In love face outline with solid fill"/>
                          <pic:cNvPicPr/>
                        </pic:nvPicPr>
                        <pic:blipFill>
                          <a:blip r:embed="rId64">
                            <a:extLs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   Question 3:</w:t>
            </w:r>
          </w:p>
          <w:p w14:paraId="5C4692EF" w14:textId="77777777" w:rsidR="00FD7AE9" w:rsidRDefault="00FD7AE9" w:rsidP="006B7AD9"/>
        </w:tc>
        <w:tc>
          <w:tcPr>
            <w:tcW w:w="3114" w:type="pct"/>
          </w:tcPr>
          <w:p w14:paraId="1A7FCAFF" w14:textId="3F1A5184" w:rsidR="00FD7AE9" w:rsidRDefault="00FD7AE9" w:rsidP="006B7AD9">
            <w:pPr>
              <w:pStyle w:val="EasyRead"/>
            </w:pPr>
            <w:r>
              <w:t xml:space="preserve">Do you enjoy </w:t>
            </w:r>
            <w:r w:rsidR="00AE233C">
              <w:t>cycling</w:t>
            </w:r>
            <w:r>
              <w:t>?</w:t>
            </w:r>
          </w:p>
          <w:p w14:paraId="339B48E4" w14:textId="77777777" w:rsidR="00FD7AE9" w:rsidRDefault="00FD7AE9" w:rsidP="006B7AD9">
            <w:pPr>
              <w:pStyle w:val="EasyRead"/>
            </w:pPr>
          </w:p>
          <w:p w14:paraId="67482BC4" w14:textId="77777777" w:rsidR="00FD7AE9" w:rsidRDefault="00FD7AE9" w:rsidP="006B7AD9">
            <w:pPr>
              <w:pStyle w:val="EasyRead"/>
            </w:pPr>
          </w:p>
          <w:p w14:paraId="56C3EF58" w14:textId="4DB2CAB3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-1988618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 xml:space="preserve">Yes. I enjoy </w:t>
            </w:r>
            <w:r w:rsidR="00AE233C">
              <w:t>cycling</w:t>
            </w:r>
            <w:r w:rsidR="00FD7AE9">
              <w:t>.</w:t>
            </w:r>
          </w:p>
          <w:p w14:paraId="35C1E773" w14:textId="77777777" w:rsidR="00FD7AE9" w:rsidRDefault="00FD7AE9" w:rsidP="006B7AD9">
            <w:pPr>
              <w:pStyle w:val="EasyRead"/>
            </w:pPr>
          </w:p>
          <w:p w14:paraId="6AD8F081" w14:textId="5A88B023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-121302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 xml:space="preserve">I sometimes enjoy </w:t>
            </w:r>
            <w:r w:rsidR="00041284">
              <w:t>cycling</w:t>
            </w:r>
            <w:r w:rsidR="00FD7AE9">
              <w:t>.</w:t>
            </w:r>
          </w:p>
          <w:p w14:paraId="1F8F7AE1" w14:textId="59D7BE57" w:rsidR="00FD7AE9" w:rsidRDefault="00FD7AE9" w:rsidP="006B7AD9">
            <w:pPr>
              <w:pStyle w:val="EasyRead"/>
            </w:pPr>
          </w:p>
          <w:p w14:paraId="5E69C082" w14:textId="1ABE00A7" w:rsidR="00FD7AE9" w:rsidRDefault="00000000" w:rsidP="006B7AD9">
            <w:pPr>
              <w:pStyle w:val="EasyRead"/>
            </w:pPr>
            <w:sdt>
              <w:sdtPr>
                <w:rPr>
                  <w:szCs w:val="40"/>
                </w:rPr>
                <w:id w:val="-2104019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7AE9">
                  <w:rPr>
                    <w:rFonts w:ascii="MS Gothic" w:eastAsia="MS Gothic" w:hAnsi="MS Gothic" w:hint="eastAsia"/>
                    <w:szCs w:val="40"/>
                  </w:rPr>
                  <w:t>☐</w:t>
                </w:r>
              </w:sdtContent>
            </w:sdt>
            <w:r w:rsidR="00FD7AE9">
              <w:rPr>
                <w:szCs w:val="40"/>
              </w:rPr>
              <w:t xml:space="preserve"> </w:t>
            </w:r>
            <w:r w:rsidR="00FD7AE9">
              <w:t>I do not enjoy</w:t>
            </w:r>
            <w:r w:rsidR="00041284">
              <w:t xml:space="preserve"> cycling</w:t>
            </w:r>
            <w:r w:rsidR="00FD7AE9">
              <w:t>.</w:t>
            </w:r>
          </w:p>
          <w:p w14:paraId="1A0B32F7" w14:textId="5D37B0C7" w:rsidR="00FD7AE9" w:rsidRDefault="00FD7AE9" w:rsidP="006B7AD9">
            <w:pPr>
              <w:pStyle w:val="EasyRead"/>
            </w:pPr>
          </w:p>
        </w:tc>
      </w:tr>
    </w:tbl>
    <w:p w14:paraId="211D84DA" w14:textId="403AFA9A" w:rsidR="00B46E74" w:rsidRDefault="00B46E74" w:rsidP="00FD7AE9">
      <w:pPr>
        <w:rPr>
          <w:i/>
          <w:iCs/>
        </w:rPr>
        <w:sectPr w:rsidR="00B46E74" w:rsidSect="0010630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6383AE98" w14:textId="0B36A8F1" w:rsidR="00FD7AE9" w:rsidRPr="0080282F" w:rsidRDefault="0080282F" w:rsidP="0080282F">
      <w:pPr>
        <w:pStyle w:val="Heading3"/>
      </w:pPr>
      <w:r>
        <w:lastRenderedPageBreak/>
        <w:t>Question A</w:t>
      </w:r>
      <w:r w:rsidRPr="0080282F">
        <w:t xml:space="preserve">bout </w:t>
      </w:r>
      <w:r>
        <w:t>Y</w:t>
      </w:r>
      <w:r w:rsidRPr="0080282F">
        <w:t>ou</w:t>
      </w: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944"/>
        <w:gridCol w:w="6512"/>
      </w:tblGrid>
      <w:tr w:rsidR="008111CC" w14:paraId="4D847FA8" w14:textId="77777777" w:rsidTr="001A1BCF">
        <w:tc>
          <w:tcPr>
            <w:tcW w:w="1886" w:type="pct"/>
          </w:tcPr>
          <w:p w14:paraId="4E9423EE" w14:textId="31F56EE4" w:rsidR="001A1BCF" w:rsidRDefault="001A1BCF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4304" behindDoc="1" locked="0" layoutInCell="1" allowOverlap="1" wp14:anchorId="26BB17D9" wp14:editId="1CF0055E">
                  <wp:simplePos x="0" y="0"/>
                  <wp:positionH relativeFrom="column">
                    <wp:posOffset>1377950</wp:posOffset>
                  </wp:positionH>
                  <wp:positionV relativeFrom="page">
                    <wp:posOffset>583565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7650" y="1800"/>
                      <wp:lineTo x="1800" y="9000"/>
                      <wp:lineTo x="9000" y="19350"/>
                      <wp:lineTo x="19350" y="19350"/>
                      <wp:lineTo x="19350" y="9900"/>
                      <wp:lineTo x="12150" y="3600"/>
                      <wp:lineTo x="10800" y="1800"/>
                      <wp:lineTo x="7650" y="1800"/>
                    </wp:wrapPolygon>
                  </wp:wrapTight>
                  <wp:docPr id="1616327645" name="Graphic 14" descr="Pi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27645" name="Graphic 1616327645" descr="Pin outline"/>
                          <pic:cNvPicPr/>
                        </pic:nvPicPr>
                        <pic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1201">
              <w:t>Question 1:</w:t>
            </w:r>
          </w:p>
          <w:p w14:paraId="5E5F801F" w14:textId="2DC356A6" w:rsidR="001A1BCF" w:rsidRDefault="001A1BCF" w:rsidP="006B7AD9">
            <w:pPr>
              <w:pStyle w:val="EasyRead"/>
              <w:jc w:val="right"/>
            </w:pPr>
          </w:p>
          <w:p w14:paraId="7102891C" w14:textId="4290395D" w:rsidR="008111CC" w:rsidRDefault="00531201" w:rsidP="006B7AD9">
            <w:pPr>
              <w:pStyle w:val="EasyRead"/>
              <w:jc w:val="right"/>
            </w:pPr>
            <w:r>
              <w:t xml:space="preserve"> </w:t>
            </w:r>
          </w:p>
        </w:tc>
        <w:tc>
          <w:tcPr>
            <w:tcW w:w="3114" w:type="pct"/>
          </w:tcPr>
          <w:p w14:paraId="494E3880" w14:textId="77777777" w:rsidR="00531201" w:rsidRPr="00531201" w:rsidRDefault="00531201" w:rsidP="00531201">
            <w:pPr>
              <w:pStyle w:val="EasyRead"/>
            </w:pPr>
            <w:r w:rsidRPr="00531201">
              <w:t xml:space="preserve">What is your postcode please? </w:t>
            </w:r>
          </w:p>
          <w:sdt>
            <w:sdtPr>
              <w:rPr>
                <w:szCs w:val="40"/>
              </w:rPr>
              <w:id w:val="-1294824947"/>
              <w:placeholder>
                <w:docPart w:val="88C0FE75A8BE436D840C8FD272E98FBF"/>
              </w:placeholder>
              <w:showingPlcHdr/>
            </w:sdtPr>
            <w:sdtContent>
              <w:p w14:paraId="3A61C157" w14:textId="77777777" w:rsidR="00531201" w:rsidRDefault="00531201" w:rsidP="00531201">
                <w:pPr>
                  <w:pStyle w:val="EasyRead"/>
                  <w:rPr>
                    <w:rFonts w:ascii="Calmetta" w:hAnsi="Calmetta"/>
                    <w:sz w:val="24"/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  <w:p w14:paraId="0952EE16" w14:textId="619DE4B8" w:rsidR="008111CC" w:rsidRPr="004E583D" w:rsidRDefault="008111CC" w:rsidP="003A0ABA">
            <w:pPr>
              <w:pStyle w:val="EasyRead"/>
            </w:pPr>
          </w:p>
        </w:tc>
      </w:tr>
      <w:tr w:rsidR="008111CC" w14:paraId="09F29681" w14:textId="77777777" w:rsidTr="001A1BCF">
        <w:tc>
          <w:tcPr>
            <w:tcW w:w="1886" w:type="pct"/>
          </w:tcPr>
          <w:p w14:paraId="0BA64BAB" w14:textId="145A1DA1" w:rsidR="008111CC" w:rsidRDefault="001A1BCF" w:rsidP="006B7AD9">
            <w:pPr>
              <w:pStyle w:val="EasyRead"/>
              <w:jc w:val="right"/>
            </w:pP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5328" behindDoc="1" locked="0" layoutInCell="1" allowOverlap="1" wp14:anchorId="442BEA25" wp14:editId="49224F81">
                  <wp:simplePos x="0" y="0"/>
                  <wp:positionH relativeFrom="column">
                    <wp:posOffset>1414145</wp:posOffset>
                  </wp:positionH>
                  <wp:positionV relativeFrom="page">
                    <wp:posOffset>999490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9450" y="900"/>
                      <wp:lineTo x="8100" y="2250"/>
                      <wp:lineTo x="3600" y="8100"/>
                      <wp:lineTo x="2250" y="19800"/>
                      <wp:lineTo x="18900" y="19800"/>
                      <wp:lineTo x="17550" y="8100"/>
                      <wp:lineTo x="13050" y="2250"/>
                      <wp:lineTo x="11700" y="900"/>
                      <wp:lineTo x="9450" y="900"/>
                    </wp:wrapPolygon>
                  </wp:wrapTight>
                  <wp:docPr id="1309786176" name="Graphic 15" descr="Cak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786176" name="Graphic 1309786176" descr="Cake outline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111CC">
              <w:t>Question 2:</w:t>
            </w:r>
          </w:p>
        </w:tc>
        <w:tc>
          <w:tcPr>
            <w:tcW w:w="3114" w:type="pct"/>
          </w:tcPr>
          <w:p w14:paraId="627C480D" w14:textId="273394D9" w:rsidR="00531201" w:rsidRPr="00531201" w:rsidRDefault="00003D00" w:rsidP="00003D00">
            <w:pPr>
              <w:pStyle w:val="EasyRead"/>
            </w:pPr>
            <w:r>
              <w:t>How old are you?</w:t>
            </w:r>
          </w:p>
          <w:p w14:paraId="43482F09" w14:textId="77777777" w:rsidR="00003D00" w:rsidRDefault="00000000" w:rsidP="00531201">
            <w:pPr>
              <w:pStyle w:val="EasyRead"/>
            </w:pPr>
            <w:sdt>
              <w:sdtPr>
                <w:id w:val="-1999189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Under 16</w:t>
            </w:r>
            <w:r w:rsidR="00531201" w:rsidRPr="00531201">
              <w:tab/>
            </w:r>
          </w:p>
          <w:p w14:paraId="7F784DA1" w14:textId="77777777" w:rsidR="00003D00" w:rsidRDefault="00000000" w:rsidP="00531201">
            <w:pPr>
              <w:pStyle w:val="EasyRead"/>
            </w:pPr>
            <w:sdt>
              <w:sdtPr>
                <w:id w:val="631217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16</w:t>
            </w:r>
          </w:p>
          <w:p w14:paraId="513629B4" w14:textId="77777777" w:rsidR="00003D00" w:rsidRDefault="00000000" w:rsidP="00531201">
            <w:pPr>
              <w:pStyle w:val="EasyRead"/>
            </w:pPr>
            <w:sdt>
              <w:sdtPr>
                <w:id w:val="1695964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17-18</w:t>
            </w:r>
            <w:r w:rsidR="00531201" w:rsidRPr="00531201">
              <w:tab/>
            </w:r>
          </w:p>
          <w:p w14:paraId="39319B07" w14:textId="77777777" w:rsidR="00003D00" w:rsidRDefault="00000000" w:rsidP="00531201">
            <w:pPr>
              <w:pStyle w:val="EasyRead"/>
            </w:pPr>
            <w:sdt>
              <w:sdtPr>
                <w:id w:val="-1920481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19-24</w:t>
            </w:r>
          </w:p>
          <w:p w14:paraId="54D4203A" w14:textId="77777777" w:rsidR="00003D00" w:rsidRDefault="00000000" w:rsidP="00531201">
            <w:pPr>
              <w:pStyle w:val="EasyRead"/>
            </w:pPr>
            <w:sdt>
              <w:sdtPr>
                <w:id w:val="1784152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25-34</w:t>
            </w:r>
          </w:p>
          <w:p w14:paraId="54E4FDA1" w14:textId="697BFE35" w:rsidR="00531201" w:rsidRPr="00531201" w:rsidRDefault="00000000" w:rsidP="00531201">
            <w:pPr>
              <w:pStyle w:val="EasyRead"/>
            </w:pPr>
            <w:sdt>
              <w:sdtPr>
                <w:id w:val="2081789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35-44</w:t>
            </w:r>
            <w:r w:rsidR="00531201" w:rsidRPr="00531201">
              <w:tab/>
            </w:r>
          </w:p>
          <w:p w14:paraId="79374D41" w14:textId="77777777" w:rsidR="00003D00" w:rsidRDefault="00000000" w:rsidP="00531201">
            <w:pPr>
              <w:pStyle w:val="EasyRead"/>
            </w:pPr>
            <w:sdt>
              <w:sdtPr>
                <w:id w:val="-109178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45-54</w:t>
            </w:r>
            <w:r w:rsidR="00531201" w:rsidRPr="00531201">
              <w:tab/>
            </w:r>
          </w:p>
          <w:p w14:paraId="463727D6" w14:textId="77777777" w:rsidR="00003D00" w:rsidRDefault="00000000" w:rsidP="00531201">
            <w:pPr>
              <w:pStyle w:val="EasyRead"/>
            </w:pPr>
            <w:sdt>
              <w:sdtPr>
                <w:id w:val="-2433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55-59</w:t>
            </w:r>
          </w:p>
          <w:p w14:paraId="554D63AE" w14:textId="77777777" w:rsidR="00003D00" w:rsidRDefault="00000000" w:rsidP="00531201">
            <w:pPr>
              <w:pStyle w:val="EasyRead"/>
            </w:pPr>
            <w:sdt>
              <w:sdtPr>
                <w:id w:val="1443497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60-64</w:t>
            </w:r>
          </w:p>
          <w:p w14:paraId="329EF52F" w14:textId="77777777" w:rsidR="00003D00" w:rsidRDefault="00000000" w:rsidP="00531201">
            <w:pPr>
              <w:pStyle w:val="EasyRead"/>
            </w:pPr>
            <w:sdt>
              <w:sdtPr>
                <w:id w:val="-56247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65-74</w:t>
            </w:r>
          </w:p>
          <w:p w14:paraId="6FE2DA55" w14:textId="1730E9BD" w:rsidR="00531201" w:rsidRPr="00531201" w:rsidRDefault="00000000" w:rsidP="00531201">
            <w:pPr>
              <w:pStyle w:val="EasyRead"/>
            </w:pPr>
            <w:sdt>
              <w:sdtPr>
                <w:id w:val="552118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75+</w:t>
            </w:r>
          </w:p>
          <w:p w14:paraId="05B19D77" w14:textId="1DD28384" w:rsidR="008111CC" w:rsidRPr="004E583D" w:rsidRDefault="00000000" w:rsidP="003A0ABA">
            <w:pPr>
              <w:pStyle w:val="EasyRead"/>
            </w:pPr>
            <w:sdt>
              <w:sdtPr>
                <w:id w:val="-74210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201" w:rsidRPr="0053120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531201" w:rsidRPr="00531201">
              <w:t xml:space="preserve"> Prefer not to say</w:t>
            </w:r>
          </w:p>
        </w:tc>
      </w:tr>
      <w:tr w:rsidR="0080282F" w14:paraId="091B3885" w14:textId="77777777" w:rsidTr="001A1BCF">
        <w:tc>
          <w:tcPr>
            <w:tcW w:w="1886" w:type="pct"/>
          </w:tcPr>
          <w:p w14:paraId="60EBD7A2" w14:textId="0F7EA13A" w:rsidR="0080282F" w:rsidRDefault="0080282F" w:rsidP="006B7AD9">
            <w:pPr>
              <w:pStyle w:val="EasyRead"/>
              <w:jc w:val="right"/>
            </w:pPr>
            <w:r>
              <w:lastRenderedPageBreak/>
              <w:t xml:space="preserve"> Question </w:t>
            </w:r>
            <w:r w:rsidR="008111CC">
              <w:t>3</w:t>
            </w:r>
            <w:r>
              <w:t>:</w:t>
            </w:r>
          </w:p>
          <w:p w14:paraId="5C652B5E" w14:textId="77777777" w:rsidR="000B17DE" w:rsidRDefault="000B17DE" w:rsidP="006B7AD9"/>
          <w:p w14:paraId="45EB02D7" w14:textId="77777777" w:rsidR="000B17DE" w:rsidRDefault="000B17DE" w:rsidP="006B7AD9"/>
          <w:p w14:paraId="0D9965A9" w14:textId="77777777" w:rsidR="000B17DE" w:rsidRDefault="000B17DE" w:rsidP="006B7AD9"/>
          <w:p w14:paraId="65DAEC8F" w14:textId="77777777" w:rsidR="000B17DE" w:rsidRDefault="000B17DE" w:rsidP="006B7AD9"/>
          <w:p w14:paraId="3E97FC65" w14:textId="4DE95008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2016" behindDoc="1" locked="0" layoutInCell="1" allowOverlap="1" wp14:anchorId="13A10FDC" wp14:editId="6B2787B2">
                  <wp:simplePos x="0" y="0"/>
                  <wp:positionH relativeFrom="column">
                    <wp:posOffset>1123950</wp:posOffset>
                  </wp:positionH>
                  <wp:positionV relativeFrom="page">
                    <wp:posOffset>2095500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9151" y="0"/>
                      <wp:lineTo x="4004" y="9151"/>
                      <wp:lineTo x="4575" y="20018"/>
                      <wp:lineTo x="7435" y="20590"/>
                      <wp:lineTo x="14870" y="21162"/>
                      <wp:lineTo x="17158" y="21162"/>
                      <wp:lineTo x="16586" y="11439"/>
                      <wp:lineTo x="12583" y="0"/>
                      <wp:lineTo x="9151" y="0"/>
                    </wp:wrapPolygon>
                  </wp:wrapTight>
                  <wp:docPr id="1173108693" name="Graphic 5" descr="Man with ca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108693" name="Graphic 1173108693" descr="Man with cane outline"/>
                          <pic:cNvPicPr/>
                        </pic:nvPicPr>
                        <pic:blipFill>
                          <a:blip r:embed="rId74">
                            <a:extLs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936C68" w14:textId="76F91D63" w:rsidR="000B17DE" w:rsidRDefault="000B17DE" w:rsidP="006B7AD9"/>
          <w:p w14:paraId="45A22B29" w14:textId="3AA719B3" w:rsidR="000B17DE" w:rsidRDefault="000B17DE" w:rsidP="006B7AD9"/>
          <w:p w14:paraId="3E7F9F57" w14:textId="3791C444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3040" behindDoc="1" locked="0" layoutInCell="1" allowOverlap="1" wp14:anchorId="0492B643" wp14:editId="014565B1">
                  <wp:simplePos x="0" y="0"/>
                  <wp:positionH relativeFrom="column">
                    <wp:posOffset>1210945</wp:posOffset>
                  </wp:positionH>
                  <wp:positionV relativeFrom="page">
                    <wp:posOffset>2783840</wp:posOffset>
                  </wp:positionV>
                  <wp:extent cx="719455" cy="719455"/>
                  <wp:effectExtent l="0" t="0" r="0" b="4445"/>
                  <wp:wrapTight wrapText="bothSides">
                    <wp:wrapPolygon edited="0">
                      <wp:start x="6291" y="0"/>
                      <wp:lineTo x="2288" y="9723"/>
                      <wp:lineTo x="2860" y="14298"/>
                      <wp:lineTo x="4004" y="19446"/>
                      <wp:lineTo x="6863" y="21162"/>
                      <wp:lineTo x="11439" y="21162"/>
                      <wp:lineTo x="13154" y="19446"/>
                      <wp:lineTo x="18302" y="17158"/>
                      <wp:lineTo x="17730" y="10867"/>
                      <wp:lineTo x="12011" y="10295"/>
                      <wp:lineTo x="10295" y="0"/>
                      <wp:lineTo x="6291" y="0"/>
                    </wp:wrapPolygon>
                  </wp:wrapTight>
                  <wp:docPr id="1202152180" name="Graphic 6" descr="Person in wheelchai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152180" name="Graphic 1202152180" descr="Person in wheelchair outline"/>
                          <pic:cNvPicPr/>
                        </pic:nvPicPr>
                        <pic:blipFill>
                          <a:blip r:embed="rId76">
                            <a:extLs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CE8C1B" w14:textId="40865A6D" w:rsidR="000B17DE" w:rsidRDefault="000B17DE" w:rsidP="006B7AD9"/>
          <w:p w14:paraId="5A6FC7BC" w14:textId="78B553C1" w:rsidR="000B17DE" w:rsidRDefault="000B17DE" w:rsidP="006B7AD9"/>
          <w:p w14:paraId="1068FEF1" w14:textId="45B43080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4064" behindDoc="1" locked="0" layoutInCell="1" allowOverlap="1" wp14:anchorId="568B7952" wp14:editId="59163471">
                  <wp:simplePos x="0" y="0"/>
                  <wp:positionH relativeFrom="column">
                    <wp:posOffset>1198245</wp:posOffset>
                  </wp:positionH>
                  <wp:positionV relativeFrom="page">
                    <wp:posOffset>3749040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0867" y="572"/>
                      <wp:lineTo x="6291" y="2860"/>
                      <wp:lineTo x="4575" y="5719"/>
                      <wp:lineTo x="4575" y="10867"/>
                      <wp:lineTo x="2288" y="14298"/>
                      <wp:lineTo x="2860" y="16586"/>
                      <wp:lineTo x="12011" y="20590"/>
                      <wp:lineTo x="16014" y="20590"/>
                      <wp:lineTo x="17158" y="19446"/>
                      <wp:lineTo x="18302" y="8579"/>
                      <wp:lineTo x="17158" y="5147"/>
                      <wp:lineTo x="14298" y="572"/>
                      <wp:lineTo x="10867" y="572"/>
                    </wp:wrapPolygon>
                  </wp:wrapTight>
                  <wp:docPr id="1353608976" name="Graphic 7" descr="Sign languag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08976" name="Graphic 1353608976" descr="Sign language outline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5D66DA" w14:textId="50ED9684" w:rsidR="000B17DE" w:rsidRDefault="000B17DE" w:rsidP="006B7AD9"/>
          <w:p w14:paraId="5671A387" w14:textId="2F403CA6" w:rsidR="000B17DE" w:rsidRDefault="000B17DE" w:rsidP="006B7AD9"/>
          <w:p w14:paraId="442A8733" w14:textId="66C96A62" w:rsidR="000B17DE" w:rsidRDefault="000B17DE" w:rsidP="006B7AD9"/>
          <w:p w14:paraId="20FC2510" w14:textId="5FB2D629" w:rsidR="000B17DE" w:rsidRDefault="000B17DE" w:rsidP="006B7AD9"/>
          <w:p w14:paraId="58B3269A" w14:textId="0F7490C0" w:rsidR="000B17DE" w:rsidRDefault="000B17DE" w:rsidP="006B7AD9"/>
          <w:p w14:paraId="0ED4D76B" w14:textId="58AAA01E" w:rsidR="000B17DE" w:rsidRDefault="000B17DE" w:rsidP="006B7AD9"/>
          <w:p w14:paraId="69F6BB3E" w14:textId="175962A5" w:rsidR="000B17DE" w:rsidRDefault="000B17DE" w:rsidP="006B7AD9"/>
          <w:p w14:paraId="1E64C482" w14:textId="473519B8" w:rsidR="000B17DE" w:rsidRDefault="000B17DE" w:rsidP="006B7AD9"/>
          <w:p w14:paraId="3B365CC9" w14:textId="3C89DAB6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lastRenderedPageBreak/>
              <w:drawing>
                <wp:anchor distT="0" distB="0" distL="114300" distR="114300" simplePos="0" relativeHeight="251877376" behindDoc="1" locked="0" layoutInCell="1" allowOverlap="1" wp14:anchorId="445E6BCF" wp14:editId="29D5032E">
                  <wp:simplePos x="0" y="0"/>
                  <wp:positionH relativeFrom="column">
                    <wp:posOffset>1200150</wp:posOffset>
                  </wp:positionH>
                  <wp:positionV relativeFrom="page">
                    <wp:posOffset>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7158" y="1716"/>
                      <wp:lineTo x="5147" y="2860"/>
                      <wp:lineTo x="4575" y="8579"/>
                      <wp:lineTo x="8007" y="12011"/>
                      <wp:lineTo x="7435" y="12583"/>
                      <wp:lineTo x="1716" y="19446"/>
                      <wp:lineTo x="13154" y="19446"/>
                      <wp:lineTo x="16586" y="12011"/>
                      <wp:lineTo x="19446" y="1716"/>
                      <wp:lineTo x="17158" y="1716"/>
                    </wp:wrapPolygon>
                  </wp:wrapTight>
                  <wp:docPr id="1745815476" name="Graphic 8" descr="Deaf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815476" name="Graphic 1745815476" descr="Deaf outline"/>
                          <pic:cNvPicPr/>
                        </pic:nvPicPr>
                        <pic:blipFill>
                          <a:blip r:embed="rId80">
                            <a:extLs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DAD618" w14:textId="2662EF7A" w:rsidR="000B17DE" w:rsidRDefault="000B17DE" w:rsidP="006B7AD9"/>
          <w:p w14:paraId="53733FA8" w14:textId="7847E5FA" w:rsidR="000B17DE" w:rsidRDefault="000B17DE" w:rsidP="006B7AD9"/>
          <w:p w14:paraId="3AA80D40" w14:textId="4F3BE221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9184" behindDoc="1" locked="0" layoutInCell="1" allowOverlap="1" wp14:anchorId="26287508" wp14:editId="608C9E43">
                  <wp:simplePos x="0" y="0"/>
                  <wp:positionH relativeFrom="column">
                    <wp:posOffset>1174750</wp:posOffset>
                  </wp:positionH>
                  <wp:positionV relativeFrom="page">
                    <wp:posOffset>927100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16586" y="1716"/>
                      <wp:lineTo x="4575" y="5719"/>
                      <wp:lineTo x="1716" y="9151"/>
                      <wp:lineTo x="1716" y="19446"/>
                      <wp:lineTo x="4575" y="19446"/>
                      <wp:lineTo x="5719" y="18302"/>
                      <wp:lineTo x="18302" y="12583"/>
                      <wp:lineTo x="19446" y="12011"/>
                      <wp:lineTo x="18874" y="1716"/>
                      <wp:lineTo x="16586" y="1716"/>
                    </wp:wrapPolygon>
                  </wp:wrapTight>
                  <wp:docPr id="279885712" name="Graphic 9" descr="Blin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885712" name="Graphic 279885712" descr="Blind outline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9F84FF" w14:textId="48DA7778" w:rsidR="000B17DE" w:rsidRDefault="000B17DE" w:rsidP="006B7AD9"/>
          <w:p w14:paraId="6ABC87AB" w14:textId="28AB5002" w:rsidR="000B17DE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67136" behindDoc="1" locked="0" layoutInCell="1" allowOverlap="1" wp14:anchorId="4054C969" wp14:editId="2D16509A">
                  <wp:simplePos x="0" y="0"/>
                  <wp:positionH relativeFrom="column">
                    <wp:posOffset>1153795</wp:posOffset>
                  </wp:positionH>
                  <wp:positionV relativeFrom="page">
                    <wp:posOffset>1616710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863" y="4575"/>
                      <wp:lineTo x="572" y="9151"/>
                      <wp:lineTo x="572" y="10867"/>
                      <wp:lineTo x="8007" y="16586"/>
                      <wp:lineTo x="13726" y="16586"/>
                      <wp:lineTo x="15442" y="14870"/>
                      <wp:lineTo x="20590" y="11439"/>
                      <wp:lineTo x="20590" y="9723"/>
                      <wp:lineTo x="14298" y="4575"/>
                      <wp:lineTo x="6863" y="4575"/>
                    </wp:wrapPolygon>
                  </wp:wrapTight>
                  <wp:docPr id="650443317" name="Graphic 10" descr="Lip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43317" name="Graphic 650443317" descr="Lips outline"/>
                          <pic:cNvPicPr/>
                        </pic:nvPicPr>
                        <pic:blipFill>
                          <a:blip r:embed="rId84">
                            <a:extLs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2256" behindDoc="1" locked="0" layoutInCell="1" allowOverlap="1" wp14:anchorId="14BA5EB3" wp14:editId="4F293358">
                  <wp:simplePos x="0" y="0"/>
                  <wp:positionH relativeFrom="column">
                    <wp:posOffset>1249045</wp:posOffset>
                  </wp:positionH>
                  <wp:positionV relativeFrom="page">
                    <wp:posOffset>4559300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579" y="572"/>
                      <wp:lineTo x="572" y="9723"/>
                      <wp:lineTo x="1716" y="19446"/>
                      <wp:lineTo x="2288" y="20590"/>
                      <wp:lineTo x="18874" y="20590"/>
                      <wp:lineTo x="19446" y="19446"/>
                      <wp:lineTo x="20590" y="10295"/>
                      <wp:lineTo x="16586" y="5147"/>
                      <wp:lineTo x="12583" y="572"/>
                      <wp:lineTo x="8579" y="572"/>
                    </wp:wrapPolygon>
                  </wp:wrapTight>
                  <wp:docPr id="1282645575" name="Graphic 13" descr="Lungs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2645575" name="Graphic 1282645575" descr="Lungs outline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FCE78C" w14:textId="565E40EA" w:rsidR="000B17DE" w:rsidRDefault="000B17DE" w:rsidP="006B7AD9"/>
          <w:p w14:paraId="52BC3ADE" w14:textId="55EA6BC0" w:rsidR="0080282F" w:rsidRDefault="00232AD5" w:rsidP="006B7AD9"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1232" behindDoc="1" locked="0" layoutInCell="1" allowOverlap="1" wp14:anchorId="1C035E2C" wp14:editId="6CC7A13D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3276600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6291" y="1144"/>
                      <wp:lineTo x="3432" y="4575"/>
                      <wp:lineTo x="1144" y="8579"/>
                      <wp:lineTo x="1144" y="14298"/>
                      <wp:lineTo x="6863" y="19446"/>
                      <wp:lineTo x="9723" y="20590"/>
                      <wp:lineTo x="12011" y="20590"/>
                      <wp:lineTo x="14870" y="19446"/>
                      <wp:lineTo x="20590" y="13726"/>
                      <wp:lineTo x="20590" y="9723"/>
                      <wp:lineTo x="17730" y="4575"/>
                      <wp:lineTo x="14298" y="1144"/>
                      <wp:lineTo x="6291" y="1144"/>
                    </wp:wrapPolygon>
                  </wp:wrapTight>
                  <wp:docPr id="1408587058" name="Graphic 12" descr="Tired face outlin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587058" name="Graphic 1408587058" descr="Tired face outline outline"/>
                          <pic:cNvPicPr/>
                        </pic:nvPicPr>
                        <pic:blipFill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14:ligatures w14:val="standardContextual"/>
                <w14:numSpacing w14:val="default"/>
              </w:rPr>
              <w:drawing>
                <wp:anchor distT="0" distB="0" distL="114300" distR="114300" simplePos="0" relativeHeight="251870208" behindDoc="1" locked="0" layoutInCell="1" allowOverlap="1" wp14:anchorId="2ED93381" wp14:editId="1D3481F7">
                  <wp:simplePos x="0" y="0"/>
                  <wp:positionH relativeFrom="column">
                    <wp:posOffset>1223645</wp:posOffset>
                  </wp:positionH>
                  <wp:positionV relativeFrom="page">
                    <wp:posOffset>2425700</wp:posOffset>
                  </wp:positionV>
                  <wp:extent cx="719455" cy="719455"/>
                  <wp:effectExtent l="0" t="0" r="0" b="0"/>
                  <wp:wrapTight wrapText="bothSides">
                    <wp:wrapPolygon edited="0">
                      <wp:start x="8007" y="0"/>
                      <wp:lineTo x="4575" y="1716"/>
                      <wp:lineTo x="1716" y="5719"/>
                      <wp:lineTo x="2288" y="10295"/>
                      <wp:lineTo x="4575" y="19446"/>
                      <wp:lineTo x="4575" y="20590"/>
                      <wp:lineTo x="13726" y="20590"/>
                      <wp:lineTo x="14870" y="19446"/>
                      <wp:lineTo x="19446" y="12011"/>
                      <wp:lineTo x="19446" y="8007"/>
                      <wp:lineTo x="13726" y="1716"/>
                      <wp:lineTo x="10867" y="0"/>
                      <wp:lineTo x="8007" y="0"/>
                    </wp:wrapPolygon>
                  </wp:wrapTight>
                  <wp:docPr id="305362594" name="Graphic 11" descr="Brain in head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362594" name="Graphic 305362594" descr="Brain in head outline"/>
                          <pic:cNvPicPr/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4" w:type="pct"/>
          </w:tcPr>
          <w:p w14:paraId="08D6F487" w14:textId="77777777" w:rsidR="004E583D" w:rsidRPr="004E583D" w:rsidRDefault="004E583D" w:rsidP="003A0ABA">
            <w:pPr>
              <w:pStyle w:val="EasyRead"/>
            </w:pPr>
            <w:r w:rsidRPr="004E583D">
              <w:lastRenderedPageBreak/>
              <w:t>Are your day-to-day activities limited because of a long-term health problem or disability?</w:t>
            </w:r>
          </w:p>
          <w:p w14:paraId="396F852F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1592312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No</w:t>
            </w:r>
          </w:p>
          <w:p w14:paraId="06552103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31076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mobility or walking difficulty </w:t>
            </w:r>
          </w:p>
          <w:p w14:paraId="0AE027C4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1439209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wheelchair user</w:t>
            </w:r>
          </w:p>
          <w:p w14:paraId="54623C1B" w14:textId="77777777" w:rsid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6368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manual dexterity (affecting ability to use hands to do everyday tasks)</w:t>
            </w:r>
          </w:p>
          <w:p w14:paraId="4467F50D" w14:textId="3C242078" w:rsidR="00232AD5" w:rsidRPr="004E583D" w:rsidRDefault="00232AD5" w:rsidP="003A0ABA">
            <w:pPr>
              <w:pStyle w:val="EasyRead"/>
              <w:rPr>
                <w:bCs/>
              </w:rPr>
            </w:pPr>
            <w:r>
              <w:rPr>
                <w:bCs/>
              </w:rPr>
              <w:t>(there are more options on the next page)</w:t>
            </w:r>
          </w:p>
          <w:p w14:paraId="57A8B099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578796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deaf, hearing loss or hard of hearing</w:t>
            </w:r>
          </w:p>
          <w:p w14:paraId="7D8BC0C9" w14:textId="459EDF1F" w:rsid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1056078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blindness or partial sight  </w:t>
            </w:r>
          </w:p>
          <w:p w14:paraId="756FCBBD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1753507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difficulty speaking</w:t>
            </w:r>
          </w:p>
          <w:p w14:paraId="5CE80114" w14:textId="3BDC9B13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1730913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mental health condition </w:t>
            </w:r>
          </w:p>
          <w:p w14:paraId="4B7E3A00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48136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conditions affecting ability to learn, understand, concentrate or read</w:t>
            </w:r>
          </w:p>
          <w:p w14:paraId="4483F4C1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1954200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Yes, lung condition/breathing difficulties</w:t>
            </w:r>
          </w:p>
          <w:p w14:paraId="15517964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162897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Prefer not to say</w:t>
            </w:r>
          </w:p>
          <w:p w14:paraId="71AAACAB" w14:textId="77777777" w:rsidR="004E583D" w:rsidRPr="004E583D" w:rsidRDefault="00000000" w:rsidP="003A0ABA">
            <w:pPr>
              <w:pStyle w:val="EasyRead"/>
              <w:rPr>
                <w:bCs/>
              </w:rPr>
            </w:pPr>
            <w:sdt>
              <w:sdtPr>
                <w:id w:val="-200465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E583D" w:rsidRPr="004E583D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4E583D" w:rsidRPr="004E583D">
              <w:rPr>
                <w:bCs/>
              </w:rPr>
              <w:t xml:space="preserve"> Other (What health problem or disability limits your activities?):</w:t>
            </w:r>
          </w:p>
          <w:sdt>
            <w:sdtPr>
              <w:rPr>
                <w:szCs w:val="40"/>
              </w:rPr>
              <w:id w:val="-1455395852"/>
              <w:placeholder>
                <w:docPart w:val="431563E5770E40008055C881932CA184"/>
              </w:placeholder>
              <w:showingPlcHdr/>
            </w:sdtPr>
            <w:sdtContent>
              <w:p w14:paraId="275BD586" w14:textId="77777777" w:rsidR="0080282F" w:rsidRPr="00AC56EE" w:rsidRDefault="0080282F" w:rsidP="003A0ABA">
                <w:pPr>
                  <w:pStyle w:val="EasyRead"/>
                  <w:rPr>
                    <w:szCs w:val="40"/>
                  </w:rPr>
                </w:pPr>
                <w:r w:rsidRPr="004B27BC">
                  <w:rPr>
                    <w:szCs w:val="40"/>
                    <w:bdr w:val="single" w:sz="4" w:space="0" w:color="FFFFFF" w:themeColor="background1"/>
                    <w:shd w:val="clear" w:color="auto" w:fill="E4E8E9" w:themeFill="background2"/>
                  </w:rPr>
                  <w:t xml:space="preserve">                                                 </w:t>
                </w:r>
              </w:p>
            </w:sdtContent>
          </w:sdt>
        </w:tc>
      </w:tr>
    </w:tbl>
    <w:p w14:paraId="02FB9D78" w14:textId="5C89FC88" w:rsidR="008C25FF" w:rsidRPr="00C6389B" w:rsidRDefault="008C25FF" w:rsidP="00527168">
      <w:pPr>
        <w:rPr>
          <w:i/>
          <w:iCs/>
        </w:rPr>
      </w:pPr>
    </w:p>
    <w:sectPr w:rsidR="008C25FF" w:rsidRPr="00C6389B" w:rsidSect="0010630A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27CEE" w14:textId="77777777" w:rsidR="0037136A" w:rsidRDefault="0037136A" w:rsidP="00CD7E2F">
      <w:r>
        <w:separator/>
      </w:r>
    </w:p>
  </w:endnote>
  <w:endnote w:type="continuationSeparator" w:id="0">
    <w:p w14:paraId="1648BD3C" w14:textId="77777777" w:rsidR="0037136A" w:rsidRDefault="0037136A" w:rsidP="00CD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  <w:embedRegular r:id="rId1" w:fontKey="{9242ABDF-2CE7-4B28-AA8A-8563DF819679}"/>
    <w:embedBold r:id="rId2" w:fontKey="{22E71D7B-840D-400C-9FEF-C90669D1B601}"/>
    <w:embedItalic r:id="rId3" w:fontKey="{1025088B-4400-4536-9584-0D2F885A57C9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D7CB934-F68F-47CD-B034-FB31433225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99EB928-F229-401D-BEA8-CEA20AD0B439}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C568527-A407-40DC-BAE7-97C1158F762E}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91547B4C-4A84-4A1C-911A-1291F5F2D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A4E17" w14:textId="77777777" w:rsidR="00C95A5D" w:rsidRPr="00C95A5D" w:rsidRDefault="00C95A5D" w:rsidP="00C95A5D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AB1FE1" wp14:editId="43F2D088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23840727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015E2D" id="Straight Connector 1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0B6295E9" w14:textId="77777777" w:rsidR="00CD7E2F" w:rsidRPr="00C95A5D" w:rsidRDefault="001F4247" w:rsidP="00992DC6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C95A5D" w:rsidRPr="00C95A5D">
      <w:t xml:space="preserve"> </w:t>
    </w:r>
    <w:r w:rsidR="00C95A5D" w:rsidRPr="00C95A5D">
      <w:tab/>
    </w:r>
    <w:r w:rsidR="00C95A5D" w:rsidRPr="00C95A5D">
      <w:tab/>
      <w:t xml:space="preserve">Page </w:t>
    </w:r>
    <w:r w:rsidR="00C95A5D" w:rsidRPr="00C95A5D">
      <w:fldChar w:fldCharType="begin"/>
    </w:r>
    <w:r w:rsidR="00C95A5D" w:rsidRPr="00C95A5D">
      <w:instrText xml:space="preserve"> PAGE </w:instrText>
    </w:r>
    <w:r w:rsidR="00C95A5D" w:rsidRPr="00C95A5D">
      <w:fldChar w:fldCharType="separate"/>
    </w:r>
    <w:r w:rsidR="00C95A5D" w:rsidRPr="00C95A5D">
      <w:t>1</w:t>
    </w:r>
    <w:r w:rsidR="00C95A5D" w:rsidRPr="00C95A5D">
      <w:fldChar w:fldCharType="end"/>
    </w:r>
    <w:r w:rsidR="00C95A5D" w:rsidRPr="00C95A5D">
      <w:t xml:space="preserve"> of </w:t>
    </w:r>
    <w:r w:rsidR="00C95A5D">
      <w:fldChar w:fldCharType="begin"/>
    </w:r>
    <w:r w:rsidR="00C95A5D">
      <w:instrText xml:space="preserve"> NUMPAGES </w:instrText>
    </w:r>
    <w:r w:rsidR="00C95A5D">
      <w:fldChar w:fldCharType="separate"/>
    </w:r>
    <w:r w:rsidR="00C95A5D" w:rsidRPr="00C95A5D">
      <w:t>7</w:t>
    </w:r>
    <w:r w:rsidR="00C95A5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92D0" w14:textId="77777777" w:rsidR="005E4ADB" w:rsidRPr="00C95A5D" w:rsidRDefault="005E4ADB" w:rsidP="005E4ADB">
    <w:pPr>
      <w:pStyle w:val="Footer"/>
      <w:tabs>
        <w:tab w:val="left" w:pos="710"/>
      </w:tabs>
    </w:pPr>
    <w:r w:rsidRPr="00C95A5D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4D5512" wp14:editId="05C5825D">
              <wp:simplePos x="0" y="0"/>
              <wp:positionH relativeFrom="column">
                <wp:posOffset>-2915</wp:posOffset>
              </wp:positionH>
              <wp:positionV relativeFrom="paragraph">
                <wp:posOffset>110154</wp:posOffset>
              </wp:positionV>
              <wp:extent cx="6299835" cy="0"/>
              <wp:effectExtent l="0" t="0" r="12065" b="12700"/>
              <wp:wrapNone/>
              <wp:docPr id="13933070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308EDD" id="Straight Connector 1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8.65pt" to="495.8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" strokecolor="black [3213]"/>
          </w:pict>
        </mc:Fallback>
      </mc:AlternateContent>
    </w:r>
  </w:p>
  <w:p w14:paraId="1B04D988" w14:textId="77777777" w:rsidR="005E4ADB" w:rsidRDefault="001F4247" w:rsidP="005E4ADB">
    <w:pPr>
      <w:pStyle w:val="Footer"/>
      <w:tabs>
        <w:tab w:val="right" w:pos="9921"/>
      </w:tabs>
    </w:pPr>
    <w:r>
      <w:fldChar w:fldCharType="begin"/>
    </w:r>
    <w:r>
      <w:instrText xml:space="preserve"> FILENAME </w:instrText>
    </w:r>
    <w:r>
      <w:fldChar w:fldCharType="separate"/>
    </w:r>
    <w:r>
      <w:rPr>
        <w:noProof/>
      </w:rPr>
      <w:t>Document1</w:t>
    </w:r>
    <w:r>
      <w:rPr>
        <w:noProof/>
      </w:rPr>
      <w:fldChar w:fldCharType="end"/>
    </w:r>
    <w:r w:rsidR="005E4ADB" w:rsidRPr="00C95A5D">
      <w:t xml:space="preserve"> </w:t>
    </w:r>
    <w:r w:rsidR="005E4ADB" w:rsidRPr="00C95A5D">
      <w:tab/>
    </w:r>
    <w:r w:rsidR="005E4ADB" w:rsidRPr="00C95A5D">
      <w:tab/>
      <w:t xml:space="preserve">Page </w:t>
    </w:r>
    <w:r w:rsidR="005E4ADB" w:rsidRPr="00C95A5D">
      <w:fldChar w:fldCharType="begin"/>
    </w:r>
    <w:r w:rsidR="005E4ADB" w:rsidRPr="00C95A5D">
      <w:instrText xml:space="preserve"> PAGE </w:instrText>
    </w:r>
    <w:r w:rsidR="005E4ADB" w:rsidRPr="00C95A5D">
      <w:fldChar w:fldCharType="separate"/>
    </w:r>
    <w:r w:rsidR="005E4ADB">
      <w:t>2</w:t>
    </w:r>
    <w:r w:rsidR="005E4ADB" w:rsidRPr="00C95A5D">
      <w:fldChar w:fldCharType="end"/>
    </w:r>
    <w:r w:rsidR="005E4ADB" w:rsidRPr="00C95A5D">
      <w:t xml:space="preserve"> of </w:t>
    </w:r>
    <w:r w:rsidR="005E4ADB">
      <w:fldChar w:fldCharType="begin"/>
    </w:r>
    <w:r w:rsidR="005E4ADB">
      <w:instrText xml:space="preserve"> NUMPAGES </w:instrText>
    </w:r>
    <w:r w:rsidR="005E4ADB">
      <w:fldChar w:fldCharType="separate"/>
    </w:r>
    <w:r w:rsidR="005E4ADB">
      <w:t>2</w:t>
    </w:r>
    <w:r w:rsidR="005E4AD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FE610" w14:textId="77777777" w:rsidR="0037136A" w:rsidRDefault="0037136A" w:rsidP="00CD7E2F">
      <w:r>
        <w:separator/>
      </w:r>
    </w:p>
  </w:footnote>
  <w:footnote w:type="continuationSeparator" w:id="0">
    <w:p w14:paraId="2D86EFCE" w14:textId="77777777" w:rsidR="0037136A" w:rsidRDefault="0037136A" w:rsidP="00CD7E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17671" w14:textId="77777777" w:rsidR="005E4ADB" w:rsidRDefault="005E4ADB" w:rsidP="00C95A5D">
    <w:r w:rsidRPr="00CD7E2F">
      <w:rPr>
        <w:noProof/>
      </w:rPr>
      <w:drawing>
        <wp:anchor distT="0" distB="0" distL="114300" distR="114300" simplePos="0" relativeHeight="251658240" behindDoc="1" locked="1" layoutInCell="1" allowOverlap="1" wp14:anchorId="1751371F" wp14:editId="21BC6CEA">
          <wp:simplePos x="0" y="0"/>
          <wp:positionH relativeFrom="column">
            <wp:align>center</wp:align>
          </wp:positionH>
          <wp:positionV relativeFrom="page">
            <wp:posOffset>540385</wp:posOffset>
          </wp:positionV>
          <wp:extent cx="6300000" cy="75600"/>
          <wp:effectExtent l="0" t="0" r="0" b="635"/>
          <wp:wrapNone/>
          <wp:docPr id="158379166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000" cy="7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98060" w14:textId="77777777" w:rsidR="00C95A5D" w:rsidRDefault="00C95A5D" w:rsidP="00C95A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FA0F" w14:textId="77777777" w:rsidR="005E4ADB" w:rsidRDefault="005E4ADB" w:rsidP="005E4ADB">
    <w:r w:rsidRPr="00D1647D">
      <w:rPr>
        <w:noProof/>
      </w:rPr>
      <w:drawing>
        <wp:anchor distT="0" distB="0" distL="114300" distR="114300" simplePos="0" relativeHeight="251658243" behindDoc="0" locked="1" layoutInCell="1" allowOverlap="0" wp14:anchorId="5536CA6C" wp14:editId="320062FB">
          <wp:simplePos x="0" y="0"/>
          <wp:positionH relativeFrom="column">
            <wp:posOffset>0</wp:posOffset>
          </wp:positionH>
          <wp:positionV relativeFrom="page">
            <wp:posOffset>450215</wp:posOffset>
          </wp:positionV>
          <wp:extent cx="1728000" cy="432000"/>
          <wp:effectExtent l="0" t="0" r="0" b="0"/>
          <wp:wrapNone/>
          <wp:docPr id="486401029" name="Picture 4864010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584206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241554" w14:textId="77777777" w:rsidR="005E4ADB" w:rsidRDefault="005E4ADB" w:rsidP="005E4ADB"/>
  <w:p w14:paraId="6541F8A3" w14:textId="77777777" w:rsidR="005E4ADB" w:rsidRDefault="005E4ADB" w:rsidP="005E4ADB">
    <w:r w:rsidRPr="00CD7E2F">
      <w:rPr>
        <w:noProof/>
      </w:rPr>
      <w:drawing>
        <wp:anchor distT="0" distB="0" distL="114300" distR="114300" simplePos="0" relativeHeight="251658242" behindDoc="1" locked="0" layoutInCell="1" allowOverlap="1" wp14:anchorId="53E2178A" wp14:editId="23ADF99A">
          <wp:simplePos x="0" y="0"/>
          <wp:positionH relativeFrom="column">
            <wp:posOffset>-2540</wp:posOffset>
          </wp:positionH>
          <wp:positionV relativeFrom="paragraph">
            <wp:posOffset>89535</wp:posOffset>
          </wp:positionV>
          <wp:extent cx="6299835" cy="75565"/>
          <wp:effectExtent l="0" t="0" r="0" b="635"/>
          <wp:wrapNone/>
          <wp:docPr id="1347923648" name="Picture 1347923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791667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75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629A462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2"/>
    <w:multiLevelType w:val="singleLevel"/>
    <w:tmpl w:val="A6E6728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AF76E2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9A367C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FFFFFF89"/>
    <w:multiLevelType w:val="singleLevel"/>
    <w:tmpl w:val="8C3446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DF10DA"/>
    <w:multiLevelType w:val="hybridMultilevel"/>
    <w:tmpl w:val="60C0F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621293"/>
    <w:multiLevelType w:val="hybridMultilevel"/>
    <w:tmpl w:val="0F569F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40D9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4"/>
        <w:szCs w:val="2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BB1F8C"/>
    <w:multiLevelType w:val="hybridMultilevel"/>
    <w:tmpl w:val="47A04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DBC9E88">
      <w:start w:val="1"/>
      <w:numFmt w:val="upperLetter"/>
      <w:lvlText w:val="%2."/>
      <w:lvlJc w:val="left"/>
      <w:pPr>
        <w:ind w:left="1440" w:hanging="360"/>
      </w:pPr>
      <w:rPr>
        <w:rFonts w:ascii="Calmetta" w:eastAsiaTheme="minorHAnsi" w:hAnsi="Calmetta" w:cs="Times New Roman (Body CS)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3E35DD"/>
    <w:multiLevelType w:val="hybridMultilevel"/>
    <w:tmpl w:val="2C8ECBAE"/>
    <w:lvl w:ilvl="0" w:tplc="496E89B0">
      <w:start w:val="1"/>
      <w:numFmt w:val="lowerLetter"/>
      <w:lvlText w:val="%1."/>
      <w:lvlJc w:val="left"/>
      <w:pPr>
        <w:ind w:left="1020" w:hanging="360"/>
      </w:pPr>
    </w:lvl>
    <w:lvl w:ilvl="1" w:tplc="CAE65A12">
      <w:start w:val="1"/>
      <w:numFmt w:val="lowerLetter"/>
      <w:lvlText w:val="%2."/>
      <w:lvlJc w:val="left"/>
      <w:pPr>
        <w:ind w:left="1020" w:hanging="360"/>
      </w:pPr>
    </w:lvl>
    <w:lvl w:ilvl="2" w:tplc="D52A2A8A">
      <w:start w:val="1"/>
      <w:numFmt w:val="lowerLetter"/>
      <w:lvlText w:val="%3."/>
      <w:lvlJc w:val="left"/>
      <w:pPr>
        <w:ind w:left="1020" w:hanging="360"/>
      </w:pPr>
    </w:lvl>
    <w:lvl w:ilvl="3" w:tplc="6DD2968A">
      <w:start w:val="1"/>
      <w:numFmt w:val="lowerLetter"/>
      <w:lvlText w:val="%4."/>
      <w:lvlJc w:val="left"/>
      <w:pPr>
        <w:ind w:left="1020" w:hanging="360"/>
      </w:pPr>
    </w:lvl>
    <w:lvl w:ilvl="4" w:tplc="950A097A">
      <w:start w:val="1"/>
      <w:numFmt w:val="lowerLetter"/>
      <w:lvlText w:val="%5."/>
      <w:lvlJc w:val="left"/>
      <w:pPr>
        <w:ind w:left="1020" w:hanging="360"/>
      </w:pPr>
    </w:lvl>
    <w:lvl w:ilvl="5" w:tplc="D2AC8DF0">
      <w:start w:val="1"/>
      <w:numFmt w:val="lowerLetter"/>
      <w:lvlText w:val="%6."/>
      <w:lvlJc w:val="left"/>
      <w:pPr>
        <w:ind w:left="1020" w:hanging="360"/>
      </w:pPr>
    </w:lvl>
    <w:lvl w:ilvl="6" w:tplc="D8943DCC">
      <w:start w:val="1"/>
      <w:numFmt w:val="lowerLetter"/>
      <w:lvlText w:val="%7."/>
      <w:lvlJc w:val="left"/>
      <w:pPr>
        <w:ind w:left="1020" w:hanging="360"/>
      </w:pPr>
    </w:lvl>
    <w:lvl w:ilvl="7" w:tplc="4D38C888">
      <w:start w:val="1"/>
      <w:numFmt w:val="lowerLetter"/>
      <w:lvlText w:val="%8."/>
      <w:lvlJc w:val="left"/>
      <w:pPr>
        <w:ind w:left="1020" w:hanging="360"/>
      </w:pPr>
    </w:lvl>
    <w:lvl w:ilvl="8" w:tplc="A8BEEF4E">
      <w:start w:val="1"/>
      <w:numFmt w:val="lowerLetter"/>
      <w:lvlText w:val="%9."/>
      <w:lvlJc w:val="left"/>
      <w:pPr>
        <w:ind w:left="1020" w:hanging="360"/>
      </w:pPr>
    </w:lvl>
  </w:abstractNum>
  <w:abstractNum w:abstractNumId="9" w15:restartNumberingAfterBreak="0">
    <w:nsid w:val="073229F2"/>
    <w:multiLevelType w:val="hybridMultilevel"/>
    <w:tmpl w:val="59AE01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AB4198"/>
    <w:multiLevelType w:val="hybridMultilevel"/>
    <w:tmpl w:val="544C7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4C7A81"/>
    <w:multiLevelType w:val="hybridMultilevel"/>
    <w:tmpl w:val="09BA83DC"/>
    <w:lvl w:ilvl="0" w:tplc="1C483DE4">
      <w:start w:val="1"/>
      <w:numFmt w:val="decimal"/>
      <w:pStyle w:val="Heading4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6174DA"/>
    <w:multiLevelType w:val="multilevel"/>
    <w:tmpl w:val="18FCCC18"/>
    <w:styleLink w:val="CurrentList7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F33E61"/>
    <w:multiLevelType w:val="hybridMultilevel"/>
    <w:tmpl w:val="4D7867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ED229A"/>
    <w:multiLevelType w:val="hybridMultilevel"/>
    <w:tmpl w:val="60DA1D18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88547D"/>
    <w:multiLevelType w:val="multilevel"/>
    <w:tmpl w:val="68121688"/>
    <w:styleLink w:val="CurrentList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A23A1A"/>
    <w:multiLevelType w:val="hybridMultilevel"/>
    <w:tmpl w:val="73CCE3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51693"/>
    <w:multiLevelType w:val="hybridMultilevel"/>
    <w:tmpl w:val="5DD4F0C6"/>
    <w:lvl w:ilvl="0" w:tplc="7A14E60E">
      <w:start w:val="1"/>
      <w:numFmt w:val="upperLetter"/>
      <w:pStyle w:val="Letteredlist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281399"/>
    <w:multiLevelType w:val="hybridMultilevel"/>
    <w:tmpl w:val="10DE6EBE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B50152B"/>
    <w:multiLevelType w:val="hybridMultilevel"/>
    <w:tmpl w:val="74648F6A"/>
    <w:lvl w:ilvl="0" w:tplc="29CA89C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B704BFA"/>
    <w:multiLevelType w:val="hybridMultilevel"/>
    <w:tmpl w:val="A22E3B3E"/>
    <w:lvl w:ilvl="0" w:tplc="ECCCE6E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D163C4"/>
    <w:multiLevelType w:val="hybridMultilevel"/>
    <w:tmpl w:val="08F62E92"/>
    <w:lvl w:ilvl="0" w:tplc="26D4F120">
      <w:numFmt w:val="bullet"/>
      <w:lvlText w:val="-"/>
      <w:lvlJc w:val="left"/>
      <w:pPr>
        <w:ind w:left="720" w:hanging="360"/>
      </w:pPr>
      <w:rPr>
        <w:rFonts w:ascii="Calmetta" w:eastAsiaTheme="minorHAnsi" w:hAnsi="Calmetta" w:cs="Calmett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6635DD"/>
    <w:multiLevelType w:val="hybridMultilevel"/>
    <w:tmpl w:val="66E4A89E"/>
    <w:lvl w:ilvl="0" w:tplc="636EE5B4">
      <w:start w:val="1"/>
      <w:numFmt w:val="decimal"/>
      <w:lvlText w:val="%1."/>
      <w:lvlJc w:val="left"/>
      <w:pPr>
        <w:ind w:left="36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93C17B5"/>
    <w:multiLevelType w:val="multilevel"/>
    <w:tmpl w:val="677466E8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862724"/>
    <w:multiLevelType w:val="hybridMultilevel"/>
    <w:tmpl w:val="75C81C22"/>
    <w:lvl w:ilvl="0" w:tplc="C9C08308">
      <w:start w:val="1"/>
      <w:numFmt w:val="lowerLetter"/>
      <w:lvlText w:val="%1."/>
      <w:lvlJc w:val="left"/>
      <w:pPr>
        <w:ind w:left="2160" w:hanging="360"/>
      </w:pPr>
    </w:lvl>
    <w:lvl w:ilvl="1" w:tplc="3FD407B6">
      <w:start w:val="1"/>
      <w:numFmt w:val="lowerLetter"/>
      <w:lvlText w:val="%2."/>
      <w:lvlJc w:val="left"/>
      <w:pPr>
        <w:ind w:left="2160" w:hanging="360"/>
      </w:pPr>
    </w:lvl>
    <w:lvl w:ilvl="2" w:tplc="42669C40">
      <w:start w:val="1"/>
      <w:numFmt w:val="lowerLetter"/>
      <w:lvlText w:val="%3."/>
      <w:lvlJc w:val="left"/>
      <w:pPr>
        <w:ind w:left="2160" w:hanging="360"/>
      </w:pPr>
    </w:lvl>
    <w:lvl w:ilvl="3" w:tplc="BF12983C">
      <w:start w:val="1"/>
      <w:numFmt w:val="lowerLetter"/>
      <w:lvlText w:val="%4."/>
      <w:lvlJc w:val="left"/>
      <w:pPr>
        <w:ind w:left="2160" w:hanging="360"/>
      </w:pPr>
    </w:lvl>
    <w:lvl w:ilvl="4" w:tplc="D40A2BD0">
      <w:start w:val="1"/>
      <w:numFmt w:val="lowerLetter"/>
      <w:lvlText w:val="%5."/>
      <w:lvlJc w:val="left"/>
      <w:pPr>
        <w:ind w:left="2160" w:hanging="360"/>
      </w:pPr>
    </w:lvl>
    <w:lvl w:ilvl="5" w:tplc="2940CC86">
      <w:start w:val="1"/>
      <w:numFmt w:val="lowerLetter"/>
      <w:lvlText w:val="%6."/>
      <w:lvlJc w:val="left"/>
      <w:pPr>
        <w:ind w:left="2160" w:hanging="360"/>
      </w:pPr>
    </w:lvl>
    <w:lvl w:ilvl="6" w:tplc="C5049CAC">
      <w:start w:val="1"/>
      <w:numFmt w:val="lowerLetter"/>
      <w:lvlText w:val="%7."/>
      <w:lvlJc w:val="left"/>
      <w:pPr>
        <w:ind w:left="2160" w:hanging="360"/>
      </w:pPr>
    </w:lvl>
    <w:lvl w:ilvl="7" w:tplc="E654E5D8">
      <w:start w:val="1"/>
      <w:numFmt w:val="lowerLetter"/>
      <w:lvlText w:val="%8."/>
      <w:lvlJc w:val="left"/>
      <w:pPr>
        <w:ind w:left="2160" w:hanging="360"/>
      </w:pPr>
    </w:lvl>
    <w:lvl w:ilvl="8" w:tplc="20DAA57E">
      <w:start w:val="1"/>
      <w:numFmt w:val="lowerLetter"/>
      <w:lvlText w:val="%9."/>
      <w:lvlJc w:val="left"/>
      <w:pPr>
        <w:ind w:left="2160" w:hanging="360"/>
      </w:pPr>
    </w:lvl>
  </w:abstractNum>
  <w:abstractNum w:abstractNumId="25" w15:restartNumberingAfterBreak="0">
    <w:nsid w:val="2F226CA6"/>
    <w:multiLevelType w:val="hybridMultilevel"/>
    <w:tmpl w:val="7682CFE2"/>
    <w:lvl w:ilvl="0" w:tplc="A81E1F74">
      <w:start w:val="1"/>
      <w:numFmt w:val="decimal"/>
      <w:lvlText w:val="%1."/>
      <w:lvlJc w:val="left"/>
      <w:pPr>
        <w:ind w:left="720" w:hanging="360"/>
      </w:pPr>
      <w:rPr>
        <w:rFonts w:ascii="Calmetta" w:eastAsiaTheme="minorHAnsi" w:hAnsi="Calmetta" w:cs="Times New Roman (Body CS)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C0F06"/>
    <w:multiLevelType w:val="multilevel"/>
    <w:tmpl w:val="1EE6CD3E"/>
    <w:styleLink w:val="CurrentList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0C63B9C"/>
    <w:multiLevelType w:val="multilevel"/>
    <w:tmpl w:val="56544D4C"/>
    <w:styleLink w:val="BNList"/>
    <w:lvl w:ilvl="0">
      <w:start w:val="1"/>
      <w:numFmt w:val="decimal"/>
      <w:pStyle w:val="1NumberedHeading1"/>
      <w:lvlText w:val="%1"/>
      <w:lvlJc w:val="left"/>
      <w:pPr>
        <w:ind w:left="851" w:hanging="851"/>
      </w:pPr>
      <w:rPr>
        <w:rFonts w:asciiTheme="majorHAnsi" w:hAnsiTheme="majorHAnsi" w:hint="default"/>
        <w:b w:val="0"/>
        <w:sz w:val="22"/>
      </w:rPr>
    </w:lvl>
    <w:lvl w:ilvl="1">
      <w:start w:val="1"/>
      <w:numFmt w:val="decimal"/>
      <w:pStyle w:val="2TfGMHeading2"/>
      <w:lvlText w:val="%1.%2"/>
      <w:lvlJc w:val="left"/>
      <w:pPr>
        <w:ind w:left="993" w:hanging="851"/>
      </w:pPr>
      <w:rPr>
        <w:rFonts w:ascii="Calibri" w:hAnsi="Calibri" w:hint="default"/>
        <w:sz w:val="26"/>
      </w:rPr>
    </w:lvl>
    <w:lvl w:ilvl="2">
      <w:start w:val="1"/>
      <w:numFmt w:val="decimal"/>
      <w:pStyle w:val="3TfGMHeading3"/>
      <w:lvlText w:val="%1.%2.%3"/>
      <w:lvlJc w:val="left"/>
      <w:pPr>
        <w:ind w:left="851" w:hanging="851"/>
      </w:pPr>
      <w:rPr>
        <w:rFonts w:ascii="Calibri" w:hAnsi="Calibri" w:hint="default"/>
        <w:sz w:val="26"/>
      </w:rPr>
    </w:lvl>
    <w:lvl w:ilvl="3">
      <w:start w:val="1"/>
      <w:numFmt w:val="bullet"/>
      <w:pStyle w:val="4TfGMBullet1"/>
      <w:lvlText w:val=""/>
      <w:lvlJc w:val="left"/>
      <w:pPr>
        <w:ind w:left="908" w:firstLine="510"/>
      </w:pPr>
      <w:rPr>
        <w:rFonts w:ascii="Symbol" w:hAnsi="Symbol" w:hint="default"/>
        <w:color w:val="auto"/>
        <w:sz w:val="26"/>
      </w:rPr>
    </w:lvl>
    <w:lvl w:ilvl="4">
      <w:start w:val="1"/>
      <w:numFmt w:val="bullet"/>
      <w:pStyle w:val="5TfGMBullet2"/>
      <w:lvlText w:val=""/>
      <w:lvlJc w:val="left"/>
      <w:pPr>
        <w:ind w:left="567" w:firstLine="851"/>
      </w:pPr>
      <w:rPr>
        <w:rFonts w:ascii="Symbol" w:hAnsi="Symbol" w:hint="default"/>
        <w:sz w:val="26"/>
      </w:rPr>
    </w:lvl>
    <w:lvl w:ilvl="5">
      <w:start w:val="1"/>
      <w:numFmt w:val="lowerRoman"/>
      <w:pStyle w:val="6TfGMRecommendations"/>
      <w:lvlText w:val="%6)"/>
      <w:lvlJc w:val="left"/>
      <w:pPr>
        <w:ind w:left="567" w:firstLine="510"/>
      </w:pPr>
      <w:rPr>
        <w:rFonts w:ascii="Calibri" w:hAnsi="Calibri" w:hint="default"/>
        <w:sz w:val="26"/>
      </w:rPr>
    </w:lvl>
    <w:lvl w:ilvl="6">
      <w:start w:val="1"/>
      <w:numFmt w:val="none"/>
      <w:lvlText w:val=""/>
      <w:lvlJc w:val="left"/>
      <w:pPr>
        <w:ind w:left="851" w:firstLine="31918"/>
      </w:pPr>
      <w:rPr>
        <w:rFonts w:ascii="Calibri" w:hAnsi="Calibri" w:hint="default"/>
        <w:sz w:val="26"/>
      </w:rPr>
    </w:lvl>
    <w:lvl w:ilvl="7">
      <w:start w:val="1"/>
      <w:numFmt w:val="lowerLetter"/>
      <w:lvlText w:val="%8."/>
      <w:lvlJc w:val="left"/>
      <w:pPr>
        <w:ind w:left="12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3320" w:hanging="360"/>
      </w:pPr>
      <w:rPr>
        <w:rFonts w:hint="default"/>
      </w:rPr>
    </w:lvl>
  </w:abstractNum>
  <w:abstractNum w:abstractNumId="28" w15:restartNumberingAfterBreak="0">
    <w:nsid w:val="41B44A99"/>
    <w:multiLevelType w:val="hybridMultilevel"/>
    <w:tmpl w:val="100ABFB6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02262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9113FD"/>
    <w:multiLevelType w:val="multilevel"/>
    <w:tmpl w:val="B6A68B1E"/>
    <w:styleLink w:val="CurrentList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4CDB4281"/>
    <w:multiLevelType w:val="hybridMultilevel"/>
    <w:tmpl w:val="043248BA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7816B7"/>
    <w:multiLevelType w:val="multilevel"/>
    <w:tmpl w:val="A3EADA5A"/>
    <w:styleLink w:val="CurrentList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52B40E6A"/>
    <w:multiLevelType w:val="hybridMultilevel"/>
    <w:tmpl w:val="2C786A6E"/>
    <w:lvl w:ilvl="0" w:tplc="CEB23BC6">
      <w:start w:val="1"/>
      <w:numFmt w:val="decimal"/>
      <w:pStyle w:val="Heading4numbered"/>
      <w:lvlText w:val="%1."/>
      <w:lvlJc w:val="left"/>
      <w:pPr>
        <w:tabs>
          <w:tab w:val="num" w:pos="0"/>
        </w:tabs>
        <w:ind w:left="425" w:hanging="42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A4058"/>
    <w:multiLevelType w:val="multilevel"/>
    <w:tmpl w:val="A3EADA5A"/>
    <w:styleLink w:val="CurrentList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E7615DC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965B4"/>
    <w:multiLevelType w:val="hybridMultilevel"/>
    <w:tmpl w:val="DA3CD77A"/>
    <w:lvl w:ilvl="0" w:tplc="CDE8D9E0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56C24"/>
    <w:multiLevelType w:val="hybridMultilevel"/>
    <w:tmpl w:val="FEACCF1A"/>
    <w:lvl w:ilvl="0" w:tplc="D12AD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904BF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1A277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3D01B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BA092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4498CD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8BFE01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35806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8F479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8" w15:restartNumberingAfterBreak="0">
    <w:nsid w:val="6EE06445"/>
    <w:multiLevelType w:val="hybridMultilevel"/>
    <w:tmpl w:val="E5BE47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7A3D99"/>
    <w:multiLevelType w:val="hybridMultilevel"/>
    <w:tmpl w:val="AC942918"/>
    <w:lvl w:ilvl="0" w:tplc="9F04DA2C">
      <w:start w:val="1"/>
      <w:numFmt w:val="decimal"/>
      <w:pStyle w:val="ListNumberList2"/>
      <w:lvlText w:val="%1."/>
      <w:lvlJc w:val="left"/>
      <w:pPr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34161A"/>
    <w:multiLevelType w:val="hybridMultilevel"/>
    <w:tmpl w:val="907206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45C0F"/>
    <w:multiLevelType w:val="hybridMultilevel"/>
    <w:tmpl w:val="35C079E4"/>
    <w:lvl w:ilvl="0" w:tplc="29CA8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FA0712"/>
    <w:multiLevelType w:val="hybridMultilevel"/>
    <w:tmpl w:val="FD18117E"/>
    <w:lvl w:ilvl="0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F4F552F"/>
    <w:multiLevelType w:val="hybridMultilevel"/>
    <w:tmpl w:val="E526A1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CA89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744">
    <w:abstractNumId w:val="23"/>
  </w:num>
  <w:num w:numId="2" w16cid:durableId="2002272420">
    <w:abstractNumId w:val="30"/>
  </w:num>
  <w:num w:numId="3" w16cid:durableId="689531887">
    <w:abstractNumId w:val="32"/>
  </w:num>
  <w:num w:numId="4" w16cid:durableId="941035880">
    <w:abstractNumId w:val="34"/>
  </w:num>
  <w:num w:numId="5" w16cid:durableId="2113163756">
    <w:abstractNumId w:val="26"/>
  </w:num>
  <w:num w:numId="6" w16cid:durableId="1955868530">
    <w:abstractNumId w:val="33"/>
  </w:num>
  <w:num w:numId="7" w16cid:durableId="6635038">
    <w:abstractNumId w:val="15"/>
  </w:num>
  <w:num w:numId="8" w16cid:durableId="644941354">
    <w:abstractNumId w:val="12"/>
  </w:num>
  <w:num w:numId="9" w16cid:durableId="1607611453">
    <w:abstractNumId w:val="1"/>
  </w:num>
  <w:num w:numId="10" w16cid:durableId="1043292659">
    <w:abstractNumId w:val="27"/>
  </w:num>
  <w:num w:numId="11" w16cid:durableId="610746412">
    <w:abstractNumId w:val="17"/>
  </w:num>
  <w:num w:numId="12" w16cid:durableId="963728063">
    <w:abstractNumId w:val="27"/>
  </w:num>
  <w:num w:numId="13" w16cid:durableId="1720278811">
    <w:abstractNumId w:val="11"/>
  </w:num>
  <w:num w:numId="14" w16cid:durableId="1414352834">
    <w:abstractNumId w:val="4"/>
  </w:num>
  <w:num w:numId="15" w16cid:durableId="2057661873">
    <w:abstractNumId w:val="2"/>
  </w:num>
  <w:num w:numId="16" w16cid:durableId="1575702308">
    <w:abstractNumId w:val="3"/>
  </w:num>
  <w:num w:numId="17" w16cid:durableId="1725828755">
    <w:abstractNumId w:val="0"/>
  </w:num>
  <w:num w:numId="18" w16cid:durableId="1398088316">
    <w:abstractNumId w:val="39"/>
  </w:num>
  <w:num w:numId="19" w16cid:durableId="737748047">
    <w:abstractNumId w:val="22"/>
  </w:num>
  <w:num w:numId="20" w16cid:durableId="1339692571">
    <w:abstractNumId w:val="25"/>
  </w:num>
  <w:num w:numId="21" w16cid:durableId="1537502791">
    <w:abstractNumId w:val="6"/>
  </w:num>
  <w:num w:numId="22" w16cid:durableId="102460523">
    <w:abstractNumId w:val="9"/>
  </w:num>
  <w:num w:numId="23" w16cid:durableId="1847329628">
    <w:abstractNumId w:val="16"/>
  </w:num>
  <w:num w:numId="24" w16cid:durableId="1057776688">
    <w:abstractNumId w:val="36"/>
  </w:num>
  <w:num w:numId="25" w16cid:durableId="1421831245">
    <w:abstractNumId w:val="10"/>
  </w:num>
  <w:num w:numId="26" w16cid:durableId="1350135324">
    <w:abstractNumId w:val="35"/>
  </w:num>
  <w:num w:numId="27" w16cid:durableId="891431309">
    <w:abstractNumId w:val="24"/>
  </w:num>
  <w:num w:numId="28" w16cid:durableId="1012223046">
    <w:abstractNumId w:val="43"/>
  </w:num>
  <w:num w:numId="29" w16cid:durableId="1614170754">
    <w:abstractNumId w:val="13"/>
  </w:num>
  <w:num w:numId="30" w16cid:durableId="14354585">
    <w:abstractNumId w:val="8"/>
  </w:num>
  <w:num w:numId="31" w16cid:durableId="520053947">
    <w:abstractNumId w:val="40"/>
  </w:num>
  <w:num w:numId="32" w16cid:durableId="1747074317">
    <w:abstractNumId w:val="7"/>
  </w:num>
  <w:num w:numId="33" w16cid:durableId="1079519395">
    <w:abstractNumId w:val="29"/>
  </w:num>
  <w:num w:numId="34" w16cid:durableId="1991059294">
    <w:abstractNumId w:val="38"/>
  </w:num>
  <w:num w:numId="35" w16cid:durableId="726294145">
    <w:abstractNumId w:val="37"/>
  </w:num>
  <w:num w:numId="36" w16cid:durableId="1868714472">
    <w:abstractNumId w:val="42"/>
  </w:num>
  <w:num w:numId="37" w16cid:durableId="2137870652">
    <w:abstractNumId w:val="5"/>
  </w:num>
  <w:num w:numId="38" w16cid:durableId="999503277">
    <w:abstractNumId w:val="20"/>
  </w:num>
  <w:num w:numId="39" w16cid:durableId="2019892142">
    <w:abstractNumId w:val="21"/>
  </w:num>
  <w:num w:numId="40" w16cid:durableId="217015138">
    <w:abstractNumId w:val="41"/>
  </w:num>
  <w:num w:numId="41" w16cid:durableId="917251195">
    <w:abstractNumId w:val="28"/>
  </w:num>
  <w:num w:numId="42" w16cid:durableId="1744059229">
    <w:abstractNumId w:val="18"/>
  </w:num>
  <w:num w:numId="43" w16cid:durableId="1612709904">
    <w:abstractNumId w:val="19"/>
  </w:num>
  <w:num w:numId="44" w16cid:durableId="34232349">
    <w:abstractNumId w:val="14"/>
  </w:num>
  <w:num w:numId="45" w16cid:durableId="1846437135">
    <w:abstractNumId w:val="3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247"/>
    <w:rsid w:val="000010BC"/>
    <w:rsid w:val="00002727"/>
    <w:rsid w:val="00002F19"/>
    <w:rsid w:val="0000396B"/>
    <w:rsid w:val="00003A80"/>
    <w:rsid w:val="00003D00"/>
    <w:rsid w:val="00003F9D"/>
    <w:rsid w:val="00010386"/>
    <w:rsid w:val="00010D76"/>
    <w:rsid w:val="00011597"/>
    <w:rsid w:val="00013B14"/>
    <w:rsid w:val="000161CD"/>
    <w:rsid w:val="00017A29"/>
    <w:rsid w:val="00024F8A"/>
    <w:rsid w:val="0002571A"/>
    <w:rsid w:val="00025A05"/>
    <w:rsid w:val="00025ECA"/>
    <w:rsid w:val="00025FB9"/>
    <w:rsid w:val="00026039"/>
    <w:rsid w:val="000263D4"/>
    <w:rsid w:val="00026455"/>
    <w:rsid w:val="00030FBC"/>
    <w:rsid w:val="00032554"/>
    <w:rsid w:val="0003338F"/>
    <w:rsid w:val="0003560C"/>
    <w:rsid w:val="00036633"/>
    <w:rsid w:val="00037E05"/>
    <w:rsid w:val="00041284"/>
    <w:rsid w:val="00041E75"/>
    <w:rsid w:val="00044460"/>
    <w:rsid w:val="00045AE9"/>
    <w:rsid w:val="0004633A"/>
    <w:rsid w:val="00047DC0"/>
    <w:rsid w:val="000510A8"/>
    <w:rsid w:val="0005326C"/>
    <w:rsid w:val="000537DB"/>
    <w:rsid w:val="0006061C"/>
    <w:rsid w:val="00061CE6"/>
    <w:rsid w:val="000621AC"/>
    <w:rsid w:val="00062BDD"/>
    <w:rsid w:val="0006461E"/>
    <w:rsid w:val="000659F1"/>
    <w:rsid w:val="000676C0"/>
    <w:rsid w:val="00070C55"/>
    <w:rsid w:val="000713C7"/>
    <w:rsid w:val="00072B87"/>
    <w:rsid w:val="00074E13"/>
    <w:rsid w:val="000750AE"/>
    <w:rsid w:val="000767B2"/>
    <w:rsid w:val="0008067B"/>
    <w:rsid w:val="00083632"/>
    <w:rsid w:val="000841A0"/>
    <w:rsid w:val="00086272"/>
    <w:rsid w:val="0008669E"/>
    <w:rsid w:val="00090671"/>
    <w:rsid w:val="0009099E"/>
    <w:rsid w:val="00090CDE"/>
    <w:rsid w:val="00091831"/>
    <w:rsid w:val="000929AA"/>
    <w:rsid w:val="00093AB8"/>
    <w:rsid w:val="000940B1"/>
    <w:rsid w:val="0009739E"/>
    <w:rsid w:val="000A02B9"/>
    <w:rsid w:val="000A4459"/>
    <w:rsid w:val="000A5396"/>
    <w:rsid w:val="000B17DE"/>
    <w:rsid w:val="000B247D"/>
    <w:rsid w:val="000B30A8"/>
    <w:rsid w:val="000B3D7A"/>
    <w:rsid w:val="000B4582"/>
    <w:rsid w:val="000B62DC"/>
    <w:rsid w:val="000B7BCC"/>
    <w:rsid w:val="000C001C"/>
    <w:rsid w:val="000C1ECA"/>
    <w:rsid w:val="000C1EDB"/>
    <w:rsid w:val="000C258B"/>
    <w:rsid w:val="000C3336"/>
    <w:rsid w:val="000C3F54"/>
    <w:rsid w:val="000C65BB"/>
    <w:rsid w:val="000D15EE"/>
    <w:rsid w:val="000D1CB0"/>
    <w:rsid w:val="000D3198"/>
    <w:rsid w:val="000D4679"/>
    <w:rsid w:val="000D5597"/>
    <w:rsid w:val="000D66B8"/>
    <w:rsid w:val="000E21FD"/>
    <w:rsid w:val="000E4424"/>
    <w:rsid w:val="000F0EB8"/>
    <w:rsid w:val="000F1476"/>
    <w:rsid w:val="000F175D"/>
    <w:rsid w:val="000F1BA7"/>
    <w:rsid w:val="000F3776"/>
    <w:rsid w:val="000F3C68"/>
    <w:rsid w:val="00101507"/>
    <w:rsid w:val="00102563"/>
    <w:rsid w:val="00102BE4"/>
    <w:rsid w:val="0010630A"/>
    <w:rsid w:val="001068CF"/>
    <w:rsid w:val="00111252"/>
    <w:rsid w:val="00111D30"/>
    <w:rsid w:val="00113A6B"/>
    <w:rsid w:val="00113B1B"/>
    <w:rsid w:val="0011430F"/>
    <w:rsid w:val="0011627E"/>
    <w:rsid w:val="001169EE"/>
    <w:rsid w:val="00117176"/>
    <w:rsid w:val="001232FF"/>
    <w:rsid w:val="00123489"/>
    <w:rsid w:val="0012433F"/>
    <w:rsid w:val="00126857"/>
    <w:rsid w:val="00126E37"/>
    <w:rsid w:val="001303F2"/>
    <w:rsid w:val="00132FB0"/>
    <w:rsid w:val="00133B74"/>
    <w:rsid w:val="00136211"/>
    <w:rsid w:val="0013691A"/>
    <w:rsid w:val="00137BC3"/>
    <w:rsid w:val="0014065D"/>
    <w:rsid w:val="00140670"/>
    <w:rsid w:val="00140AC6"/>
    <w:rsid w:val="001425E4"/>
    <w:rsid w:val="001426E0"/>
    <w:rsid w:val="00143651"/>
    <w:rsid w:val="001445FE"/>
    <w:rsid w:val="00144A90"/>
    <w:rsid w:val="00145BE7"/>
    <w:rsid w:val="00146909"/>
    <w:rsid w:val="00146A1F"/>
    <w:rsid w:val="00146A3B"/>
    <w:rsid w:val="001506C1"/>
    <w:rsid w:val="00150D28"/>
    <w:rsid w:val="001511B8"/>
    <w:rsid w:val="00151A3C"/>
    <w:rsid w:val="00152D42"/>
    <w:rsid w:val="001530DE"/>
    <w:rsid w:val="00161601"/>
    <w:rsid w:val="00163293"/>
    <w:rsid w:val="00165781"/>
    <w:rsid w:val="001662B4"/>
    <w:rsid w:val="00166A6A"/>
    <w:rsid w:val="0017250B"/>
    <w:rsid w:val="00172F61"/>
    <w:rsid w:val="00173272"/>
    <w:rsid w:val="00174167"/>
    <w:rsid w:val="001745C1"/>
    <w:rsid w:val="001747B4"/>
    <w:rsid w:val="001754C6"/>
    <w:rsid w:val="00175509"/>
    <w:rsid w:val="00176697"/>
    <w:rsid w:val="00176B80"/>
    <w:rsid w:val="00181927"/>
    <w:rsid w:val="00182BE7"/>
    <w:rsid w:val="001851BC"/>
    <w:rsid w:val="00185E5F"/>
    <w:rsid w:val="001865FB"/>
    <w:rsid w:val="00186AAB"/>
    <w:rsid w:val="00186E7E"/>
    <w:rsid w:val="00190295"/>
    <w:rsid w:val="00191D34"/>
    <w:rsid w:val="001947A1"/>
    <w:rsid w:val="00194B2F"/>
    <w:rsid w:val="00195A17"/>
    <w:rsid w:val="00196E5E"/>
    <w:rsid w:val="001A053F"/>
    <w:rsid w:val="001A1793"/>
    <w:rsid w:val="001A1BCF"/>
    <w:rsid w:val="001A1D80"/>
    <w:rsid w:val="001A44B8"/>
    <w:rsid w:val="001B31F5"/>
    <w:rsid w:val="001B343F"/>
    <w:rsid w:val="001B429B"/>
    <w:rsid w:val="001B5126"/>
    <w:rsid w:val="001B65E4"/>
    <w:rsid w:val="001C1195"/>
    <w:rsid w:val="001C234C"/>
    <w:rsid w:val="001C55B9"/>
    <w:rsid w:val="001C644B"/>
    <w:rsid w:val="001D07F7"/>
    <w:rsid w:val="001D09A7"/>
    <w:rsid w:val="001D121E"/>
    <w:rsid w:val="001D222B"/>
    <w:rsid w:val="001D2434"/>
    <w:rsid w:val="001D2C6F"/>
    <w:rsid w:val="001D2CD3"/>
    <w:rsid w:val="001D2FDC"/>
    <w:rsid w:val="001D3286"/>
    <w:rsid w:val="001D54D9"/>
    <w:rsid w:val="001D7055"/>
    <w:rsid w:val="001E054B"/>
    <w:rsid w:val="001E13F1"/>
    <w:rsid w:val="001E444B"/>
    <w:rsid w:val="001E4C18"/>
    <w:rsid w:val="001E5AD1"/>
    <w:rsid w:val="001E659C"/>
    <w:rsid w:val="001E709F"/>
    <w:rsid w:val="001F006C"/>
    <w:rsid w:val="001F04C1"/>
    <w:rsid w:val="001F344E"/>
    <w:rsid w:val="001F3879"/>
    <w:rsid w:val="001F4247"/>
    <w:rsid w:val="001F62E7"/>
    <w:rsid w:val="001F6972"/>
    <w:rsid w:val="001F7BF2"/>
    <w:rsid w:val="00200363"/>
    <w:rsid w:val="00201EF3"/>
    <w:rsid w:val="00205480"/>
    <w:rsid w:val="00205F92"/>
    <w:rsid w:val="0020710C"/>
    <w:rsid w:val="00211C06"/>
    <w:rsid w:val="002121A4"/>
    <w:rsid w:val="00212E5C"/>
    <w:rsid w:val="00214BD6"/>
    <w:rsid w:val="00215583"/>
    <w:rsid w:val="002159F4"/>
    <w:rsid w:val="00215F27"/>
    <w:rsid w:val="002160E9"/>
    <w:rsid w:val="00220EB4"/>
    <w:rsid w:val="002215AD"/>
    <w:rsid w:val="00221B90"/>
    <w:rsid w:val="00221E75"/>
    <w:rsid w:val="0022382F"/>
    <w:rsid w:val="00223C0F"/>
    <w:rsid w:val="00225290"/>
    <w:rsid w:val="002260CB"/>
    <w:rsid w:val="00226152"/>
    <w:rsid w:val="0022651F"/>
    <w:rsid w:val="00226E2C"/>
    <w:rsid w:val="00226E68"/>
    <w:rsid w:val="002317EB"/>
    <w:rsid w:val="00231E22"/>
    <w:rsid w:val="00232936"/>
    <w:rsid w:val="00232AD5"/>
    <w:rsid w:val="0023364D"/>
    <w:rsid w:val="00233EA5"/>
    <w:rsid w:val="002340DF"/>
    <w:rsid w:val="00242620"/>
    <w:rsid w:val="00242660"/>
    <w:rsid w:val="00244589"/>
    <w:rsid w:val="00244C5E"/>
    <w:rsid w:val="00246BB1"/>
    <w:rsid w:val="00251B2A"/>
    <w:rsid w:val="00255533"/>
    <w:rsid w:val="00262F0D"/>
    <w:rsid w:val="00263830"/>
    <w:rsid w:val="00264A9C"/>
    <w:rsid w:val="00264AD1"/>
    <w:rsid w:val="00264C65"/>
    <w:rsid w:val="002669ED"/>
    <w:rsid w:val="00271918"/>
    <w:rsid w:val="00272920"/>
    <w:rsid w:val="00272BEA"/>
    <w:rsid w:val="002730ED"/>
    <w:rsid w:val="00275EF7"/>
    <w:rsid w:val="00275FAF"/>
    <w:rsid w:val="00276E49"/>
    <w:rsid w:val="002800D2"/>
    <w:rsid w:val="00281134"/>
    <w:rsid w:val="00281EB8"/>
    <w:rsid w:val="00283E75"/>
    <w:rsid w:val="002844A6"/>
    <w:rsid w:val="00284F36"/>
    <w:rsid w:val="0028509B"/>
    <w:rsid w:val="00285A65"/>
    <w:rsid w:val="002910B9"/>
    <w:rsid w:val="00296874"/>
    <w:rsid w:val="00296F4B"/>
    <w:rsid w:val="002A0619"/>
    <w:rsid w:val="002A1758"/>
    <w:rsid w:val="002A2F9F"/>
    <w:rsid w:val="002A36D4"/>
    <w:rsid w:val="002A3754"/>
    <w:rsid w:val="002A521F"/>
    <w:rsid w:val="002A6A1A"/>
    <w:rsid w:val="002B244C"/>
    <w:rsid w:val="002B39F6"/>
    <w:rsid w:val="002B5FBA"/>
    <w:rsid w:val="002B7888"/>
    <w:rsid w:val="002C0C27"/>
    <w:rsid w:val="002C4374"/>
    <w:rsid w:val="002C62A4"/>
    <w:rsid w:val="002C706F"/>
    <w:rsid w:val="002D0ECC"/>
    <w:rsid w:val="002D3B0B"/>
    <w:rsid w:val="002D5192"/>
    <w:rsid w:val="002D5209"/>
    <w:rsid w:val="002D57D3"/>
    <w:rsid w:val="002D5A01"/>
    <w:rsid w:val="002D6377"/>
    <w:rsid w:val="002D659D"/>
    <w:rsid w:val="002D77FD"/>
    <w:rsid w:val="002E02B2"/>
    <w:rsid w:val="002E448C"/>
    <w:rsid w:val="002E454C"/>
    <w:rsid w:val="002E4BAF"/>
    <w:rsid w:val="002E56FB"/>
    <w:rsid w:val="002E646B"/>
    <w:rsid w:val="002F0809"/>
    <w:rsid w:val="002F0978"/>
    <w:rsid w:val="002F3F66"/>
    <w:rsid w:val="002F5A34"/>
    <w:rsid w:val="002F5B34"/>
    <w:rsid w:val="00300B55"/>
    <w:rsid w:val="00303D05"/>
    <w:rsid w:val="0030406D"/>
    <w:rsid w:val="0030477F"/>
    <w:rsid w:val="00304995"/>
    <w:rsid w:val="00305E23"/>
    <w:rsid w:val="00312E22"/>
    <w:rsid w:val="00317E6F"/>
    <w:rsid w:val="003214DC"/>
    <w:rsid w:val="00322244"/>
    <w:rsid w:val="00322249"/>
    <w:rsid w:val="00322AF2"/>
    <w:rsid w:val="00322D14"/>
    <w:rsid w:val="00323BD8"/>
    <w:rsid w:val="0032514C"/>
    <w:rsid w:val="00330DB8"/>
    <w:rsid w:val="00330FE2"/>
    <w:rsid w:val="003320B3"/>
    <w:rsid w:val="00332655"/>
    <w:rsid w:val="00333596"/>
    <w:rsid w:val="00335157"/>
    <w:rsid w:val="00335C5B"/>
    <w:rsid w:val="0034019E"/>
    <w:rsid w:val="003406F5"/>
    <w:rsid w:val="0034225B"/>
    <w:rsid w:val="0034262B"/>
    <w:rsid w:val="00343E6F"/>
    <w:rsid w:val="00344B5E"/>
    <w:rsid w:val="00344D6F"/>
    <w:rsid w:val="00346F82"/>
    <w:rsid w:val="00350272"/>
    <w:rsid w:val="003511D9"/>
    <w:rsid w:val="00355315"/>
    <w:rsid w:val="00356350"/>
    <w:rsid w:val="00356461"/>
    <w:rsid w:val="00357233"/>
    <w:rsid w:val="003600C9"/>
    <w:rsid w:val="0036023C"/>
    <w:rsid w:val="00360680"/>
    <w:rsid w:val="0036225D"/>
    <w:rsid w:val="003625E2"/>
    <w:rsid w:val="00362794"/>
    <w:rsid w:val="00362CEB"/>
    <w:rsid w:val="0036318B"/>
    <w:rsid w:val="00363828"/>
    <w:rsid w:val="00366BB5"/>
    <w:rsid w:val="0037136A"/>
    <w:rsid w:val="003719D0"/>
    <w:rsid w:val="00371FD8"/>
    <w:rsid w:val="00374CE5"/>
    <w:rsid w:val="003756A1"/>
    <w:rsid w:val="00380AB6"/>
    <w:rsid w:val="003811DC"/>
    <w:rsid w:val="003825E9"/>
    <w:rsid w:val="0038293F"/>
    <w:rsid w:val="00386E06"/>
    <w:rsid w:val="00386FEA"/>
    <w:rsid w:val="003913DC"/>
    <w:rsid w:val="00391ACE"/>
    <w:rsid w:val="00391B62"/>
    <w:rsid w:val="00396E9C"/>
    <w:rsid w:val="003A0ABA"/>
    <w:rsid w:val="003A1B1D"/>
    <w:rsid w:val="003A21D9"/>
    <w:rsid w:val="003A22D8"/>
    <w:rsid w:val="003A4302"/>
    <w:rsid w:val="003A4FA1"/>
    <w:rsid w:val="003A6E3B"/>
    <w:rsid w:val="003B10D3"/>
    <w:rsid w:val="003B159F"/>
    <w:rsid w:val="003B1C41"/>
    <w:rsid w:val="003B3D88"/>
    <w:rsid w:val="003B5FBE"/>
    <w:rsid w:val="003B68A3"/>
    <w:rsid w:val="003B7FF8"/>
    <w:rsid w:val="003C05DC"/>
    <w:rsid w:val="003C0B26"/>
    <w:rsid w:val="003C1A5D"/>
    <w:rsid w:val="003C2385"/>
    <w:rsid w:val="003C2C26"/>
    <w:rsid w:val="003C3D48"/>
    <w:rsid w:val="003D00A0"/>
    <w:rsid w:val="003D0A94"/>
    <w:rsid w:val="003D426D"/>
    <w:rsid w:val="003D53E8"/>
    <w:rsid w:val="003E1DC4"/>
    <w:rsid w:val="003E23D8"/>
    <w:rsid w:val="003E70A7"/>
    <w:rsid w:val="003F2245"/>
    <w:rsid w:val="003F42F0"/>
    <w:rsid w:val="003F4B21"/>
    <w:rsid w:val="003F6913"/>
    <w:rsid w:val="00400454"/>
    <w:rsid w:val="004012C5"/>
    <w:rsid w:val="00403F81"/>
    <w:rsid w:val="00404380"/>
    <w:rsid w:val="004046F4"/>
    <w:rsid w:val="00404D45"/>
    <w:rsid w:val="004060BE"/>
    <w:rsid w:val="00410DB2"/>
    <w:rsid w:val="004137A4"/>
    <w:rsid w:val="00415B37"/>
    <w:rsid w:val="004171C9"/>
    <w:rsid w:val="004210D0"/>
    <w:rsid w:val="00421BFA"/>
    <w:rsid w:val="00421DDB"/>
    <w:rsid w:val="00422BBC"/>
    <w:rsid w:val="00424959"/>
    <w:rsid w:val="00426860"/>
    <w:rsid w:val="0043027B"/>
    <w:rsid w:val="004329E3"/>
    <w:rsid w:val="00432F77"/>
    <w:rsid w:val="00434654"/>
    <w:rsid w:val="00435FC9"/>
    <w:rsid w:val="00436109"/>
    <w:rsid w:val="00436242"/>
    <w:rsid w:val="00437E36"/>
    <w:rsid w:val="004407E6"/>
    <w:rsid w:val="004424EA"/>
    <w:rsid w:val="0044274A"/>
    <w:rsid w:val="004450FF"/>
    <w:rsid w:val="0044525D"/>
    <w:rsid w:val="00445578"/>
    <w:rsid w:val="00450730"/>
    <w:rsid w:val="00455065"/>
    <w:rsid w:val="004552A6"/>
    <w:rsid w:val="00461465"/>
    <w:rsid w:val="004616C9"/>
    <w:rsid w:val="0046718A"/>
    <w:rsid w:val="0047244A"/>
    <w:rsid w:val="004779F0"/>
    <w:rsid w:val="004816CF"/>
    <w:rsid w:val="00481CB9"/>
    <w:rsid w:val="004826D7"/>
    <w:rsid w:val="00483843"/>
    <w:rsid w:val="00486315"/>
    <w:rsid w:val="00486992"/>
    <w:rsid w:val="00492483"/>
    <w:rsid w:val="00493D22"/>
    <w:rsid w:val="00494F88"/>
    <w:rsid w:val="004950A9"/>
    <w:rsid w:val="0049627C"/>
    <w:rsid w:val="0049693C"/>
    <w:rsid w:val="00497526"/>
    <w:rsid w:val="004A0799"/>
    <w:rsid w:val="004A0F5D"/>
    <w:rsid w:val="004A187F"/>
    <w:rsid w:val="004A2BD3"/>
    <w:rsid w:val="004A5458"/>
    <w:rsid w:val="004A55C4"/>
    <w:rsid w:val="004B1DB3"/>
    <w:rsid w:val="004B1FE3"/>
    <w:rsid w:val="004B27A6"/>
    <w:rsid w:val="004B27BC"/>
    <w:rsid w:val="004B39AF"/>
    <w:rsid w:val="004B79D5"/>
    <w:rsid w:val="004C1B5C"/>
    <w:rsid w:val="004C520F"/>
    <w:rsid w:val="004C6D9B"/>
    <w:rsid w:val="004C7DB3"/>
    <w:rsid w:val="004D2C79"/>
    <w:rsid w:val="004D2E92"/>
    <w:rsid w:val="004D6E01"/>
    <w:rsid w:val="004E04D6"/>
    <w:rsid w:val="004E0EB7"/>
    <w:rsid w:val="004E23DA"/>
    <w:rsid w:val="004E2F39"/>
    <w:rsid w:val="004E4F65"/>
    <w:rsid w:val="004E583D"/>
    <w:rsid w:val="004E64B1"/>
    <w:rsid w:val="004E7AC0"/>
    <w:rsid w:val="004F0262"/>
    <w:rsid w:val="004F11B2"/>
    <w:rsid w:val="004F25BD"/>
    <w:rsid w:val="004F36E9"/>
    <w:rsid w:val="004F3B7C"/>
    <w:rsid w:val="004F3C31"/>
    <w:rsid w:val="004F64D8"/>
    <w:rsid w:val="004F6AD4"/>
    <w:rsid w:val="00500078"/>
    <w:rsid w:val="00501A00"/>
    <w:rsid w:val="00501A37"/>
    <w:rsid w:val="00502300"/>
    <w:rsid w:val="00504245"/>
    <w:rsid w:val="005048F5"/>
    <w:rsid w:val="00506773"/>
    <w:rsid w:val="00506D11"/>
    <w:rsid w:val="00507BA1"/>
    <w:rsid w:val="0051208C"/>
    <w:rsid w:val="00514A2C"/>
    <w:rsid w:val="005205EF"/>
    <w:rsid w:val="00520DAF"/>
    <w:rsid w:val="005232BA"/>
    <w:rsid w:val="00523453"/>
    <w:rsid w:val="005251DF"/>
    <w:rsid w:val="00525309"/>
    <w:rsid w:val="005268DA"/>
    <w:rsid w:val="00527168"/>
    <w:rsid w:val="005302AD"/>
    <w:rsid w:val="00531201"/>
    <w:rsid w:val="00531C17"/>
    <w:rsid w:val="005344FA"/>
    <w:rsid w:val="00540690"/>
    <w:rsid w:val="005422F8"/>
    <w:rsid w:val="005430D5"/>
    <w:rsid w:val="00543BD9"/>
    <w:rsid w:val="00545A8E"/>
    <w:rsid w:val="00546A88"/>
    <w:rsid w:val="00547C59"/>
    <w:rsid w:val="0055173A"/>
    <w:rsid w:val="00553340"/>
    <w:rsid w:val="00557020"/>
    <w:rsid w:val="005579CC"/>
    <w:rsid w:val="00557CBF"/>
    <w:rsid w:val="00557D14"/>
    <w:rsid w:val="005601D2"/>
    <w:rsid w:val="00562B8F"/>
    <w:rsid w:val="00565EFE"/>
    <w:rsid w:val="0056628D"/>
    <w:rsid w:val="00566520"/>
    <w:rsid w:val="0057246D"/>
    <w:rsid w:val="0057472E"/>
    <w:rsid w:val="00574879"/>
    <w:rsid w:val="00574ABD"/>
    <w:rsid w:val="00576B88"/>
    <w:rsid w:val="00576BAC"/>
    <w:rsid w:val="00577B14"/>
    <w:rsid w:val="005803F7"/>
    <w:rsid w:val="005814CA"/>
    <w:rsid w:val="005817E6"/>
    <w:rsid w:val="00584471"/>
    <w:rsid w:val="005857FD"/>
    <w:rsid w:val="005859FD"/>
    <w:rsid w:val="005868AB"/>
    <w:rsid w:val="0058729A"/>
    <w:rsid w:val="005875BD"/>
    <w:rsid w:val="00587D1C"/>
    <w:rsid w:val="00587E26"/>
    <w:rsid w:val="00591426"/>
    <w:rsid w:val="0059273C"/>
    <w:rsid w:val="00593D0C"/>
    <w:rsid w:val="00593D3F"/>
    <w:rsid w:val="00594023"/>
    <w:rsid w:val="00595531"/>
    <w:rsid w:val="00597D49"/>
    <w:rsid w:val="005A1C0E"/>
    <w:rsid w:val="005A3F80"/>
    <w:rsid w:val="005A65F8"/>
    <w:rsid w:val="005A6E0E"/>
    <w:rsid w:val="005A736A"/>
    <w:rsid w:val="005B2487"/>
    <w:rsid w:val="005B4DDA"/>
    <w:rsid w:val="005B7748"/>
    <w:rsid w:val="005C0CAC"/>
    <w:rsid w:val="005C204F"/>
    <w:rsid w:val="005C3961"/>
    <w:rsid w:val="005C51C7"/>
    <w:rsid w:val="005C5B64"/>
    <w:rsid w:val="005C5DD5"/>
    <w:rsid w:val="005D27B1"/>
    <w:rsid w:val="005D48D1"/>
    <w:rsid w:val="005D49EE"/>
    <w:rsid w:val="005D4EFA"/>
    <w:rsid w:val="005D5B22"/>
    <w:rsid w:val="005E05E3"/>
    <w:rsid w:val="005E144E"/>
    <w:rsid w:val="005E1E1C"/>
    <w:rsid w:val="005E40A2"/>
    <w:rsid w:val="005E4122"/>
    <w:rsid w:val="005E4ADB"/>
    <w:rsid w:val="005E5AC2"/>
    <w:rsid w:val="005E5CFC"/>
    <w:rsid w:val="005E71AE"/>
    <w:rsid w:val="005F1402"/>
    <w:rsid w:val="005F1AC7"/>
    <w:rsid w:val="005F1CE0"/>
    <w:rsid w:val="005F4207"/>
    <w:rsid w:val="005F6BDF"/>
    <w:rsid w:val="00600866"/>
    <w:rsid w:val="0060362C"/>
    <w:rsid w:val="00603A67"/>
    <w:rsid w:val="00606A9E"/>
    <w:rsid w:val="00612E72"/>
    <w:rsid w:val="00614683"/>
    <w:rsid w:val="00614DE5"/>
    <w:rsid w:val="00615C29"/>
    <w:rsid w:val="0061687F"/>
    <w:rsid w:val="00621BA6"/>
    <w:rsid w:val="00625516"/>
    <w:rsid w:val="006263A9"/>
    <w:rsid w:val="00631527"/>
    <w:rsid w:val="006316E4"/>
    <w:rsid w:val="00632540"/>
    <w:rsid w:val="006339F4"/>
    <w:rsid w:val="00634D94"/>
    <w:rsid w:val="00636536"/>
    <w:rsid w:val="00636F6B"/>
    <w:rsid w:val="006375F6"/>
    <w:rsid w:val="0064297A"/>
    <w:rsid w:val="006434E9"/>
    <w:rsid w:val="006466DC"/>
    <w:rsid w:val="00646B07"/>
    <w:rsid w:val="006475DB"/>
    <w:rsid w:val="006514F0"/>
    <w:rsid w:val="0065495C"/>
    <w:rsid w:val="00656EDD"/>
    <w:rsid w:val="006625D9"/>
    <w:rsid w:val="0066493B"/>
    <w:rsid w:val="00665553"/>
    <w:rsid w:val="00666B25"/>
    <w:rsid w:val="006675EA"/>
    <w:rsid w:val="00670887"/>
    <w:rsid w:val="00671296"/>
    <w:rsid w:val="00673447"/>
    <w:rsid w:val="006744CB"/>
    <w:rsid w:val="00681011"/>
    <w:rsid w:val="006814A7"/>
    <w:rsid w:val="0068171E"/>
    <w:rsid w:val="006823E7"/>
    <w:rsid w:val="00683CC6"/>
    <w:rsid w:val="0068617B"/>
    <w:rsid w:val="0069264B"/>
    <w:rsid w:val="00695A35"/>
    <w:rsid w:val="00696621"/>
    <w:rsid w:val="006A116C"/>
    <w:rsid w:val="006A1EDF"/>
    <w:rsid w:val="006A2227"/>
    <w:rsid w:val="006A4042"/>
    <w:rsid w:val="006A5CAF"/>
    <w:rsid w:val="006A682F"/>
    <w:rsid w:val="006B0A3B"/>
    <w:rsid w:val="006B0F59"/>
    <w:rsid w:val="006B1AA6"/>
    <w:rsid w:val="006B224C"/>
    <w:rsid w:val="006B258F"/>
    <w:rsid w:val="006B3079"/>
    <w:rsid w:val="006B394D"/>
    <w:rsid w:val="006B422A"/>
    <w:rsid w:val="006B6ADB"/>
    <w:rsid w:val="006C2708"/>
    <w:rsid w:val="006C2DBD"/>
    <w:rsid w:val="006C349A"/>
    <w:rsid w:val="006C3663"/>
    <w:rsid w:val="006C6E55"/>
    <w:rsid w:val="006C6E58"/>
    <w:rsid w:val="006D0ABB"/>
    <w:rsid w:val="006D1ABB"/>
    <w:rsid w:val="006D515E"/>
    <w:rsid w:val="006D5303"/>
    <w:rsid w:val="006D702C"/>
    <w:rsid w:val="006D7EA1"/>
    <w:rsid w:val="006E1890"/>
    <w:rsid w:val="006E2F02"/>
    <w:rsid w:val="006E35DC"/>
    <w:rsid w:val="006E4B27"/>
    <w:rsid w:val="006E4BA1"/>
    <w:rsid w:val="006E65E8"/>
    <w:rsid w:val="006E6C50"/>
    <w:rsid w:val="006F3B07"/>
    <w:rsid w:val="006F697A"/>
    <w:rsid w:val="006F6CA4"/>
    <w:rsid w:val="0070104B"/>
    <w:rsid w:val="00704EBA"/>
    <w:rsid w:val="00710A2C"/>
    <w:rsid w:val="00714A16"/>
    <w:rsid w:val="007173A7"/>
    <w:rsid w:val="00723CF0"/>
    <w:rsid w:val="00724183"/>
    <w:rsid w:val="007249B5"/>
    <w:rsid w:val="00726967"/>
    <w:rsid w:val="0072786B"/>
    <w:rsid w:val="00730092"/>
    <w:rsid w:val="00730316"/>
    <w:rsid w:val="00732D7C"/>
    <w:rsid w:val="00733773"/>
    <w:rsid w:val="007342C7"/>
    <w:rsid w:val="00734F8B"/>
    <w:rsid w:val="00735240"/>
    <w:rsid w:val="00736E15"/>
    <w:rsid w:val="00744DB6"/>
    <w:rsid w:val="00746EAB"/>
    <w:rsid w:val="00746FF0"/>
    <w:rsid w:val="00751977"/>
    <w:rsid w:val="00752EF3"/>
    <w:rsid w:val="0075371C"/>
    <w:rsid w:val="00753B13"/>
    <w:rsid w:val="00754FFE"/>
    <w:rsid w:val="00761669"/>
    <w:rsid w:val="00761DD2"/>
    <w:rsid w:val="00762731"/>
    <w:rsid w:val="00762AC4"/>
    <w:rsid w:val="00764E36"/>
    <w:rsid w:val="00765256"/>
    <w:rsid w:val="007652AC"/>
    <w:rsid w:val="00767800"/>
    <w:rsid w:val="00767BBE"/>
    <w:rsid w:val="00770294"/>
    <w:rsid w:val="00771AF7"/>
    <w:rsid w:val="00771E07"/>
    <w:rsid w:val="00773996"/>
    <w:rsid w:val="00775EE5"/>
    <w:rsid w:val="00776C1A"/>
    <w:rsid w:val="007807FE"/>
    <w:rsid w:val="00780E7E"/>
    <w:rsid w:val="007816B2"/>
    <w:rsid w:val="0078314D"/>
    <w:rsid w:val="00784628"/>
    <w:rsid w:val="007901E8"/>
    <w:rsid w:val="0079207A"/>
    <w:rsid w:val="00792AA1"/>
    <w:rsid w:val="00795630"/>
    <w:rsid w:val="00795939"/>
    <w:rsid w:val="00797B09"/>
    <w:rsid w:val="007A34F1"/>
    <w:rsid w:val="007A3ADF"/>
    <w:rsid w:val="007A4134"/>
    <w:rsid w:val="007B186F"/>
    <w:rsid w:val="007B1F1F"/>
    <w:rsid w:val="007B2642"/>
    <w:rsid w:val="007B3C5E"/>
    <w:rsid w:val="007B4B9B"/>
    <w:rsid w:val="007B4CBF"/>
    <w:rsid w:val="007B5098"/>
    <w:rsid w:val="007B58DE"/>
    <w:rsid w:val="007B58E7"/>
    <w:rsid w:val="007C0297"/>
    <w:rsid w:val="007C1D91"/>
    <w:rsid w:val="007C7130"/>
    <w:rsid w:val="007D280F"/>
    <w:rsid w:val="007D78D5"/>
    <w:rsid w:val="007E1765"/>
    <w:rsid w:val="007E2914"/>
    <w:rsid w:val="007E294B"/>
    <w:rsid w:val="007E3808"/>
    <w:rsid w:val="007E5C8B"/>
    <w:rsid w:val="007E66F0"/>
    <w:rsid w:val="007E6CAB"/>
    <w:rsid w:val="007F00C7"/>
    <w:rsid w:val="007F19F2"/>
    <w:rsid w:val="007F3CFD"/>
    <w:rsid w:val="007F466D"/>
    <w:rsid w:val="00800222"/>
    <w:rsid w:val="0080022D"/>
    <w:rsid w:val="00801F43"/>
    <w:rsid w:val="0080282F"/>
    <w:rsid w:val="00802F65"/>
    <w:rsid w:val="00804E13"/>
    <w:rsid w:val="00805859"/>
    <w:rsid w:val="00805F5B"/>
    <w:rsid w:val="008075A9"/>
    <w:rsid w:val="008079E5"/>
    <w:rsid w:val="008111CC"/>
    <w:rsid w:val="008117D2"/>
    <w:rsid w:val="008123BA"/>
    <w:rsid w:val="00825CCD"/>
    <w:rsid w:val="0082762E"/>
    <w:rsid w:val="00831B30"/>
    <w:rsid w:val="00833B7F"/>
    <w:rsid w:val="00833BE7"/>
    <w:rsid w:val="00834115"/>
    <w:rsid w:val="008347FD"/>
    <w:rsid w:val="00834AF8"/>
    <w:rsid w:val="00835FB9"/>
    <w:rsid w:val="00841127"/>
    <w:rsid w:val="00841200"/>
    <w:rsid w:val="0084135F"/>
    <w:rsid w:val="00842D0E"/>
    <w:rsid w:val="008443F5"/>
    <w:rsid w:val="008451DF"/>
    <w:rsid w:val="00847B1F"/>
    <w:rsid w:val="00850936"/>
    <w:rsid w:val="00851781"/>
    <w:rsid w:val="00852910"/>
    <w:rsid w:val="00853E34"/>
    <w:rsid w:val="00856133"/>
    <w:rsid w:val="00856E34"/>
    <w:rsid w:val="008613DA"/>
    <w:rsid w:val="00862AD1"/>
    <w:rsid w:val="008633A1"/>
    <w:rsid w:val="00865708"/>
    <w:rsid w:val="00871C38"/>
    <w:rsid w:val="00871D8B"/>
    <w:rsid w:val="0087230A"/>
    <w:rsid w:val="008727E4"/>
    <w:rsid w:val="00873444"/>
    <w:rsid w:val="00873919"/>
    <w:rsid w:val="0087595F"/>
    <w:rsid w:val="00875FE7"/>
    <w:rsid w:val="00876685"/>
    <w:rsid w:val="00876716"/>
    <w:rsid w:val="008800C8"/>
    <w:rsid w:val="00884DCB"/>
    <w:rsid w:val="00885170"/>
    <w:rsid w:val="00891213"/>
    <w:rsid w:val="00894BEA"/>
    <w:rsid w:val="00895157"/>
    <w:rsid w:val="008A0A01"/>
    <w:rsid w:val="008A1CAB"/>
    <w:rsid w:val="008A262C"/>
    <w:rsid w:val="008A300C"/>
    <w:rsid w:val="008A7C62"/>
    <w:rsid w:val="008B2FFA"/>
    <w:rsid w:val="008B300E"/>
    <w:rsid w:val="008B594B"/>
    <w:rsid w:val="008B65D7"/>
    <w:rsid w:val="008C1A25"/>
    <w:rsid w:val="008C25FF"/>
    <w:rsid w:val="008C2819"/>
    <w:rsid w:val="008C4825"/>
    <w:rsid w:val="008C6227"/>
    <w:rsid w:val="008C6795"/>
    <w:rsid w:val="008D2F8A"/>
    <w:rsid w:val="008D300A"/>
    <w:rsid w:val="008D7C5F"/>
    <w:rsid w:val="008E4F89"/>
    <w:rsid w:val="008E6E9E"/>
    <w:rsid w:val="008E7D92"/>
    <w:rsid w:val="008F0E5E"/>
    <w:rsid w:val="008F0F4B"/>
    <w:rsid w:val="008F227B"/>
    <w:rsid w:val="008F380C"/>
    <w:rsid w:val="008F38C8"/>
    <w:rsid w:val="008F4D30"/>
    <w:rsid w:val="008F5A62"/>
    <w:rsid w:val="009000ED"/>
    <w:rsid w:val="00900B09"/>
    <w:rsid w:val="0090263E"/>
    <w:rsid w:val="0090357E"/>
    <w:rsid w:val="00904473"/>
    <w:rsid w:val="00905893"/>
    <w:rsid w:val="00905938"/>
    <w:rsid w:val="009062FB"/>
    <w:rsid w:val="009074E2"/>
    <w:rsid w:val="00907D66"/>
    <w:rsid w:val="009118A7"/>
    <w:rsid w:val="00913E56"/>
    <w:rsid w:val="00914E82"/>
    <w:rsid w:val="00916127"/>
    <w:rsid w:val="009166E7"/>
    <w:rsid w:val="0092481A"/>
    <w:rsid w:val="00924DAA"/>
    <w:rsid w:val="0092521B"/>
    <w:rsid w:val="00925281"/>
    <w:rsid w:val="009257D0"/>
    <w:rsid w:val="009272AA"/>
    <w:rsid w:val="009308CB"/>
    <w:rsid w:val="009313A9"/>
    <w:rsid w:val="009318CC"/>
    <w:rsid w:val="00932233"/>
    <w:rsid w:val="00932611"/>
    <w:rsid w:val="0094014D"/>
    <w:rsid w:val="009420F7"/>
    <w:rsid w:val="00942305"/>
    <w:rsid w:val="00943A63"/>
    <w:rsid w:val="00944105"/>
    <w:rsid w:val="00945413"/>
    <w:rsid w:val="0094581D"/>
    <w:rsid w:val="0094710E"/>
    <w:rsid w:val="009526EC"/>
    <w:rsid w:val="00954C47"/>
    <w:rsid w:val="00955386"/>
    <w:rsid w:val="0096373B"/>
    <w:rsid w:val="00963DD4"/>
    <w:rsid w:val="0096502C"/>
    <w:rsid w:val="00965631"/>
    <w:rsid w:val="00965657"/>
    <w:rsid w:val="00965E16"/>
    <w:rsid w:val="00965E9A"/>
    <w:rsid w:val="00966088"/>
    <w:rsid w:val="009675A3"/>
    <w:rsid w:val="009675B7"/>
    <w:rsid w:val="0096762E"/>
    <w:rsid w:val="00974F2B"/>
    <w:rsid w:val="00976C8E"/>
    <w:rsid w:val="00976F22"/>
    <w:rsid w:val="00976F81"/>
    <w:rsid w:val="0098098A"/>
    <w:rsid w:val="00980BEF"/>
    <w:rsid w:val="009830CE"/>
    <w:rsid w:val="0098389C"/>
    <w:rsid w:val="009922FD"/>
    <w:rsid w:val="00992DC6"/>
    <w:rsid w:val="00993152"/>
    <w:rsid w:val="00996071"/>
    <w:rsid w:val="0099633D"/>
    <w:rsid w:val="009970D6"/>
    <w:rsid w:val="00997683"/>
    <w:rsid w:val="009A0ABF"/>
    <w:rsid w:val="009A191D"/>
    <w:rsid w:val="009A2367"/>
    <w:rsid w:val="009A3270"/>
    <w:rsid w:val="009A3C77"/>
    <w:rsid w:val="009B035F"/>
    <w:rsid w:val="009B6333"/>
    <w:rsid w:val="009B787F"/>
    <w:rsid w:val="009B7DA4"/>
    <w:rsid w:val="009B7DC8"/>
    <w:rsid w:val="009C18A1"/>
    <w:rsid w:val="009C4942"/>
    <w:rsid w:val="009C6104"/>
    <w:rsid w:val="009D2B7C"/>
    <w:rsid w:val="009D36F0"/>
    <w:rsid w:val="009D4544"/>
    <w:rsid w:val="009D57DB"/>
    <w:rsid w:val="009D58B9"/>
    <w:rsid w:val="009D67D9"/>
    <w:rsid w:val="009E0DF5"/>
    <w:rsid w:val="009E1F4A"/>
    <w:rsid w:val="009E22F5"/>
    <w:rsid w:val="009E4350"/>
    <w:rsid w:val="009E5E33"/>
    <w:rsid w:val="009E6E53"/>
    <w:rsid w:val="009F257E"/>
    <w:rsid w:val="009F337D"/>
    <w:rsid w:val="009F63E7"/>
    <w:rsid w:val="009F7411"/>
    <w:rsid w:val="009F79DE"/>
    <w:rsid w:val="00A00065"/>
    <w:rsid w:val="00A001F7"/>
    <w:rsid w:val="00A0390A"/>
    <w:rsid w:val="00A03C58"/>
    <w:rsid w:val="00A04AF3"/>
    <w:rsid w:val="00A0510C"/>
    <w:rsid w:val="00A0571C"/>
    <w:rsid w:val="00A05768"/>
    <w:rsid w:val="00A1061A"/>
    <w:rsid w:val="00A11A4C"/>
    <w:rsid w:val="00A12E52"/>
    <w:rsid w:val="00A13FD2"/>
    <w:rsid w:val="00A17442"/>
    <w:rsid w:val="00A17534"/>
    <w:rsid w:val="00A176A6"/>
    <w:rsid w:val="00A2276B"/>
    <w:rsid w:val="00A23B56"/>
    <w:rsid w:val="00A25EC3"/>
    <w:rsid w:val="00A26289"/>
    <w:rsid w:val="00A26468"/>
    <w:rsid w:val="00A2657A"/>
    <w:rsid w:val="00A27AFA"/>
    <w:rsid w:val="00A27B2C"/>
    <w:rsid w:val="00A32FE7"/>
    <w:rsid w:val="00A33A83"/>
    <w:rsid w:val="00A33EF9"/>
    <w:rsid w:val="00A37EB3"/>
    <w:rsid w:val="00A41033"/>
    <w:rsid w:val="00A4388E"/>
    <w:rsid w:val="00A4480A"/>
    <w:rsid w:val="00A50B99"/>
    <w:rsid w:val="00A51545"/>
    <w:rsid w:val="00A52135"/>
    <w:rsid w:val="00A5321E"/>
    <w:rsid w:val="00A55C99"/>
    <w:rsid w:val="00A571E6"/>
    <w:rsid w:val="00A57C5A"/>
    <w:rsid w:val="00A665B6"/>
    <w:rsid w:val="00A678C4"/>
    <w:rsid w:val="00A7203E"/>
    <w:rsid w:val="00A73641"/>
    <w:rsid w:val="00A73B02"/>
    <w:rsid w:val="00A75EA9"/>
    <w:rsid w:val="00A7739B"/>
    <w:rsid w:val="00A82442"/>
    <w:rsid w:val="00A82CA4"/>
    <w:rsid w:val="00A87817"/>
    <w:rsid w:val="00A9005F"/>
    <w:rsid w:val="00A9285F"/>
    <w:rsid w:val="00A94C58"/>
    <w:rsid w:val="00A9524B"/>
    <w:rsid w:val="00A96411"/>
    <w:rsid w:val="00A96988"/>
    <w:rsid w:val="00AA1F7E"/>
    <w:rsid w:val="00AA3CE6"/>
    <w:rsid w:val="00AB2DE6"/>
    <w:rsid w:val="00AB690E"/>
    <w:rsid w:val="00AB7227"/>
    <w:rsid w:val="00AC0119"/>
    <w:rsid w:val="00AC1154"/>
    <w:rsid w:val="00AC56EE"/>
    <w:rsid w:val="00AC5F1E"/>
    <w:rsid w:val="00AC7827"/>
    <w:rsid w:val="00AD1DFC"/>
    <w:rsid w:val="00AD2BD8"/>
    <w:rsid w:val="00AD42C6"/>
    <w:rsid w:val="00AD47F0"/>
    <w:rsid w:val="00AD50C1"/>
    <w:rsid w:val="00AD6DA1"/>
    <w:rsid w:val="00AE233C"/>
    <w:rsid w:val="00AE57AB"/>
    <w:rsid w:val="00AE69E0"/>
    <w:rsid w:val="00AF01D8"/>
    <w:rsid w:val="00AF45C9"/>
    <w:rsid w:val="00AF7F4C"/>
    <w:rsid w:val="00B006C8"/>
    <w:rsid w:val="00B00AA5"/>
    <w:rsid w:val="00B00CDC"/>
    <w:rsid w:val="00B01C71"/>
    <w:rsid w:val="00B02C2F"/>
    <w:rsid w:val="00B02DE7"/>
    <w:rsid w:val="00B066A9"/>
    <w:rsid w:val="00B06E66"/>
    <w:rsid w:val="00B070F6"/>
    <w:rsid w:val="00B1076B"/>
    <w:rsid w:val="00B10A2C"/>
    <w:rsid w:val="00B11261"/>
    <w:rsid w:val="00B1339B"/>
    <w:rsid w:val="00B16018"/>
    <w:rsid w:val="00B17192"/>
    <w:rsid w:val="00B17E9E"/>
    <w:rsid w:val="00B20EE7"/>
    <w:rsid w:val="00B24043"/>
    <w:rsid w:val="00B25967"/>
    <w:rsid w:val="00B27AE1"/>
    <w:rsid w:val="00B31C35"/>
    <w:rsid w:val="00B31F3E"/>
    <w:rsid w:val="00B32A95"/>
    <w:rsid w:val="00B34549"/>
    <w:rsid w:val="00B34573"/>
    <w:rsid w:val="00B41C73"/>
    <w:rsid w:val="00B42EBE"/>
    <w:rsid w:val="00B4301A"/>
    <w:rsid w:val="00B43C2F"/>
    <w:rsid w:val="00B44F4F"/>
    <w:rsid w:val="00B45119"/>
    <w:rsid w:val="00B45E66"/>
    <w:rsid w:val="00B4613C"/>
    <w:rsid w:val="00B46E74"/>
    <w:rsid w:val="00B50471"/>
    <w:rsid w:val="00B515AE"/>
    <w:rsid w:val="00B515F0"/>
    <w:rsid w:val="00B5220E"/>
    <w:rsid w:val="00B52B0D"/>
    <w:rsid w:val="00B5336E"/>
    <w:rsid w:val="00B554CE"/>
    <w:rsid w:val="00B55844"/>
    <w:rsid w:val="00B558AA"/>
    <w:rsid w:val="00B57EC4"/>
    <w:rsid w:val="00B62C58"/>
    <w:rsid w:val="00B63469"/>
    <w:rsid w:val="00B64A49"/>
    <w:rsid w:val="00B667B0"/>
    <w:rsid w:val="00B70E1B"/>
    <w:rsid w:val="00B74DDC"/>
    <w:rsid w:val="00B7555A"/>
    <w:rsid w:val="00B75DCA"/>
    <w:rsid w:val="00B77789"/>
    <w:rsid w:val="00B84324"/>
    <w:rsid w:val="00B844E9"/>
    <w:rsid w:val="00B85FE2"/>
    <w:rsid w:val="00B86B87"/>
    <w:rsid w:val="00B8714F"/>
    <w:rsid w:val="00B8753B"/>
    <w:rsid w:val="00B91237"/>
    <w:rsid w:val="00B91FA6"/>
    <w:rsid w:val="00B93601"/>
    <w:rsid w:val="00B939F9"/>
    <w:rsid w:val="00B963E9"/>
    <w:rsid w:val="00B97221"/>
    <w:rsid w:val="00B97E67"/>
    <w:rsid w:val="00BA0FCA"/>
    <w:rsid w:val="00BA35B2"/>
    <w:rsid w:val="00BA3712"/>
    <w:rsid w:val="00BA3986"/>
    <w:rsid w:val="00BA3A6D"/>
    <w:rsid w:val="00BA42E4"/>
    <w:rsid w:val="00BA59AE"/>
    <w:rsid w:val="00BA643C"/>
    <w:rsid w:val="00BA7E2C"/>
    <w:rsid w:val="00BB0BEA"/>
    <w:rsid w:val="00BB1AD8"/>
    <w:rsid w:val="00BB1B1A"/>
    <w:rsid w:val="00BB2412"/>
    <w:rsid w:val="00BB5C49"/>
    <w:rsid w:val="00BC1C0A"/>
    <w:rsid w:val="00BC1D1D"/>
    <w:rsid w:val="00BC31D8"/>
    <w:rsid w:val="00BC3206"/>
    <w:rsid w:val="00BC5B02"/>
    <w:rsid w:val="00BC70D7"/>
    <w:rsid w:val="00BC7BD9"/>
    <w:rsid w:val="00BC7ECB"/>
    <w:rsid w:val="00BD0060"/>
    <w:rsid w:val="00BD077D"/>
    <w:rsid w:val="00BD3460"/>
    <w:rsid w:val="00BD3543"/>
    <w:rsid w:val="00BD35DB"/>
    <w:rsid w:val="00BD454B"/>
    <w:rsid w:val="00BD4613"/>
    <w:rsid w:val="00BD493D"/>
    <w:rsid w:val="00BD4A46"/>
    <w:rsid w:val="00BD59F5"/>
    <w:rsid w:val="00BE0154"/>
    <w:rsid w:val="00BE1491"/>
    <w:rsid w:val="00BE20C8"/>
    <w:rsid w:val="00BE2E93"/>
    <w:rsid w:val="00BE5B86"/>
    <w:rsid w:val="00BE6857"/>
    <w:rsid w:val="00BE6A81"/>
    <w:rsid w:val="00BE6F1A"/>
    <w:rsid w:val="00BE75D5"/>
    <w:rsid w:val="00BE7BA7"/>
    <w:rsid w:val="00BF0B3E"/>
    <w:rsid w:val="00BF1FFA"/>
    <w:rsid w:val="00BF4958"/>
    <w:rsid w:val="00C0037C"/>
    <w:rsid w:val="00C00F86"/>
    <w:rsid w:val="00C03A74"/>
    <w:rsid w:val="00C04035"/>
    <w:rsid w:val="00C05641"/>
    <w:rsid w:val="00C12121"/>
    <w:rsid w:val="00C13148"/>
    <w:rsid w:val="00C14F89"/>
    <w:rsid w:val="00C15B13"/>
    <w:rsid w:val="00C16813"/>
    <w:rsid w:val="00C16B4E"/>
    <w:rsid w:val="00C173A8"/>
    <w:rsid w:val="00C1768E"/>
    <w:rsid w:val="00C17AE0"/>
    <w:rsid w:val="00C20A4D"/>
    <w:rsid w:val="00C22BD4"/>
    <w:rsid w:val="00C2303D"/>
    <w:rsid w:val="00C243DC"/>
    <w:rsid w:val="00C24E88"/>
    <w:rsid w:val="00C24ECF"/>
    <w:rsid w:val="00C26BF5"/>
    <w:rsid w:val="00C272C5"/>
    <w:rsid w:val="00C273E9"/>
    <w:rsid w:val="00C33B4E"/>
    <w:rsid w:val="00C33D31"/>
    <w:rsid w:val="00C345AC"/>
    <w:rsid w:val="00C3491A"/>
    <w:rsid w:val="00C35144"/>
    <w:rsid w:val="00C35303"/>
    <w:rsid w:val="00C36D71"/>
    <w:rsid w:val="00C375DD"/>
    <w:rsid w:val="00C40A4B"/>
    <w:rsid w:val="00C40BE2"/>
    <w:rsid w:val="00C42A45"/>
    <w:rsid w:val="00C42A6C"/>
    <w:rsid w:val="00C44892"/>
    <w:rsid w:val="00C4588F"/>
    <w:rsid w:val="00C52647"/>
    <w:rsid w:val="00C53CC2"/>
    <w:rsid w:val="00C542D8"/>
    <w:rsid w:val="00C5704D"/>
    <w:rsid w:val="00C57AF1"/>
    <w:rsid w:val="00C609AC"/>
    <w:rsid w:val="00C61FB2"/>
    <w:rsid w:val="00C62DE9"/>
    <w:rsid w:val="00C631E3"/>
    <w:rsid w:val="00C6389B"/>
    <w:rsid w:val="00C638B6"/>
    <w:rsid w:val="00C67706"/>
    <w:rsid w:val="00C679A5"/>
    <w:rsid w:val="00C7149A"/>
    <w:rsid w:val="00C71639"/>
    <w:rsid w:val="00C737EB"/>
    <w:rsid w:val="00C75991"/>
    <w:rsid w:val="00C80F0F"/>
    <w:rsid w:val="00C8481D"/>
    <w:rsid w:val="00C8534D"/>
    <w:rsid w:val="00C86807"/>
    <w:rsid w:val="00C8704A"/>
    <w:rsid w:val="00C91158"/>
    <w:rsid w:val="00C91F4F"/>
    <w:rsid w:val="00C92EC4"/>
    <w:rsid w:val="00C9392E"/>
    <w:rsid w:val="00C946B2"/>
    <w:rsid w:val="00C95A5D"/>
    <w:rsid w:val="00C963C1"/>
    <w:rsid w:val="00C967EF"/>
    <w:rsid w:val="00C97E33"/>
    <w:rsid w:val="00CA2F76"/>
    <w:rsid w:val="00CA4429"/>
    <w:rsid w:val="00CA5E9E"/>
    <w:rsid w:val="00CA6535"/>
    <w:rsid w:val="00CB0609"/>
    <w:rsid w:val="00CB0C4F"/>
    <w:rsid w:val="00CB0CC5"/>
    <w:rsid w:val="00CB1960"/>
    <w:rsid w:val="00CB1E10"/>
    <w:rsid w:val="00CB3EF4"/>
    <w:rsid w:val="00CB57E3"/>
    <w:rsid w:val="00CB6B65"/>
    <w:rsid w:val="00CB7641"/>
    <w:rsid w:val="00CB7D11"/>
    <w:rsid w:val="00CC0B8A"/>
    <w:rsid w:val="00CC0BB1"/>
    <w:rsid w:val="00CC225C"/>
    <w:rsid w:val="00CC2BF7"/>
    <w:rsid w:val="00CC5F0D"/>
    <w:rsid w:val="00CD09A5"/>
    <w:rsid w:val="00CD2F12"/>
    <w:rsid w:val="00CD46E6"/>
    <w:rsid w:val="00CD4B89"/>
    <w:rsid w:val="00CD62C5"/>
    <w:rsid w:val="00CD7E2F"/>
    <w:rsid w:val="00CE083C"/>
    <w:rsid w:val="00CE1C33"/>
    <w:rsid w:val="00CE2078"/>
    <w:rsid w:val="00CE2F6F"/>
    <w:rsid w:val="00CE796A"/>
    <w:rsid w:val="00CF0895"/>
    <w:rsid w:val="00CF0DFD"/>
    <w:rsid w:val="00CF205D"/>
    <w:rsid w:val="00CF2074"/>
    <w:rsid w:val="00CF44FC"/>
    <w:rsid w:val="00CF4BE0"/>
    <w:rsid w:val="00CF5D5E"/>
    <w:rsid w:val="00CF5E72"/>
    <w:rsid w:val="00D00D53"/>
    <w:rsid w:val="00D012AF"/>
    <w:rsid w:val="00D01B2C"/>
    <w:rsid w:val="00D02F2E"/>
    <w:rsid w:val="00D031B5"/>
    <w:rsid w:val="00D0512C"/>
    <w:rsid w:val="00D06057"/>
    <w:rsid w:val="00D07168"/>
    <w:rsid w:val="00D07AEF"/>
    <w:rsid w:val="00D10D3B"/>
    <w:rsid w:val="00D12967"/>
    <w:rsid w:val="00D147C2"/>
    <w:rsid w:val="00D1647D"/>
    <w:rsid w:val="00D20548"/>
    <w:rsid w:val="00D20B20"/>
    <w:rsid w:val="00D2450C"/>
    <w:rsid w:val="00D25427"/>
    <w:rsid w:val="00D256C8"/>
    <w:rsid w:val="00D25BC5"/>
    <w:rsid w:val="00D263D3"/>
    <w:rsid w:val="00D2682C"/>
    <w:rsid w:val="00D27869"/>
    <w:rsid w:val="00D304E1"/>
    <w:rsid w:val="00D30B25"/>
    <w:rsid w:val="00D318BE"/>
    <w:rsid w:val="00D31EE4"/>
    <w:rsid w:val="00D32493"/>
    <w:rsid w:val="00D326F8"/>
    <w:rsid w:val="00D34A3E"/>
    <w:rsid w:val="00D373C4"/>
    <w:rsid w:val="00D44CC5"/>
    <w:rsid w:val="00D507F3"/>
    <w:rsid w:val="00D51B82"/>
    <w:rsid w:val="00D5208A"/>
    <w:rsid w:val="00D53D8B"/>
    <w:rsid w:val="00D56139"/>
    <w:rsid w:val="00D57A26"/>
    <w:rsid w:val="00D57A4E"/>
    <w:rsid w:val="00D609D1"/>
    <w:rsid w:val="00D60E75"/>
    <w:rsid w:val="00D613C7"/>
    <w:rsid w:val="00D67AB4"/>
    <w:rsid w:val="00D716AF"/>
    <w:rsid w:val="00D72DA4"/>
    <w:rsid w:val="00D73816"/>
    <w:rsid w:val="00D73839"/>
    <w:rsid w:val="00D750F3"/>
    <w:rsid w:val="00D75E7A"/>
    <w:rsid w:val="00D76052"/>
    <w:rsid w:val="00D76B52"/>
    <w:rsid w:val="00D818A0"/>
    <w:rsid w:val="00D818F9"/>
    <w:rsid w:val="00D86C9C"/>
    <w:rsid w:val="00D86CF3"/>
    <w:rsid w:val="00D87A9F"/>
    <w:rsid w:val="00D902AD"/>
    <w:rsid w:val="00D9091F"/>
    <w:rsid w:val="00D91BFA"/>
    <w:rsid w:val="00D91D82"/>
    <w:rsid w:val="00D92333"/>
    <w:rsid w:val="00D93963"/>
    <w:rsid w:val="00D973B0"/>
    <w:rsid w:val="00D97552"/>
    <w:rsid w:val="00DA0CF1"/>
    <w:rsid w:val="00DA18B3"/>
    <w:rsid w:val="00DA1E85"/>
    <w:rsid w:val="00DA1ED3"/>
    <w:rsid w:val="00DA27D9"/>
    <w:rsid w:val="00DA36A3"/>
    <w:rsid w:val="00DA3F51"/>
    <w:rsid w:val="00DA43CD"/>
    <w:rsid w:val="00DA6CB9"/>
    <w:rsid w:val="00DB147B"/>
    <w:rsid w:val="00DB1A85"/>
    <w:rsid w:val="00DB5A30"/>
    <w:rsid w:val="00DB60D3"/>
    <w:rsid w:val="00DB77D6"/>
    <w:rsid w:val="00DC09A9"/>
    <w:rsid w:val="00DC1456"/>
    <w:rsid w:val="00DC2E23"/>
    <w:rsid w:val="00DC3E57"/>
    <w:rsid w:val="00DC629D"/>
    <w:rsid w:val="00DC67D3"/>
    <w:rsid w:val="00DD0A08"/>
    <w:rsid w:val="00DD1588"/>
    <w:rsid w:val="00DD3309"/>
    <w:rsid w:val="00DD6072"/>
    <w:rsid w:val="00DE3B9E"/>
    <w:rsid w:val="00DF0382"/>
    <w:rsid w:val="00DF0D93"/>
    <w:rsid w:val="00DF65FB"/>
    <w:rsid w:val="00DF6ACD"/>
    <w:rsid w:val="00E00204"/>
    <w:rsid w:val="00E0071B"/>
    <w:rsid w:val="00E01684"/>
    <w:rsid w:val="00E016B2"/>
    <w:rsid w:val="00E01823"/>
    <w:rsid w:val="00E01F7F"/>
    <w:rsid w:val="00E02524"/>
    <w:rsid w:val="00E026BB"/>
    <w:rsid w:val="00E02AE1"/>
    <w:rsid w:val="00E02DDD"/>
    <w:rsid w:val="00E05B7F"/>
    <w:rsid w:val="00E10684"/>
    <w:rsid w:val="00E106C5"/>
    <w:rsid w:val="00E11BD7"/>
    <w:rsid w:val="00E15104"/>
    <w:rsid w:val="00E1515C"/>
    <w:rsid w:val="00E157BC"/>
    <w:rsid w:val="00E1636A"/>
    <w:rsid w:val="00E1713D"/>
    <w:rsid w:val="00E2016B"/>
    <w:rsid w:val="00E21D5B"/>
    <w:rsid w:val="00E22985"/>
    <w:rsid w:val="00E24B94"/>
    <w:rsid w:val="00E30C31"/>
    <w:rsid w:val="00E325BD"/>
    <w:rsid w:val="00E3296E"/>
    <w:rsid w:val="00E32BA7"/>
    <w:rsid w:val="00E35BFC"/>
    <w:rsid w:val="00E35C62"/>
    <w:rsid w:val="00E363C5"/>
    <w:rsid w:val="00E41F31"/>
    <w:rsid w:val="00E4224B"/>
    <w:rsid w:val="00E42E43"/>
    <w:rsid w:val="00E452BD"/>
    <w:rsid w:val="00E467F5"/>
    <w:rsid w:val="00E46D38"/>
    <w:rsid w:val="00E50655"/>
    <w:rsid w:val="00E51337"/>
    <w:rsid w:val="00E52624"/>
    <w:rsid w:val="00E52D47"/>
    <w:rsid w:val="00E5396E"/>
    <w:rsid w:val="00E63172"/>
    <w:rsid w:val="00E647CD"/>
    <w:rsid w:val="00E64937"/>
    <w:rsid w:val="00E64C04"/>
    <w:rsid w:val="00E75E8E"/>
    <w:rsid w:val="00E823C3"/>
    <w:rsid w:val="00E83778"/>
    <w:rsid w:val="00E84A14"/>
    <w:rsid w:val="00E84A77"/>
    <w:rsid w:val="00E84C20"/>
    <w:rsid w:val="00E84DFA"/>
    <w:rsid w:val="00E84E3E"/>
    <w:rsid w:val="00E855CF"/>
    <w:rsid w:val="00E86CA5"/>
    <w:rsid w:val="00E90C57"/>
    <w:rsid w:val="00E91F0F"/>
    <w:rsid w:val="00E943DB"/>
    <w:rsid w:val="00E94F86"/>
    <w:rsid w:val="00E95F46"/>
    <w:rsid w:val="00E9603E"/>
    <w:rsid w:val="00E970B9"/>
    <w:rsid w:val="00E97494"/>
    <w:rsid w:val="00EA010A"/>
    <w:rsid w:val="00EA07DC"/>
    <w:rsid w:val="00EA11D7"/>
    <w:rsid w:val="00EA49FE"/>
    <w:rsid w:val="00EA607C"/>
    <w:rsid w:val="00EA76B2"/>
    <w:rsid w:val="00EA7EEA"/>
    <w:rsid w:val="00EA7F42"/>
    <w:rsid w:val="00EB00CE"/>
    <w:rsid w:val="00EB1316"/>
    <w:rsid w:val="00EB195B"/>
    <w:rsid w:val="00EB36FC"/>
    <w:rsid w:val="00EB4523"/>
    <w:rsid w:val="00EC184F"/>
    <w:rsid w:val="00EC221F"/>
    <w:rsid w:val="00EC2A68"/>
    <w:rsid w:val="00EC2C3B"/>
    <w:rsid w:val="00EC2DF9"/>
    <w:rsid w:val="00EC329F"/>
    <w:rsid w:val="00EC52F3"/>
    <w:rsid w:val="00EC564B"/>
    <w:rsid w:val="00EC5EF4"/>
    <w:rsid w:val="00EC609D"/>
    <w:rsid w:val="00EC6698"/>
    <w:rsid w:val="00ED1E2E"/>
    <w:rsid w:val="00ED2152"/>
    <w:rsid w:val="00ED24C3"/>
    <w:rsid w:val="00ED3CAA"/>
    <w:rsid w:val="00ED4613"/>
    <w:rsid w:val="00ED59A7"/>
    <w:rsid w:val="00EE04D5"/>
    <w:rsid w:val="00EE0F16"/>
    <w:rsid w:val="00EE1493"/>
    <w:rsid w:val="00EE2D24"/>
    <w:rsid w:val="00EE344C"/>
    <w:rsid w:val="00EE59B1"/>
    <w:rsid w:val="00EE5CDD"/>
    <w:rsid w:val="00EE6105"/>
    <w:rsid w:val="00EE66D4"/>
    <w:rsid w:val="00EE745C"/>
    <w:rsid w:val="00EF076B"/>
    <w:rsid w:val="00EF3B2E"/>
    <w:rsid w:val="00EF489F"/>
    <w:rsid w:val="00EF51A9"/>
    <w:rsid w:val="00F01B2A"/>
    <w:rsid w:val="00F02448"/>
    <w:rsid w:val="00F029BD"/>
    <w:rsid w:val="00F02E8C"/>
    <w:rsid w:val="00F0364C"/>
    <w:rsid w:val="00F037DA"/>
    <w:rsid w:val="00F03FC2"/>
    <w:rsid w:val="00F04F0C"/>
    <w:rsid w:val="00F06594"/>
    <w:rsid w:val="00F104B7"/>
    <w:rsid w:val="00F13FB7"/>
    <w:rsid w:val="00F158E3"/>
    <w:rsid w:val="00F1694E"/>
    <w:rsid w:val="00F1696E"/>
    <w:rsid w:val="00F214F5"/>
    <w:rsid w:val="00F2188F"/>
    <w:rsid w:val="00F225D5"/>
    <w:rsid w:val="00F22785"/>
    <w:rsid w:val="00F22959"/>
    <w:rsid w:val="00F23FDC"/>
    <w:rsid w:val="00F263B3"/>
    <w:rsid w:val="00F3434E"/>
    <w:rsid w:val="00F35822"/>
    <w:rsid w:val="00F35876"/>
    <w:rsid w:val="00F35AE5"/>
    <w:rsid w:val="00F37CE3"/>
    <w:rsid w:val="00F40BDE"/>
    <w:rsid w:val="00F42C78"/>
    <w:rsid w:val="00F43873"/>
    <w:rsid w:val="00F4466C"/>
    <w:rsid w:val="00F44C30"/>
    <w:rsid w:val="00F46276"/>
    <w:rsid w:val="00F47463"/>
    <w:rsid w:val="00F521FF"/>
    <w:rsid w:val="00F5298F"/>
    <w:rsid w:val="00F5539A"/>
    <w:rsid w:val="00F567F7"/>
    <w:rsid w:val="00F56AA1"/>
    <w:rsid w:val="00F5717C"/>
    <w:rsid w:val="00F579E6"/>
    <w:rsid w:val="00F603B9"/>
    <w:rsid w:val="00F62550"/>
    <w:rsid w:val="00F62D9C"/>
    <w:rsid w:val="00F64CF3"/>
    <w:rsid w:val="00F656C5"/>
    <w:rsid w:val="00F659D7"/>
    <w:rsid w:val="00F6790D"/>
    <w:rsid w:val="00F707C4"/>
    <w:rsid w:val="00F7330C"/>
    <w:rsid w:val="00F73B5F"/>
    <w:rsid w:val="00F74004"/>
    <w:rsid w:val="00F74067"/>
    <w:rsid w:val="00F75FEB"/>
    <w:rsid w:val="00F7758D"/>
    <w:rsid w:val="00F77BF3"/>
    <w:rsid w:val="00F82EEB"/>
    <w:rsid w:val="00F86351"/>
    <w:rsid w:val="00F867D9"/>
    <w:rsid w:val="00F86BE4"/>
    <w:rsid w:val="00F86C64"/>
    <w:rsid w:val="00F86F71"/>
    <w:rsid w:val="00F87249"/>
    <w:rsid w:val="00F874DB"/>
    <w:rsid w:val="00F904AC"/>
    <w:rsid w:val="00F90504"/>
    <w:rsid w:val="00F90AFE"/>
    <w:rsid w:val="00F90FC5"/>
    <w:rsid w:val="00F92342"/>
    <w:rsid w:val="00F9283F"/>
    <w:rsid w:val="00F93710"/>
    <w:rsid w:val="00F952D5"/>
    <w:rsid w:val="00F95AF6"/>
    <w:rsid w:val="00F976BA"/>
    <w:rsid w:val="00FA11C6"/>
    <w:rsid w:val="00FA2063"/>
    <w:rsid w:val="00FA2DE2"/>
    <w:rsid w:val="00FA3995"/>
    <w:rsid w:val="00FA3F64"/>
    <w:rsid w:val="00FA510D"/>
    <w:rsid w:val="00FA5B33"/>
    <w:rsid w:val="00FA61D5"/>
    <w:rsid w:val="00FA63F1"/>
    <w:rsid w:val="00FA6D17"/>
    <w:rsid w:val="00FB06F3"/>
    <w:rsid w:val="00FB1C6F"/>
    <w:rsid w:val="00FB342B"/>
    <w:rsid w:val="00FB42E9"/>
    <w:rsid w:val="00FB5097"/>
    <w:rsid w:val="00FB5409"/>
    <w:rsid w:val="00FB5B63"/>
    <w:rsid w:val="00FB734A"/>
    <w:rsid w:val="00FC0131"/>
    <w:rsid w:val="00FC0DC1"/>
    <w:rsid w:val="00FC289B"/>
    <w:rsid w:val="00FC477A"/>
    <w:rsid w:val="00FC4F10"/>
    <w:rsid w:val="00FC5AD0"/>
    <w:rsid w:val="00FD0B6E"/>
    <w:rsid w:val="00FD4FE5"/>
    <w:rsid w:val="00FD6667"/>
    <w:rsid w:val="00FD7AE9"/>
    <w:rsid w:val="00FD7D97"/>
    <w:rsid w:val="00FE1906"/>
    <w:rsid w:val="00FE38AF"/>
    <w:rsid w:val="00FE57E6"/>
    <w:rsid w:val="00FE6A1B"/>
    <w:rsid w:val="00FE7791"/>
    <w:rsid w:val="00FF089E"/>
    <w:rsid w:val="00FF381B"/>
    <w:rsid w:val="00FF5D1B"/>
    <w:rsid w:val="04E1F129"/>
    <w:rsid w:val="2F349F7A"/>
    <w:rsid w:val="448DC10B"/>
    <w:rsid w:val="45A68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ADC6C"/>
  <w15:chartTrackingRefBased/>
  <w15:docId w15:val="{4BD3F26A-58C0-4443-9A5D-5F8962150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1CE6"/>
    <w:pPr>
      <w:spacing w:line="360" w:lineRule="auto"/>
    </w:pPr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5F1E"/>
    <w:pPr>
      <w:keepNext/>
      <w:keepLines/>
      <w:pageBreakBefore/>
      <w:spacing w:before="360" w:after="360" w:line="240" w:lineRule="auto"/>
      <w:outlineLvl w:val="0"/>
    </w:pPr>
    <w:rPr>
      <w:rFonts w:eastAsiaTheme="majorEastAsia" w:cstheme="majorBidi"/>
      <w:b/>
      <w:color w:val="000000" w:themeColor="text1"/>
      <w:sz w:val="72"/>
      <w:szCs w:val="9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39B"/>
    <w:pPr>
      <w:keepNext/>
      <w:keepLines/>
      <w:spacing w:before="40" w:after="120"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5F1E"/>
    <w:pPr>
      <w:keepNext/>
      <w:keepLines/>
      <w:spacing w:before="40" w:after="120" w:line="240" w:lineRule="auto"/>
      <w:outlineLvl w:val="2"/>
    </w:pPr>
    <w:rPr>
      <w:rFonts w:eastAsiaTheme="majorEastAsia" w:cstheme="majorBidi"/>
      <w:color w:val="000000" w:themeColor="text1"/>
      <w:sz w:val="6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339B"/>
    <w:pPr>
      <w:keepNext/>
      <w:keepLines/>
      <w:spacing w:before="40" w:after="120"/>
      <w:outlineLvl w:val="3"/>
    </w:pPr>
    <w:rPr>
      <w:rFonts w:eastAsiaTheme="majorEastAsia" w:cstheme="majorBidi"/>
      <w:iCs/>
      <w:color w:val="000000" w:themeColor="text1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1339B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1339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A3F49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339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Cs/>
      <w:color w:val="687A7F" w:themeColor="background2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1339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687A7F" w:themeColor="background2" w:themeShade="80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339B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Cs/>
      <w:color w:val="687A7F" w:themeColor="background2" w:themeShade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B1339B"/>
    <w:rPr>
      <w:rFonts w:ascii="Calmetta" w:eastAsiaTheme="majorEastAsia" w:hAnsi="Calmetta" w:cstheme="majorBidi"/>
      <w:iCs/>
      <w:color w:val="000000" w:themeColor="text1"/>
      <w:kern w:val="0"/>
      <w:sz w:val="28"/>
      <w:szCs w:val="22"/>
      <w14:ligatures w14:val="none"/>
    </w:rPr>
  </w:style>
  <w:style w:type="paragraph" w:styleId="Header">
    <w:name w:val="header"/>
    <w:basedOn w:val="Normal"/>
    <w:link w:val="HeaderChar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HeaderChar">
    <w:name w:val="Header Char"/>
    <w:basedOn w:val="DefaultParagraphFont"/>
    <w:link w:val="Header"/>
    <w:rsid w:val="00B1339B"/>
    <w:rPr>
      <w:rFonts w:ascii="Calmetta" w:hAnsi="Calmetta"/>
      <w:kern w:val="0"/>
      <w:sz w:val="18"/>
      <w:szCs w:val="22"/>
      <w14:ligatures w14:val="none"/>
    </w:rPr>
  </w:style>
  <w:style w:type="paragraph" w:styleId="TOC1">
    <w:name w:val="toc 1"/>
    <w:basedOn w:val="Normal"/>
    <w:next w:val="Normal"/>
    <w:uiPriority w:val="39"/>
    <w:unhideWhenUsed/>
    <w:rsid w:val="00B1339B"/>
    <w:pPr>
      <w:spacing w:after="100"/>
    </w:pPr>
    <w:rPr>
      <w:rFonts w:cs="Arial (Body CS)"/>
      <w:b/>
    </w:rPr>
  </w:style>
  <w:style w:type="paragraph" w:styleId="Footer">
    <w:name w:val="footer"/>
    <w:basedOn w:val="Normal"/>
    <w:link w:val="FooterChar"/>
    <w:uiPriority w:val="99"/>
    <w:unhideWhenUsed/>
    <w:rsid w:val="00B1339B"/>
    <w:pPr>
      <w:tabs>
        <w:tab w:val="center" w:pos="4680"/>
        <w:tab w:val="right" w:pos="9360"/>
      </w:tabs>
      <w:spacing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1339B"/>
    <w:rPr>
      <w:rFonts w:ascii="Calmetta" w:hAnsi="Calmetta"/>
      <w:kern w:val="0"/>
      <w:sz w:val="18"/>
      <w:szCs w:val="22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AC5F1E"/>
    <w:rPr>
      <w:rFonts w:ascii="Calmetta" w:eastAsiaTheme="majorEastAsia" w:hAnsi="Calmetta" w:cstheme="majorBidi"/>
      <w:b/>
      <w:color w:val="000000" w:themeColor="text1"/>
      <w:kern w:val="0"/>
      <w:sz w:val="72"/>
      <w:szCs w:val="96"/>
      <w14:ligatures w14:val="none"/>
      <w14:numSpacing w14:val="proportional"/>
    </w:rPr>
  </w:style>
  <w:style w:type="character" w:customStyle="1" w:styleId="Heading2Char">
    <w:name w:val="Heading 2 Char"/>
    <w:basedOn w:val="DefaultParagraphFont"/>
    <w:link w:val="Heading2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36"/>
      <w:szCs w:val="26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133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339B"/>
    <w:rPr>
      <w:rFonts w:ascii="Calmetta" w:hAnsi="Calmetta"/>
      <w:kern w:val="0"/>
      <w:sz w:val="20"/>
      <w:szCs w:val="20"/>
      <w14:ligatures w14:val="none"/>
    </w:rPr>
  </w:style>
  <w:style w:type="character" w:customStyle="1" w:styleId="normaltextrun">
    <w:name w:val="normaltextrun"/>
    <w:basedOn w:val="DefaultParagraphFont"/>
    <w:rsid w:val="00B1339B"/>
  </w:style>
  <w:style w:type="paragraph" w:styleId="ListBullet">
    <w:name w:val="List Bullet"/>
    <w:basedOn w:val="Normal"/>
    <w:uiPriority w:val="99"/>
    <w:unhideWhenUsed/>
    <w:qFormat/>
    <w:rsid w:val="00B1339B"/>
    <w:pPr>
      <w:numPr>
        <w:numId w:val="14"/>
      </w:numPr>
      <w:spacing w:after="200" w:line="276" w:lineRule="auto"/>
      <w:contextualSpacing/>
    </w:pPr>
  </w:style>
  <w:style w:type="numbering" w:customStyle="1" w:styleId="CurrentList1">
    <w:name w:val="Current List1"/>
    <w:uiPriority w:val="99"/>
    <w:rsid w:val="00B1339B"/>
    <w:pPr>
      <w:numPr>
        <w:numId w:val="1"/>
      </w:numPr>
    </w:pPr>
  </w:style>
  <w:style w:type="paragraph" w:styleId="ListBullet2">
    <w:name w:val="List Bullet 2"/>
    <w:basedOn w:val="Normal"/>
    <w:uiPriority w:val="99"/>
    <w:unhideWhenUsed/>
    <w:qFormat/>
    <w:rsid w:val="00B1339B"/>
    <w:pPr>
      <w:numPr>
        <w:numId w:val="15"/>
      </w:numPr>
      <w:contextualSpacing/>
    </w:pPr>
  </w:style>
  <w:style w:type="character" w:customStyle="1" w:styleId="Regular">
    <w:name w:val="Regular"/>
    <w:basedOn w:val="DefaultParagraphFont"/>
    <w:uiPriority w:val="1"/>
    <w:qFormat/>
    <w:rsid w:val="00B1339B"/>
    <w:rPr>
      <w:rFonts w:ascii="Calmetta" w:hAnsi="Calmetta"/>
      <w:b w:val="0"/>
      <w:i w:val="0"/>
    </w:rPr>
  </w:style>
  <w:style w:type="character" w:customStyle="1" w:styleId="Heading5Char">
    <w:name w:val="Heading 5 Char"/>
    <w:basedOn w:val="DefaultParagraphFont"/>
    <w:link w:val="Heading5"/>
    <w:uiPriority w:val="9"/>
    <w:rsid w:val="00B1339B"/>
    <w:rPr>
      <w:rFonts w:ascii="Calmetta" w:eastAsiaTheme="majorEastAsia" w:hAnsi="Calmetta" w:cstheme="majorBidi"/>
      <w:b/>
      <w:color w:val="000000" w:themeColor="text1"/>
      <w:kern w:val="0"/>
      <w:sz w:val="22"/>
      <w:szCs w:val="22"/>
      <w14:ligatures w14:val="none"/>
    </w:rPr>
  </w:style>
  <w:style w:type="paragraph" w:customStyle="1" w:styleId="Heading4numbered">
    <w:name w:val="Heading 4 numbered"/>
    <w:basedOn w:val="Heading4"/>
    <w:qFormat/>
    <w:rsid w:val="00E02AE1"/>
    <w:pPr>
      <w:numPr>
        <w:numId w:val="6"/>
      </w:numPr>
    </w:pPr>
  </w:style>
  <w:style w:type="numbering" w:customStyle="1" w:styleId="CurrentList2">
    <w:name w:val="Current List2"/>
    <w:uiPriority w:val="99"/>
    <w:rsid w:val="00B1339B"/>
    <w:pPr>
      <w:numPr>
        <w:numId w:val="2"/>
      </w:numPr>
    </w:pPr>
  </w:style>
  <w:style w:type="character" w:customStyle="1" w:styleId="Heading6Char">
    <w:name w:val="Heading 6 Char"/>
    <w:basedOn w:val="DefaultParagraphFont"/>
    <w:link w:val="Heading6"/>
    <w:uiPriority w:val="9"/>
    <w:rsid w:val="00B1339B"/>
    <w:rPr>
      <w:rFonts w:asciiTheme="majorHAnsi" w:eastAsiaTheme="majorEastAsia" w:hAnsiTheme="majorHAnsi" w:cstheme="majorBidi"/>
      <w:color w:val="2A3F49" w:themeColor="text2"/>
      <w:kern w:val="0"/>
      <w:sz w:val="22"/>
      <w:szCs w:val="22"/>
      <w14:ligatures w14:val="none"/>
    </w:rPr>
  </w:style>
  <w:style w:type="numbering" w:customStyle="1" w:styleId="CurrentList3">
    <w:name w:val="Current List3"/>
    <w:uiPriority w:val="99"/>
    <w:rsid w:val="00B1339B"/>
    <w:pPr>
      <w:numPr>
        <w:numId w:val="3"/>
      </w:numPr>
    </w:pPr>
  </w:style>
  <w:style w:type="numbering" w:customStyle="1" w:styleId="CurrentList4">
    <w:name w:val="Current List4"/>
    <w:uiPriority w:val="99"/>
    <w:rsid w:val="00B1339B"/>
    <w:pPr>
      <w:numPr>
        <w:numId w:val="4"/>
      </w:numPr>
    </w:pPr>
  </w:style>
  <w:style w:type="numbering" w:customStyle="1" w:styleId="CurrentList5">
    <w:name w:val="Current List5"/>
    <w:uiPriority w:val="99"/>
    <w:rsid w:val="00EA76B2"/>
    <w:pPr>
      <w:numPr>
        <w:numId w:val="5"/>
      </w:numPr>
    </w:pPr>
  </w:style>
  <w:style w:type="numbering" w:customStyle="1" w:styleId="CurrentList6">
    <w:name w:val="Current List6"/>
    <w:uiPriority w:val="99"/>
    <w:rsid w:val="00EA76B2"/>
    <w:pPr>
      <w:numPr>
        <w:numId w:val="7"/>
      </w:numPr>
    </w:pPr>
  </w:style>
  <w:style w:type="numbering" w:customStyle="1" w:styleId="CurrentList7">
    <w:name w:val="Current List7"/>
    <w:uiPriority w:val="99"/>
    <w:rsid w:val="00EA76B2"/>
    <w:pPr>
      <w:numPr>
        <w:numId w:val="8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AC5F1E"/>
    <w:rPr>
      <w:rFonts w:ascii="Calmetta" w:eastAsiaTheme="majorEastAsia" w:hAnsi="Calmetta" w:cstheme="majorBidi"/>
      <w:color w:val="000000" w:themeColor="text1"/>
      <w:kern w:val="0"/>
      <w:sz w:val="60"/>
      <w14:ligatures w14:val="none"/>
      <w14:numSpacing w14:val="proportional"/>
    </w:rPr>
  </w:style>
  <w:style w:type="character" w:customStyle="1" w:styleId="Heading7Char">
    <w:name w:val="Heading 7 Char"/>
    <w:basedOn w:val="DefaultParagraphFont"/>
    <w:link w:val="Heading7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rsid w:val="00B1339B"/>
    <w:rPr>
      <w:rFonts w:asciiTheme="majorHAnsi" w:eastAsiaTheme="majorEastAsia" w:hAnsiTheme="majorHAnsi" w:cstheme="majorBidi"/>
      <w:color w:val="687A7F" w:themeColor="background2" w:themeShade="80"/>
      <w:kern w:val="0"/>
      <w:sz w:val="22"/>
      <w:szCs w:val="21"/>
      <w14:ligatures w14:val="none"/>
    </w:rPr>
  </w:style>
  <w:style w:type="table" w:customStyle="1" w:styleId="BN-SOPTable">
    <w:name w:val="BN-SOP Table"/>
    <w:basedOn w:val="TableNormal"/>
    <w:uiPriority w:val="99"/>
    <w:rsid w:val="00B1339B"/>
    <w:pPr>
      <w:keepNext/>
      <w:keepLines/>
    </w:pPr>
    <w:rPr>
      <w:rFonts w:ascii="Calmetta" w:hAnsi="Calmett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42" w:type="dxa"/>
        <w:right w:w="142" w:type="dxa"/>
      </w:tblCellMar>
    </w:tblPr>
    <w:tblStylePr w:type="firstRow">
      <w:rPr>
        <w:rFonts w:ascii="___WRD_EMBED_SUB_177" w:hAnsi="___WRD_EMBED_SUB_177"/>
        <w:b/>
        <w:i w:val="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DF49" w:themeFill="accent1"/>
      </w:tcPr>
    </w:tblStylePr>
  </w:style>
  <w:style w:type="paragraph" w:styleId="ListNumber">
    <w:name w:val="List Number"/>
    <w:basedOn w:val="Normal"/>
    <w:uiPriority w:val="99"/>
    <w:unhideWhenUsed/>
    <w:rsid w:val="00B1339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unhideWhenUsed/>
    <w:rsid w:val="00B1339B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unhideWhenUsed/>
    <w:qFormat/>
    <w:rsid w:val="002D3B0B"/>
    <w:pPr>
      <w:numPr>
        <w:numId w:val="9"/>
      </w:numPr>
      <w:contextualSpacing/>
    </w:pPr>
  </w:style>
  <w:style w:type="paragraph" w:customStyle="1" w:styleId="1TfGMHeading1">
    <w:name w:val="#1 TfGM Heading 1"/>
    <w:next w:val="2TfGMHeading2"/>
    <w:qFormat/>
    <w:rsid w:val="00D1647D"/>
    <w:pPr>
      <w:spacing w:before="480" w:after="480" w:line="276" w:lineRule="auto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customStyle="1" w:styleId="2TfGMHeading2">
    <w:name w:val="#2 TfGM Heading 2"/>
    <w:basedOn w:val="1NumberedHeading1"/>
    <w:qFormat/>
    <w:rsid w:val="00B1339B"/>
    <w:pPr>
      <w:numPr>
        <w:ilvl w:val="1"/>
      </w:numPr>
      <w:spacing w:before="240" w:after="240"/>
    </w:pPr>
    <w:rPr>
      <w:rFonts w:asciiTheme="minorHAnsi" w:hAnsiTheme="minorHAnsi"/>
      <w:b w:val="0"/>
    </w:rPr>
  </w:style>
  <w:style w:type="paragraph" w:customStyle="1" w:styleId="3TfGMHeading3">
    <w:name w:val="#3 TfGM Heading 3"/>
    <w:basedOn w:val="2TfGMHeading2"/>
    <w:qFormat/>
    <w:rsid w:val="00B1339B"/>
    <w:pPr>
      <w:numPr>
        <w:ilvl w:val="2"/>
      </w:numPr>
    </w:pPr>
  </w:style>
  <w:style w:type="paragraph" w:customStyle="1" w:styleId="4TfGMBullet1">
    <w:name w:val="#4 TfGM Bullet 1"/>
    <w:basedOn w:val="3TfGMHeading3"/>
    <w:qFormat/>
    <w:rsid w:val="00B1339B"/>
    <w:pPr>
      <w:numPr>
        <w:ilvl w:val="3"/>
      </w:numPr>
      <w:spacing w:before="120" w:after="120"/>
    </w:pPr>
  </w:style>
  <w:style w:type="paragraph" w:customStyle="1" w:styleId="5TfGMBullet2">
    <w:name w:val="#5 TfGM Bullet 2"/>
    <w:basedOn w:val="4TfGMBullet1"/>
    <w:rsid w:val="00B1339B"/>
    <w:pPr>
      <w:numPr>
        <w:ilvl w:val="4"/>
      </w:numPr>
    </w:pPr>
  </w:style>
  <w:style w:type="paragraph" w:customStyle="1" w:styleId="6TfGMRecommendations">
    <w:name w:val="#6 TfGM Recommendations"/>
    <w:basedOn w:val="5TfGMBullet2"/>
    <w:rsid w:val="00B1339B"/>
    <w:pPr>
      <w:numPr>
        <w:ilvl w:val="5"/>
      </w:numPr>
    </w:pPr>
  </w:style>
  <w:style w:type="numbering" w:customStyle="1" w:styleId="BNList">
    <w:name w:val="#BN List"/>
    <w:uiPriority w:val="99"/>
    <w:rsid w:val="00B1339B"/>
    <w:pPr>
      <w:numPr>
        <w:numId w:val="10"/>
      </w:numPr>
    </w:pPr>
  </w:style>
  <w:style w:type="paragraph" w:customStyle="1" w:styleId="8TfGMStandardDocumentText">
    <w:name w:val="#8 TfGM Standard Document Text"/>
    <w:rsid w:val="00B1339B"/>
    <w:pPr>
      <w:spacing w:before="200" w:after="240" w:line="276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7TfGMStandardReportText">
    <w:name w:val="#7 TfGM Standard Report Text"/>
    <w:rsid w:val="00B1339B"/>
    <w:pPr>
      <w:spacing w:before="240" w:after="240" w:line="276" w:lineRule="auto"/>
      <w:ind w:left="851"/>
    </w:pPr>
    <w:rPr>
      <w:rFonts w:eastAsiaTheme="minorEastAsia"/>
      <w:kern w:val="0"/>
      <w:sz w:val="22"/>
      <w:szCs w:val="22"/>
      <w:lang w:eastAsia="en-GB"/>
      <w14:ligatures w14:val="none"/>
    </w:rPr>
  </w:style>
  <w:style w:type="paragraph" w:customStyle="1" w:styleId="Letteredlist">
    <w:name w:val="Lettered list"/>
    <w:basedOn w:val="ListBullet"/>
    <w:qFormat/>
    <w:rsid w:val="00497526"/>
    <w:pPr>
      <w:numPr>
        <w:numId w:val="11"/>
      </w:numPr>
      <w:ind w:left="720"/>
    </w:pPr>
  </w:style>
  <w:style w:type="paragraph" w:customStyle="1" w:styleId="1NumberedHeading1">
    <w:name w:val="#1 Numbered Heading 1"/>
    <w:next w:val="2TfGMHeading2"/>
    <w:qFormat/>
    <w:rsid w:val="00B1339B"/>
    <w:pPr>
      <w:numPr>
        <w:numId w:val="12"/>
      </w:numPr>
      <w:spacing w:before="480" w:after="480"/>
    </w:pPr>
    <w:rPr>
      <w:rFonts w:asciiTheme="majorHAnsi" w:eastAsiaTheme="minorEastAsia" w:hAnsiTheme="majorHAnsi"/>
      <w:b/>
      <w:kern w:val="0"/>
      <w:sz w:val="22"/>
      <w:szCs w:val="22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339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39B"/>
    <w:rPr>
      <w:rFonts w:ascii="Segoe UI" w:hAnsi="Segoe UI" w:cs="Segoe UI"/>
      <w:kern w:val="0"/>
      <w:sz w:val="18"/>
      <w:szCs w:val="18"/>
      <w14:ligatures w14:val="non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1339B"/>
    <w:pPr>
      <w:spacing w:after="200" w:line="240" w:lineRule="auto"/>
    </w:pPr>
    <w:rPr>
      <w:iCs/>
      <w:color w:val="2A3F49" w:themeColor="text2"/>
      <w:sz w:val="18"/>
      <w:szCs w:val="18"/>
    </w:rPr>
  </w:style>
  <w:style w:type="character" w:customStyle="1" w:styleId="cf01">
    <w:name w:val="cf01"/>
    <w:basedOn w:val="DefaultParagraphFont"/>
    <w:rsid w:val="00B1339B"/>
    <w:rPr>
      <w:rFonts w:ascii="Segoe UI" w:hAnsi="Segoe UI" w:cs="Segoe UI" w:hint="default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33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339B"/>
    <w:rPr>
      <w:rFonts w:ascii="Calmetta" w:hAnsi="Calmetta"/>
      <w:b/>
      <w:bCs/>
      <w:kern w:val="0"/>
      <w:sz w:val="20"/>
      <w:szCs w:val="20"/>
      <w14:ligatures w14:val="none"/>
    </w:rPr>
  </w:style>
  <w:style w:type="paragraph" w:customStyle="1" w:styleId="CoverSubtitle">
    <w:name w:val="Cover Subtitle"/>
    <w:basedOn w:val="Heading2"/>
    <w:qFormat/>
    <w:rsid w:val="00B1339B"/>
    <w:pPr>
      <w:spacing w:line="240" w:lineRule="auto"/>
    </w:pPr>
    <w:rPr>
      <w:kern w:val="2"/>
      <w14:ligatures w14:val="standardContextual"/>
    </w:rPr>
  </w:style>
  <w:style w:type="paragraph" w:customStyle="1" w:styleId="CoverTitle">
    <w:name w:val="Cover Title"/>
    <w:basedOn w:val="Heading1"/>
    <w:qFormat/>
    <w:rsid w:val="00B1339B"/>
    <w:pPr>
      <w:pageBreakBefore w:val="0"/>
    </w:pPr>
    <w:rPr>
      <w:rFonts w:asciiTheme="majorHAnsi" w:hAnsiTheme="majorHAnsi"/>
      <w:bCs/>
      <w:kern w:val="2"/>
      <w14:ligatures w14:val="standardContextu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1339B"/>
    <w:pPr>
      <w:spacing w:line="240" w:lineRule="auto"/>
    </w:pPr>
    <w:rPr>
      <w:rFonts w:asciiTheme="minorHAnsi" w:hAnsiTheme="minorHAnsi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1339B"/>
    <w:rPr>
      <w:kern w:val="0"/>
      <w:sz w:val="26"/>
      <w:szCs w:val="26"/>
      <w14:ligatures w14:val="none"/>
    </w:rPr>
  </w:style>
  <w:style w:type="character" w:styleId="Emphasis">
    <w:name w:val="Emphasis"/>
    <w:basedOn w:val="DefaultParagraphFont"/>
    <w:uiPriority w:val="20"/>
    <w:qFormat/>
    <w:rsid w:val="00B1339B"/>
    <w:rPr>
      <w:i w:val="0"/>
      <w:iCs/>
    </w:rPr>
  </w:style>
  <w:style w:type="character" w:customStyle="1" w:styleId="eop">
    <w:name w:val="eop"/>
    <w:basedOn w:val="DefaultParagraphFont"/>
    <w:rsid w:val="00B1339B"/>
  </w:style>
  <w:style w:type="character" w:styleId="FollowedHyperlink">
    <w:name w:val="FollowedHyperlink"/>
    <w:basedOn w:val="DefaultParagraphFont"/>
    <w:uiPriority w:val="99"/>
    <w:semiHidden/>
    <w:unhideWhenUsed/>
    <w:rsid w:val="00B1339B"/>
    <w:rPr>
      <w:color w:val="003851" w:themeColor="followedHyperlink"/>
      <w:u w:val="single"/>
    </w:rPr>
  </w:style>
  <w:style w:type="character" w:styleId="FootnoteReference">
    <w:name w:val="footnote reference"/>
    <w:basedOn w:val="Regular"/>
    <w:uiPriority w:val="99"/>
    <w:unhideWhenUsed/>
    <w:rsid w:val="00B1339B"/>
    <w:rPr>
      <w:rFonts w:ascii="Calmetta" w:hAnsi="Calmetta"/>
      <w:b w:val="0"/>
      <w:i w:val="0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33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339B"/>
    <w:rPr>
      <w:rFonts w:ascii="Calmetta" w:hAnsi="Calmetta"/>
      <w:kern w:val="0"/>
      <w:sz w:val="20"/>
      <w:szCs w:val="20"/>
      <w14:ligatures w14:val="none"/>
    </w:rPr>
  </w:style>
  <w:style w:type="table" w:styleId="GridTable5Dark-Accent1">
    <w:name w:val="Grid Table 5 Dark Accent 1"/>
    <w:basedOn w:val="TableNormal"/>
    <w:uiPriority w:val="50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DF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DF49" w:themeFill="accent1"/>
      </w:tcPr>
    </w:tblStylePr>
    <w:tblStylePr w:type="band1Vert">
      <w:tblPr/>
      <w:tcPr>
        <w:shd w:val="clear" w:color="auto" w:fill="FFF2B6" w:themeFill="accent1" w:themeFillTint="66"/>
      </w:tcPr>
    </w:tblStylePr>
    <w:tblStylePr w:type="band1Horz">
      <w:tblPr/>
      <w:tcPr>
        <w:shd w:val="clear" w:color="auto" w:fill="FFF2B6" w:themeFill="accent1" w:themeFillTint="66"/>
      </w:tcPr>
    </w:tblStylePr>
  </w:style>
  <w:style w:type="paragraph" w:customStyle="1" w:styleId="Heading2boxedout">
    <w:name w:val="Heading 2 boxed out"/>
    <w:basedOn w:val="Heading2"/>
    <w:qFormat/>
    <w:rsid w:val="00B1339B"/>
  </w:style>
  <w:style w:type="paragraph" w:customStyle="1" w:styleId="Heading4List2">
    <w:name w:val="Heading 4 List 2"/>
    <w:basedOn w:val="Heading4"/>
    <w:qFormat/>
    <w:rsid w:val="00B1339B"/>
    <w:pPr>
      <w:numPr>
        <w:numId w:val="13"/>
      </w:numPr>
    </w:pPr>
  </w:style>
  <w:style w:type="character" w:customStyle="1" w:styleId="Heading9Char">
    <w:name w:val="Heading 9 Char"/>
    <w:basedOn w:val="DefaultParagraphFont"/>
    <w:link w:val="Heading9"/>
    <w:uiPriority w:val="9"/>
    <w:rsid w:val="00B1339B"/>
    <w:rPr>
      <w:rFonts w:eastAsiaTheme="majorEastAsia" w:cstheme="majorBidi"/>
      <w:iCs/>
      <w:color w:val="687A7F" w:themeColor="background2" w:themeShade="80"/>
      <w:kern w:val="0"/>
      <w:sz w:val="22"/>
      <w:szCs w:val="21"/>
      <w14:ligatures w14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1339B"/>
    <w:pPr>
      <w:spacing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1339B"/>
    <w:rPr>
      <w:rFonts w:ascii="Calmetta" w:hAnsi="Calmetta"/>
      <w:iCs/>
      <w:kern w:val="0"/>
      <w:sz w:val="22"/>
      <w:szCs w:val="22"/>
      <w14:ligatures w14:val="none"/>
    </w:rPr>
  </w:style>
  <w:style w:type="character" w:styleId="HTMLCite">
    <w:name w:val="HTML Cite"/>
    <w:basedOn w:val="DefaultParagraphFont"/>
    <w:uiPriority w:val="99"/>
    <w:semiHidden/>
    <w:unhideWhenUsed/>
    <w:rsid w:val="00B1339B"/>
    <w:rPr>
      <w:i w:val="0"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B1339B"/>
    <w:rPr>
      <w:i w:val="0"/>
      <w:iCs/>
    </w:rPr>
  </w:style>
  <w:style w:type="character" w:styleId="HTMLVariable">
    <w:name w:val="HTML Variable"/>
    <w:basedOn w:val="DefaultParagraphFont"/>
    <w:uiPriority w:val="99"/>
    <w:semiHidden/>
    <w:unhideWhenUsed/>
    <w:rsid w:val="00B1339B"/>
    <w:rPr>
      <w:i w:val="0"/>
      <w:iCs/>
    </w:rPr>
  </w:style>
  <w:style w:type="character" w:styleId="Hyperlink">
    <w:name w:val="Hyperlink"/>
    <w:basedOn w:val="DefaultParagraphFont"/>
    <w:uiPriority w:val="99"/>
    <w:unhideWhenUsed/>
    <w:qFormat/>
    <w:rsid w:val="00B1339B"/>
    <w:rPr>
      <w:color w:val="313D47"/>
      <w:u w:val="single"/>
    </w:rPr>
  </w:style>
  <w:style w:type="character" w:styleId="IntenseEmphasis">
    <w:name w:val="Intense Emphasis"/>
    <w:basedOn w:val="DefaultParagraphFont"/>
    <w:uiPriority w:val="21"/>
    <w:qFormat/>
    <w:rsid w:val="00B1339B"/>
    <w:rPr>
      <w:i w:val="0"/>
      <w:iCs/>
      <w:color w:val="6893A8" w:themeColor="text2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39B"/>
    <w:pPr>
      <w:pBdr>
        <w:top w:val="single" w:sz="4" w:space="10" w:color="FFDF49" w:themeColor="accent1"/>
        <w:bottom w:val="single" w:sz="4" w:space="10" w:color="FFDF49" w:themeColor="accent1"/>
      </w:pBdr>
      <w:spacing w:before="360" w:after="360"/>
      <w:ind w:left="864" w:right="864"/>
    </w:pPr>
    <w:rPr>
      <w:iCs/>
      <w:color w:val="3C4951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39B"/>
    <w:rPr>
      <w:rFonts w:ascii="Calmetta" w:hAnsi="Calmetta"/>
      <w:iCs/>
      <w:color w:val="3C4951" w:themeColor="accent3"/>
      <w:kern w:val="0"/>
      <w:sz w:val="22"/>
      <w:szCs w:val="22"/>
      <w14:ligatures w14:val="none"/>
    </w:rPr>
  </w:style>
  <w:style w:type="paragraph" w:customStyle="1" w:styleId="Largetextboxedout">
    <w:name w:val="Large text boxed out"/>
    <w:basedOn w:val="Normal"/>
    <w:qFormat/>
    <w:rsid w:val="00B1339B"/>
    <w:rPr>
      <w:sz w:val="36"/>
      <w:szCs w:val="32"/>
    </w:rPr>
  </w:style>
  <w:style w:type="character" w:styleId="LineNumber">
    <w:name w:val="line number"/>
    <w:basedOn w:val="DefaultParagraphFont"/>
    <w:uiPriority w:val="99"/>
    <w:semiHidden/>
    <w:unhideWhenUsed/>
    <w:rsid w:val="00B1339B"/>
  </w:style>
  <w:style w:type="paragraph" w:styleId="List">
    <w:name w:val="List"/>
    <w:basedOn w:val="Normal"/>
    <w:uiPriority w:val="99"/>
    <w:unhideWhenUsed/>
    <w:rsid w:val="00B1339B"/>
    <w:pPr>
      <w:ind w:left="283" w:hanging="283"/>
      <w:contextualSpacing/>
    </w:pPr>
  </w:style>
  <w:style w:type="paragraph" w:customStyle="1" w:styleId="ListNumberList2">
    <w:name w:val="List Number List 2"/>
    <w:basedOn w:val="ListNumber"/>
    <w:qFormat/>
    <w:rsid w:val="00B1339B"/>
    <w:pPr>
      <w:numPr>
        <w:numId w:val="18"/>
      </w:numPr>
    </w:pPr>
  </w:style>
  <w:style w:type="paragraph" w:styleId="ListParagraph">
    <w:name w:val="List Paragraph"/>
    <w:aliases w:val="Dot pt,Bullet 1,Numbered Para 1,List Paragraph Char Char Char,Indicator Text,List Paragraph1,Bullet Points,MAIN CONTENT,F5 List Paragraph,List Paragraph11,OBC Bullet,List Paragrap,Colorful List - Accent 12,Bullet Styl,Bullet,No Spacing11"/>
    <w:basedOn w:val="Normal"/>
    <w:link w:val="ListParagraphChar"/>
    <w:uiPriority w:val="34"/>
    <w:qFormat/>
    <w:rsid w:val="00B1339B"/>
    <w:pPr>
      <w:ind w:left="720"/>
      <w:contextualSpacing/>
    </w:pPr>
  </w:style>
  <w:style w:type="table" w:styleId="ListTable5Dark-Accent5">
    <w:name w:val="List Table 5 Dark Accent 5"/>
    <w:basedOn w:val="TableNormal"/>
    <w:uiPriority w:val="50"/>
    <w:rsid w:val="00B1339B"/>
    <w:rPr>
      <w:color w:val="FFFFFF" w:themeColor="background1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24" w:space="0" w:color="FF3A3F" w:themeColor="accent5"/>
        <w:left w:val="single" w:sz="24" w:space="0" w:color="FF3A3F" w:themeColor="accent5"/>
        <w:bottom w:val="single" w:sz="24" w:space="0" w:color="FF3A3F" w:themeColor="accent5"/>
        <w:right w:val="single" w:sz="24" w:space="0" w:color="FF3A3F" w:themeColor="accent5"/>
      </w:tblBorders>
    </w:tblPr>
    <w:tcPr>
      <w:shd w:val="clear" w:color="auto" w:fill="FF3A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markedcontent">
    <w:name w:val="markedcontent"/>
    <w:basedOn w:val="DefaultParagraphFont"/>
    <w:rsid w:val="00B1339B"/>
  </w:style>
  <w:style w:type="character" w:styleId="Mention">
    <w:name w:val="Mention"/>
    <w:basedOn w:val="DefaultParagraphFont"/>
    <w:uiPriority w:val="99"/>
    <w:unhideWhenUsed/>
    <w:rsid w:val="00B1339B"/>
    <w:rPr>
      <w:color w:val="2B579A"/>
      <w:shd w:val="clear" w:color="auto" w:fill="E1DFDD"/>
    </w:rPr>
  </w:style>
  <w:style w:type="paragraph" w:styleId="NoSpacing">
    <w:name w:val="No Spacing"/>
    <w:uiPriority w:val="1"/>
    <w:qFormat/>
    <w:rsid w:val="00B1339B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1339B"/>
    <w:pPr>
      <w:spacing w:before="100" w:beforeAutospacing="1" w:after="100" w:afterAutospacing="1" w:line="240" w:lineRule="auto"/>
    </w:pPr>
    <w:rPr>
      <w:rFonts w:asciiTheme="minorHAnsi" w:eastAsia="Times New Roman" w:hAnsiTheme="minorHAnsi" w:cs="Times New Roman"/>
      <w:szCs w:val="24"/>
      <w:lang w:eastAsia="en-GB"/>
    </w:rPr>
  </w:style>
  <w:style w:type="paragraph" w:customStyle="1" w:styleId="paragraph">
    <w:name w:val="paragraph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pf0">
    <w:name w:val="pf0"/>
    <w:basedOn w:val="Normal"/>
    <w:rsid w:val="00B133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table" w:styleId="PlainTable2">
    <w:name w:val="Plain Table 2"/>
    <w:basedOn w:val="TableNormal"/>
    <w:uiPriority w:val="42"/>
    <w:rsid w:val="00B1339B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1339B"/>
    <w:rPr>
      <w:kern w:val="0"/>
      <w:sz w:val="22"/>
      <w:szCs w:val="22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1339B"/>
    <w:pPr>
      <w:spacing w:before="200"/>
      <w:ind w:left="864" w:right="864"/>
    </w:pPr>
    <w:rPr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339B"/>
    <w:rPr>
      <w:rFonts w:ascii="Calmetta" w:hAnsi="Calmetta"/>
      <w:iCs/>
      <w:color w:val="404040" w:themeColor="text1" w:themeTint="BF"/>
      <w:kern w:val="0"/>
      <w:sz w:val="22"/>
      <w:szCs w:val="22"/>
      <w14:ligatures w14:val="none"/>
    </w:rPr>
  </w:style>
  <w:style w:type="paragraph" w:styleId="Title">
    <w:name w:val="Title"/>
    <w:basedOn w:val="Heading1"/>
    <w:next w:val="Normal"/>
    <w:link w:val="TitleChar"/>
    <w:uiPriority w:val="10"/>
    <w:qFormat/>
    <w:rsid w:val="00B1339B"/>
    <w:pPr>
      <w:spacing w:line="216" w:lineRule="auto"/>
      <w:contextualSpacing/>
      <w:outlineLvl w:val="9"/>
    </w:pPr>
    <w:rPr>
      <w:rFonts w:cs="Times New Roman (Headings CS)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339B"/>
    <w:rPr>
      <w:rFonts w:ascii="Calmetta" w:eastAsiaTheme="majorEastAsia" w:hAnsi="Calmetta" w:cs="Times New Roman (Headings CS)"/>
      <w:b/>
      <w:color w:val="000000" w:themeColor="text1"/>
      <w:spacing w:val="-10"/>
      <w:kern w:val="28"/>
      <w:sz w:val="96"/>
      <w:szCs w:val="56"/>
      <w14:ligatures w14:val="none"/>
    </w:rPr>
  </w:style>
  <w:style w:type="paragraph" w:styleId="Subtitle">
    <w:name w:val="Subtitle"/>
    <w:basedOn w:val="Title"/>
    <w:next w:val="Normal"/>
    <w:link w:val="SubtitleChar"/>
    <w:uiPriority w:val="11"/>
    <w:qFormat/>
    <w:rsid w:val="00B1339B"/>
    <w:pPr>
      <w:numPr>
        <w:ilvl w:val="1"/>
      </w:numPr>
    </w:pPr>
    <w:rPr>
      <w:rFonts w:eastAsiaTheme="minorEastAsia"/>
      <w:b w:val="0"/>
      <w:spacing w:val="0"/>
      <w:sz w:val="72"/>
    </w:rPr>
  </w:style>
  <w:style w:type="character" w:customStyle="1" w:styleId="SubtitleChar">
    <w:name w:val="Subtitle Char"/>
    <w:basedOn w:val="DefaultParagraphFont"/>
    <w:link w:val="Subtitle"/>
    <w:uiPriority w:val="11"/>
    <w:rsid w:val="00B1339B"/>
    <w:rPr>
      <w:rFonts w:ascii="Calmetta" w:eastAsiaTheme="minorEastAsia" w:hAnsi="Calmetta" w:cs="Times New Roman (Headings CS)"/>
      <w:color w:val="000000" w:themeColor="text1"/>
      <w:kern w:val="28"/>
      <w:sz w:val="72"/>
      <w:szCs w:val="56"/>
      <w14:ligatures w14:val="none"/>
    </w:rPr>
  </w:style>
  <w:style w:type="character" w:styleId="SubtleEmphasis">
    <w:name w:val="Subtle Emphasis"/>
    <w:basedOn w:val="DefaultParagraphFont"/>
    <w:uiPriority w:val="19"/>
    <w:qFormat/>
    <w:rsid w:val="00B1339B"/>
    <w:rPr>
      <w:i w:val="0"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B1339B"/>
    <w:rPr>
      <w:caps w:val="0"/>
      <w:smallCaps w:val="0"/>
      <w:color w:val="5A5A5A" w:themeColor="text1" w:themeTint="A5"/>
    </w:rPr>
  </w:style>
  <w:style w:type="table" w:styleId="TableGrid">
    <w:name w:val="Table Grid"/>
    <w:basedOn w:val="TableNormal"/>
    <w:rsid w:val="00B1339B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B1339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1339B"/>
    <w:pPr>
      <w:spacing w:after="100"/>
      <w:ind w:left="480"/>
    </w:pPr>
  </w:style>
  <w:style w:type="paragraph" w:styleId="TOCHeading">
    <w:name w:val="TOC Heading"/>
    <w:basedOn w:val="Heading2"/>
    <w:next w:val="Normal"/>
    <w:uiPriority w:val="39"/>
    <w:unhideWhenUsed/>
    <w:qFormat/>
    <w:rsid w:val="00B1339B"/>
    <w:pPr>
      <w:spacing w:after="360"/>
      <w:outlineLvl w:val="9"/>
    </w:pPr>
    <w:rPr>
      <w:rFonts w:asciiTheme="majorHAnsi" w:hAnsiTheme="majorHAnsi"/>
      <w:b w:val="0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B1339B"/>
    <w:rPr>
      <w:color w:val="605E5C"/>
      <w:shd w:val="clear" w:color="auto" w:fill="E1DFDD"/>
    </w:rPr>
  </w:style>
  <w:style w:type="character" w:customStyle="1" w:styleId="YellowReg">
    <w:name w:val="Yellow Reg"/>
    <w:basedOn w:val="DefaultParagraphFont"/>
    <w:uiPriority w:val="1"/>
    <w:qFormat/>
    <w:rsid w:val="00B1339B"/>
    <w:rPr>
      <w:rFonts w:ascii="Calmetta" w:hAnsi="Calmetta"/>
      <w:b w:val="0"/>
      <w:i w:val="0"/>
      <w:color w:val="FFDF49" w:themeColor="accent1"/>
    </w:rPr>
  </w:style>
  <w:style w:type="paragraph" w:customStyle="1" w:styleId="Heading4nonumber">
    <w:name w:val="Heading 4 no number"/>
    <w:basedOn w:val="Heading4"/>
    <w:qFormat/>
    <w:rsid w:val="00B1339B"/>
    <w:pPr>
      <w:tabs>
        <w:tab w:val="num" w:pos="0"/>
      </w:tabs>
      <w:ind w:left="425" w:hanging="425"/>
    </w:pPr>
  </w:style>
  <w:style w:type="paragraph" w:styleId="Revision">
    <w:name w:val="Revision"/>
    <w:hidden/>
    <w:uiPriority w:val="99"/>
    <w:semiHidden/>
    <w:rsid w:val="00AA3CE6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customStyle="1" w:styleId="ListParagraphChar">
    <w:name w:val="List Paragraph Char"/>
    <w:aliases w:val="Dot pt Char,Bullet 1 Char,Numbered Para 1 Char,List Paragraph Char Char Char Char,Indicator Text Char,List Paragraph1 Char,Bullet Points Char,MAIN CONTENT Char,F5 List Paragraph Char,List Paragraph11 Char,OBC Bullet Char,Bullet Char"/>
    <w:link w:val="ListParagraph"/>
    <w:uiPriority w:val="34"/>
    <w:qFormat/>
    <w:locked/>
    <w:rsid w:val="009675A3"/>
    <w:rPr>
      <w:rFonts w:ascii="Calmetta" w:hAnsi="Calmetta" w:cs="Times New Roman (Body CS)"/>
      <w:kern w:val="0"/>
      <w:szCs w:val="22"/>
      <w14:ligatures w14:val="none"/>
      <w14:numSpacing w14:val="proportional"/>
    </w:rPr>
  </w:style>
  <w:style w:type="character" w:styleId="PlaceholderText">
    <w:name w:val="Placeholder Text"/>
    <w:basedOn w:val="DefaultParagraphFont"/>
    <w:uiPriority w:val="99"/>
    <w:semiHidden/>
    <w:rsid w:val="00E94F86"/>
    <w:rPr>
      <w:color w:val="666666"/>
    </w:rPr>
  </w:style>
  <w:style w:type="paragraph" w:customStyle="1" w:styleId="EasyRead">
    <w:name w:val="Easy Read"/>
    <w:basedOn w:val="Normal"/>
    <w:link w:val="EasyReadChar"/>
    <w:qFormat/>
    <w:rsid w:val="00032554"/>
    <w:pPr>
      <w:spacing w:before="240" w:after="240"/>
    </w:pPr>
    <w:rPr>
      <w:rFonts w:ascii="Arial" w:hAnsi="Arial"/>
      <w:sz w:val="40"/>
    </w:rPr>
  </w:style>
  <w:style w:type="character" w:customStyle="1" w:styleId="EasyReadChar">
    <w:name w:val="Easy Read Char"/>
    <w:basedOn w:val="DefaultParagraphFont"/>
    <w:link w:val="EasyRead"/>
    <w:rsid w:val="00032554"/>
    <w:rPr>
      <w:rFonts w:ascii="Arial" w:hAnsi="Arial" w:cs="Times New Roman (Body CS)"/>
      <w:kern w:val="0"/>
      <w:sz w:val="40"/>
      <w:szCs w:val="22"/>
      <w14:ligatures w14:val="none"/>
      <w14:numSpacing w14:val="proportion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footer" Target="footer1.xml"/><Relationship Id="rId42" Type="http://schemas.openxmlformats.org/officeDocument/2006/relationships/image" Target="media/image30.png"/><Relationship Id="rId47" Type="http://schemas.openxmlformats.org/officeDocument/2006/relationships/image" Target="media/image35.svg"/><Relationship Id="rId63" Type="http://schemas.openxmlformats.org/officeDocument/2006/relationships/image" Target="media/image51.sv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sv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svg"/><Relationship Id="rId53" Type="http://schemas.openxmlformats.org/officeDocument/2006/relationships/image" Target="media/image41.sv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svg"/><Relationship Id="rId5" Type="http://schemas.openxmlformats.org/officeDocument/2006/relationships/numbering" Target="numbering.xml"/><Relationship Id="rId90" Type="http://schemas.openxmlformats.org/officeDocument/2006/relationships/image" Target="media/image78.png"/><Relationship Id="rId22" Type="http://schemas.openxmlformats.org/officeDocument/2006/relationships/header" Target="header2.xml"/><Relationship Id="rId27" Type="http://schemas.openxmlformats.org/officeDocument/2006/relationships/image" Target="media/image15.svg"/><Relationship Id="rId43" Type="http://schemas.openxmlformats.org/officeDocument/2006/relationships/image" Target="media/image31.sv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svg"/><Relationship Id="rId8" Type="http://schemas.openxmlformats.org/officeDocument/2006/relationships/webSettings" Target="webSettings.xml"/><Relationship Id="rId51" Type="http://schemas.openxmlformats.org/officeDocument/2006/relationships/image" Target="media/image39.sv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svg"/><Relationship Id="rId9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7.svg"/><Relationship Id="rId25" Type="http://schemas.openxmlformats.org/officeDocument/2006/relationships/image" Target="media/image13.svg"/><Relationship Id="rId33" Type="http://schemas.openxmlformats.org/officeDocument/2006/relationships/image" Target="media/image21.sv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svg"/><Relationship Id="rId67" Type="http://schemas.openxmlformats.org/officeDocument/2006/relationships/image" Target="media/image55.svg"/><Relationship Id="rId20" Type="http://schemas.openxmlformats.org/officeDocument/2006/relationships/header" Target="header1.xml"/><Relationship Id="rId41" Type="http://schemas.openxmlformats.org/officeDocument/2006/relationships/image" Target="media/image29.sv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svg"/><Relationship Id="rId83" Type="http://schemas.openxmlformats.org/officeDocument/2006/relationships/image" Target="media/image71.svg"/><Relationship Id="rId88" Type="http://schemas.openxmlformats.org/officeDocument/2006/relationships/image" Target="media/image76.png"/><Relationship Id="rId91" Type="http://schemas.openxmlformats.org/officeDocument/2006/relationships/image" Target="media/image79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svg"/><Relationship Id="rId57" Type="http://schemas.openxmlformats.org/officeDocument/2006/relationships/image" Target="media/image45.svg"/><Relationship Id="rId10" Type="http://schemas.openxmlformats.org/officeDocument/2006/relationships/endnotes" Target="endnotes.xml"/><Relationship Id="rId31" Type="http://schemas.openxmlformats.org/officeDocument/2006/relationships/image" Target="media/image19.sv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svg"/><Relationship Id="rId73" Type="http://schemas.openxmlformats.org/officeDocument/2006/relationships/image" Target="media/image61.svg"/><Relationship Id="rId78" Type="http://schemas.openxmlformats.org/officeDocument/2006/relationships/image" Target="media/image66.png"/><Relationship Id="rId81" Type="http://schemas.openxmlformats.org/officeDocument/2006/relationships/image" Target="media/image69.svg"/><Relationship Id="rId86" Type="http://schemas.openxmlformats.org/officeDocument/2006/relationships/image" Target="media/image74.pn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7.sv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svg"/><Relationship Id="rId76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59.sv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7.sv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svg"/><Relationship Id="rId66" Type="http://schemas.openxmlformats.org/officeDocument/2006/relationships/image" Target="media/image54.png"/><Relationship Id="rId87" Type="http://schemas.openxmlformats.org/officeDocument/2006/relationships/image" Target="media/image75.svg"/><Relationship Id="rId61" Type="http://schemas.openxmlformats.org/officeDocument/2006/relationships/image" Target="media/image49.svg"/><Relationship Id="rId82" Type="http://schemas.openxmlformats.org/officeDocument/2006/relationships/image" Target="media/image70.pn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56" Type="http://schemas.openxmlformats.org/officeDocument/2006/relationships/image" Target="media/image44.png"/><Relationship Id="rId77" Type="http://schemas.openxmlformats.org/officeDocument/2006/relationships/image" Target="media/image65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risroet\OneDrive%20-%20TfGM%20Corporate\Desktop\TfGM%20A4%20Header%20with%20taglin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B6CFB3730124BF0A18A1D19CD2413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58262-31D2-4330-B186-E7D96B871601}"/>
      </w:docPartPr>
      <w:docPartBody>
        <w:p w:rsidR="00DF5D06" w:rsidRDefault="00326E41" w:rsidP="00326E41">
          <w:pPr>
            <w:pStyle w:val="CB6CFB3730124BF0A18A1D19CD24130A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292E1623CF084A5B93728CA3BF030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1941-BA72-410A-B83B-90017A4A4809}"/>
      </w:docPartPr>
      <w:docPartBody>
        <w:p w:rsidR="00DF5D06" w:rsidRDefault="00326E41" w:rsidP="00326E41">
          <w:pPr>
            <w:pStyle w:val="292E1623CF084A5B93728CA3BF0309E8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9DEB750A0ECF40FB9C51732F0F694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5C4B9-7FBE-415E-BECD-BB30329DD5FD}"/>
      </w:docPartPr>
      <w:docPartBody>
        <w:p w:rsidR="00DF5D06" w:rsidRDefault="00326E41" w:rsidP="00326E41">
          <w:pPr>
            <w:pStyle w:val="9DEB750A0ECF40FB9C51732F0F694AEB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90F6DCBEDC784CE9B7048C5352FB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DC2EC-D5F8-49BE-ACBB-5F64F14F170C}"/>
      </w:docPartPr>
      <w:docPartBody>
        <w:p w:rsidR="00DF5D06" w:rsidRDefault="00326E41" w:rsidP="00326E41">
          <w:pPr>
            <w:pStyle w:val="90F6DCBEDC784CE9B7048C5352FBE588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1670BAC7DBB547E796F1BE82EADFF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3D57B-0412-48AD-8823-5707B7ED40C2}"/>
      </w:docPartPr>
      <w:docPartBody>
        <w:p w:rsidR="00DF5D06" w:rsidRDefault="00326E41" w:rsidP="00326E41">
          <w:pPr>
            <w:pStyle w:val="1670BAC7DBB547E796F1BE82EADFF156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431563E5770E40008055C881932CA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8352A-0856-4B8C-90BA-DE79A5A1410F}"/>
      </w:docPartPr>
      <w:docPartBody>
        <w:p w:rsidR="00DF5D06" w:rsidRDefault="00326E41" w:rsidP="00326E41">
          <w:pPr>
            <w:pStyle w:val="431563E5770E40008055C881932CA184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  <w:docPart>
      <w:docPartPr>
        <w:name w:val="88C0FE75A8BE436D840C8FD272E98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97EC3-27CE-4276-AA2A-B2AFCB905B09}"/>
      </w:docPartPr>
      <w:docPartBody>
        <w:p w:rsidR="00DF5D06" w:rsidRDefault="00326E41" w:rsidP="00326E41">
          <w:pPr>
            <w:pStyle w:val="88C0FE75A8BE436D840C8FD272E98FBF"/>
          </w:pPr>
          <w:r>
            <w:rPr>
              <w:szCs w:val="40"/>
              <w:u w:val="single"/>
            </w:rPr>
            <w:t xml:space="preserve">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metta">
    <w:panose1 w:val="020B0603020203030204"/>
    <w:charset w:val="00"/>
    <w:family w:val="swiss"/>
    <w:pitch w:val="variable"/>
    <w:sig w:usb0="A00000EF" w:usb1="5000E47B" w:usb2="00000028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metta-Bold">
    <w:altName w:val="Calmett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(Body CS)">
    <w:altName w:val="Arial"/>
    <w:charset w:val="00"/>
    <w:family w:val="roman"/>
    <w:pitch w:val="default"/>
  </w:font>
  <w:font w:name="___WRD_EMBED_SUB_177"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41"/>
    <w:rsid w:val="000D2B4F"/>
    <w:rsid w:val="00326E41"/>
    <w:rsid w:val="004012C5"/>
    <w:rsid w:val="00842D0E"/>
    <w:rsid w:val="009D36F0"/>
    <w:rsid w:val="00DF5D06"/>
    <w:rsid w:val="00F6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6E41"/>
    <w:rPr>
      <w:color w:val="666666"/>
    </w:rPr>
  </w:style>
  <w:style w:type="paragraph" w:customStyle="1" w:styleId="CB6CFB3730124BF0A18A1D19CD24130A">
    <w:name w:val="CB6CFB3730124BF0A18A1D19CD24130A"/>
    <w:rsid w:val="00326E41"/>
    <w:pPr>
      <w:spacing w:before="240" w:after="240" w:line="360" w:lineRule="auto"/>
    </w:pPr>
    <w:rPr>
      <w:rFonts w:ascii="Arial" w:eastAsiaTheme="minorHAnsi" w:hAnsi="Arial" w:cs="Times New Roman (Body CS)"/>
      <w:kern w:val="0"/>
      <w:sz w:val="40"/>
      <w:szCs w:val="22"/>
      <w:lang w:eastAsia="en-US"/>
      <w14:ligatures w14:val="none"/>
      <w14:numSpacing w14:val="proportional"/>
    </w:rPr>
  </w:style>
  <w:style w:type="paragraph" w:customStyle="1" w:styleId="292E1623CF084A5B93728CA3BF0309E8">
    <w:name w:val="292E1623CF084A5B93728CA3BF0309E8"/>
    <w:rsid w:val="00326E41"/>
  </w:style>
  <w:style w:type="paragraph" w:customStyle="1" w:styleId="9DEB750A0ECF40FB9C51732F0F694AEB">
    <w:name w:val="9DEB750A0ECF40FB9C51732F0F694AEB"/>
    <w:rsid w:val="00326E41"/>
  </w:style>
  <w:style w:type="paragraph" w:customStyle="1" w:styleId="90F6DCBEDC784CE9B7048C5352FBE588">
    <w:name w:val="90F6DCBEDC784CE9B7048C5352FBE588"/>
    <w:rsid w:val="00326E41"/>
  </w:style>
  <w:style w:type="paragraph" w:customStyle="1" w:styleId="1670BAC7DBB547E796F1BE82EADFF156">
    <w:name w:val="1670BAC7DBB547E796F1BE82EADFF156"/>
    <w:rsid w:val="00326E41"/>
  </w:style>
  <w:style w:type="paragraph" w:customStyle="1" w:styleId="431563E5770E40008055C881932CA184">
    <w:name w:val="431563E5770E40008055C881932CA184"/>
    <w:rsid w:val="00326E41"/>
  </w:style>
  <w:style w:type="paragraph" w:customStyle="1" w:styleId="88C0FE75A8BE436D840C8FD272E98FBF">
    <w:name w:val="88C0FE75A8BE436D840C8FD272E98FBF"/>
    <w:rsid w:val="00326E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fGM-Bee-Network">
  <a:themeElements>
    <a:clrScheme name="TfGM Bee Network">
      <a:dk1>
        <a:srgbClr val="000000"/>
      </a:dk1>
      <a:lt1>
        <a:srgbClr val="FFFFFF"/>
      </a:lt1>
      <a:dk2>
        <a:srgbClr val="2A3F49"/>
      </a:dk2>
      <a:lt2>
        <a:srgbClr val="E4E8E9"/>
      </a:lt2>
      <a:accent1>
        <a:srgbClr val="FFDF49"/>
      </a:accent1>
      <a:accent2>
        <a:srgbClr val="232C32"/>
      </a:accent2>
      <a:accent3>
        <a:srgbClr val="3C4951"/>
      </a:accent3>
      <a:accent4>
        <a:srgbClr val="F4F4F2"/>
      </a:accent4>
      <a:accent5>
        <a:srgbClr val="FF3A3F"/>
      </a:accent5>
      <a:accent6>
        <a:srgbClr val="00B7A9"/>
      </a:accent6>
      <a:hlink>
        <a:srgbClr val="006166"/>
      </a:hlink>
      <a:folHlink>
        <a:srgbClr val="003851"/>
      </a:folHlink>
    </a:clrScheme>
    <a:fontScheme name="Arial">
      <a:majorFont>
        <a:latin typeface="Calmetta-Bold"/>
        <a:ea typeface=""/>
        <a:cs typeface=""/>
      </a:majorFont>
      <a:minorFont>
        <a:latin typeface="Calmet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01D9FEE0DA40428361825C3E51E250" ma:contentTypeVersion="21" ma:contentTypeDescription="Create a new document." ma:contentTypeScope="" ma:versionID="9083b294e7ba57df3e2487752ab86b6a">
  <xsd:schema xmlns:xsd="http://www.w3.org/2001/XMLSchema" xmlns:xs="http://www.w3.org/2001/XMLSchema" xmlns:p="http://schemas.microsoft.com/office/2006/metadata/properties" xmlns:ns2="3fae4d54-fa66-4f69-a0ef-057e6bedd886" xmlns:ns3="df2b7216-233b-401c-9e04-f0f47973a2c9" targetNamespace="http://schemas.microsoft.com/office/2006/metadata/properties" ma:root="true" ma:fieldsID="53574e0724cd86257cb10a713953c83c" ns2:_="" ns3:_="">
    <xsd:import namespace="3fae4d54-fa66-4f69-a0ef-057e6bedd886"/>
    <xsd:import namespace="df2b7216-233b-401c-9e04-f0f47973a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Hyper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ae4d54-fa66-4f69-a0ef-057e6bedd8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77f2d43-4c51-4591-8d14-b2c54a791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Hyperlink" ma:index="27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7216-233b-401c-9e04-f0f47973a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3b23292-031b-47bc-8c2a-ca44a356e8d5}" ma:internalName="TaxCatchAll" ma:showField="CatchAllData" ma:web="df2b7216-233b-401c-9e04-f0f47973a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2b7216-233b-401c-9e04-f0f47973a2c9" xsi:nil="true"/>
    <lcf76f155ced4ddcb4097134ff3c332f xmlns="3fae4d54-fa66-4f69-a0ef-057e6bedd886">
      <Terms xmlns="http://schemas.microsoft.com/office/infopath/2007/PartnerControls"/>
    </lcf76f155ced4ddcb4097134ff3c332f>
    <SharedWithUsers xmlns="df2b7216-233b-401c-9e04-f0f47973a2c9">
      <UserInfo>
        <DisplayName/>
        <AccountId xsi:nil="true"/>
        <AccountType/>
      </UserInfo>
    </SharedWithUsers>
    <Hyperlink xmlns="3fae4d54-fa66-4f69-a0ef-057e6bedd886">
      <Url xsi:nil="true"/>
      <Description xsi:nil="true"/>
    </Hyper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31558E-6D15-402F-8FB9-35B622A7B4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ae4d54-fa66-4f69-a0ef-057e6bedd886"/>
    <ds:schemaRef ds:uri="df2b7216-233b-401c-9e04-f0f47973a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02B985-BD91-45CE-86CC-84185557C6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5BB801-C711-4572-9B2C-E069F48046B1}">
  <ds:schemaRefs>
    <ds:schemaRef ds:uri="http://schemas.microsoft.com/office/2006/metadata/properties"/>
    <ds:schemaRef ds:uri="http://schemas.microsoft.com/office/infopath/2007/PartnerControls"/>
    <ds:schemaRef ds:uri="df2b7216-233b-401c-9e04-f0f47973a2c9"/>
    <ds:schemaRef ds:uri="3fae4d54-fa66-4f69-a0ef-057e6bedd886"/>
  </ds:schemaRefs>
</ds:datastoreItem>
</file>

<file path=customXml/itemProps4.xml><?xml version="1.0" encoding="utf-8"?>
<ds:datastoreItem xmlns:ds="http://schemas.openxmlformats.org/officeDocument/2006/customXml" ds:itemID="{C2A61443-9623-2B4B-8FBA-0A8A0366783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b120540-dd5f-47a8-b26a-def83679e8a0}" enabled="0" method="" siteId="{3b120540-dd5f-47a8-b26a-def83679e8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TfGM A4 Header with tagline</Template>
  <TotalTime>216</TotalTime>
  <Pages>17</Pages>
  <Words>939</Words>
  <Characters>3794</Characters>
  <Application>Microsoft Office Word</Application>
  <DocSecurity>0</DocSecurity>
  <Lines>379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TfGM A4 Header with tagline</vt:lpstr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TfGM A4 Header with tagline</dc:title>
  <dc:subject/>
  <dc:creator>Tommy Morrisroe</dc:creator>
  <cp:keywords/>
  <dc:description/>
  <cp:lastModifiedBy>Tommy Morrisroe</cp:lastModifiedBy>
  <cp:revision>118</cp:revision>
  <cp:lastPrinted>2023-05-24T04:52:00Z</cp:lastPrinted>
  <dcterms:created xsi:type="dcterms:W3CDTF">2025-11-11T06:28:00Z</dcterms:created>
  <dcterms:modified xsi:type="dcterms:W3CDTF">2025-11-12T12:36:00Z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0x010100A201D9FEE0DA40428361825C3E51E250</vt:lpwstr>
  </property>
  <property fmtid="{D5CDD505-2E9C-101B-9397-08002B2CF9AE}" pid="3" name="Order">
    <vt:r8>220800</vt:r8>
  </property>
  <property fmtid="{D5CDD505-2E9C-101B-9397-08002B2CF9AE}" pid="4" name="SharedWithUsers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c7031b091cfd4bb882e1cc86018c573b">
    <vt:lpwstr>Templates|f0d3f4ad-2665-4c81-a76d-265caf9a35e6</vt:lpwstr>
  </property>
  <property fmtid="{D5CDD505-2E9C-101B-9397-08002B2CF9AE}" pid="9" name="b7ce1ee8fd874350b7219303d2f89655">
    <vt:lpwstr>TfGM documents|7894042f-3342-4361-8a20-db759b0b05f0</vt:lpwstr>
  </property>
  <property fmtid="{D5CDD505-2E9C-101B-9397-08002B2CF9AE}" pid="10" name="Document Subtype">
    <vt:lpwstr>26;#TfGM documents|7894042f-3342-4361-8a20-db759b0b05f0</vt:lpwstr>
  </property>
  <property fmtid="{D5CDD505-2E9C-101B-9397-08002B2CF9AE}" pid="11" name="Document Type">
    <vt:lpwstr>14;#Templates|f0d3f4ad-2665-4c81-a76d-265caf9a35e6</vt:lpwstr>
  </property>
  <property fmtid="{D5CDD505-2E9C-101B-9397-08002B2CF9AE}" pid="12" name="TaxCatchAll">
    <vt:lpwstr>14;#Templates|f0d3f4ad-2665-4c81-a76d-265caf9a35e6;#26;#TfGM documents|7894042f-3342-4361-8a20-db759b0b05f0</vt:lpwstr>
  </property>
  <property fmtid="{D5CDD505-2E9C-101B-9397-08002B2CF9AE}" pid="13" name="MediaServiceImageTags">
    <vt:lpwstr/>
  </property>
  <property fmtid="{D5CDD505-2E9C-101B-9397-08002B2CF9AE}" pid="14" name="docLang">
    <vt:lpwstr>en</vt:lpwstr>
  </property>
</Properties>
</file>