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79C6F" w14:textId="4BD7476C" w:rsidR="004E79FA" w:rsidRDefault="004E79FA" w:rsidP="004E79FA">
      <w:pPr>
        <w:pStyle w:val="Heading2"/>
      </w:pPr>
      <w:r>
        <w:t>TfGM Wheels and Walks Case Study</w:t>
      </w:r>
    </w:p>
    <w:p w14:paraId="0CA02AC6" w14:textId="6C78C899" w:rsidR="004E79FA" w:rsidRDefault="004E79FA" w:rsidP="004E79FA">
      <w:r>
        <w:t>Thank you for taking the time to tell us your story.</w:t>
      </w:r>
      <w:r w:rsidR="00B1073E">
        <w:t xml:space="preserve"> </w:t>
      </w:r>
      <w:r w:rsidR="00F27B9B">
        <w:t xml:space="preserve">Transport for Greater Manchester (TfGM) would </w:t>
      </w:r>
      <w:r w:rsidR="00B1073E">
        <w:t xml:space="preserve">like to </w:t>
      </w:r>
      <w:r w:rsidR="00F27B9B">
        <w:t>share</w:t>
      </w:r>
      <w:r w:rsidR="00B1073E">
        <w:t xml:space="preserve"> your story to inspire others</w:t>
      </w:r>
      <w:r w:rsidR="00F27B9B">
        <w:t xml:space="preserve"> to walk, wheel or cycle.</w:t>
      </w:r>
    </w:p>
    <w:p w14:paraId="59988090" w14:textId="40F47A4F" w:rsidR="00E34B75" w:rsidRPr="004E79FA" w:rsidRDefault="00AA0B64" w:rsidP="004E79FA">
      <w:r>
        <w:t xml:space="preserve">Please also provide us with </w:t>
      </w:r>
      <w:r w:rsidR="00E34B75">
        <w:t>a picture</w:t>
      </w:r>
      <w:r>
        <w:t xml:space="preserve"> of you performing the activity. Ideally the picture is taken in portrait and is of high quality.</w:t>
      </w:r>
    </w:p>
    <w:tbl>
      <w:tblPr>
        <w:tblStyle w:val="TableGrid"/>
        <w:tblW w:w="0" w:type="auto"/>
        <w:tblLook w:val="04A0" w:firstRow="1" w:lastRow="0" w:firstColumn="1" w:lastColumn="0" w:noHBand="0" w:noVBand="1"/>
      </w:tblPr>
      <w:tblGrid>
        <w:gridCol w:w="2972"/>
        <w:gridCol w:w="1843"/>
        <w:gridCol w:w="5096"/>
      </w:tblGrid>
      <w:tr w:rsidR="004E79FA" w14:paraId="457F6A47" w14:textId="77777777" w:rsidTr="003324AE">
        <w:tc>
          <w:tcPr>
            <w:tcW w:w="2972" w:type="dxa"/>
          </w:tcPr>
          <w:p w14:paraId="54EF67FB" w14:textId="7566CC7C" w:rsidR="003324AE" w:rsidRDefault="009F32BC" w:rsidP="004E79FA">
            <w:r>
              <w:t>Your n</w:t>
            </w:r>
            <w:r w:rsidR="004E79FA">
              <w:t>ame:</w:t>
            </w:r>
          </w:p>
        </w:tc>
        <w:tc>
          <w:tcPr>
            <w:tcW w:w="6939" w:type="dxa"/>
            <w:gridSpan w:val="2"/>
          </w:tcPr>
          <w:p w14:paraId="7F74F8F2" w14:textId="77777777" w:rsidR="004E79FA" w:rsidRDefault="004E79FA" w:rsidP="004E79FA"/>
        </w:tc>
      </w:tr>
      <w:tr w:rsidR="00FE69EF" w14:paraId="749B7533" w14:textId="55EAF140" w:rsidTr="00FE69EF">
        <w:tc>
          <w:tcPr>
            <w:tcW w:w="2972" w:type="dxa"/>
            <w:vMerge w:val="restart"/>
          </w:tcPr>
          <w:p w14:paraId="12004619" w14:textId="06EF42EB" w:rsidR="00FE69EF" w:rsidRDefault="00FE69EF" w:rsidP="004E79FA">
            <w:r>
              <w:t>Personal details (optional):</w:t>
            </w:r>
          </w:p>
        </w:tc>
        <w:tc>
          <w:tcPr>
            <w:tcW w:w="1843" w:type="dxa"/>
          </w:tcPr>
          <w:p w14:paraId="2F8DF923" w14:textId="40F0A16F" w:rsidR="00FE69EF" w:rsidRDefault="00FE69EF" w:rsidP="004E79FA">
            <w:r>
              <w:t>District:</w:t>
            </w:r>
          </w:p>
        </w:tc>
        <w:tc>
          <w:tcPr>
            <w:tcW w:w="5096" w:type="dxa"/>
          </w:tcPr>
          <w:p w14:paraId="3135FDCA" w14:textId="77777777" w:rsidR="00FE69EF" w:rsidRDefault="00FE69EF" w:rsidP="004E79FA"/>
        </w:tc>
      </w:tr>
      <w:tr w:rsidR="00FE69EF" w14:paraId="4B3B9C29" w14:textId="77777777" w:rsidTr="00FE69EF">
        <w:tc>
          <w:tcPr>
            <w:tcW w:w="2972" w:type="dxa"/>
            <w:vMerge/>
          </w:tcPr>
          <w:p w14:paraId="4577D814" w14:textId="77777777" w:rsidR="00FE69EF" w:rsidRDefault="00FE69EF" w:rsidP="004E79FA"/>
        </w:tc>
        <w:tc>
          <w:tcPr>
            <w:tcW w:w="1843" w:type="dxa"/>
          </w:tcPr>
          <w:p w14:paraId="21A941F9" w14:textId="03A65EE6" w:rsidR="00FE69EF" w:rsidRDefault="00FE69EF" w:rsidP="004E79FA">
            <w:r>
              <w:t>Age:</w:t>
            </w:r>
          </w:p>
        </w:tc>
        <w:tc>
          <w:tcPr>
            <w:tcW w:w="5096" w:type="dxa"/>
          </w:tcPr>
          <w:p w14:paraId="7554A49A" w14:textId="77777777" w:rsidR="00FE69EF" w:rsidRDefault="00FE69EF" w:rsidP="004E79FA"/>
        </w:tc>
      </w:tr>
      <w:tr w:rsidR="00FE69EF" w14:paraId="29015EFC" w14:textId="77777777" w:rsidTr="00FE69EF">
        <w:tc>
          <w:tcPr>
            <w:tcW w:w="2972" w:type="dxa"/>
            <w:vMerge/>
          </w:tcPr>
          <w:p w14:paraId="133594E3" w14:textId="77777777" w:rsidR="00FE69EF" w:rsidRDefault="00FE69EF" w:rsidP="004E79FA"/>
        </w:tc>
        <w:tc>
          <w:tcPr>
            <w:tcW w:w="1843" w:type="dxa"/>
          </w:tcPr>
          <w:p w14:paraId="099D8E87" w14:textId="7BB07E88" w:rsidR="00FE69EF" w:rsidRDefault="00FE69EF" w:rsidP="004E79FA">
            <w:r>
              <w:t>Gender:</w:t>
            </w:r>
          </w:p>
        </w:tc>
        <w:tc>
          <w:tcPr>
            <w:tcW w:w="5096" w:type="dxa"/>
          </w:tcPr>
          <w:p w14:paraId="7C717E25" w14:textId="77777777" w:rsidR="00FE69EF" w:rsidRDefault="00FE69EF" w:rsidP="004E79FA"/>
        </w:tc>
      </w:tr>
      <w:tr w:rsidR="00FE69EF" w14:paraId="67459B30" w14:textId="77777777" w:rsidTr="00FE69EF">
        <w:tc>
          <w:tcPr>
            <w:tcW w:w="2972" w:type="dxa"/>
            <w:vMerge/>
          </w:tcPr>
          <w:p w14:paraId="4083694A" w14:textId="77777777" w:rsidR="00FE69EF" w:rsidRDefault="00FE69EF" w:rsidP="004E79FA"/>
        </w:tc>
        <w:tc>
          <w:tcPr>
            <w:tcW w:w="1843" w:type="dxa"/>
          </w:tcPr>
          <w:p w14:paraId="0C6B13A1" w14:textId="4110E9D8" w:rsidR="00FE69EF" w:rsidRDefault="00FE69EF" w:rsidP="004E79FA">
            <w:r>
              <w:t>Ethnicity:</w:t>
            </w:r>
          </w:p>
        </w:tc>
        <w:tc>
          <w:tcPr>
            <w:tcW w:w="5096" w:type="dxa"/>
          </w:tcPr>
          <w:p w14:paraId="02DCAF81" w14:textId="77777777" w:rsidR="00FE69EF" w:rsidRDefault="00FE69EF" w:rsidP="004E79FA"/>
        </w:tc>
      </w:tr>
      <w:tr w:rsidR="00FE69EF" w14:paraId="31DA55B7" w14:textId="77777777" w:rsidTr="00FE69EF">
        <w:tc>
          <w:tcPr>
            <w:tcW w:w="2972" w:type="dxa"/>
            <w:vMerge/>
          </w:tcPr>
          <w:p w14:paraId="613D2F29" w14:textId="77777777" w:rsidR="00FE69EF" w:rsidRDefault="00FE69EF" w:rsidP="004E79FA"/>
        </w:tc>
        <w:tc>
          <w:tcPr>
            <w:tcW w:w="1843" w:type="dxa"/>
          </w:tcPr>
          <w:p w14:paraId="034724C5" w14:textId="4C3CFE04" w:rsidR="00FE69EF" w:rsidRDefault="00FE69EF" w:rsidP="004E79FA">
            <w:r>
              <w:t>Disability (y/n):</w:t>
            </w:r>
          </w:p>
        </w:tc>
        <w:tc>
          <w:tcPr>
            <w:tcW w:w="5096" w:type="dxa"/>
          </w:tcPr>
          <w:p w14:paraId="5B5A4A1E" w14:textId="77777777" w:rsidR="00FE69EF" w:rsidRDefault="00FE69EF" w:rsidP="004E79FA"/>
        </w:tc>
      </w:tr>
      <w:tr w:rsidR="00FE69EF" w14:paraId="70F1C193" w14:textId="77777777" w:rsidTr="00FE69EF">
        <w:tc>
          <w:tcPr>
            <w:tcW w:w="2972" w:type="dxa"/>
            <w:vMerge/>
          </w:tcPr>
          <w:p w14:paraId="55F35916" w14:textId="77777777" w:rsidR="00FE69EF" w:rsidRDefault="00FE69EF" w:rsidP="004E79FA"/>
        </w:tc>
        <w:tc>
          <w:tcPr>
            <w:tcW w:w="1843" w:type="dxa"/>
          </w:tcPr>
          <w:p w14:paraId="73AD7EBA" w14:textId="191F2714" w:rsidR="00FE69EF" w:rsidRDefault="00FE69EF" w:rsidP="004E79FA">
            <w:r>
              <w:t>Contact info:</w:t>
            </w:r>
          </w:p>
        </w:tc>
        <w:tc>
          <w:tcPr>
            <w:tcW w:w="5096" w:type="dxa"/>
          </w:tcPr>
          <w:p w14:paraId="61E38853" w14:textId="77777777" w:rsidR="00FE69EF" w:rsidRDefault="00FE69EF" w:rsidP="004E79FA"/>
        </w:tc>
      </w:tr>
      <w:tr w:rsidR="004E79FA" w14:paraId="75B2AE82" w14:textId="77777777" w:rsidTr="003324AE">
        <w:tc>
          <w:tcPr>
            <w:tcW w:w="2972" w:type="dxa"/>
          </w:tcPr>
          <w:p w14:paraId="7F40785F" w14:textId="0A8B288D" w:rsidR="004E79FA" w:rsidRDefault="00F27B9B" w:rsidP="004E79FA">
            <w:r>
              <w:t xml:space="preserve">Which </w:t>
            </w:r>
            <w:r w:rsidR="009F32BC">
              <w:t>Wheels and Walks group</w:t>
            </w:r>
            <w:r>
              <w:t xml:space="preserve"> are you part of?</w:t>
            </w:r>
          </w:p>
          <w:p w14:paraId="441D0421" w14:textId="4EE88341" w:rsidR="003324AE" w:rsidRDefault="003324AE" w:rsidP="004E79FA"/>
        </w:tc>
        <w:tc>
          <w:tcPr>
            <w:tcW w:w="6939" w:type="dxa"/>
            <w:gridSpan w:val="2"/>
          </w:tcPr>
          <w:p w14:paraId="283433C4" w14:textId="77777777" w:rsidR="004E79FA" w:rsidRDefault="004E79FA" w:rsidP="004E79FA"/>
        </w:tc>
      </w:tr>
      <w:tr w:rsidR="004E79FA" w14:paraId="1203445F" w14:textId="77777777" w:rsidTr="003324AE">
        <w:tc>
          <w:tcPr>
            <w:tcW w:w="2972" w:type="dxa"/>
          </w:tcPr>
          <w:p w14:paraId="658D67BA" w14:textId="59633D4D" w:rsidR="004E79FA" w:rsidRDefault="00F27B9B" w:rsidP="004E79FA">
            <w:r>
              <w:t xml:space="preserve">What </w:t>
            </w:r>
            <w:r w:rsidR="009F32BC">
              <w:t xml:space="preserve">activity </w:t>
            </w:r>
            <w:r>
              <w:t xml:space="preserve">did </w:t>
            </w:r>
            <w:r w:rsidR="009F32BC">
              <w:t xml:space="preserve">you </w:t>
            </w:r>
            <w:r>
              <w:t xml:space="preserve">take </w:t>
            </w:r>
            <w:r w:rsidR="009F32BC">
              <w:t>part in</w:t>
            </w:r>
            <w:r>
              <w:t>?</w:t>
            </w:r>
          </w:p>
          <w:p w14:paraId="62DD95EE" w14:textId="093A74CE" w:rsidR="003324AE" w:rsidRDefault="003324AE" w:rsidP="004E79FA"/>
        </w:tc>
        <w:tc>
          <w:tcPr>
            <w:tcW w:w="6939" w:type="dxa"/>
            <w:gridSpan w:val="2"/>
          </w:tcPr>
          <w:p w14:paraId="69CDAA18" w14:textId="77777777" w:rsidR="004E79FA" w:rsidRDefault="004E79FA" w:rsidP="004E79FA"/>
        </w:tc>
      </w:tr>
      <w:tr w:rsidR="00B1073E" w14:paraId="6897AC94" w14:textId="77777777" w:rsidTr="003324AE">
        <w:tc>
          <w:tcPr>
            <w:tcW w:w="2972" w:type="dxa"/>
          </w:tcPr>
          <w:p w14:paraId="30DECAA1" w14:textId="27966B8C" w:rsidR="003324AE" w:rsidRDefault="00720335" w:rsidP="003324AE">
            <w:r>
              <w:t xml:space="preserve">Why is </w:t>
            </w:r>
            <w:r w:rsidR="00F27B9B">
              <w:t xml:space="preserve">taking part in </w:t>
            </w:r>
            <w:r>
              <w:t>this activity important to you?</w:t>
            </w:r>
          </w:p>
          <w:p w14:paraId="49733D67" w14:textId="05063071" w:rsidR="003324AE" w:rsidRDefault="003324AE" w:rsidP="003324AE"/>
        </w:tc>
        <w:tc>
          <w:tcPr>
            <w:tcW w:w="6939" w:type="dxa"/>
            <w:gridSpan w:val="2"/>
          </w:tcPr>
          <w:p w14:paraId="65076AC3" w14:textId="77777777" w:rsidR="00B1073E" w:rsidRDefault="00B1073E" w:rsidP="004E79FA"/>
        </w:tc>
      </w:tr>
      <w:tr w:rsidR="00F27B9B" w14:paraId="062FE1A0" w14:textId="77777777" w:rsidTr="003324AE">
        <w:tc>
          <w:tcPr>
            <w:tcW w:w="2972" w:type="dxa"/>
          </w:tcPr>
          <w:p w14:paraId="4E38857D" w14:textId="77777777" w:rsidR="00F27B9B" w:rsidRDefault="00F27B9B" w:rsidP="003324AE">
            <w:r>
              <w:t>What do you like most about taking part in walking, cycling or wheeling?</w:t>
            </w:r>
          </w:p>
          <w:p w14:paraId="7EDC66BD" w14:textId="0E543439" w:rsidR="00F27B9B" w:rsidRDefault="00F27B9B" w:rsidP="003324AE"/>
        </w:tc>
        <w:tc>
          <w:tcPr>
            <w:tcW w:w="6939" w:type="dxa"/>
            <w:gridSpan w:val="2"/>
          </w:tcPr>
          <w:p w14:paraId="685E56AC" w14:textId="77777777" w:rsidR="00F27B9B" w:rsidRDefault="00F27B9B" w:rsidP="004E79FA"/>
        </w:tc>
      </w:tr>
      <w:tr w:rsidR="00FD609F" w14:paraId="2128568A" w14:textId="77777777" w:rsidTr="003324AE">
        <w:tc>
          <w:tcPr>
            <w:tcW w:w="2972" w:type="dxa"/>
          </w:tcPr>
          <w:p w14:paraId="03967731" w14:textId="77777777" w:rsidR="00FD609F" w:rsidRDefault="00F27B9B" w:rsidP="003324AE">
            <w:r>
              <w:lastRenderedPageBreak/>
              <w:t>How has taking part in this activity changed your lifestyle?</w:t>
            </w:r>
          </w:p>
          <w:p w14:paraId="05B8E809" w14:textId="30D76A62" w:rsidR="00F27B9B" w:rsidRDefault="00F27B9B" w:rsidP="003324AE"/>
        </w:tc>
        <w:tc>
          <w:tcPr>
            <w:tcW w:w="6939" w:type="dxa"/>
            <w:gridSpan w:val="2"/>
          </w:tcPr>
          <w:p w14:paraId="21AA666E" w14:textId="77777777" w:rsidR="00FD609F" w:rsidRDefault="00FD609F" w:rsidP="004E79FA"/>
        </w:tc>
      </w:tr>
      <w:tr w:rsidR="00B1073E" w14:paraId="5CAA6530" w14:textId="77777777" w:rsidTr="003324AE">
        <w:tc>
          <w:tcPr>
            <w:tcW w:w="2972" w:type="dxa"/>
          </w:tcPr>
          <w:p w14:paraId="49622695" w14:textId="77777777" w:rsidR="00B1073E" w:rsidRDefault="00F27B9B" w:rsidP="004E79FA">
            <w:r>
              <w:t>What would you say to other people who are thinking about taking part?</w:t>
            </w:r>
          </w:p>
          <w:p w14:paraId="20D530F7" w14:textId="483AA804" w:rsidR="00F27B9B" w:rsidRDefault="00F27B9B" w:rsidP="004E79FA"/>
        </w:tc>
        <w:tc>
          <w:tcPr>
            <w:tcW w:w="6939" w:type="dxa"/>
            <w:gridSpan w:val="2"/>
          </w:tcPr>
          <w:p w14:paraId="2DC43ECF" w14:textId="77777777" w:rsidR="00B1073E" w:rsidRDefault="00B1073E" w:rsidP="004E79FA"/>
        </w:tc>
      </w:tr>
    </w:tbl>
    <w:p w14:paraId="70D0BD2D" w14:textId="77777777" w:rsidR="00497526" w:rsidRDefault="00497526" w:rsidP="004E79FA"/>
    <w:p w14:paraId="5FCF66A9" w14:textId="79B1632E" w:rsidR="004E79FA" w:rsidRPr="0026460B" w:rsidRDefault="004E79FA" w:rsidP="00314FA6">
      <w:pPr>
        <w:pStyle w:val="Heading5"/>
      </w:pPr>
      <w:r>
        <w:t>Consent</w:t>
      </w:r>
    </w:p>
    <w:p w14:paraId="32A25336" w14:textId="2F073784" w:rsidR="004E79FA" w:rsidRPr="0026460B" w:rsidRDefault="004E79FA" w:rsidP="004E79FA">
      <w:r w:rsidRPr="0026460B">
        <w:t>I hereby grant Transport for Greater Manchester the right to use the photograph(s) and/or footage resulting from the photo and film shoot, and any reproductions or adaptations of the photograph(s) and/or footage for all general purposes including, without limitation, the right to use them for TV, promotional films, online and in any publicity materials, books, newspapers, magazine articles and social marketing whenever Transport for Greater Manchester chooses to do so. </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15"/>
        <w:gridCol w:w="6855"/>
      </w:tblGrid>
      <w:tr w:rsidR="004E79FA" w:rsidRPr="0026460B" w14:paraId="537784A8" w14:textId="77777777" w:rsidTr="00314FA6">
        <w:trPr>
          <w:trHeight w:val="735"/>
        </w:trPr>
        <w:tc>
          <w:tcPr>
            <w:tcW w:w="2490" w:type="dxa"/>
            <w:gridSpan w:val="2"/>
            <w:tcBorders>
              <w:top w:val="single" w:sz="6" w:space="0" w:color="auto"/>
              <w:left w:val="single" w:sz="6" w:space="0" w:color="auto"/>
              <w:bottom w:val="single" w:sz="6" w:space="0" w:color="auto"/>
              <w:right w:val="single" w:sz="6" w:space="0" w:color="auto"/>
            </w:tcBorders>
            <w:hideMark/>
          </w:tcPr>
          <w:p w14:paraId="185F1516" w14:textId="6C72D4CC" w:rsidR="004E79FA" w:rsidRPr="0026460B" w:rsidRDefault="00314FA6" w:rsidP="00103AEA">
            <w:r>
              <w:t>Name</w:t>
            </w:r>
          </w:p>
        </w:tc>
        <w:tc>
          <w:tcPr>
            <w:tcW w:w="6855" w:type="dxa"/>
            <w:tcBorders>
              <w:top w:val="single" w:sz="6" w:space="0" w:color="auto"/>
              <w:left w:val="single" w:sz="6" w:space="0" w:color="auto"/>
              <w:bottom w:val="single" w:sz="6" w:space="0" w:color="auto"/>
              <w:right w:val="single" w:sz="6" w:space="0" w:color="auto"/>
            </w:tcBorders>
            <w:hideMark/>
          </w:tcPr>
          <w:p w14:paraId="12B8B800" w14:textId="77777777" w:rsidR="004E79FA" w:rsidRPr="0026460B" w:rsidRDefault="004E79FA" w:rsidP="00103AEA">
            <w:r w:rsidRPr="0026460B">
              <w:t> </w:t>
            </w:r>
          </w:p>
        </w:tc>
      </w:tr>
      <w:tr w:rsidR="00314FA6" w:rsidRPr="0026460B" w14:paraId="0646634B" w14:textId="77777777" w:rsidTr="00314FA6">
        <w:trPr>
          <w:trHeight w:val="735"/>
        </w:trPr>
        <w:tc>
          <w:tcPr>
            <w:tcW w:w="2490" w:type="dxa"/>
            <w:gridSpan w:val="2"/>
            <w:tcBorders>
              <w:top w:val="single" w:sz="6" w:space="0" w:color="auto"/>
              <w:left w:val="single" w:sz="6" w:space="0" w:color="auto"/>
              <w:bottom w:val="single" w:sz="6" w:space="0" w:color="auto"/>
              <w:right w:val="single" w:sz="6" w:space="0" w:color="auto"/>
            </w:tcBorders>
          </w:tcPr>
          <w:p w14:paraId="6D02BD88" w14:textId="28EEB422" w:rsidR="00314FA6" w:rsidRPr="0026460B" w:rsidRDefault="00314FA6" w:rsidP="00103AEA">
            <w:r>
              <w:t>Name of parent or guardian (if the subject is a minor)</w:t>
            </w:r>
          </w:p>
        </w:tc>
        <w:tc>
          <w:tcPr>
            <w:tcW w:w="6855" w:type="dxa"/>
            <w:tcBorders>
              <w:top w:val="single" w:sz="6" w:space="0" w:color="auto"/>
              <w:left w:val="single" w:sz="6" w:space="0" w:color="auto"/>
              <w:bottom w:val="single" w:sz="6" w:space="0" w:color="auto"/>
              <w:right w:val="single" w:sz="6" w:space="0" w:color="auto"/>
            </w:tcBorders>
          </w:tcPr>
          <w:p w14:paraId="1D2DEF69" w14:textId="77777777" w:rsidR="00314FA6" w:rsidRPr="0026460B" w:rsidRDefault="00314FA6" w:rsidP="00103AEA"/>
        </w:tc>
      </w:tr>
      <w:tr w:rsidR="004E79FA" w:rsidRPr="0026460B" w14:paraId="5DE7C288" w14:textId="77777777" w:rsidTr="00314FA6">
        <w:trPr>
          <w:trHeight w:val="735"/>
        </w:trPr>
        <w:tc>
          <w:tcPr>
            <w:tcW w:w="2490" w:type="dxa"/>
            <w:gridSpan w:val="2"/>
            <w:tcBorders>
              <w:top w:val="single" w:sz="6" w:space="0" w:color="auto"/>
              <w:left w:val="single" w:sz="6" w:space="0" w:color="auto"/>
              <w:bottom w:val="single" w:sz="6" w:space="0" w:color="auto"/>
              <w:right w:val="single" w:sz="6" w:space="0" w:color="auto"/>
            </w:tcBorders>
            <w:hideMark/>
          </w:tcPr>
          <w:p w14:paraId="2B2904C3" w14:textId="0C5A8DA0" w:rsidR="004E79FA" w:rsidRPr="0026460B" w:rsidRDefault="004E79FA" w:rsidP="00103AEA">
            <w:r w:rsidRPr="0026460B">
              <w:t>Date</w:t>
            </w:r>
          </w:p>
        </w:tc>
        <w:tc>
          <w:tcPr>
            <w:tcW w:w="6855" w:type="dxa"/>
            <w:tcBorders>
              <w:top w:val="single" w:sz="6" w:space="0" w:color="auto"/>
              <w:left w:val="single" w:sz="6" w:space="0" w:color="auto"/>
              <w:bottom w:val="single" w:sz="6" w:space="0" w:color="auto"/>
              <w:right w:val="single" w:sz="6" w:space="0" w:color="auto"/>
            </w:tcBorders>
            <w:hideMark/>
          </w:tcPr>
          <w:p w14:paraId="5FA87D9C" w14:textId="77777777" w:rsidR="004E79FA" w:rsidRPr="0026460B" w:rsidRDefault="004E79FA" w:rsidP="00103AEA">
            <w:r w:rsidRPr="0026460B">
              <w:t> </w:t>
            </w:r>
          </w:p>
        </w:tc>
      </w:tr>
      <w:tr w:rsidR="004E79FA" w:rsidRPr="0026460B" w14:paraId="61D4791A" w14:textId="77777777" w:rsidTr="00314FA6">
        <w:trPr>
          <w:trHeight w:val="735"/>
        </w:trPr>
        <w:tc>
          <w:tcPr>
            <w:tcW w:w="2490" w:type="dxa"/>
            <w:gridSpan w:val="2"/>
            <w:tcBorders>
              <w:top w:val="single" w:sz="6" w:space="0" w:color="auto"/>
              <w:left w:val="single" w:sz="6" w:space="0" w:color="auto"/>
              <w:bottom w:val="single" w:sz="6" w:space="0" w:color="auto"/>
              <w:right w:val="single" w:sz="6" w:space="0" w:color="auto"/>
            </w:tcBorders>
            <w:hideMark/>
          </w:tcPr>
          <w:p w14:paraId="1F1EB4B9" w14:textId="68813AFD" w:rsidR="004E79FA" w:rsidRPr="0026460B" w:rsidRDefault="004E79FA" w:rsidP="00103AEA">
            <w:r w:rsidRPr="0026460B">
              <w:t>Signature</w:t>
            </w:r>
          </w:p>
        </w:tc>
        <w:tc>
          <w:tcPr>
            <w:tcW w:w="6855" w:type="dxa"/>
            <w:tcBorders>
              <w:top w:val="single" w:sz="6" w:space="0" w:color="auto"/>
              <w:left w:val="single" w:sz="6" w:space="0" w:color="auto"/>
              <w:bottom w:val="single" w:sz="6" w:space="0" w:color="auto"/>
              <w:right w:val="single" w:sz="6" w:space="0" w:color="auto"/>
            </w:tcBorders>
            <w:hideMark/>
          </w:tcPr>
          <w:p w14:paraId="7807E476" w14:textId="77777777" w:rsidR="004E79FA" w:rsidRPr="0026460B" w:rsidRDefault="004E79FA" w:rsidP="00103AEA">
            <w:r w:rsidRPr="0026460B">
              <w:t> </w:t>
            </w:r>
          </w:p>
        </w:tc>
      </w:tr>
      <w:tr w:rsidR="004E79FA" w:rsidRPr="0026460B" w14:paraId="4B7703C4" w14:textId="77777777" w:rsidTr="00314FA6">
        <w:trPr>
          <w:trHeight w:val="630"/>
        </w:trPr>
        <w:tc>
          <w:tcPr>
            <w:tcW w:w="2490" w:type="dxa"/>
            <w:gridSpan w:val="2"/>
            <w:tcBorders>
              <w:top w:val="single" w:sz="6" w:space="0" w:color="auto"/>
              <w:left w:val="single" w:sz="6" w:space="0" w:color="auto"/>
              <w:bottom w:val="nil"/>
              <w:right w:val="single" w:sz="6" w:space="0" w:color="auto"/>
            </w:tcBorders>
            <w:hideMark/>
          </w:tcPr>
          <w:p w14:paraId="2F36CC90" w14:textId="77777777" w:rsidR="004E79FA" w:rsidRPr="0026460B" w:rsidRDefault="004E79FA" w:rsidP="00103AEA">
            <w:r w:rsidRPr="0026460B">
              <w:t>Address  </w:t>
            </w:r>
          </w:p>
        </w:tc>
        <w:tc>
          <w:tcPr>
            <w:tcW w:w="6855" w:type="dxa"/>
            <w:tcBorders>
              <w:top w:val="single" w:sz="6" w:space="0" w:color="auto"/>
              <w:left w:val="single" w:sz="6" w:space="0" w:color="auto"/>
              <w:bottom w:val="single" w:sz="6" w:space="0" w:color="auto"/>
              <w:right w:val="single" w:sz="6" w:space="0" w:color="auto"/>
            </w:tcBorders>
            <w:hideMark/>
          </w:tcPr>
          <w:p w14:paraId="64527C4A" w14:textId="77777777" w:rsidR="004E79FA" w:rsidRPr="0026460B" w:rsidRDefault="004E79FA" w:rsidP="00103AEA">
            <w:r w:rsidRPr="0026460B">
              <w:t> </w:t>
            </w:r>
          </w:p>
        </w:tc>
      </w:tr>
      <w:tr w:rsidR="004E79FA" w:rsidRPr="0026460B" w14:paraId="73712645" w14:textId="77777777" w:rsidTr="00314FA6">
        <w:trPr>
          <w:trHeight w:val="630"/>
        </w:trPr>
        <w:tc>
          <w:tcPr>
            <w:tcW w:w="2490" w:type="dxa"/>
            <w:gridSpan w:val="2"/>
            <w:tcBorders>
              <w:top w:val="nil"/>
              <w:left w:val="single" w:sz="6" w:space="0" w:color="auto"/>
              <w:bottom w:val="nil"/>
              <w:right w:val="single" w:sz="6" w:space="0" w:color="auto"/>
            </w:tcBorders>
            <w:hideMark/>
          </w:tcPr>
          <w:p w14:paraId="2FD84AB9" w14:textId="77777777" w:rsidR="004E79FA" w:rsidRPr="0026460B" w:rsidRDefault="004E79FA" w:rsidP="00103AEA">
            <w:r w:rsidRPr="0026460B">
              <w:t> </w:t>
            </w:r>
          </w:p>
        </w:tc>
        <w:tc>
          <w:tcPr>
            <w:tcW w:w="6855" w:type="dxa"/>
            <w:tcBorders>
              <w:top w:val="single" w:sz="6" w:space="0" w:color="auto"/>
              <w:left w:val="single" w:sz="6" w:space="0" w:color="auto"/>
              <w:bottom w:val="single" w:sz="6" w:space="0" w:color="auto"/>
              <w:right w:val="single" w:sz="6" w:space="0" w:color="auto"/>
            </w:tcBorders>
            <w:hideMark/>
          </w:tcPr>
          <w:p w14:paraId="17B770DA" w14:textId="77777777" w:rsidR="004E79FA" w:rsidRPr="0026460B" w:rsidRDefault="004E79FA" w:rsidP="00103AEA">
            <w:r w:rsidRPr="0026460B">
              <w:t> </w:t>
            </w:r>
          </w:p>
        </w:tc>
      </w:tr>
      <w:tr w:rsidR="004E79FA" w:rsidRPr="0026460B" w14:paraId="218674B4" w14:textId="77777777" w:rsidTr="00314FA6">
        <w:trPr>
          <w:trHeight w:val="630"/>
        </w:trPr>
        <w:tc>
          <w:tcPr>
            <w:tcW w:w="2490" w:type="dxa"/>
            <w:gridSpan w:val="2"/>
            <w:tcBorders>
              <w:top w:val="single" w:sz="6" w:space="0" w:color="auto"/>
              <w:left w:val="single" w:sz="6" w:space="0" w:color="auto"/>
              <w:bottom w:val="single" w:sz="6" w:space="0" w:color="auto"/>
              <w:right w:val="single" w:sz="6" w:space="0" w:color="auto"/>
            </w:tcBorders>
            <w:hideMark/>
          </w:tcPr>
          <w:p w14:paraId="56D6256B" w14:textId="77777777" w:rsidR="004E79FA" w:rsidRPr="0026460B" w:rsidRDefault="004E79FA" w:rsidP="00103AEA">
            <w:r w:rsidRPr="0026460B">
              <w:t>Contact number </w:t>
            </w:r>
          </w:p>
        </w:tc>
        <w:tc>
          <w:tcPr>
            <w:tcW w:w="6855" w:type="dxa"/>
            <w:tcBorders>
              <w:top w:val="single" w:sz="6" w:space="0" w:color="auto"/>
              <w:left w:val="single" w:sz="6" w:space="0" w:color="auto"/>
              <w:bottom w:val="single" w:sz="6" w:space="0" w:color="auto"/>
              <w:right w:val="single" w:sz="6" w:space="0" w:color="auto"/>
            </w:tcBorders>
            <w:hideMark/>
          </w:tcPr>
          <w:p w14:paraId="7066598D" w14:textId="77777777" w:rsidR="004E79FA" w:rsidRPr="0026460B" w:rsidRDefault="004E79FA" w:rsidP="00103AEA">
            <w:r w:rsidRPr="0026460B">
              <w:t> </w:t>
            </w:r>
          </w:p>
        </w:tc>
      </w:tr>
      <w:tr w:rsidR="004E79FA" w:rsidRPr="0026460B" w14:paraId="1DE41014" w14:textId="77777777" w:rsidTr="00314FA6">
        <w:trPr>
          <w:trHeight w:val="630"/>
        </w:trPr>
        <w:tc>
          <w:tcPr>
            <w:tcW w:w="2475" w:type="dxa"/>
            <w:tcBorders>
              <w:top w:val="single" w:sz="6" w:space="0" w:color="auto"/>
              <w:left w:val="single" w:sz="6" w:space="0" w:color="auto"/>
              <w:bottom w:val="single" w:sz="6" w:space="0" w:color="auto"/>
              <w:right w:val="single" w:sz="6" w:space="0" w:color="auto"/>
            </w:tcBorders>
            <w:hideMark/>
          </w:tcPr>
          <w:p w14:paraId="09663D82" w14:textId="77777777" w:rsidR="004E79FA" w:rsidRPr="0026460B" w:rsidRDefault="004E79FA" w:rsidP="00103AEA">
            <w:r w:rsidRPr="0026460B">
              <w:t>Date </w:t>
            </w:r>
          </w:p>
        </w:tc>
        <w:tc>
          <w:tcPr>
            <w:tcW w:w="6870" w:type="dxa"/>
            <w:gridSpan w:val="2"/>
            <w:tcBorders>
              <w:top w:val="single" w:sz="6" w:space="0" w:color="auto"/>
              <w:left w:val="single" w:sz="6" w:space="0" w:color="auto"/>
              <w:bottom w:val="single" w:sz="6" w:space="0" w:color="auto"/>
              <w:right w:val="single" w:sz="6" w:space="0" w:color="auto"/>
            </w:tcBorders>
            <w:hideMark/>
          </w:tcPr>
          <w:p w14:paraId="32526471" w14:textId="77777777" w:rsidR="004E79FA" w:rsidRPr="0026460B" w:rsidRDefault="004E79FA" w:rsidP="00103AEA">
            <w:r w:rsidRPr="0026460B">
              <w:t> </w:t>
            </w:r>
          </w:p>
        </w:tc>
      </w:tr>
    </w:tbl>
    <w:p w14:paraId="52B36D7D" w14:textId="77777777" w:rsidR="004E79FA" w:rsidRPr="004E79FA" w:rsidRDefault="004E79FA" w:rsidP="004E79FA"/>
    <w:sectPr w:rsidR="004E79FA" w:rsidRPr="004E79FA"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1A082" w14:textId="77777777" w:rsidR="00721D1F" w:rsidRDefault="00721D1F" w:rsidP="00CD7E2F">
      <w:pPr>
        <w:spacing w:after="0"/>
      </w:pPr>
      <w:r>
        <w:separator/>
      </w:r>
    </w:p>
  </w:endnote>
  <w:endnote w:type="continuationSeparator" w:id="0">
    <w:p w14:paraId="24083D2B" w14:textId="77777777" w:rsidR="00721D1F" w:rsidRDefault="00721D1F"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1" w:fontKey="{C01BDC8A-C356-4263-8EBD-223C7184A0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
    <w:panose1 w:val="020B0603020203030204"/>
    <w:charset w:val="00"/>
    <w:family w:val="swiss"/>
    <w:pitch w:val="variable"/>
    <w:sig w:usb0="A00000EF" w:usb1="5000E47B" w:usb2="00000028" w:usb3="00000000" w:csb0="00000093" w:csb1="00000000"/>
    <w:embedRegular r:id="rId2" w:fontKey="{66832F3D-FBB8-4DB7-8B3F-F58C31556220}"/>
    <w:embedBold r:id="rId3" w:fontKey="{7934B4A8-E3D1-4DE8-A684-EB23A515FBEF}"/>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EA9B3F28-9B59-4F53-9CAF-4D552222D7C6}"/>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900E"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7FD46842" wp14:editId="12B0A2BE">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1C0BD"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C401A04" w14:textId="02C530CB" w:rsidR="00CD7E2F" w:rsidRPr="00C95A5D" w:rsidRDefault="00274062" w:rsidP="00992DC6">
    <w:pPr>
      <w:pStyle w:val="Footer"/>
      <w:tabs>
        <w:tab w:val="right" w:pos="9921"/>
      </w:tabs>
    </w:pPr>
    <w:r>
      <w:t>Transport for Greater Manchester Wheels and Walks</w:t>
    </w:r>
    <w:r w:rsidR="00C95A5D" w:rsidRPr="00C95A5D">
      <w:t xml:space="preserve"> </w:t>
    </w:r>
    <w:r>
      <w:t>Case Study Template</w:t>
    </w:r>
    <w:r>
      <w:tab/>
    </w:r>
    <w:r w:rsidR="00C95A5D" w:rsidRPr="00C95A5D">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FDE8"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6C3295BB"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02ED0CC1" wp14:editId="5B0EE82E">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A80D7"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6BA708B6" w14:textId="4CE5BEF3" w:rsidR="005E4ADB" w:rsidRDefault="00274062" w:rsidP="005E4ADB">
    <w:pPr>
      <w:pStyle w:val="Footer"/>
      <w:tabs>
        <w:tab w:val="right" w:pos="9921"/>
      </w:tabs>
    </w:pPr>
    <w:r w:rsidRPr="00274062">
      <w:t>Transport for Greater Manchester Wheels and Walks Case Study Template</w:t>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07004" w14:textId="77777777" w:rsidR="00721D1F" w:rsidRDefault="00721D1F" w:rsidP="00CD7E2F">
      <w:pPr>
        <w:spacing w:after="0"/>
      </w:pPr>
      <w:r>
        <w:separator/>
      </w:r>
    </w:p>
  </w:footnote>
  <w:footnote w:type="continuationSeparator" w:id="0">
    <w:p w14:paraId="3B40752A" w14:textId="77777777" w:rsidR="00721D1F" w:rsidRDefault="00721D1F"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27449" w14:textId="77777777" w:rsidR="005E4ADB" w:rsidRDefault="005E4ADB" w:rsidP="00C95A5D">
    <w:r w:rsidRPr="00CD7E2F">
      <w:rPr>
        <w:noProof/>
      </w:rPr>
      <w:drawing>
        <wp:anchor distT="0" distB="0" distL="114300" distR="114300" simplePos="0" relativeHeight="251658240" behindDoc="1" locked="1" layoutInCell="1" allowOverlap="1" wp14:anchorId="201F6EBA" wp14:editId="70E7988E">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3713D928"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39A7" w14:textId="77777777" w:rsidR="005E4ADB" w:rsidRDefault="005E4ADB" w:rsidP="005E4ADB">
    <w:r w:rsidRPr="00D1647D">
      <w:rPr>
        <w:noProof/>
      </w:rPr>
      <w:drawing>
        <wp:anchor distT="0" distB="0" distL="114300" distR="114300" simplePos="0" relativeHeight="251658243" behindDoc="0" locked="1" layoutInCell="1" allowOverlap="0" wp14:anchorId="1D6002C1" wp14:editId="075674A4">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544BA385" w14:textId="77777777" w:rsidR="005E4ADB" w:rsidRDefault="005E4ADB" w:rsidP="005E4ADB"/>
  <w:p w14:paraId="74CCF5B6" w14:textId="77777777" w:rsidR="005E4ADB" w:rsidRDefault="005E4ADB" w:rsidP="005E4ADB"/>
  <w:p w14:paraId="75FB437F" w14:textId="77777777" w:rsidR="005E4ADB" w:rsidRDefault="005E4ADB" w:rsidP="005E4ADB">
    <w:r w:rsidRPr="00CD7E2F">
      <w:rPr>
        <w:noProof/>
      </w:rPr>
      <w:drawing>
        <wp:anchor distT="0" distB="0" distL="114300" distR="114300" simplePos="0" relativeHeight="251658242" behindDoc="1" locked="0" layoutInCell="1" allowOverlap="1" wp14:anchorId="1AC578D8" wp14:editId="24B9B1F7">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2"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88B0CA8"/>
    <w:multiLevelType w:val="hybridMultilevel"/>
    <w:tmpl w:val="6C1E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466717">
    <w:abstractNumId w:val="4"/>
  </w:num>
  <w:num w:numId="2" w16cid:durableId="102382744">
    <w:abstractNumId w:val="9"/>
  </w:num>
  <w:num w:numId="3" w16cid:durableId="1668047925">
    <w:abstractNumId w:val="2"/>
  </w:num>
  <w:num w:numId="4" w16cid:durableId="92747051">
    <w:abstractNumId w:val="0"/>
  </w:num>
  <w:num w:numId="5" w16cid:durableId="1697465878">
    <w:abstractNumId w:val="3"/>
  </w:num>
  <w:num w:numId="6" w16cid:durableId="2002272420">
    <w:abstractNumId w:val="12"/>
  </w:num>
  <w:num w:numId="7" w16cid:durableId="689531887">
    <w:abstractNumId w:val="13"/>
  </w:num>
  <w:num w:numId="8" w16cid:durableId="941035880">
    <w:abstractNumId w:val="15"/>
  </w:num>
  <w:num w:numId="9" w16cid:durableId="2113163756">
    <w:abstractNumId w:val="10"/>
  </w:num>
  <w:num w:numId="10" w16cid:durableId="1955868530">
    <w:abstractNumId w:val="14"/>
  </w:num>
  <w:num w:numId="11" w16cid:durableId="6635038">
    <w:abstractNumId w:val="7"/>
  </w:num>
  <w:num w:numId="12" w16cid:durableId="644941354">
    <w:abstractNumId w:val="6"/>
  </w:num>
  <w:num w:numId="13" w16cid:durableId="1607611453">
    <w:abstractNumId w:val="1"/>
  </w:num>
  <w:num w:numId="14" w16cid:durableId="1043292659">
    <w:abstractNumId w:val="11"/>
  </w:num>
  <w:num w:numId="15" w16cid:durableId="610746412">
    <w:abstractNumId w:val="8"/>
  </w:num>
  <w:num w:numId="16" w16cid:durableId="963728063">
    <w:abstractNumId w:val="11"/>
  </w:num>
  <w:num w:numId="17" w16cid:durableId="1720278811">
    <w:abstractNumId w:val="5"/>
  </w:num>
  <w:num w:numId="18" w16cid:durableId="1414352834">
    <w:abstractNumId w:val="4"/>
  </w:num>
  <w:num w:numId="19" w16cid:durableId="2057661873">
    <w:abstractNumId w:val="2"/>
  </w:num>
  <w:num w:numId="20" w16cid:durableId="1575702308">
    <w:abstractNumId w:val="3"/>
  </w:num>
  <w:num w:numId="21" w16cid:durableId="1725828755">
    <w:abstractNumId w:val="0"/>
  </w:num>
  <w:num w:numId="22" w16cid:durableId="1398088316">
    <w:abstractNumId w:val="17"/>
  </w:num>
  <w:num w:numId="23" w16cid:durableId="7189923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2E"/>
    <w:rsid w:val="000C1EDB"/>
    <w:rsid w:val="00142B54"/>
    <w:rsid w:val="001445FE"/>
    <w:rsid w:val="00146A3B"/>
    <w:rsid w:val="00163293"/>
    <w:rsid w:val="001F7BF2"/>
    <w:rsid w:val="0022651F"/>
    <w:rsid w:val="002544D3"/>
    <w:rsid w:val="00274062"/>
    <w:rsid w:val="002844A6"/>
    <w:rsid w:val="002D3B0B"/>
    <w:rsid w:val="00314FA6"/>
    <w:rsid w:val="003324AE"/>
    <w:rsid w:val="00346F82"/>
    <w:rsid w:val="003A4302"/>
    <w:rsid w:val="003B5FBE"/>
    <w:rsid w:val="00464628"/>
    <w:rsid w:val="00497526"/>
    <w:rsid w:val="004E79FA"/>
    <w:rsid w:val="00523453"/>
    <w:rsid w:val="00594023"/>
    <w:rsid w:val="005E4ADB"/>
    <w:rsid w:val="005E71AE"/>
    <w:rsid w:val="00671296"/>
    <w:rsid w:val="006744CB"/>
    <w:rsid w:val="00681011"/>
    <w:rsid w:val="00720335"/>
    <w:rsid w:val="00721D1F"/>
    <w:rsid w:val="00742441"/>
    <w:rsid w:val="00753B13"/>
    <w:rsid w:val="00773996"/>
    <w:rsid w:val="00784628"/>
    <w:rsid w:val="00805859"/>
    <w:rsid w:val="00833B7F"/>
    <w:rsid w:val="008C1A25"/>
    <w:rsid w:val="00992DC6"/>
    <w:rsid w:val="009F32BC"/>
    <w:rsid w:val="009F633E"/>
    <w:rsid w:val="00A5322E"/>
    <w:rsid w:val="00AA0B64"/>
    <w:rsid w:val="00AA0B70"/>
    <w:rsid w:val="00AB7227"/>
    <w:rsid w:val="00B1073E"/>
    <w:rsid w:val="00B1339B"/>
    <w:rsid w:val="00B40ED8"/>
    <w:rsid w:val="00B56785"/>
    <w:rsid w:val="00B8753B"/>
    <w:rsid w:val="00B95A06"/>
    <w:rsid w:val="00BE0892"/>
    <w:rsid w:val="00BE452A"/>
    <w:rsid w:val="00C256D2"/>
    <w:rsid w:val="00C95A5D"/>
    <w:rsid w:val="00CB1E10"/>
    <w:rsid w:val="00CB7641"/>
    <w:rsid w:val="00CD7E2F"/>
    <w:rsid w:val="00CE083C"/>
    <w:rsid w:val="00CF4BE0"/>
    <w:rsid w:val="00D1647D"/>
    <w:rsid w:val="00D86C9C"/>
    <w:rsid w:val="00DA1E85"/>
    <w:rsid w:val="00DE404A"/>
    <w:rsid w:val="00DF0382"/>
    <w:rsid w:val="00E02524"/>
    <w:rsid w:val="00E02AE1"/>
    <w:rsid w:val="00E05B7F"/>
    <w:rsid w:val="00E34B75"/>
    <w:rsid w:val="00E63053"/>
    <w:rsid w:val="00EA76B2"/>
    <w:rsid w:val="00EB00CE"/>
    <w:rsid w:val="00EB195B"/>
    <w:rsid w:val="00EC184F"/>
    <w:rsid w:val="00EC221F"/>
    <w:rsid w:val="00EC564B"/>
    <w:rsid w:val="00ED2152"/>
    <w:rsid w:val="00EE59B1"/>
    <w:rsid w:val="00F27B9B"/>
    <w:rsid w:val="00F86351"/>
    <w:rsid w:val="00F95AF6"/>
    <w:rsid w:val="00FB5B63"/>
    <w:rsid w:val="00FD609F"/>
    <w:rsid w:val="00FE6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286C0"/>
  <w15:chartTrackingRefBased/>
  <w15:docId w15:val="{20BEE61B-8098-414C-BD89-096CF6AF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8"/>
      </w:numPr>
      <w:spacing w:after="200" w:line="276" w:lineRule="auto"/>
      <w:contextualSpacing/>
    </w:pPr>
  </w:style>
  <w:style w:type="numbering" w:customStyle="1" w:styleId="CurrentList1">
    <w:name w:val="Current List1"/>
    <w:uiPriority w:val="99"/>
    <w:rsid w:val="00B1339B"/>
    <w:pPr>
      <w:numPr>
        <w:numId w:val="2"/>
      </w:numPr>
    </w:pPr>
  </w:style>
  <w:style w:type="paragraph" w:styleId="ListBullet2">
    <w:name w:val="List Bullet 2"/>
    <w:basedOn w:val="Normal"/>
    <w:uiPriority w:val="99"/>
    <w:unhideWhenUsed/>
    <w:rsid w:val="00B1339B"/>
    <w:pPr>
      <w:numPr>
        <w:numId w:val="19"/>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10"/>
      </w:numPr>
    </w:pPr>
  </w:style>
  <w:style w:type="numbering" w:customStyle="1" w:styleId="CurrentList2">
    <w:name w:val="Current List2"/>
    <w:uiPriority w:val="99"/>
    <w:rsid w:val="00B1339B"/>
    <w:pPr>
      <w:numPr>
        <w:numId w:val="6"/>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7"/>
      </w:numPr>
    </w:pPr>
  </w:style>
  <w:style w:type="numbering" w:customStyle="1" w:styleId="CurrentList4">
    <w:name w:val="Current List4"/>
    <w:uiPriority w:val="99"/>
    <w:rsid w:val="00B1339B"/>
    <w:pPr>
      <w:numPr>
        <w:numId w:val="8"/>
      </w:numPr>
    </w:pPr>
  </w:style>
  <w:style w:type="numbering" w:customStyle="1" w:styleId="CurrentList5">
    <w:name w:val="Current List5"/>
    <w:uiPriority w:val="99"/>
    <w:rsid w:val="00EA76B2"/>
    <w:pPr>
      <w:numPr>
        <w:numId w:val="9"/>
      </w:numPr>
    </w:pPr>
  </w:style>
  <w:style w:type="numbering" w:customStyle="1" w:styleId="CurrentList6">
    <w:name w:val="Current List6"/>
    <w:uiPriority w:val="99"/>
    <w:rsid w:val="00EA76B2"/>
    <w:pPr>
      <w:numPr>
        <w:numId w:val="11"/>
      </w:numPr>
    </w:pPr>
  </w:style>
  <w:style w:type="numbering" w:customStyle="1" w:styleId="CurrentList7">
    <w:name w:val="Current List7"/>
    <w:uiPriority w:val="99"/>
    <w:rsid w:val="00EA76B2"/>
    <w:pPr>
      <w:numPr>
        <w:numId w:val="12"/>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Calmetta" w:hAnsi="Calmetta"/>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20"/>
      </w:numPr>
      <w:contextualSpacing/>
    </w:pPr>
  </w:style>
  <w:style w:type="paragraph" w:styleId="ListNumber2">
    <w:name w:val="List Number 2"/>
    <w:basedOn w:val="Normal"/>
    <w:uiPriority w:val="99"/>
    <w:unhideWhenUsed/>
    <w:rsid w:val="00B1339B"/>
    <w:pPr>
      <w:numPr>
        <w:numId w:val="21"/>
      </w:numPr>
      <w:contextualSpacing/>
    </w:pPr>
  </w:style>
  <w:style w:type="paragraph" w:styleId="ListBullet3">
    <w:name w:val="List Bullet 3"/>
    <w:basedOn w:val="Normal"/>
    <w:uiPriority w:val="99"/>
    <w:unhideWhenUsed/>
    <w:rsid w:val="002D3B0B"/>
    <w:pPr>
      <w:numPr>
        <w:numId w:val="13"/>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4"/>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5"/>
      </w:numPr>
      <w:ind w:left="720"/>
    </w:pPr>
  </w:style>
  <w:style w:type="paragraph" w:customStyle="1" w:styleId="1NumberedHeading1">
    <w:name w:val="#1 Numbered Heading 1"/>
    <w:next w:val="2TfGMHeading2"/>
    <w:qFormat/>
    <w:rsid w:val="00B1339B"/>
    <w:pPr>
      <w:numPr>
        <w:numId w:val="16"/>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7"/>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22"/>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https://tfgmserverteamoutlook.sharepoint.com/sites/Intranet/Brand%20templates/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Hyperlink xmlns="3fae4d54-fa66-4f69-a0ef-057e6bedd886">
      <Url xsi:nil="true"/>
      <Description xsi:nil="true"/>
    </Hyperlink>
    <SharedWithUsers xmlns="df2b7216-233b-401c-9e04-f0f47973a2c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9F806046-7B04-40FB-BED5-571DA3F1D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TfGM%20A4%20Header%20with%20tagline</Template>
  <TotalTime>1</TotalTime>
  <Pages>2</Pages>
  <Words>224</Words>
  <Characters>1143</Characters>
  <Application>Microsoft Office Word</Application>
  <DocSecurity>0</DocSecurity>
  <Lines>77</Lines>
  <Paragraphs>26</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3</cp:revision>
  <cp:lastPrinted>2023-05-23T12:52:00Z</cp:lastPrinted>
  <dcterms:created xsi:type="dcterms:W3CDTF">2026-01-07T14:36:00Z</dcterms:created>
  <dcterms:modified xsi:type="dcterms:W3CDTF">2026-01-07T16:58:00Z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ShowInCatalog">
    <vt:bool>false</vt:bool>
  </property>
  <property fmtid="{D5CDD505-2E9C-101B-9397-08002B2CF9AE}" pid="14" name="Document_x0020_subtype">
    <vt:lpwstr/>
  </property>
  <property fmtid="{D5CDD505-2E9C-101B-9397-08002B2CF9AE}" pid="15" name="Document_x0020_type">
    <vt:lpwstr/>
  </property>
  <property fmtid="{D5CDD505-2E9C-101B-9397-08002B2CF9AE}" pid="16" name="MediaServiceImageTags">
    <vt:lpwstr/>
  </property>
</Properties>
</file>