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A8F93" w14:textId="37C2836E" w:rsidR="00F64CF3" w:rsidRDefault="00FB42E9" w:rsidP="00540690">
      <w:pPr>
        <w:pStyle w:val="Heading2"/>
      </w:pPr>
      <w:r>
        <w:t>Wheels and Walks Hands-Up Survey</w:t>
      </w:r>
    </w:p>
    <w:p w14:paraId="582B75E6" w14:textId="1FA377A8" w:rsidR="00332655" w:rsidRDefault="000C3F54" w:rsidP="00767BBE">
      <w:r>
        <w:t>C</w:t>
      </w:r>
      <w:r w:rsidR="00771AF7">
        <w:t>omplete digitally</w:t>
      </w:r>
      <w:r>
        <w:t>,</w:t>
      </w:r>
      <w:r w:rsidR="00771AF7">
        <w:t xml:space="preserve"> or print</w:t>
      </w:r>
      <w:r w:rsidR="004171C9">
        <w:t xml:space="preserve"> it,</w:t>
      </w:r>
      <w:r w:rsidR="00771AF7">
        <w:t xml:space="preserve"> and return to TfGM.</w:t>
      </w:r>
      <w:r w:rsidR="00767BBE">
        <w:t xml:space="preserve"> </w:t>
      </w:r>
      <w:r w:rsidR="004171C9">
        <w:t xml:space="preserve">This should </w:t>
      </w:r>
      <w:r w:rsidR="00DA3F51">
        <w:t xml:space="preserve">help gather data if you aren’t getting many full survey responses, specifically with children or </w:t>
      </w:r>
      <w:r w:rsidR="00176B80">
        <w:t>people who need support.</w:t>
      </w:r>
      <w:r>
        <w:t xml:space="preserve"> </w:t>
      </w:r>
      <w:r w:rsidR="00767BBE">
        <w:t xml:space="preserve">When asking the questions </w:t>
      </w:r>
      <w:r w:rsidR="0087595F">
        <w:t>we</w:t>
      </w:r>
      <w:r w:rsidR="00767BBE">
        <w:t xml:space="preserve"> advise the group close their eyes so they aren’t influenced by others.</w:t>
      </w:r>
    </w:p>
    <w:p w14:paraId="01B72E80" w14:textId="3B80D300" w:rsidR="00593D0C" w:rsidRDefault="00E94F86" w:rsidP="00E94F86">
      <w:pPr>
        <w:pStyle w:val="Heading4"/>
      </w:pPr>
      <w:r>
        <w:t xml:space="preserve">Group name: </w:t>
      </w:r>
      <w:sdt>
        <w:sdtPr>
          <w:id w:val="1702814682"/>
          <w:placeholder>
            <w:docPart w:val="E922BDE05067409CA2676462678AF21E"/>
          </w:placeholder>
          <w:showingPlcHdr/>
        </w:sdtPr>
        <w:sdtContent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</w:sdtContent>
      </w:sdt>
    </w:p>
    <w:p w14:paraId="3441B8C6" w14:textId="4F0FF7C8" w:rsidR="008C25FF" w:rsidRDefault="00332655" w:rsidP="00332655">
      <w:pPr>
        <w:pStyle w:val="Heading4"/>
      </w:pPr>
      <w:r>
        <w:t xml:space="preserve">Activity: </w:t>
      </w:r>
      <w:sdt>
        <w:sdtPr>
          <w:id w:val="1709841258"/>
          <w:placeholder>
            <w:docPart w:val="F7A304BE0B5C4CBEB77784935A3D3961"/>
          </w:placeholder>
          <w:showingPlcHdr/>
        </w:sdtPr>
        <w:sdtContent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</w:sdtContent>
      </w:sdt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71"/>
        <w:gridCol w:w="1418"/>
        <w:gridCol w:w="2589"/>
        <w:gridCol w:w="2589"/>
        <w:gridCol w:w="2589"/>
      </w:tblGrid>
      <w:tr w:rsidR="00CC5F0D" w14:paraId="3AC0D367" w14:textId="77777777" w:rsidTr="00D51B82">
        <w:tc>
          <w:tcPr>
            <w:tcW w:w="608" w:type="pct"/>
            <w:vAlign w:val="bottom"/>
          </w:tcPr>
          <w:p w14:paraId="743B9381" w14:textId="78D012C2" w:rsidR="00CC5F0D" w:rsidRPr="00966088" w:rsidRDefault="00CC5F0D" w:rsidP="00D818A0">
            <w:pPr>
              <w:jc w:val="center"/>
              <w:rPr>
                <w:b/>
                <w:bCs/>
              </w:rPr>
            </w:pPr>
            <w:r w:rsidRPr="00966088">
              <w:rPr>
                <w:b/>
                <w:bCs/>
              </w:rPr>
              <w:t>Date</w:t>
            </w:r>
          </w:p>
        </w:tc>
        <w:tc>
          <w:tcPr>
            <w:tcW w:w="678" w:type="pct"/>
            <w:vAlign w:val="bottom"/>
          </w:tcPr>
          <w:p w14:paraId="2AF0C9FF" w14:textId="625D3914" w:rsidR="00CC5F0D" w:rsidRPr="00966088" w:rsidRDefault="00CC5F0D" w:rsidP="00CC5F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Group size</w:t>
            </w:r>
          </w:p>
        </w:tc>
        <w:tc>
          <w:tcPr>
            <w:tcW w:w="1238" w:type="pct"/>
            <w:vAlign w:val="bottom"/>
          </w:tcPr>
          <w:p w14:paraId="72820E34" w14:textId="15D63324" w:rsidR="00CC5F0D" w:rsidRPr="00966088" w:rsidRDefault="00D51B82" w:rsidP="00D818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Q1.</w:t>
            </w:r>
            <w:r>
              <w:rPr>
                <w:b/>
                <w:bCs/>
              </w:rPr>
              <w:br/>
            </w:r>
            <w:r w:rsidR="00DA18B3">
              <w:rPr>
                <w:b/>
                <w:bCs/>
              </w:rPr>
              <w:t xml:space="preserve">Put your hand up if you are </w:t>
            </w:r>
            <w:r w:rsidR="00CC5F0D" w:rsidRPr="00597D49">
              <w:rPr>
                <w:b/>
                <w:bCs/>
              </w:rPr>
              <w:t>walking / wheeling / cycling</w:t>
            </w:r>
            <w:r w:rsidR="00CC5F0D" w:rsidRPr="00966088">
              <w:rPr>
                <w:b/>
                <w:bCs/>
              </w:rPr>
              <w:t xml:space="preserve"> more </w:t>
            </w:r>
            <w:r w:rsidR="00DA18B3">
              <w:rPr>
                <w:b/>
                <w:bCs/>
              </w:rPr>
              <w:t xml:space="preserve">now </w:t>
            </w:r>
            <w:r w:rsidR="006E4BA1">
              <w:rPr>
                <w:b/>
                <w:bCs/>
              </w:rPr>
              <w:t xml:space="preserve">than </w:t>
            </w:r>
            <w:r w:rsidR="00DA18B3">
              <w:rPr>
                <w:b/>
                <w:bCs/>
              </w:rPr>
              <w:t xml:space="preserve">before </w:t>
            </w:r>
            <w:r w:rsidR="00CC5F0D" w:rsidRPr="00966088">
              <w:rPr>
                <w:b/>
                <w:bCs/>
              </w:rPr>
              <w:t>you joined the group?</w:t>
            </w:r>
          </w:p>
        </w:tc>
        <w:tc>
          <w:tcPr>
            <w:tcW w:w="1238" w:type="pct"/>
            <w:vAlign w:val="bottom"/>
          </w:tcPr>
          <w:p w14:paraId="0267E78A" w14:textId="45476577" w:rsidR="00CC5F0D" w:rsidRPr="00966088" w:rsidRDefault="00D51B82" w:rsidP="00D818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Q2.</w:t>
            </w:r>
            <w:r>
              <w:rPr>
                <w:b/>
                <w:bCs/>
              </w:rPr>
              <w:br/>
            </w:r>
            <w:r w:rsidR="00296F4B">
              <w:rPr>
                <w:b/>
                <w:bCs/>
              </w:rPr>
              <w:t xml:space="preserve">Put your hand up if you are </w:t>
            </w:r>
            <w:r w:rsidR="00CC5F0D" w:rsidRPr="00966088">
              <w:rPr>
                <w:b/>
                <w:bCs/>
              </w:rPr>
              <w:t xml:space="preserve">walking / wheeling / cycling more to school </w:t>
            </w:r>
            <w:r w:rsidR="00D53D8B">
              <w:rPr>
                <w:b/>
                <w:bCs/>
              </w:rPr>
              <w:t>/</w:t>
            </w:r>
            <w:r w:rsidR="00436242">
              <w:rPr>
                <w:b/>
                <w:bCs/>
              </w:rPr>
              <w:t xml:space="preserve"> work / shops</w:t>
            </w:r>
            <w:r w:rsidR="00D53D8B">
              <w:rPr>
                <w:b/>
                <w:bCs/>
              </w:rPr>
              <w:t xml:space="preserve"> </w:t>
            </w:r>
            <w:r w:rsidR="00296F4B">
              <w:rPr>
                <w:b/>
                <w:bCs/>
              </w:rPr>
              <w:t xml:space="preserve">now </w:t>
            </w:r>
            <w:r w:rsidR="006E4BA1">
              <w:rPr>
                <w:b/>
                <w:bCs/>
              </w:rPr>
              <w:t xml:space="preserve">than before </w:t>
            </w:r>
            <w:r w:rsidR="00CC5F0D" w:rsidRPr="00966088">
              <w:rPr>
                <w:b/>
                <w:bCs/>
              </w:rPr>
              <w:t>you joined the group?</w:t>
            </w:r>
          </w:p>
        </w:tc>
        <w:tc>
          <w:tcPr>
            <w:tcW w:w="1238" w:type="pct"/>
            <w:vAlign w:val="bottom"/>
          </w:tcPr>
          <w:p w14:paraId="5F257330" w14:textId="0CCCF396" w:rsidR="00CC5F0D" w:rsidRPr="00966088" w:rsidRDefault="00D51B82" w:rsidP="00D818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Q3.</w:t>
            </w:r>
            <w:r>
              <w:rPr>
                <w:b/>
                <w:bCs/>
              </w:rPr>
              <w:br/>
            </w:r>
            <w:r w:rsidR="006E4BA1">
              <w:rPr>
                <w:b/>
                <w:bCs/>
              </w:rPr>
              <w:t xml:space="preserve">Put your hand up if </w:t>
            </w:r>
            <w:r w:rsidR="00CC5F0D" w:rsidRPr="00966088">
              <w:rPr>
                <w:b/>
                <w:bCs/>
              </w:rPr>
              <w:t xml:space="preserve">you </w:t>
            </w:r>
            <w:r w:rsidR="00400454">
              <w:rPr>
                <w:b/>
                <w:bCs/>
              </w:rPr>
              <w:t xml:space="preserve">are </w:t>
            </w:r>
            <w:r w:rsidR="00CC5F0D" w:rsidRPr="00966088">
              <w:rPr>
                <w:b/>
                <w:bCs/>
              </w:rPr>
              <w:t xml:space="preserve">enjoying </w:t>
            </w:r>
            <w:r w:rsidR="00400454">
              <w:rPr>
                <w:b/>
                <w:bCs/>
              </w:rPr>
              <w:t xml:space="preserve">walking / wheeling / </w:t>
            </w:r>
            <w:r w:rsidR="00CC5F0D" w:rsidRPr="00966088">
              <w:rPr>
                <w:b/>
                <w:bCs/>
              </w:rPr>
              <w:t xml:space="preserve">cycling more </w:t>
            </w:r>
            <w:r w:rsidR="00400454">
              <w:rPr>
                <w:b/>
                <w:bCs/>
              </w:rPr>
              <w:t xml:space="preserve">now than </w:t>
            </w:r>
            <w:r w:rsidR="00CC5F0D" w:rsidRPr="00966088">
              <w:rPr>
                <w:b/>
                <w:bCs/>
              </w:rPr>
              <w:t>before</w:t>
            </w:r>
            <w:r w:rsidR="00400454">
              <w:rPr>
                <w:b/>
                <w:bCs/>
              </w:rPr>
              <w:t xml:space="preserve"> you joined the group</w:t>
            </w:r>
            <w:r w:rsidR="00CC5F0D" w:rsidRPr="00966088">
              <w:rPr>
                <w:b/>
                <w:bCs/>
              </w:rPr>
              <w:t>?</w:t>
            </w:r>
          </w:p>
        </w:tc>
      </w:tr>
      <w:sdt>
        <w:sdtPr>
          <w:rPr>
            <w:b/>
            <w:bCs/>
            <w:i/>
            <w:iCs/>
            <w:sz w:val="24"/>
          </w:rPr>
          <w:id w:val="551584333"/>
          <w:placeholder>
            <w:docPart w:val="DefaultPlaceholder_-1854013440"/>
          </w:placeholder>
        </w:sdtPr>
        <w:sdtEndPr>
          <w:rPr>
            <w:b w:val="0"/>
            <w:bCs w:val="0"/>
          </w:rPr>
        </w:sdtEndPr>
        <w:sdtContent>
          <w:tr w:rsidR="00CC5F0D" w14:paraId="604AB601" w14:textId="77777777" w:rsidTr="00436242">
            <w:tc>
              <w:tcPr>
                <w:tcW w:w="608" w:type="pct"/>
                <w:shd w:val="clear" w:color="auto" w:fill="F2F2F2" w:themeFill="background1" w:themeFillShade="F2"/>
                <w:vAlign w:val="bottom"/>
              </w:tcPr>
              <w:p w14:paraId="75AAAD62" w14:textId="4F99BEBE" w:rsidR="00CC5F0D" w:rsidRPr="00436242" w:rsidRDefault="00C6389B" w:rsidP="00D818A0">
                <w:pPr>
                  <w:jc w:val="center"/>
                  <w:rPr>
                    <w:b/>
                    <w:bCs/>
                    <w:i/>
                    <w:iCs/>
                  </w:rPr>
                </w:pPr>
                <w:r>
                  <w:rPr>
                    <w:b/>
                    <w:bCs/>
                    <w:i/>
                    <w:iCs/>
                  </w:rPr>
                  <w:t>*</w:t>
                </w:r>
                <w:r w:rsidR="00501A00" w:rsidRPr="00436242">
                  <w:rPr>
                    <w:i/>
                    <w:iCs/>
                  </w:rPr>
                  <w:t>01/08/25</w:t>
                </w:r>
              </w:p>
            </w:tc>
            <w:tc>
              <w:tcPr>
                <w:tcW w:w="678" w:type="pct"/>
                <w:shd w:val="clear" w:color="auto" w:fill="F2F2F2" w:themeFill="background1" w:themeFillShade="F2"/>
                <w:vAlign w:val="bottom"/>
              </w:tcPr>
              <w:p w14:paraId="0570F54C" w14:textId="67BDF1C0" w:rsidR="00CC5F0D" w:rsidRPr="00436242" w:rsidRDefault="00501A00" w:rsidP="00CC5F0D">
                <w:pPr>
                  <w:jc w:val="center"/>
                  <w:rPr>
                    <w:i/>
                    <w:iCs/>
                  </w:rPr>
                </w:pPr>
                <w:r w:rsidRPr="00436242">
                  <w:rPr>
                    <w:i/>
                    <w:iCs/>
                  </w:rPr>
                  <w:t>18</w:t>
                </w:r>
              </w:p>
            </w:tc>
            <w:tc>
              <w:tcPr>
                <w:tcW w:w="1238" w:type="pct"/>
                <w:shd w:val="clear" w:color="auto" w:fill="F2F2F2" w:themeFill="background1" w:themeFillShade="F2"/>
                <w:vAlign w:val="bottom"/>
              </w:tcPr>
              <w:p w14:paraId="597F18C2" w14:textId="0FDE7795" w:rsidR="00CC5F0D" w:rsidRPr="00436242" w:rsidRDefault="00D53D8B" w:rsidP="00D818A0">
                <w:pPr>
                  <w:jc w:val="center"/>
                  <w:rPr>
                    <w:i/>
                    <w:iCs/>
                  </w:rPr>
                </w:pPr>
                <w:r w:rsidRPr="00436242">
                  <w:rPr>
                    <w:i/>
                    <w:iCs/>
                  </w:rPr>
                  <w:t>12</w:t>
                </w:r>
              </w:p>
            </w:tc>
            <w:tc>
              <w:tcPr>
                <w:tcW w:w="1238" w:type="pct"/>
                <w:shd w:val="clear" w:color="auto" w:fill="F2F2F2" w:themeFill="background1" w:themeFillShade="F2"/>
                <w:vAlign w:val="bottom"/>
              </w:tcPr>
              <w:p w14:paraId="7BE5B47F" w14:textId="1660DB76" w:rsidR="00CC5F0D" w:rsidRPr="00436242" w:rsidRDefault="00436242" w:rsidP="00D818A0">
                <w:pPr>
                  <w:jc w:val="center"/>
                  <w:rPr>
                    <w:i/>
                    <w:iCs/>
                  </w:rPr>
                </w:pPr>
                <w:r w:rsidRPr="00436242">
                  <w:rPr>
                    <w:i/>
                    <w:iCs/>
                  </w:rPr>
                  <w:t>10</w:t>
                </w:r>
              </w:p>
            </w:tc>
            <w:tc>
              <w:tcPr>
                <w:tcW w:w="1238" w:type="pct"/>
                <w:shd w:val="clear" w:color="auto" w:fill="F2F2F2" w:themeFill="background1" w:themeFillShade="F2"/>
                <w:vAlign w:val="bottom"/>
              </w:tcPr>
              <w:p w14:paraId="364A6D2A" w14:textId="28CBE3F9" w:rsidR="00CC5F0D" w:rsidRPr="00436242" w:rsidRDefault="00C6389B" w:rsidP="00D818A0">
                <w:pPr>
                  <w:jc w:val="center"/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16</w:t>
                </w:r>
              </w:p>
            </w:tc>
          </w:tr>
        </w:sdtContent>
      </w:sdt>
      <w:sdt>
        <w:sdtPr>
          <w:rPr>
            <w:sz w:val="24"/>
          </w:rPr>
          <w:id w:val="499938070"/>
          <w:placeholder>
            <w:docPart w:val="DefaultPlaceholder_-1854013440"/>
          </w:placeholder>
        </w:sdtPr>
        <w:sdtContent>
          <w:tr w:rsidR="00332655" w14:paraId="710AB0F9" w14:textId="77777777" w:rsidTr="00D51B82">
            <w:tc>
              <w:tcPr>
                <w:tcW w:w="608" w:type="pct"/>
                <w:vAlign w:val="bottom"/>
              </w:tcPr>
              <w:p w14:paraId="577A3D88" w14:textId="781D161E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678" w:type="pct"/>
                <w:vAlign w:val="bottom"/>
              </w:tcPr>
              <w:p w14:paraId="079778EE" w14:textId="77777777" w:rsidR="00332655" w:rsidRPr="00436242" w:rsidRDefault="00332655" w:rsidP="00CC5F0D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5906F2DD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7A9FEF29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64A6E0CB" w14:textId="4356E85D" w:rsidR="00332655" w:rsidRPr="00436242" w:rsidRDefault="00332655" w:rsidP="00D818A0">
                <w:pPr>
                  <w:jc w:val="center"/>
                </w:pPr>
              </w:p>
            </w:tc>
          </w:tr>
        </w:sdtContent>
      </w:sdt>
      <w:sdt>
        <w:sdtPr>
          <w:rPr>
            <w:sz w:val="24"/>
          </w:rPr>
          <w:id w:val="84813428"/>
          <w:placeholder>
            <w:docPart w:val="DefaultPlaceholder_-1854013440"/>
          </w:placeholder>
        </w:sdtPr>
        <w:sdtContent>
          <w:tr w:rsidR="00332655" w14:paraId="4E283C93" w14:textId="77777777" w:rsidTr="00D51B82">
            <w:tc>
              <w:tcPr>
                <w:tcW w:w="608" w:type="pct"/>
                <w:vAlign w:val="bottom"/>
              </w:tcPr>
              <w:p w14:paraId="0CE8DA1D" w14:textId="5066603E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678" w:type="pct"/>
                <w:vAlign w:val="bottom"/>
              </w:tcPr>
              <w:p w14:paraId="5C043EE9" w14:textId="77777777" w:rsidR="00332655" w:rsidRPr="00436242" w:rsidRDefault="00332655" w:rsidP="00CC5F0D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29EE4936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357B6AEB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5AC18C17" w14:textId="314C1FA2" w:rsidR="00332655" w:rsidRPr="00436242" w:rsidRDefault="00332655" w:rsidP="00D818A0">
                <w:pPr>
                  <w:jc w:val="center"/>
                </w:pPr>
              </w:p>
            </w:tc>
          </w:tr>
        </w:sdtContent>
      </w:sdt>
      <w:sdt>
        <w:sdtPr>
          <w:rPr>
            <w:sz w:val="24"/>
          </w:rPr>
          <w:id w:val="1668832507"/>
          <w:placeholder>
            <w:docPart w:val="DefaultPlaceholder_-1854013440"/>
          </w:placeholder>
        </w:sdtPr>
        <w:sdtContent>
          <w:tr w:rsidR="00332655" w14:paraId="315C3199" w14:textId="77777777" w:rsidTr="00D51B82">
            <w:tc>
              <w:tcPr>
                <w:tcW w:w="608" w:type="pct"/>
                <w:vAlign w:val="bottom"/>
              </w:tcPr>
              <w:p w14:paraId="6000793C" w14:textId="2BC14D3C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678" w:type="pct"/>
                <w:vAlign w:val="bottom"/>
              </w:tcPr>
              <w:p w14:paraId="0D37CA2B" w14:textId="77777777" w:rsidR="00332655" w:rsidRPr="00436242" w:rsidRDefault="00332655" w:rsidP="00CC5F0D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30537F28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0E41E977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11A63C18" w14:textId="453C0CBB" w:rsidR="00332655" w:rsidRPr="00436242" w:rsidRDefault="00332655" w:rsidP="00D818A0">
                <w:pPr>
                  <w:jc w:val="center"/>
                </w:pPr>
              </w:p>
            </w:tc>
          </w:tr>
        </w:sdtContent>
      </w:sdt>
      <w:sdt>
        <w:sdtPr>
          <w:rPr>
            <w:sz w:val="24"/>
          </w:rPr>
          <w:id w:val="630823942"/>
          <w:placeholder>
            <w:docPart w:val="DefaultPlaceholder_-1854013440"/>
          </w:placeholder>
        </w:sdtPr>
        <w:sdtContent>
          <w:tr w:rsidR="00332655" w14:paraId="6E3E5721" w14:textId="77777777" w:rsidTr="00D51B82">
            <w:tc>
              <w:tcPr>
                <w:tcW w:w="608" w:type="pct"/>
                <w:vAlign w:val="bottom"/>
              </w:tcPr>
              <w:p w14:paraId="37EE797D" w14:textId="0C46CA53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678" w:type="pct"/>
                <w:vAlign w:val="bottom"/>
              </w:tcPr>
              <w:p w14:paraId="52B79470" w14:textId="77777777" w:rsidR="00332655" w:rsidRPr="00436242" w:rsidRDefault="00332655" w:rsidP="00CC5F0D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67C67955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44299A41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0B0F8A6E" w14:textId="344D15B7" w:rsidR="00332655" w:rsidRPr="00436242" w:rsidRDefault="00332655" w:rsidP="00D818A0">
                <w:pPr>
                  <w:jc w:val="center"/>
                </w:pPr>
              </w:p>
            </w:tc>
          </w:tr>
        </w:sdtContent>
      </w:sdt>
      <w:sdt>
        <w:sdtPr>
          <w:rPr>
            <w:sz w:val="24"/>
          </w:rPr>
          <w:id w:val="-871768102"/>
          <w:placeholder>
            <w:docPart w:val="DefaultPlaceholder_-1854013440"/>
          </w:placeholder>
        </w:sdtPr>
        <w:sdtContent>
          <w:tr w:rsidR="00332655" w14:paraId="49707CF8" w14:textId="77777777" w:rsidTr="00D51B82">
            <w:tc>
              <w:tcPr>
                <w:tcW w:w="608" w:type="pct"/>
                <w:vAlign w:val="bottom"/>
              </w:tcPr>
              <w:p w14:paraId="38AEB6A9" w14:textId="6B6392D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678" w:type="pct"/>
                <w:vAlign w:val="bottom"/>
              </w:tcPr>
              <w:p w14:paraId="21A247A4" w14:textId="77777777" w:rsidR="00332655" w:rsidRPr="00436242" w:rsidRDefault="00332655" w:rsidP="00CC5F0D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69A314AD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305D103C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7D448A09" w14:textId="7C8091BA" w:rsidR="00332655" w:rsidRPr="00436242" w:rsidRDefault="00332655" w:rsidP="00D818A0">
                <w:pPr>
                  <w:jc w:val="center"/>
                </w:pPr>
              </w:p>
            </w:tc>
          </w:tr>
        </w:sdtContent>
      </w:sdt>
      <w:sdt>
        <w:sdtPr>
          <w:rPr>
            <w:sz w:val="24"/>
          </w:rPr>
          <w:id w:val="-2008050415"/>
          <w:placeholder>
            <w:docPart w:val="DefaultPlaceholder_-1854013440"/>
          </w:placeholder>
        </w:sdtPr>
        <w:sdtContent>
          <w:tr w:rsidR="00332655" w14:paraId="178D95CA" w14:textId="77777777" w:rsidTr="00D51B82">
            <w:tc>
              <w:tcPr>
                <w:tcW w:w="608" w:type="pct"/>
                <w:vAlign w:val="bottom"/>
              </w:tcPr>
              <w:p w14:paraId="3A9C4D77" w14:textId="6D287546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678" w:type="pct"/>
                <w:vAlign w:val="bottom"/>
              </w:tcPr>
              <w:p w14:paraId="195496B0" w14:textId="77777777" w:rsidR="00332655" w:rsidRPr="00436242" w:rsidRDefault="00332655" w:rsidP="00CC5F0D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5D25AA37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08FFD660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59CFE4E9" w14:textId="0F73EBC4" w:rsidR="00332655" w:rsidRPr="00436242" w:rsidRDefault="00332655" w:rsidP="00D818A0">
                <w:pPr>
                  <w:jc w:val="center"/>
                </w:pPr>
              </w:p>
            </w:tc>
          </w:tr>
        </w:sdtContent>
      </w:sdt>
      <w:sdt>
        <w:sdtPr>
          <w:rPr>
            <w:sz w:val="24"/>
          </w:rPr>
          <w:id w:val="1453527902"/>
          <w:placeholder>
            <w:docPart w:val="DefaultPlaceholder_-1854013440"/>
          </w:placeholder>
        </w:sdtPr>
        <w:sdtContent>
          <w:tr w:rsidR="00332655" w14:paraId="69DFA201" w14:textId="77777777" w:rsidTr="00D51B82">
            <w:tc>
              <w:tcPr>
                <w:tcW w:w="608" w:type="pct"/>
                <w:vAlign w:val="bottom"/>
              </w:tcPr>
              <w:p w14:paraId="3E0F86AA" w14:textId="7B8B553E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678" w:type="pct"/>
                <w:vAlign w:val="bottom"/>
              </w:tcPr>
              <w:p w14:paraId="74AE0C3C" w14:textId="77777777" w:rsidR="00332655" w:rsidRPr="00436242" w:rsidRDefault="00332655" w:rsidP="00CC5F0D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541849E4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42D77F7A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60424861" w14:textId="09862D7A" w:rsidR="00332655" w:rsidRPr="00436242" w:rsidRDefault="00332655" w:rsidP="00D818A0">
                <w:pPr>
                  <w:jc w:val="center"/>
                </w:pPr>
              </w:p>
            </w:tc>
          </w:tr>
        </w:sdtContent>
      </w:sdt>
      <w:sdt>
        <w:sdtPr>
          <w:rPr>
            <w:sz w:val="24"/>
          </w:rPr>
          <w:id w:val="244155960"/>
          <w:placeholder>
            <w:docPart w:val="DefaultPlaceholder_-1854013440"/>
          </w:placeholder>
        </w:sdtPr>
        <w:sdtContent>
          <w:tr w:rsidR="00C737EB" w14:paraId="349E32B5" w14:textId="77777777" w:rsidTr="00D51B82">
            <w:tc>
              <w:tcPr>
                <w:tcW w:w="608" w:type="pct"/>
                <w:vAlign w:val="bottom"/>
              </w:tcPr>
              <w:p w14:paraId="028C61C9" w14:textId="5B66869B" w:rsidR="00C737EB" w:rsidRPr="00436242" w:rsidRDefault="00C737EB" w:rsidP="00D818A0">
                <w:pPr>
                  <w:jc w:val="center"/>
                </w:pPr>
              </w:p>
            </w:tc>
            <w:tc>
              <w:tcPr>
                <w:tcW w:w="678" w:type="pct"/>
                <w:vAlign w:val="bottom"/>
              </w:tcPr>
              <w:p w14:paraId="5E900142" w14:textId="77777777" w:rsidR="00C737EB" w:rsidRPr="00436242" w:rsidRDefault="00C737EB" w:rsidP="00CC5F0D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558D2562" w14:textId="77777777" w:rsidR="00C737EB" w:rsidRPr="00436242" w:rsidRDefault="00C737EB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22DFFA5E" w14:textId="77777777" w:rsidR="00C737EB" w:rsidRPr="00436242" w:rsidRDefault="00C737EB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0594B2DB" w14:textId="681DD44D" w:rsidR="00C737EB" w:rsidRPr="00436242" w:rsidRDefault="00C737EB" w:rsidP="00D818A0">
                <w:pPr>
                  <w:jc w:val="center"/>
                </w:pPr>
              </w:p>
            </w:tc>
          </w:tr>
        </w:sdtContent>
      </w:sdt>
      <w:sdt>
        <w:sdtPr>
          <w:rPr>
            <w:sz w:val="24"/>
          </w:rPr>
          <w:id w:val="22761345"/>
          <w:placeholder>
            <w:docPart w:val="DefaultPlaceholder_-1854013440"/>
          </w:placeholder>
        </w:sdtPr>
        <w:sdtContent>
          <w:tr w:rsidR="00540690" w14:paraId="17A402E9" w14:textId="77777777" w:rsidTr="00D51B82">
            <w:tc>
              <w:tcPr>
                <w:tcW w:w="608" w:type="pct"/>
                <w:vAlign w:val="bottom"/>
              </w:tcPr>
              <w:p w14:paraId="08C412AC" w14:textId="40D684B4" w:rsidR="00540690" w:rsidRPr="00436242" w:rsidRDefault="00540690" w:rsidP="00D818A0">
                <w:pPr>
                  <w:jc w:val="center"/>
                </w:pPr>
              </w:p>
            </w:tc>
            <w:tc>
              <w:tcPr>
                <w:tcW w:w="678" w:type="pct"/>
                <w:vAlign w:val="bottom"/>
              </w:tcPr>
              <w:p w14:paraId="650D0BC0" w14:textId="77777777" w:rsidR="00540690" w:rsidRPr="00436242" w:rsidRDefault="00540690" w:rsidP="00CC5F0D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4088B897" w14:textId="77777777" w:rsidR="00540690" w:rsidRPr="00436242" w:rsidRDefault="00540690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581E4BA6" w14:textId="77777777" w:rsidR="00540690" w:rsidRPr="00436242" w:rsidRDefault="00540690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1D49147F" w14:textId="01C36A6D" w:rsidR="00540690" w:rsidRPr="00436242" w:rsidRDefault="00540690" w:rsidP="00D818A0">
                <w:pPr>
                  <w:jc w:val="center"/>
                </w:pPr>
              </w:p>
            </w:tc>
          </w:tr>
        </w:sdtContent>
      </w:sdt>
    </w:tbl>
    <w:p w14:paraId="2355DCD8" w14:textId="5BB96D9A" w:rsidR="00884DCB" w:rsidRDefault="00C6389B" w:rsidP="00540690">
      <w:pPr>
        <w:rPr>
          <w:i/>
          <w:iCs/>
        </w:rPr>
        <w:sectPr w:rsidR="00884DCB" w:rsidSect="0010630A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 w:rsidRPr="00C6389B">
        <w:rPr>
          <w:i/>
          <w:iCs/>
        </w:rPr>
        <w:t>*exampl</w:t>
      </w:r>
      <w:r w:rsidR="007173A7">
        <w:rPr>
          <w:i/>
          <w:iCs/>
        </w:rPr>
        <w:t>e</w:t>
      </w:r>
    </w:p>
    <w:p w14:paraId="02FB9D78" w14:textId="4766E6C3" w:rsidR="008C25FF" w:rsidRPr="00C6389B" w:rsidRDefault="008C25FF" w:rsidP="00540690">
      <w:pPr>
        <w:rPr>
          <w:i/>
          <w:iCs/>
        </w:rPr>
      </w:pPr>
    </w:p>
    <w:sectPr w:rsidR="008C25FF" w:rsidRPr="00C6389B" w:rsidSect="0010630A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34049" w14:textId="77777777" w:rsidR="00D35833" w:rsidRDefault="00D35833" w:rsidP="00CD7E2F">
      <w:r>
        <w:separator/>
      </w:r>
    </w:p>
  </w:endnote>
  <w:endnote w:type="continuationSeparator" w:id="0">
    <w:p w14:paraId="4C6BDB8F" w14:textId="77777777" w:rsidR="00D35833" w:rsidRDefault="00D35833" w:rsidP="00CD7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metta">
    <w:panose1 w:val="020B0603020203030204"/>
    <w:charset w:val="00"/>
    <w:family w:val="swiss"/>
    <w:pitch w:val="variable"/>
    <w:sig w:usb0="A00000EF" w:usb1="5000E47B" w:usb2="00000028" w:usb3="00000000" w:csb0="00000093" w:csb1="00000000"/>
    <w:embedRegular r:id="rId1" w:fontKey="{D09D94BB-84CC-441F-8ADB-5DCB22F5A41D}"/>
    <w:embedBold r:id="rId2" w:fontKey="{70F6BEBB-A841-459F-AEA2-CAAF272FC919}"/>
    <w:embedItalic r:id="rId3" w:fontKey="{9CCA43CA-AAE3-4CCD-9843-10ECF1A6E50B}"/>
    <w:embedBoldItalic r:id="rId4" w:fontKey="{2286257E-1D80-4B31-BDF7-3161F229A3A3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metta-Bold">
    <w:altName w:val="Calmett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34D19A8-55A1-4816-A296-C95202FA253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(Body CS)">
    <w:altName w:val="Arial"/>
    <w:charset w:val="00"/>
    <w:family w:val="roman"/>
    <w:pitch w:val="default"/>
  </w:font>
  <w:font w:name="___WRD_EMBED_SUB_177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C21FD0E-8F31-4FD9-8573-06583F70ECCD}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A4E17" w14:textId="77777777" w:rsidR="00C95A5D" w:rsidRPr="00C95A5D" w:rsidRDefault="00C95A5D" w:rsidP="00C95A5D">
    <w:pPr>
      <w:pStyle w:val="Footer"/>
      <w:tabs>
        <w:tab w:val="left" w:pos="710"/>
      </w:tabs>
    </w:pPr>
    <w:r w:rsidRPr="00C95A5D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AB1FE1" wp14:editId="43F2D088">
              <wp:simplePos x="0" y="0"/>
              <wp:positionH relativeFrom="column">
                <wp:posOffset>-2915</wp:posOffset>
              </wp:positionH>
              <wp:positionV relativeFrom="paragraph">
                <wp:posOffset>110154</wp:posOffset>
              </wp:positionV>
              <wp:extent cx="6299835" cy="0"/>
              <wp:effectExtent l="0" t="0" r="12065" b="12700"/>
              <wp:wrapNone/>
              <wp:docPr id="23840727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E4FD438" id="Straight Connector 1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.65pt" to="495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" strokecolor="black [3213]"/>
          </w:pict>
        </mc:Fallback>
      </mc:AlternateContent>
    </w:r>
  </w:p>
  <w:p w14:paraId="0B6295E9" w14:textId="77777777" w:rsidR="00CD7E2F" w:rsidRPr="00C95A5D" w:rsidRDefault="001F4247" w:rsidP="00992DC6">
    <w:pPr>
      <w:pStyle w:val="Footer"/>
      <w:tabs>
        <w:tab w:val="right" w:pos="9921"/>
      </w:tabs>
    </w:pPr>
    <w:r>
      <w:fldChar w:fldCharType="begin"/>
    </w:r>
    <w:r>
      <w:instrText xml:space="preserve"> FILENAME </w:instrText>
    </w:r>
    <w:r>
      <w:fldChar w:fldCharType="separate"/>
    </w:r>
    <w:r>
      <w:rPr>
        <w:noProof/>
      </w:rPr>
      <w:t>Document1</w:t>
    </w:r>
    <w:r>
      <w:rPr>
        <w:noProof/>
      </w:rPr>
      <w:fldChar w:fldCharType="end"/>
    </w:r>
    <w:r w:rsidR="00C95A5D" w:rsidRPr="00C95A5D">
      <w:t xml:space="preserve"> </w:t>
    </w:r>
    <w:r w:rsidR="00C95A5D" w:rsidRPr="00C95A5D">
      <w:tab/>
    </w:r>
    <w:r w:rsidR="00C95A5D" w:rsidRPr="00C95A5D">
      <w:tab/>
      <w:t xml:space="preserve">Page </w:t>
    </w:r>
    <w:r w:rsidR="00C95A5D" w:rsidRPr="00C95A5D">
      <w:fldChar w:fldCharType="begin"/>
    </w:r>
    <w:r w:rsidR="00C95A5D" w:rsidRPr="00C95A5D">
      <w:instrText xml:space="preserve"> PAGE </w:instrText>
    </w:r>
    <w:r w:rsidR="00C95A5D" w:rsidRPr="00C95A5D">
      <w:fldChar w:fldCharType="separate"/>
    </w:r>
    <w:r w:rsidR="00C95A5D" w:rsidRPr="00C95A5D">
      <w:t>1</w:t>
    </w:r>
    <w:r w:rsidR="00C95A5D" w:rsidRPr="00C95A5D">
      <w:fldChar w:fldCharType="end"/>
    </w:r>
    <w:r w:rsidR="00C95A5D" w:rsidRPr="00C95A5D">
      <w:t xml:space="preserve"> of </w:t>
    </w:r>
    <w:r w:rsidR="00C95A5D">
      <w:fldChar w:fldCharType="begin"/>
    </w:r>
    <w:r w:rsidR="00C95A5D">
      <w:instrText xml:space="preserve"> NUMPAGES </w:instrText>
    </w:r>
    <w:r w:rsidR="00C95A5D">
      <w:fldChar w:fldCharType="separate"/>
    </w:r>
    <w:r w:rsidR="00C95A5D" w:rsidRPr="00C95A5D">
      <w:t>7</w:t>
    </w:r>
    <w:r w:rsidR="00C95A5D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FE1DC" w14:textId="77777777" w:rsidR="005E4ADB" w:rsidRPr="00DA1E85" w:rsidRDefault="005E4ADB" w:rsidP="005E4ADB">
    <w:pPr>
      <w:pStyle w:val="Heading4"/>
      <w:jc w:val="right"/>
      <w:rPr>
        <w:b/>
        <w:bCs/>
        <w:sz w:val="30"/>
        <w:szCs w:val="30"/>
      </w:rPr>
    </w:pPr>
    <w:r w:rsidRPr="00DA1E85">
      <w:rPr>
        <w:b/>
        <w:bCs/>
        <w:sz w:val="30"/>
        <w:szCs w:val="30"/>
      </w:rPr>
      <w:t>Every journey. Every day.</w:t>
    </w:r>
  </w:p>
  <w:p w14:paraId="025892D0" w14:textId="77777777" w:rsidR="005E4ADB" w:rsidRPr="00C95A5D" w:rsidRDefault="005E4ADB" w:rsidP="005E4ADB">
    <w:pPr>
      <w:pStyle w:val="Footer"/>
      <w:tabs>
        <w:tab w:val="left" w:pos="710"/>
      </w:tabs>
    </w:pPr>
    <w:r w:rsidRPr="00C95A5D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44D5512" wp14:editId="05C5825D">
              <wp:simplePos x="0" y="0"/>
              <wp:positionH relativeFrom="column">
                <wp:posOffset>-2915</wp:posOffset>
              </wp:positionH>
              <wp:positionV relativeFrom="paragraph">
                <wp:posOffset>110154</wp:posOffset>
              </wp:positionV>
              <wp:extent cx="6299835" cy="0"/>
              <wp:effectExtent l="0" t="0" r="12065" b="12700"/>
              <wp:wrapNone/>
              <wp:docPr id="139330703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EBA41EE" id="Straight Connector 1" o:spid="_x0000_s1026" style="position:absolute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.65pt" to="495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" strokecolor="black [3213]"/>
          </w:pict>
        </mc:Fallback>
      </mc:AlternateContent>
    </w:r>
  </w:p>
  <w:p w14:paraId="1B04D988" w14:textId="77777777" w:rsidR="005E4ADB" w:rsidRDefault="001F4247" w:rsidP="005E4ADB">
    <w:pPr>
      <w:pStyle w:val="Footer"/>
      <w:tabs>
        <w:tab w:val="right" w:pos="9921"/>
      </w:tabs>
    </w:pPr>
    <w:r>
      <w:fldChar w:fldCharType="begin"/>
    </w:r>
    <w:r>
      <w:instrText xml:space="preserve"> FILENAME </w:instrText>
    </w:r>
    <w:r>
      <w:fldChar w:fldCharType="separate"/>
    </w:r>
    <w:r>
      <w:rPr>
        <w:noProof/>
      </w:rPr>
      <w:t>Document1</w:t>
    </w:r>
    <w:r>
      <w:rPr>
        <w:noProof/>
      </w:rPr>
      <w:fldChar w:fldCharType="end"/>
    </w:r>
    <w:r w:rsidR="005E4ADB" w:rsidRPr="00C95A5D">
      <w:t xml:space="preserve"> </w:t>
    </w:r>
    <w:r w:rsidR="005E4ADB" w:rsidRPr="00C95A5D">
      <w:tab/>
    </w:r>
    <w:r w:rsidR="005E4ADB" w:rsidRPr="00C95A5D">
      <w:tab/>
      <w:t xml:space="preserve">Page </w:t>
    </w:r>
    <w:r w:rsidR="005E4ADB" w:rsidRPr="00C95A5D">
      <w:fldChar w:fldCharType="begin"/>
    </w:r>
    <w:r w:rsidR="005E4ADB" w:rsidRPr="00C95A5D">
      <w:instrText xml:space="preserve"> PAGE </w:instrText>
    </w:r>
    <w:r w:rsidR="005E4ADB" w:rsidRPr="00C95A5D">
      <w:fldChar w:fldCharType="separate"/>
    </w:r>
    <w:r w:rsidR="005E4ADB">
      <w:t>2</w:t>
    </w:r>
    <w:r w:rsidR="005E4ADB" w:rsidRPr="00C95A5D">
      <w:fldChar w:fldCharType="end"/>
    </w:r>
    <w:r w:rsidR="005E4ADB" w:rsidRPr="00C95A5D">
      <w:t xml:space="preserve"> of </w:t>
    </w:r>
    <w:r w:rsidR="005E4ADB">
      <w:fldChar w:fldCharType="begin"/>
    </w:r>
    <w:r w:rsidR="005E4ADB">
      <w:instrText xml:space="preserve"> NUMPAGES </w:instrText>
    </w:r>
    <w:r w:rsidR="005E4ADB">
      <w:fldChar w:fldCharType="separate"/>
    </w:r>
    <w:r w:rsidR="005E4ADB">
      <w:t>2</w:t>
    </w:r>
    <w:r w:rsidR="005E4AD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7C574" w14:textId="77777777" w:rsidR="00D35833" w:rsidRDefault="00D35833" w:rsidP="00CD7E2F">
      <w:r>
        <w:separator/>
      </w:r>
    </w:p>
  </w:footnote>
  <w:footnote w:type="continuationSeparator" w:id="0">
    <w:p w14:paraId="42E45923" w14:textId="77777777" w:rsidR="00D35833" w:rsidRDefault="00D35833" w:rsidP="00CD7E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17671" w14:textId="77777777" w:rsidR="005E4ADB" w:rsidRDefault="005E4ADB" w:rsidP="00C95A5D">
    <w:r w:rsidRPr="00CD7E2F">
      <w:rPr>
        <w:noProof/>
      </w:rPr>
      <w:drawing>
        <wp:anchor distT="0" distB="0" distL="114300" distR="114300" simplePos="0" relativeHeight="251658240" behindDoc="1" locked="1" layoutInCell="1" allowOverlap="1" wp14:anchorId="1751371F" wp14:editId="21BC6CEA">
          <wp:simplePos x="0" y="0"/>
          <wp:positionH relativeFrom="column">
            <wp:align>center</wp:align>
          </wp:positionH>
          <wp:positionV relativeFrom="page">
            <wp:posOffset>540385</wp:posOffset>
          </wp:positionV>
          <wp:extent cx="6300000" cy="75600"/>
          <wp:effectExtent l="0" t="0" r="0" b="635"/>
          <wp:wrapNone/>
          <wp:docPr id="158379166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7916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7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398060" w14:textId="77777777" w:rsidR="00C95A5D" w:rsidRDefault="00C95A5D" w:rsidP="00C95A5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6FA0F" w14:textId="77777777" w:rsidR="005E4ADB" w:rsidRDefault="005E4ADB" w:rsidP="005E4ADB">
    <w:r w:rsidRPr="00D1647D">
      <w:rPr>
        <w:noProof/>
      </w:rPr>
      <w:drawing>
        <wp:anchor distT="0" distB="0" distL="114300" distR="114300" simplePos="0" relativeHeight="251658243" behindDoc="0" locked="1" layoutInCell="1" allowOverlap="0" wp14:anchorId="5536CA6C" wp14:editId="320062FB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1728000" cy="432000"/>
          <wp:effectExtent l="0" t="0" r="0" b="0"/>
          <wp:wrapNone/>
          <wp:docPr id="486401029" name="Picture 4864010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58420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241554" w14:textId="77777777" w:rsidR="005E4ADB" w:rsidRDefault="005E4ADB" w:rsidP="005E4ADB"/>
  <w:p w14:paraId="6B52DF00" w14:textId="77777777" w:rsidR="005E4ADB" w:rsidRDefault="005E4ADB" w:rsidP="005E4ADB"/>
  <w:p w14:paraId="6541F8A3" w14:textId="77777777" w:rsidR="005E4ADB" w:rsidRDefault="005E4ADB" w:rsidP="005E4ADB">
    <w:r w:rsidRPr="00CD7E2F">
      <w:rPr>
        <w:noProof/>
      </w:rPr>
      <w:drawing>
        <wp:anchor distT="0" distB="0" distL="114300" distR="114300" simplePos="0" relativeHeight="251658242" behindDoc="1" locked="0" layoutInCell="1" allowOverlap="1" wp14:anchorId="53E2178A" wp14:editId="23ADF99A">
          <wp:simplePos x="0" y="0"/>
          <wp:positionH relativeFrom="column">
            <wp:posOffset>-2540</wp:posOffset>
          </wp:positionH>
          <wp:positionV relativeFrom="paragraph">
            <wp:posOffset>89535</wp:posOffset>
          </wp:positionV>
          <wp:extent cx="6299835" cy="75565"/>
          <wp:effectExtent l="0" t="0" r="0" b="635"/>
          <wp:wrapNone/>
          <wp:docPr id="1347923648" name="Picture 13479236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79166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75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629A462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2"/>
    <w:multiLevelType w:val="singleLevel"/>
    <w:tmpl w:val="A6E6728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AF76E2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9A367C3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8C3446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DF10DA"/>
    <w:multiLevelType w:val="hybridMultilevel"/>
    <w:tmpl w:val="60C0FB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621293"/>
    <w:multiLevelType w:val="hybridMultilevel"/>
    <w:tmpl w:val="0F569F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40D9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4"/>
        <w:szCs w:val="22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BB1F8C"/>
    <w:multiLevelType w:val="hybridMultilevel"/>
    <w:tmpl w:val="47A040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BC9E88">
      <w:start w:val="1"/>
      <w:numFmt w:val="upperLetter"/>
      <w:lvlText w:val="%2."/>
      <w:lvlJc w:val="left"/>
      <w:pPr>
        <w:ind w:left="1440" w:hanging="360"/>
      </w:pPr>
      <w:rPr>
        <w:rFonts w:ascii="Calmetta" w:eastAsiaTheme="minorHAnsi" w:hAnsi="Calmetta" w:cs="Times New Roman (Body CS)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3E35DD"/>
    <w:multiLevelType w:val="hybridMultilevel"/>
    <w:tmpl w:val="2C8ECBAE"/>
    <w:lvl w:ilvl="0" w:tplc="496E89B0">
      <w:start w:val="1"/>
      <w:numFmt w:val="lowerLetter"/>
      <w:lvlText w:val="%1."/>
      <w:lvlJc w:val="left"/>
      <w:pPr>
        <w:ind w:left="1020" w:hanging="360"/>
      </w:pPr>
    </w:lvl>
    <w:lvl w:ilvl="1" w:tplc="CAE65A12">
      <w:start w:val="1"/>
      <w:numFmt w:val="lowerLetter"/>
      <w:lvlText w:val="%2."/>
      <w:lvlJc w:val="left"/>
      <w:pPr>
        <w:ind w:left="1020" w:hanging="360"/>
      </w:pPr>
    </w:lvl>
    <w:lvl w:ilvl="2" w:tplc="D52A2A8A">
      <w:start w:val="1"/>
      <w:numFmt w:val="lowerLetter"/>
      <w:lvlText w:val="%3."/>
      <w:lvlJc w:val="left"/>
      <w:pPr>
        <w:ind w:left="1020" w:hanging="360"/>
      </w:pPr>
    </w:lvl>
    <w:lvl w:ilvl="3" w:tplc="6DD2968A">
      <w:start w:val="1"/>
      <w:numFmt w:val="lowerLetter"/>
      <w:lvlText w:val="%4."/>
      <w:lvlJc w:val="left"/>
      <w:pPr>
        <w:ind w:left="1020" w:hanging="360"/>
      </w:pPr>
    </w:lvl>
    <w:lvl w:ilvl="4" w:tplc="950A097A">
      <w:start w:val="1"/>
      <w:numFmt w:val="lowerLetter"/>
      <w:lvlText w:val="%5."/>
      <w:lvlJc w:val="left"/>
      <w:pPr>
        <w:ind w:left="1020" w:hanging="360"/>
      </w:pPr>
    </w:lvl>
    <w:lvl w:ilvl="5" w:tplc="D2AC8DF0">
      <w:start w:val="1"/>
      <w:numFmt w:val="lowerLetter"/>
      <w:lvlText w:val="%6."/>
      <w:lvlJc w:val="left"/>
      <w:pPr>
        <w:ind w:left="1020" w:hanging="360"/>
      </w:pPr>
    </w:lvl>
    <w:lvl w:ilvl="6" w:tplc="D8943DCC">
      <w:start w:val="1"/>
      <w:numFmt w:val="lowerLetter"/>
      <w:lvlText w:val="%7."/>
      <w:lvlJc w:val="left"/>
      <w:pPr>
        <w:ind w:left="1020" w:hanging="360"/>
      </w:pPr>
    </w:lvl>
    <w:lvl w:ilvl="7" w:tplc="4D38C888">
      <w:start w:val="1"/>
      <w:numFmt w:val="lowerLetter"/>
      <w:lvlText w:val="%8."/>
      <w:lvlJc w:val="left"/>
      <w:pPr>
        <w:ind w:left="1020" w:hanging="360"/>
      </w:pPr>
    </w:lvl>
    <w:lvl w:ilvl="8" w:tplc="A8BEEF4E">
      <w:start w:val="1"/>
      <w:numFmt w:val="lowerLetter"/>
      <w:lvlText w:val="%9."/>
      <w:lvlJc w:val="left"/>
      <w:pPr>
        <w:ind w:left="1020" w:hanging="360"/>
      </w:pPr>
    </w:lvl>
  </w:abstractNum>
  <w:abstractNum w:abstractNumId="9" w15:restartNumberingAfterBreak="0">
    <w:nsid w:val="073229F2"/>
    <w:multiLevelType w:val="hybridMultilevel"/>
    <w:tmpl w:val="59AE01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AB4198"/>
    <w:multiLevelType w:val="hybridMultilevel"/>
    <w:tmpl w:val="544C7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4C7A81"/>
    <w:multiLevelType w:val="hybridMultilevel"/>
    <w:tmpl w:val="09BA83DC"/>
    <w:lvl w:ilvl="0" w:tplc="1C483DE4">
      <w:start w:val="1"/>
      <w:numFmt w:val="decimal"/>
      <w:pStyle w:val="Heading4List2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6174DA"/>
    <w:multiLevelType w:val="multilevel"/>
    <w:tmpl w:val="18FCCC18"/>
    <w:styleLink w:val="CurrentList7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F33E61"/>
    <w:multiLevelType w:val="hybridMultilevel"/>
    <w:tmpl w:val="4D7867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CA89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88547D"/>
    <w:multiLevelType w:val="multilevel"/>
    <w:tmpl w:val="68121688"/>
    <w:styleLink w:val="CurrentList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A23A1A"/>
    <w:multiLevelType w:val="hybridMultilevel"/>
    <w:tmpl w:val="73CCE3A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051693"/>
    <w:multiLevelType w:val="hybridMultilevel"/>
    <w:tmpl w:val="5DD4F0C6"/>
    <w:lvl w:ilvl="0" w:tplc="7A14E60E">
      <w:start w:val="1"/>
      <w:numFmt w:val="upperLetter"/>
      <w:pStyle w:val="Letteredlist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6635DD"/>
    <w:multiLevelType w:val="hybridMultilevel"/>
    <w:tmpl w:val="66E4A89E"/>
    <w:lvl w:ilvl="0" w:tplc="636EE5B4">
      <w:start w:val="1"/>
      <w:numFmt w:val="decimal"/>
      <w:lvlText w:val="%1."/>
      <w:lvlJc w:val="left"/>
      <w:pPr>
        <w:ind w:left="360" w:hanging="360"/>
      </w:pPr>
      <w:rPr>
        <w:rFonts w:ascii="Calmetta" w:eastAsiaTheme="minorHAnsi" w:hAnsi="Calmetta" w:cs="Times New Roman (Body CS)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3C17B5"/>
    <w:multiLevelType w:val="multilevel"/>
    <w:tmpl w:val="677466E8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62724"/>
    <w:multiLevelType w:val="hybridMultilevel"/>
    <w:tmpl w:val="75C81C22"/>
    <w:lvl w:ilvl="0" w:tplc="C9C08308">
      <w:start w:val="1"/>
      <w:numFmt w:val="lowerLetter"/>
      <w:lvlText w:val="%1."/>
      <w:lvlJc w:val="left"/>
      <w:pPr>
        <w:ind w:left="2160" w:hanging="360"/>
      </w:pPr>
    </w:lvl>
    <w:lvl w:ilvl="1" w:tplc="3FD407B6">
      <w:start w:val="1"/>
      <w:numFmt w:val="lowerLetter"/>
      <w:lvlText w:val="%2."/>
      <w:lvlJc w:val="left"/>
      <w:pPr>
        <w:ind w:left="2160" w:hanging="360"/>
      </w:pPr>
    </w:lvl>
    <w:lvl w:ilvl="2" w:tplc="42669C40">
      <w:start w:val="1"/>
      <w:numFmt w:val="lowerLetter"/>
      <w:lvlText w:val="%3."/>
      <w:lvlJc w:val="left"/>
      <w:pPr>
        <w:ind w:left="2160" w:hanging="360"/>
      </w:pPr>
    </w:lvl>
    <w:lvl w:ilvl="3" w:tplc="BF12983C">
      <w:start w:val="1"/>
      <w:numFmt w:val="lowerLetter"/>
      <w:lvlText w:val="%4."/>
      <w:lvlJc w:val="left"/>
      <w:pPr>
        <w:ind w:left="2160" w:hanging="360"/>
      </w:pPr>
    </w:lvl>
    <w:lvl w:ilvl="4" w:tplc="D40A2BD0">
      <w:start w:val="1"/>
      <w:numFmt w:val="lowerLetter"/>
      <w:lvlText w:val="%5."/>
      <w:lvlJc w:val="left"/>
      <w:pPr>
        <w:ind w:left="2160" w:hanging="360"/>
      </w:pPr>
    </w:lvl>
    <w:lvl w:ilvl="5" w:tplc="2940CC86">
      <w:start w:val="1"/>
      <w:numFmt w:val="lowerLetter"/>
      <w:lvlText w:val="%6."/>
      <w:lvlJc w:val="left"/>
      <w:pPr>
        <w:ind w:left="2160" w:hanging="360"/>
      </w:pPr>
    </w:lvl>
    <w:lvl w:ilvl="6" w:tplc="C5049CAC">
      <w:start w:val="1"/>
      <w:numFmt w:val="lowerLetter"/>
      <w:lvlText w:val="%7."/>
      <w:lvlJc w:val="left"/>
      <w:pPr>
        <w:ind w:left="2160" w:hanging="360"/>
      </w:pPr>
    </w:lvl>
    <w:lvl w:ilvl="7" w:tplc="E654E5D8">
      <w:start w:val="1"/>
      <w:numFmt w:val="lowerLetter"/>
      <w:lvlText w:val="%8."/>
      <w:lvlJc w:val="left"/>
      <w:pPr>
        <w:ind w:left="2160" w:hanging="360"/>
      </w:pPr>
    </w:lvl>
    <w:lvl w:ilvl="8" w:tplc="20DAA57E">
      <w:start w:val="1"/>
      <w:numFmt w:val="lowerLetter"/>
      <w:lvlText w:val="%9."/>
      <w:lvlJc w:val="left"/>
      <w:pPr>
        <w:ind w:left="2160" w:hanging="360"/>
      </w:pPr>
    </w:lvl>
  </w:abstractNum>
  <w:abstractNum w:abstractNumId="20" w15:restartNumberingAfterBreak="0">
    <w:nsid w:val="2F226CA6"/>
    <w:multiLevelType w:val="hybridMultilevel"/>
    <w:tmpl w:val="7682CFE2"/>
    <w:lvl w:ilvl="0" w:tplc="A81E1F74">
      <w:start w:val="1"/>
      <w:numFmt w:val="decimal"/>
      <w:lvlText w:val="%1."/>
      <w:lvlJc w:val="left"/>
      <w:pPr>
        <w:ind w:left="720" w:hanging="360"/>
      </w:pPr>
      <w:rPr>
        <w:rFonts w:ascii="Calmetta" w:eastAsiaTheme="minorHAnsi" w:hAnsi="Calmetta" w:cs="Times New Roman (Body CS)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3C0F06"/>
    <w:multiLevelType w:val="multilevel"/>
    <w:tmpl w:val="1EE6CD3E"/>
    <w:styleLink w:val="CurrentList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40C63B9C"/>
    <w:multiLevelType w:val="multilevel"/>
    <w:tmpl w:val="56544D4C"/>
    <w:styleLink w:val="BNList"/>
    <w:lvl w:ilvl="0">
      <w:start w:val="1"/>
      <w:numFmt w:val="decimal"/>
      <w:pStyle w:val="1NumberedHeading1"/>
      <w:lvlText w:val="%1"/>
      <w:lvlJc w:val="left"/>
      <w:pPr>
        <w:ind w:left="851" w:hanging="851"/>
      </w:pPr>
      <w:rPr>
        <w:rFonts w:asciiTheme="majorHAnsi" w:hAnsiTheme="majorHAnsi" w:hint="default"/>
        <w:b w:val="0"/>
        <w:sz w:val="22"/>
      </w:rPr>
    </w:lvl>
    <w:lvl w:ilvl="1">
      <w:start w:val="1"/>
      <w:numFmt w:val="decimal"/>
      <w:pStyle w:val="2TfGMHeading2"/>
      <w:lvlText w:val="%1.%2"/>
      <w:lvlJc w:val="left"/>
      <w:pPr>
        <w:ind w:left="993" w:hanging="851"/>
      </w:pPr>
      <w:rPr>
        <w:rFonts w:ascii="Calibri" w:hAnsi="Calibri" w:hint="default"/>
        <w:sz w:val="26"/>
      </w:rPr>
    </w:lvl>
    <w:lvl w:ilvl="2">
      <w:start w:val="1"/>
      <w:numFmt w:val="decimal"/>
      <w:pStyle w:val="3TfGMHeading3"/>
      <w:lvlText w:val="%1.%2.%3"/>
      <w:lvlJc w:val="left"/>
      <w:pPr>
        <w:ind w:left="851" w:hanging="851"/>
      </w:pPr>
      <w:rPr>
        <w:rFonts w:ascii="Calibri" w:hAnsi="Calibri" w:hint="default"/>
        <w:sz w:val="26"/>
      </w:rPr>
    </w:lvl>
    <w:lvl w:ilvl="3">
      <w:start w:val="1"/>
      <w:numFmt w:val="bullet"/>
      <w:pStyle w:val="4TfGMBullet1"/>
      <w:lvlText w:val=""/>
      <w:lvlJc w:val="left"/>
      <w:pPr>
        <w:ind w:left="908" w:firstLine="510"/>
      </w:pPr>
      <w:rPr>
        <w:rFonts w:ascii="Symbol" w:hAnsi="Symbol" w:hint="default"/>
        <w:color w:val="auto"/>
        <w:sz w:val="26"/>
      </w:rPr>
    </w:lvl>
    <w:lvl w:ilvl="4">
      <w:start w:val="1"/>
      <w:numFmt w:val="bullet"/>
      <w:pStyle w:val="5TfGMBullet2"/>
      <w:lvlText w:val=""/>
      <w:lvlJc w:val="left"/>
      <w:pPr>
        <w:ind w:left="567" w:firstLine="851"/>
      </w:pPr>
      <w:rPr>
        <w:rFonts w:ascii="Symbol" w:hAnsi="Symbol" w:hint="default"/>
        <w:sz w:val="26"/>
      </w:rPr>
    </w:lvl>
    <w:lvl w:ilvl="5">
      <w:start w:val="1"/>
      <w:numFmt w:val="lowerRoman"/>
      <w:pStyle w:val="6TfGMRecommendations"/>
      <w:lvlText w:val="%6)"/>
      <w:lvlJc w:val="left"/>
      <w:pPr>
        <w:ind w:left="567" w:firstLine="510"/>
      </w:pPr>
      <w:rPr>
        <w:rFonts w:ascii="Calibri" w:hAnsi="Calibri" w:hint="default"/>
        <w:sz w:val="26"/>
      </w:rPr>
    </w:lvl>
    <w:lvl w:ilvl="6">
      <w:start w:val="1"/>
      <w:numFmt w:val="none"/>
      <w:lvlText w:val=""/>
      <w:lvlJc w:val="left"/>
      <w:pPr>
        <w:ind w:left="851" w:firstLine="31918"/>
      </w:pPr>
      <w:rPr>
        <w:rFonts w:ascii="Calibri" w:hAnsi="Calibri" w:hint="default"/>
        <w:sz w:val="26"/>
      </w:rPr>
    </w:lvl>
    <w:lvl w:ilvl="7">
      <w:start w:val="1"/>
      <w:numFmt w:val="lowerLetter"/>
      <w:lvlText w:val="%8."/>
      <w:lvlJc w:val="left"/>
      <w:pPr>
        <w:ind w:left="12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3320" w:hanging="360"/>
      </w:pPr>
      <w:rPr>
        <w:rFonts w:hint="default"/>
      </w:rPr>
    </w:lvl>
  </w:abstractNum>
  <w:abstractNum w:abstractNumId="23" w15:restartNumberingAfterBreak="0">
    <w:nsid w:val="48702262"/>
    <w:multiLevelType w:val="hybridMultilevel"/>
    <w:tmpl w:val="90720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9113FD"/>
    <w:multiLevelType w:val="multilevel"/>
    <w:tmpl w:val="B6A68B1E"/>
    <w:styleLink w:val="CurrentList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4E7816B7"/>
    <w:multiLevelType w:val="multilevel"/>
    <w:tmpl w:val="A3EADA5A"/>
    <w:styleLink w:val="CurrentList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2B40E6A"/>
    <w:multiLevelType w:val="hybridMultilevel"/>
    <w:tmpl w:val="2C786A6E"/>
    <w:lvl w:ilvl="0" w:tplc="CEB23BC6">
      <w:start w:val="1"/>
      <w:numFmt w:val="decimal"/>
      <w:pStyle w:val="Heading4numbered"/>
      <w:lvlText w:val="%1.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DA4058"/>
    <w:multiLevelType w:val="multilevel"/>
    <w:tmpl w:val="A3EADA5A"/>
    <w:styleLink w:val="CurrentList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5E7615DC"/>
    <w:multiLevelType w:val="hybridMultilevel"/>
    <w:tmpl w:val="90720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0965B4"/>
    <w:multiLevelType w:val="hybridMultilevel"/>
    <w:tmpl w:val="DA3CD77A"/>
    <w:lvl w:ilvl="0" w:tplc="CDE8D9E0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856C24"/>
    <w:multiLevelType w:val="hybridMultilevel"/>
    <w:tmpl w:val="FEACCF1A"/>
    <w:lvl w:ilvl="0" w:tplc="D12ADB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04BF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1A277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3D01B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BA092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498CD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BFE01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35806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8F479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1" w15:restartNumberingAfterBreak="0">
    <w:nsid w:val="6EE06445"/>
    <w:multiLevelType w:val="hybridMultilevel"/>
    <w:tmpl w:val="E5BE47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07A3D99"/>
    <w:multiLevelType w:val="hybridMultilevel"/>
    <w:tmpl w:val="AC942918"/>
    <w:lvl w:ilvl="0" w:tplc="9F04DA2C">
      <w:start w:val="1"/>
      <w:numFmt w:val="decimal"/>
      <w:pStyle w:val="ListNumberList2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34161A"/>
    <w:multiLevelType w:val="hybridMultilevel"/>
    <w:tmpl w:val="90720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0712"/>
    <w:multiLevelType w:val="hybridMultilevel"/>
    <w:tmpl w:val="FD18117E"/>
    <w:lvl w:ilvl="0" w:tplc="29CA89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F4F552F"/>
    <w:multiLevelType w:val="hybridMultilevel"/>
    <w:tmpl w:val="E526A1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CA89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82744">
    <w:abstractNumId w:val="18"/>
  </w:num>
  <w:num w:numId="2" w16cid:durableId="2002272420">
    <w:abstractNumId w:val="24"/>
  </w:num>
  <w:num w:numId="3" w16cid:durableId="689531887">
    <w:abstractNumId w:val="25"/>
  </w:num>
  <w:num w:numId="4" w16cid:durableId="941035880">
    <w:abstractNumId w:val="27"/>
  </w:num>
  <w:num w:numId="5" w16cid:durableId="2113163756">
    <w:abstractNumId w:val="21"/>
  </w:num>
  <w:num w:numId="6" w16cid:durableId="1955868530">
    <w:abstractNumId w:val="26"/>
  </w:num>
  <w:num w:numId="7" w16cid:durableId="6635038">
    <w:abstractNumId w:val="14"/>
  </w:num>
  <w:num w:numId="8" w16cid:durableId="644941354">
    <w:abstractNumId w:val="12"/>
  </w:num>
  <w:num w:numId="9" w16cid:durableId="1607611453">
    <w:abstractNumId w:val="1"/>
  </w:num>
  <w:num w:numId="10" w16cid:durableId="1043292659">
    <w:abstractNumId w:val="22"/>
  </w:num>
  <w:num w:numId="11" w16cid:durableId="610746412">
    <w:abstractNumId w:val="16"/>
  </w:num>
  <w:num w:numId="12" w16cid:durableId="963728063">
    <w:abstractNumId w:val="22"/>
  </w:num>
  <w:num w:numId="13" w16cid:durableId="1720278811">
    <w:abstractNumId w:val="11"/>
  </w:num>
  <w:num w:numId="14" w16cid:durableId="1414352834">
    <w:abstractNumId w:val="4"/>
  </w:num>
  <w:num w:numId="15" w16cid:durableId="2057661873">
    <w:abstractNumId w:val="2"/>
  </w:num>
  <w:num w:numId="16" w16cid:durableId="1575702308">
    <w:abstractNumId w:val="3"/>
  </w:num>
  <w:num w:numId="17" w16cid:durableId="1725828755">
    <w:abstractNumId w:val="0"/>
  </w:num>
  <w:num w:numId="18" w16cid:durableId="1398088316">
    <w:abstractNumId w:val="32"/>
  </w:num>
  <w:num w:numId="19" w16cid:durableId="737748047">
    <w:abstractNumId w:val="17"/>
  </w:num>
  <w:num w:numId="20" w16cid:durableId="1339692571">
    <w:abstractNumId w:val="20"/>
  </w:num>
  <w:num w:numId="21" w16cid:durableId="1537502791">
    <w:abstractNumId w:val="6"/>
  </w:num>
  <w:num w:numId="22" w16cid:durableId="102460523">
    <w:abstractNumId w:val="9"/>
  </w:num>
  <w:num w:numId="23" w16cid:durableId="1847329628">
    <w:abstractNumId w:val="15"/>
  </w:num>
  <w:num w:numId="24" w16cid:durableId="1057776688">
    <w:abstractNumId w:val="29"/>
  </w:num>
  <w:num w:numId="25" w16cid:durableId="1421831245">
    <w:abstractNumId w:val="10"/>
  </w:num>
  <w:num w:numId="26" w16cid:durableId="1350135324">
    <w:abstractNumId w:val="28"/>
  </w:num>
  <w:num w:numId="27" w16cid:durableId="891431309">
    <w:abstractNumId w:val="19"/>
  </w:num>
  <w:num w:numId="28" w16cid:durableId="1012223046">
    <w:abstractNumId w:val="35"/>
  </w:num>
  <w:num w:numId="29" w16cid:durableId="1614170754">
    <w:abstractNumId w:val="13"/>
  </w:num>
  <w:num w:numId="30" w16cid:durableId="14354585">
    <w:abstractNumId w:val="8"/>
  </w:num>
  <w:num w:numId="31" w16cid:durableId="520053947">
    <w:abstractNumId w:val="33"/>
  </w:num>
  <w:num w:numId="32" w16cid:durableId="1747074317">
    <w:abstractNumId w:val="7"/>
  </w:num>
  <w:num w:numId="33" w16cid:durableId="1079519395">
    <w:abstractNumId w:val="23"/>
  </w:num>
  <w:num w:numId="34" w16cid:durableId="1991059294">
    <w:abstractNumId w:val="31"/>
  </w:num>
  <w:num w:numId="35" w16cid:durableId="726294145">
    <w:abstractNumId w:val="30"/>
  </w:num>
  <w:num w:numId="36" w16cid:durableId="1868714472">
    <w:abstractNumId w:val="34"/>
  </w:num>
  <w:num w:numId="37" w16cid:durableId="2137870652">
    <w:abstractNumId w:val="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247"/>
    <w:rsid w:val="000010BC"/>
    <w:rsid w:val="00002727"/>
    <w:rsid w:val="00002F19"/>
    <w:rsid w:val="0000396B"/>
    <w:rsid w:val="00003A80"/>
    <w:rsid w:val="00003F9D"/>
    <w:rsid w:val="00010D76"/>
    <w:rsid w:val="00011597"/>
    <w:rsid w:val="000161CD"/>
    <w:rsid w:val="0002571A"/>
    <w:rsid w:val="00025A05"/>
    <w:rsid w:val="00025ECA"/>
    <w:rsid w:val="00025FB9"/>
    <w:rsid w:val="00026039"/>
    <w:rsid w:val="000263D4"/>
    <w:rsid w:val="00026455"/>
    <w:rsid w:val="00030FBC"/>
    <w:rsid w:val="0003338F"/>
    <w:rsid w:val="0003560C"/>
    <w:rsid w:val="00037E05"/>
    <w:rsid w:val="00044460"/>
    <w:rsid w:val="00045AE9"/>
    <w:rsid w:val="0004633A"/>
    <w:rsid w:val="00047DC0"/>
    <w:rsid w:val="000510A8"/>
    <w:rsid w:val="000537DB"/>
    <w:rsid w:val="0006061C"/>
    <w:rsid w:val="00061CE6"/>
    <w:rsid w:val="000621AC"/>
    <w:rsid w:val="00062BDD"/>
    <w:rsid w:val="000659F1"/>
    <w:rsid w:val="00070C55"/>
    <w:rsid w:val="000713C7"/>
    <w:rsid w:val="00072B87"/>
    <w:rsid w:val="000750AE"/>
    <w:rsid w:val="000767B2"/>
    <w:rsid w:val="00083632"/>
    <w:rsid w:val="000841A0"/>
    <w:rsid w:val="0008669E"/>
    <w:rsid w:val="00090671"/>
    <w:rsid w:val="0009099E"/>
    <w:rsid w:val="00090CDE"/>
    <w:rsid w:val="000929AA"/>
    <w:rsid w:val="00093AB8"/>
    <w:rsid w:val="000940B1"/>
    <w:rsid w:val="0009739E"/>
    <w:rsid w:val="000A4459"/>
    <w:rsid w:val="000A5396"/>
    <w:rsid w:val="000B247D"/>
    <w:rsid w:val="000B30A8"/>
    <w:rsid w:val="000B4582"/>
    <w:rsid w:val="000B62DC"/>
    <w:rsid w:val="000B7BCC"/>
    <w:rsid w:val="000C001C"/>
    <w:rsid w:val="000C1ECA"/>
    <w:rsid w:val="000C1EDB"/>
    <w:rsid w:val="000C258B"/>
    <w:rsid w:val="000C3336"/>
    <w:rsid w:val="000C3F54"/>
    <w:rsid w:val="000C65BB"/>
    <w:rsid w:val="000D15EE"/>
    <w:rsid w:val="000D1CB0"/>
    <w:rsid w:val="000D3198"/>
    <w:rsid w:val="000D4679"/>
    <w:rsid w:val="000D5597"/>
    <w:rsid w:val="000D66B8"/>
    <w:rsid w:val="000E21FD"/>
    <w:rsid w:val="000E4424"/>
    <w:rsid w:val="000F0EB8"/>
    <w:rsid w:val="000F1476"/>
    <w:rsid w:val="000F175D"/>
    <w:rsid w:val="000F1BA7"/>
    <w:rsid w:val="000F3776"/>
    <w:rsid w:val="000F3C68"/>
    <w:rsid w:val="00101507"/>
    <w:rsid w:val="00102563"/>
    <w:rsid w:val="00102BE4"/>
    <w:rsid w:val="0010630A"/>
    <w:rsid w:val="00111D30"/>
    <w:rsid w:val="00113A6B"/>
    <w:rsid w:val="0011627E"/>
    <w:rsid w:val="001169EE"/>
    <w:rsid w:val="00117176"/>
    <w:rsid w:val="001232FF"/>
    <w:rsid w:val="00123489"/>
    <w:rsid w:val="0012433F"/>
    <w:rsid w:val="00126857"/>
    <w:rsid w:val="00126E37"/>
    <w:rsid w:val="001303F2"/>
    <w:rsid w:val="00132FB0"/>
    <w:rsid w:val="00133B74"/>
    <w:rsid w:val="00136211"/>
    <w:rsid w:val="0013691A"/>
    <w:rsid w:val="00137BC3"/>
    <w:rsid w:val="0014065D"/>
    <w:rsid w:val="00140670"/>
    <w:rsid w:val="00140AC6"/>
    <w:rsid w:val="001425E4"/>
    <w:rsid w:val="001426E0"/>
    <w:rsid w:val="00143651"/>
    <w:rsid w:val="001445FE"/>
    <w:rsid w:val="00144A90"/>
    <w:rsid w:val="00146909"/>
    <w:rsid w:val="00146A1F"/>
    <w:rsid w:val="00146A3B"/>
    <w:rsid w:val="001506C1"/>
    <w:rsid w:val="00151A3C"/>
    <w:rsid w:val="00152D42"/>
    <w:rsid w:val="001530DE"/>
    <w:rsid w:val="00161601"/>
    <w:rsid w:val="00163293"/>
    <w:rsid w:val="00165781"/>
    <w:rsid w:val="001662B4"/>
    <w:rsid w:val="00166A6A"/>
    <w:rsid w:val="0017250B"/>
    <w:rsid w:val="00172F61"/>
    <w:rsid w:val="00173272"/>
    <w:rsid w:val="00174167"/>
    <w:rsid w:val="001745C1"/>
    <w:rsid w:val="001747B4"/>
    <w:rsid w:val="001754C6"/>
    <w:rsid w:val="00175509"/>
    <w:rsid w:val="00176697"/>
    <w:rsid w:val="00176B80"/>
    <w:rsid w:val="00181927"/>
    <w:rsid w:val="00182BE7"/>
    <w:rsid w:val="001851BC"/>
    <w:rsid w:val="00185E5F"/>
    <w:rsid w:val="001865FB"/>
    <w:rsid w:val="00186AAB"/>
    <w:rsid w:val="00186E7E"/>
    <w:rsid w:val="00190295"/>
    <w:rsid w:val="00191D34"/>
    <w:rsid w:val="001947A1"/>
    <w:rsid w:val="00194B2F"/>
    <w:rsid w:val="00195A17"/>
    <w:rsid w:val="00196E5E"/>
    <w:rsid w:val="001A053F"/>
    <w:rsid w:val="001A1793"/>
    <w:rsid w:val="001A1D80"/>
    <w:rsid w:val="001A44B8"/>
    <w:rsid w:val="001B31F5"/>
    <w:rsid w:val="001B343F"/>
    <w:rsid w:val="001B5126"/>
    <w:rsid w:val="001B65E4"/>
    <w:rsid w:val="001C1195"/>
    <w:rsid w:val="001C234C"/>
    <w:rsid w:val="001C55B9"/>
    <w:rsid w:val="001C644B"/>
    <w:rsid w:val="001D07F7"/>
    <w:rsid w:val="001D09A7"/>
    <w:rsid w:val="001D222B"/>
    <w:rsid w:val="001D2434"/>
    <w:rsid w:val="001D2C6F"/>
    <w:rsid w:val="001D2CD3"/>
    <w:rsid w:val="001D2FDC"/>
    <w:rsid w:val="001D3286"/>
    <w:rsid w:val="001D54D9"/>
    <w:rsid w:val="001D7055"/>
    <w:rsid w:val="001E054B"/>
    <w:rsid w:val="001E13F1"/>
    <w:rsid w:val="001E444B"/>
    <w:rsid w:val="001E4C18"/>
    <w:rsid w:val="001E5AD1"/>
    <w:rsid w:val="001E659C"/>
    <w:rsid w:val="001E709F"/>
    <w:rsid w:val="001F006C"/>
    <w:rsid w:val="001F04C1"/>
    <w:rsid w:val="001F344E"/>
    <w:rsid w:val="001F3879"/>
    <w:rsid w:val="001F4247"/>
    <w:rsid w:val="001F62E7"/>
    <w:rsid w:val="001F7BF2"/>
    <w:rsid w:val="00200363"/>
    <w:rsid w:val="00201EF3"/>
    <w:rsid w:val="00205480"/>
    <w:rsid w:val="00205F92"/>
    <w:rsid w:val="00211C06"/>
    <w:rsid w:val="002121A4"/>
    <w:rsid w:val="00212E5C"/>
    <w:rsid w:val="00214BD6"/>
    <w:rsid w:val="00215583"/>
    <w:rsid w:val="002159F4"/>
    <w:rsid w:val="002160E9"/>
    <w:rsid w:val="00220EB4"/>
    <w:rsid w:val="00221B90"/>
    <w:rsid w:val="00221E75"/>
    <w:rsid w:val="00223C0F"/>
    <w:rsid w:val="00225290"/>
    <w:rsid w:val="002260CB"/>
    <w:rsid w:val="00226152"/>
    <w:rsid w:val="0022651F"/>
    <w:rsid w:val="00226E2C"/>
    <w:rsid w:val="00226E68"/>
    <w:rsid w:val="00231E22"/>
    <w:rsid w:val="00232936"/>
    <w:rsid w:val="0023364D"/>
    <w:rsid w:val="00233EA5"/>
    <w:rsid w:val="002340DF"/>
    <w:rsid w:val="00242620"/>
    <w:rsid w:val="00244589"/>
    <w:rsid w:val="00244C5E"/>
    <w:rsid w:val="00246BB1"/>
    <w:rsid w:val="00251B2A"/>
    <w:rsid w:val="00255533"/>
    <w:rsid w:val="00262F0D"/>
    <w:rsid w:val="00263830"/>
    <w:rsid w:val="00264A9C"/>
    <w:rsid w:val="00264AD1"/>
    <w:rsid w:val="00264C65"/>
    <w:rsid w:val="002669ED"/>
    <w:rsid w:val="00271918"/>
    <w:rsid w:val="00272920"/>
    <w:rsid w:val="00272BEA"/>
    <w:rsid w:val="002730ED"/>
    <w:rsid w:val="00275EF7"/>
    <w:rsid w:val="00276E49"/>
    <w:rsid w:val="002800D2"/>
    <w:rsid w:val="00281134"/>
    <w:rsid w:val="00281EB8"/>
    <w:rsid w:val="00283E75"/>
    <w:rsid w:val="002844A6"/>
    <w:rsid w:val="00284F36"/>
    <w:rsid w:val="0028509B"/>
    <w:rsid w:val="00285A65"/>
    <w:rsid w:val="00296F4B"/>
    <w:rsid w:val="002A0619"/>
    <w:rsid w:val="002A1758"/>
    <w:rsid w:val="002A36D4"/>
    <w:rsid w:val="002A521F"/>
    <w:rsid w:val="002A6A1A"/>
    <w:rsid w:val="002B244C"/>
    <w:rsid w:val="002B7888"/>
    <w:rsid w:val="002C0C27"/>
    <w:rsid w:val="002C4374"/>
    <w:rsid w:val="002C62A4"/>
    <w:rsid w:val="002C706F"/>
    <w:rsid w:val="002D0ECC"/>
    <w:rsid w:val="002D3B0B"/>
    <w:rsid w:val="002D5192"/>
    <w:rsid w:val="002D5209"/>
    <w:rsid w:val="002D57D3"/>
    <w:rsid w:val="002D5A01"/>
    <w:rsid w:val="002D6377"/>
    <w:rsid w:val="002D659D"/>
    <w:rsid w:val="002D77FD"/>
    <w:rsid w:val="002E02B2"/>
    <w:rsid w:val="002E448C"/>
    <w:rsid w:val="002E454C"/>
    <w:rsid w:val="002E4BAF"/>
    <w:rsid w:val="002E56FB"/>
    <w:rsid w:val="002E646B"/>
    <w:rsid w:val="002F0809"/>
    <w:rsid w:val="002F0978"/>
    <w:rsid w:val="002F3F66"/>
    <w:rsid w:val="002F5A34"/>
    <w:rsid w:val="002F5B34"/>
    <w:rsid w:val="00300B55"/>
    <w:rsid w:val="00303D05"/>
    <w:rsid w:val="0030406D"/>
    <w:rsid w:val="0030477F"/>
    <w:rsid w:val="00304995"/>
    <w:rsid w:val="00305E23"/>
    <w:rsid w:val="00312E22"/>
    <w:rsid w:val="00317E6F"/>
    <w:rsid w:val="00322244"/>
    <w:rsid w:val="00322249"/>
    <w:rsid w:val="00322AF2"/>
    <w:rsid w:val="00322D14"/>
    <w:rsid w:val="00323BD8"/>
    <w:rsid w:val="0032514C"/>
    <w:rsid w:val="00330DB8"/>
    <w:rsid w:val="00330FE2"/>
    <w:rsid w:val="003320B3"/>
    <w:rsid w:val="00332655"/>
    <w:rsid w:val="00333596"/>
    <w:rsid w:val="00335157"/>
    <w:rsid w:val="00335C5B"/>
    <w:rsid w:val="0034019E"/>
    <w:rsid w:val="0034225B"/>
    <w:rsid w:val="00343E6F"/>
    <w:rsid w:val="00344B5E"/>
    <w:rsid w:val="00344D6F"/>
    <w:rsid w:val="00346F82"/>
    <w:rsid w:val="00350272"/>
    <w:rsid w:val="003511D9"/>
    <w:rsid w:val="00355315"/>
    <w:rsid w:val="00356350"/>
    <w:rsid w:val="00356461"/>
    <w:rsid w:val="00357233"/>
    <w:rsid w:val="003600C9"/>
    <w:rsid w:val="0036023C"/>
    <w:rsid w:val="00360680"/>
    <w:rsid w:val="0036225D"/>
    <w:rsid w:val="003625E2"/>
    <w:rsid w:val="00362794"/>
    <w:rsid w:val="00362CEB"/>
    <w:rsid w:val="0036318B"/>
    <w:rsid w:val="00363828"/>
    <w:rsid w:val="00366BB5"/>
    <w:rsid w:val="003719D0"/>
    <w:rsid w:val="00371FD8"/>
    <w:rsid w:val="003756A1"/>
    <w:rsid w:val="003811DC"/>
    <w:rsid w:val="003825E9"/>
    <w:rsid w:val="0038293F"/>
    <w:rsid w:val="00386E06"/>
    <w:rsid w:val="00386FEA"/>
    <w:rsid w:val="00391ACE"/>
    <w:rsid w:val="00391B62"/>
    <w:rsid w:val="00396E9C"/>
    <w:rsid w:val="003A1B1D"/>
    <w:rsid w:val="003A21D9"/>
    <w:rsid w:val="003A22D8"/>
    <w:rsid w:val="003A4302"/>
    <w:rsid w:val="003A4FA1"/>
    <w:rsid w:val="003B10D3"/>
    <w:rsid w:val="003B159F"/>
    <w:rsid w:val="003B1C41"/>
    <w:rsid w:val="003B3D88"/>
    <w:rsid w:val="003B5FBE"/>
    <w:rsid w:val="003B7FF8"/>
    <w:rsid w:val="003C05DC"/>
    <w:rsid w:val="003C1A5D"/>
    <w:rsid w:val="003C2385"/>
    <w:rsid w:val="003C2C26"/>
    <w:rsid w:val="003C3D48"/>
    <w:rsid w:val="003D00A0"/>
    <w:rsid w:val="003D0A94"/>
    <w:rsid w:val="003D53E8"/>
    <w:rsid w:val="003E1DC4"/>
    <w:rsid w:val="003E23D8"/>
    <w:rsid w:val="003E70A7"/>
    <w:rsid w:val="003F2245"/>
    <w:rsid w:val="003F4B21"/>
    <w:rsid w:val="003F6913"/>
    <w:rsid w:val="00400454"/>
    <w:rsid w:val="00403F81"/>
    <w:rsid w:val="00404380"/>
    <w:rsid w:val="004060BE"/>
    <w:rsid w:val="00415B37"/>
    <w:rsid w:val="004171C9"/>
    <w:rsid w:val="004210D0"/>
    <w:rsid w:val="00421BFA"/>
    <w:rsid w:val="00422BBC"/>
    <w:rsid w:val="0043027B"/>
    <w:rsid w:val="004329E3"/>
    <w:rsid w:val="00432F77"/>
    <w:rsid w:val="00434654"/>
    <w:rsid w:val="00435FC9"/>
    <w:rsid w:val="00436109"/>
    <w:rsid w:val="00436242"/>
    <w:rsid w:val="00437E36"/>
    <w:rsid w:val="004407E6"/>
    <w:rsid w:val="0044274A"/>
    <w:rsid w:val="004450FF"/>
    <w:rsid w:val="00450730"/>
    <w:rsid w:val="00455065"/>
    <w:rsid w:val="004552A6"/>
    <w:rsid w:val="00461465"/>
    <w:rsid w:val="004616C9"/>
    <w:rsid w:val="0047244A"/>
    <w:rsid w:val="00481CB9"/>
    <w:rsid w:val="004826D7"/>
    <w:rsid w:val="00486315"/>
    <w:rsid w:val="00492483"/>
    <w:rsid w:val="00493D22"/>
    <w:rsid w:val="00494F88"/>
    <w:rsid w:val="004950A9"/>
    <w:rsid w:val="0049627C"/>
    <w:rsid w:val="00497526"/>
    <w:rsid w:val="004A0799"/>
    <w:rsid w:val="004A0F5D"/>
    <w:rsid w:val="004A187F"/>
    <w:rsid w:val="004A2BD3"/>
    <w:rsid w:val="004A5458"/>
    <w:rsid w:val="004A55C4"/>
    <w:rsid w:val="004B1DB3"/>
    <w:rsid w:val="004B1FE3"/>
    <w:rsid w:val="004B27A6"/>
    <w:rsid w:val="004B39AF"/>
    <w:rsid w:val="004C1B5C"/>
    <w:rsid w:val="004C520F"/>
    <w:rsid w:val="004C7DB3"/>
    <w:rsid w:val="004D6E01"/>
    <w:rsid w:val="004E04D6"/>
    <w:rsid w:val="004E0EB7"/>
    <w:rsid w:val="004E4F65"/>
    <w:rsid w:val="004E7AC0"/>
    <w:rsid w:val="004F11B2"/>
    <w:rsid w:val="004F25BD"/>
    <w:rsid w:val="004F36E9"/>
    <w:rsid w:val="004F3B7C"/>
    <w:rsid w:val="004F3C31"/>
    <w:rsid w:val="004F64D8"/>
    <w:rsid w:val="004F6AD4"/>
    <w:rsid w:val="00500078"/>
    <w:rsid w:val="00501A00"/>
    <w:rsid w:val="00501A37"/>
    <w:rsid w:val="00502300"/>
    <w:rsid w:val="00504245"/>
    <w:rsid w:val="005048F5"/>
    <w:rsid w:val="00506773"/>
    <w:rsid w:val="00507BA1"/>
    <w:rsid w:val="0051208C"/>
    <w:rsid w:val="00514A2C"/>
    <w:rsid w:val="005205EF"/>
    <w:rsid w:val="005232BA"/>
    <w:rsid w:val="00523453"/>
    <w:rsid w:val="005268DA"/>
    <w:rsid w:val="00531C17"/>
    <w:rsid w:val="005344FA"/>
    <w:rsid w:val="00540690"/>
    <w:rsid w:val="005422F8"/>
    <w:rsid w:val="005430D5"/>
    <w:rsid w:val="00543BD9"/>
    <w:rsid w:val="00545A8E"/>
    <w:rsid w:val="0055173A"/>
    <w:rsid w:val="00553340"/>
    <w:rsid w:val="00557020"/>
    <w:rsid w:val="00557CBF"/>
    <w:rsid w:val="00557D14"/>
    <w:rsid w:val="005601D2"/>
    <w:rsid w:val="00565EFE"/>
    <w:rsid w:val="0056628D"/>
    <w:rsid w:val="00566520"/>
    <w:rsid w:val="0057246D"/>
    <w:rsid w:val="0057472E"/>
    <w:rsid w:val="00574879"/>
    <w:rsid w:val="00574ABD"/>
    <w:rsid w:val="00576B88"/>
    <w:rsid w:val="00576BAC"/>
    <w:rsid w:val="00577B14"/>
    <w:rsid w:val="005803F7"/>
    <w:rsid w:val="005814CA"/>
    <w:rsid w:val="005817E6"/>
    <w:rsid w:val="00584471"/>
    <w:rsid w:val="005857FD"/>
    <w:rsid w:val="005868AB"/>
    <w:rsid w:val="0058729A"/>
    <w:rsid w:val="00587D1C"/>
    <w:rsid w:val="00587E26"/>
    <w:rsid w:val="0059273C"/>
    <w:rsid w:val="00593D0C"/>
    <w:rsid w:val="00593D3F"/>
    <w:rsid w:val="00594023"/>
    <w:rsid w:val="00595531"/>
    <w:rsid w:val="00597D49"/>
    <w:rsid w:val="005A1C0E"/>
    <w:rsid w:val="005A3F80"/>
    <w:rsid w:val="005A65F8"/>
    <w:rsid w:val="005A6E0E"/>
    <w:rsid w:val="005A736A"/>
    <w:rsid w:val="005B2487"/>
    <w:rsid w:val="005B4DDA"/>
    <w:rsid w:val="005B7748"/>
    <w:rsid w:val="005C204F"/>
    <w:rsid w:val="005C3961"/>
    <w:rsid w:val="005C51C7"/>
    <w:rsid w:val="005C5DD5"/>
    <w:rsid w:val="005D48D1"/>
    <w:rsid w:val="005D4EFA"/>
    <w:rsid w:val="005E05E3"/>
    <w:rsid w:val="005E144E"/>
    <w:rsid w:val="005E1E1C"/>
    <w:rsid w:val="005E40A2"/>
    <w:rsid w:val="005E4122"/>
    <w:rsid w:val="005E4ADB"/>
    <w:rsid w:val="005E5CFC"/>
    <w:rsid w:val="005E71AE"/>
    <w:rsid w:val="005F1402"/>
    <w:rsid w:val="005F1AC7"/>
    <w:rsid w:val="005F1CE0"/>
    <w:rsid w:val="005F6BDF"/>
    <w:rsid w:val="00600866"/>
    <w:rsid w:val="0060362C"/>
    <w:rsid w:val="00603A67"/>
    <w:rsid w:val="00606A9E"/>
    <w:rsid w:val="00612E72"/>
    <w:rsid w:val="00614DE5"/>
    <w:rsid w:val="0061687F"/>
    <w:rsid w:val="00621BA6"/>
    <w:rsid w:val="00625516"/>
    <w:rsid w:val="006263A9"/>
    <w:rsid w:val="00632540"/>
    <w:rsid w:val="006339F4"/>
    <w:rsid w:val="00634D94"/>
    <w:rsid w:val="00636536"/>
    <w:rsid w:val="00636F6B"/>
    <w:rsid w:val="006375F6"/>
    <w:rsid w:val="0064297A"/>
    <w:rsid w:val="006466DC"/>
    <w:rsid w:val="006475DB"/>
    <w:rsid w:val="006514F0"/>
    <w:rsid w:val="0065495C"/>
    <w:rsid w:val="006625D9"/>
    <w:rsid w:val="00665553"/>
    <w:rsid w:val="00666B25"/>
    <w:rsid w:val="00670887"/>
    <w:rsid w:val="00671296"/>
    <w:rsid w:val="006744CB"/>
    <w:rsid w:val="00681011"/>
    <w:rsid w:val="006814A7"/>
    <w:rsid w:val="0068171E"/>
    <w:rsid w:val="00683CC6"/>
    <w:rsid w:val="0068617B"/>
    <w:rsid w:val="0069264B"/>
    <w:rsid w:val="00695A35"/>
    <w:rsid w:val="006A116C"/>
    <w:rsid w:val="006A1EDF"/>
    <w:rsid w:val="006A2227"/>
    <w:rsid w:val="006A682F"/>
    <w:rsid w:val="006B0A3B"/>
    <w:rsid w:val="006B0F59"/>
    <w:rsid w:val="006B1AA6"/>
    <w:rsid w:val="006B224C"/>
    <w:rsid w:val="006B258F"/>
    <w:rsid w:val="006B3079"/>
    <w:rsid w:val="006B394D"/>
    <w:rsid w:val="006B422A"/>
    <w:rsid w:val="006B6ADB"/>
    <w:rsid w:val="006C2708"/>
    <w:rsid w:val="006C2DBD"/>
    <w:rsid w:val="006C349A"/>
    <w:rsid w:val="006C3663"/>
    <w:rsid w:val="006C6E55"/>
    <w:rsid w:val="006C6E58"/>
    <w:rsid w:val="006D0ABB"/>
    <w:rsid w:val="006D1ABB"/>
    <w:rsid w:val="006D515E"/>
    <w:rsid w:val="006D5303"/>
    <w:rsid w:val="006E1890"/>
    <w:rsid w:val="006E35DC"/>
    <w:rsid w:val="006E4BA1"/>
    <w:rsid w:val="006E65E8"/>
    <w:rsid w:val="006E6C50"/>
    <w:rsid w:val="006F3B07"/>
    <w:rsid w:val="006F6CA4"/>
    <w:rsid w:val="0070104B"/>
    <w:rsid w:val="00704EBA"/>
    <w:rsid w:val="00714A16"/>
    <w:rsid w:val="007173A7"/>
    <w:rsid w:val="00723CF0"/>
    <w:rsid w:val="00724183"/>
    <w:rsid w:val="007249B5"/>
    <w:rsid w:val="00726967"/>
    <w:rsid w:val="00730092"/>
    <w:rsid w:val="00730316"/>
    <w:rsid w:val="00732D7C"/>
    <w:rsid w:val="00733773"/>
    <w:rsid w:val="007342C7"/>
    <w:rsid w:val="00734F8B"/>
    <w:rsid w:val="00735240"/>
    <w:rsid w:val="00736E15"/>
    <w:rsid w:val="00744DB6"/>
    <w:rsid w:val="00746FF0"/>
    <w:rsid w:val="00751977"/>
    <w:rsid w:val="00752EF3"/>
    <w:rsid w:val="0075371C"/>
    <w:rsid w:val="00753B13"/>
    <w:rsid w:val="00754FFE"/>
    <w:rsid w:val="00761669"/>
    <w:rsid w:val="00762AC4"/>
    <w:rsid w:val="00764E36"/>
    <w:rsid w:val="00765256"/>
    <w:rsid w:val="00767800"/>
    <w:rsid w:val="00767BBE"/>
    <w:rsid w:val="00770294"/>
    <w:rsid w:val="00771AF7"/>
    <w:rsid w:val="00771E07"/>
    <w:rsid w:val="00773996"/>
    <w:rsid w:val="00775EE5"/>
    <w:rsid w:val="00776C1A"/>
    <w:rsid w:val="007807FE"/>
    <w:rsid w:val="007816B2"/>
    <w:rsid w:val="0078314D"/>
    <w:rsid w:val="00784628"/>
    <w:rsid w:val="0079207A"/>
    <w:rsid w:val="00792AA1"/>
    <w:rsid w:val="00795630"/>
    <w:rsid w:val="00795939"/>
    <w:rsid w:val="00797B09"/>
    <w:rsid w:val="007A3ADF"/>
    <w:rsid w:val="007A4134"/>
    <w:rsid w:val="007B186F"/>
    <w:rsid w:val="007B1F1F"/>
    <w:rsid w:val="007B2642"/>
    <w:rsid w:val="007B4B9B"/>
    <w:rsid w:val="007B4CBF"/>
    <w:rsid w:val="007B5098"/>
    <w:rsid w:val="007B58E7"/>
    <w:rsid w:val="007D280F"/>
    <w:rsid w:val="007D78D5"/>
    <w:rsid w:val="007E2914"/>
    <w:rsid w:val="007E294B"/>
    <w:rsid w:val="007E3808"/>
    <w:rsid w:val="007E5C8B"/>
    <w:rsid w:val="007E6CAB"/>
    <w:rsid w:val="007F00C7"/>
    <w:rsid w:val="007F3CFD"/>
    <w:rsid w:val="007F466D"/>
    <w:rsid w:val="00800222"/>
    <w:rsid w:val="0080022D"/>
    <w:rsid w:val="00801F43"/>
    <w:rsid w:val="00802F65"/>
    <w:rsid w:val="00804E13"/>
    <w:rsid w:val="00805859"/>
    <w:rsid w:val="00805F5B"/>
    <w:rsid w:val="008075A9"/>
    <w:rsid w:val="008079E5"/>
    <w:rsid w:val="008117D2"/>
    <w:rsid w:val="008123BA"/>
    <w:rsid w:val="00825CCD"/>
    <w:rsid w:val="0082762E"/>
    <w:rsid w:val="00831B30"/>
    <w:rsid w:val="00833B7F"/>
    <w:rsid w:val="00833BE7"/>
    <w:rsid w:val="00834115"/>
    <w:rsid w:val="008347FD"/>
    <w:rsid w:val="00834AF8"/>
    <w:rsid w:val="00835FB9"/>
    <w:rsid w:val="00841127"/>
    <w:rsid w:val="00841200"/>
    <w:rsid w:val="0084135F"/>
    <w:rsid w:val="008443F5"/>
    <w:rsid w:val="008451DF"/>
    <w:rsid w:val="00847B1F"/>
    <w:rsid w:val="00850936"/>
    <w:rsid w:val="00851781"/>
    <w:rsid w:val="00852910"/>
    <w:rsid w:val="00853E34"/>
    <w:rsid w:val="00856133"/>
    <w:rsid w:val="008613DA"/>
    <w:rsid w:val="00862AD1"/>
    <w:rsid w:val="008633A1"/>
    <w:rsid w:val="00865708"/>
    <w:rsid w:val="00871C38"/>
    <w:rsid w:val="00871D8B"/>
    <w:rsid w:val="0087230A"/>
    <w:rsid w:val="008727E4"/>
    <w:rsid w:val="00873444"/>
    <w:rsid w:val="00873919"/>
    <w:rsid w:val="0087595F"/>
    <w:rsid w:val="00876685"/>
    <w:rsid w:val="00876716"/>
    <w:rsid w:val="008800C8"/>
    <w:rsid w:val="00884DCB"/>
    <w:rsid w:val="00885170"/>
    <w:rsid w:val="00891213"/>
    <w:rsid w:val="00894BEA"/>
    <w:rsid w:val="00895157"/>
    <w:rsid w:val="008A0A01"/>
    <w:rsid w:val="008A1CAB"/>
    <w:rsid w:val="008A262C"/>
    <w:rsid w:val="008A300C"/>
    <w:rsid w:val="008A7C62"/>
    <w:rsid w:val="008B2FFA"/>
    <w:rsid w:val="008B300E"/>
    <w:rsid w:val="008B594B"/>
    <w:rsid w:val="008B65D7"/>
    <w:rsid w:val="008C1A25"/>
    <w:rsid w:val="008C25FF"/>
    <w:rsid w:val="008C2819"/>
    <w:rsid w:val="008C4825"/>
    <w:rsid w:val="008C6227"/>
    <w:rsid w:val="008D2F8A"/>
    <w:rsid w:val="008D300A"/>
    <w:rsid w:val="008D7C5F"/>
    <w:rsid w:val="008E6E9E"/>
    <w:rsid w:val="008E7D92"/>
    <w:rsid w:val="008F0F4B"/>
    <w:rsid w:val="008F227B"/>
    <w:rsid w:val="008F380C"/>
    <w:rsid w:val="008F4D30"/>
    <w:rsid w:val="008F5A62"/>
    <w:rsid w:val="00900B09"/>
    <w:rsid w:val="0090263E"/>
    <w:rsid w:val="0090357E"/>
    <w:rsid w:val="00904473"/>
    <w:rsid w:val="00905893"/>
    <w:rsid w:val="00905938"/>
    <w:rsid w:val="009062FB"/>
    <w:rsid w:val="009074E2"/>
    <w:rsid w:val="00907D66"/>
    <w:rsid w:val="00913E56"/>
    <w:rsid w:val="00914E82"/>
    <w:rsid w:val="00916127"/>
    <w:rsid w:val="009166E7"/>
    <w:rsid w:val="0092481A"/>
    <w:rsid w:val="00924DAA"/>
    <w:rsid w:val="0092521B"/>
    <w:rsid w:val="00925281"/>
    <w:rsid w:val="009272AA"/>
    <w:rsid w:val="009308CB"/>
    <w:rsid w:val="009313A9"/>
    <w:rsid w:val="009318CC"/>
    <w:rsid w:val="00932611"/>
    <w:rsid w:val="0094014D"/>
    <w:rsid w:val="009420F7"/>
    <w:rsid w:val="00942305"/>
    <w:rsid w:val="00943A63"/>
    <w:rsid w:val="00944105"/>
    <w:rsid w:val="00945413"/>
    <w:rsid w:val="0094581D"/>
    <w:rsid w:val="00954C47"/>
    <w:rsid w:val="00955386"/>
    <w:rsid w:val="0096373B"/>
    <w:rsid w:val="00963DD4"/>
    <w:rsid w:val="0096502C"/>
    <w:rsid w:val="00965631"/>
    <w:rsid w:val="00965657"/>
    <w:rsid w:val="00965E16"/>
    <w:rsid w:val="00965E9A"/>
    <w:rsid w:val="00966088"/>
    <w:rsid w:val="009675A3"/>
    <w:rsid w:val="0096762E"/>
    <w:rsid w:val="00974F2B"/>
    <w:rsid w:val="00976C8E"/>
    <w:rsid w:val="00976F81"/>
    <w:rsid w:val="0098098A"/>
    <w:rsid w:val="00980BEF"/>
    <w:rsid w:val="009830CE"/>
    <w:rsid w:val="0098389C"/>
    <w:rsid w:val="009922FD"/>
    <w:rsid w:val="00992DC6"/>
    <w:rsid w:val="00993152"/>
    <w:rsid w:val="00996071"/>
    <w:rsid w:val="0099633D"/>
    <w:rsid w:val="009970D6"/>
    <w:rsid w:val="009A0ABF"/>
    <w:rsid w:val="009A191D"/>
    <w:rsid w:val="009A3270"/>
    <w:rsid w:val="009A3C77"/>
    <w:rsid w:val="009B035F"/>
    <w:rsid w:val="009B6333"/>
    <w:rsid w:val="009B787F"/>
    <w:rsid w:val="009B7DA4"/>
    <w:rsid w:val="009B7DC8"/>
    <w:rsid w:val="009C4942"/>
    <w:rsid w:val="009C6104"/>
    <w:rsid w:val="009D2B7C"/>
    <w:rsid w:val="009D4544"/>
    <w:rsid w:val="009D57DB"/>
    <w:rsid w:val="009D67D9"/>
    <w:rsid w:val="009E0DF5"/>
    <w:rsid w:val="009E1F4A"/>
    <w:rsid w:val="009E22F5"/>
    <w:rsid w:val="009E4350"/>
    <w:rsid w:val="009E5E33"/>
    <w:rsid w:val="009E6E53"/>
    <w:rsid w:val="009F257E"/>
    <w:rsid w:val="009F337D"/>
    <w:rsid w:val="009F63E7"/>
    <w:rsid w:val="009F7411"/>
    <w:rsid w:val="009F79DE"/>
    <w:rsid w:val="00A00065"/>
    <w:rsid w:val="00A001F7"/>
    <w:rsid w:val="00A0390A"/>
    <w:rsid w:val="00A04AF3"/>
    <w:rsid w:val="00A0510C"/>
    <w:rsid w:val="00A0571C"/>
    <w:rsid w:val="00A05768"/>
    <w:rsid w:val="00A1061A"/>
    <w:rsid w:val="00A11A4C"/>
    <w:rsid w:val="00A12E52"/>
    <w:rsid w:val="00A13FD2"/>
    <w:rsid w:val="00A17442"/>
    <w:rsid w:val="00A17534"/>
    <w:rsid w:val="00A176A6"/>
    <w:rsid w:val="00A2276B"/>
    <w:rsid w:val="00A23B56"/>
    <w:rsid w:val="00A25EC3"/>
    <w:rsid w:val="00A26289"/>
    <w:rsid w:val="00A26468"/>
    <w:rsid w:val="00A27AFA"/>
    <w:rsid w:val="00A33A83"/>
    <w:rsid w:val="00A33EF9"/>
    <w:rsid w:val="00A37EB3"/>
    <w:rsid w:val="00A41033"/>
    <w:rsid w:val="00A4388E"/>
    <w:rsid w:val="00A4480A"/>
    <w:rsid w:val="00A51545"/>
    <w:rsid w:val="00A52135"/>
    <w:rsid w:val="00A5321E"/>
    <w:rsid w:val="00A55C99"/>
    <w:rsid w:val="00A571E6"/>
    <w:rsid w:val="00A57C5A"/>
    <w:rsid w:val="00A665B6"/>
    <w:rsid w:val="00A678C4"/>
    <w:rsid w:val="00A7203E"/>
    <w:rsid w:val="00A73641"/>
    <w:rsid w:val="00A73B02"/>
    <w:rsid w:val="00A75EA9"/>
    <w:rsid w:val="00A7739B"/>
    <w:rsid w:val="00A82442"/>
    <w:rsid w:val="00A82CA4"/>
    <w:rsid w:val="00A87817"/>
    <w:rsid w:val="00A94C58"/>
    <w:rsid w:val="00A9524B"/>
    <w:rsid w:val="00A96411"/>
    <w:rsid w:val="00AA1F7E"/>
    <w:rsid w:val="00AA3CE6"/>
    <w:rsid w:val="00AB2DE6"/>
    <w:rsid w:val="00AB690E"/>
    <w:rsid w:val="00AB7227"/>
    <w:rsid w:val="00AC0119"/>
    <w:rsid w:val="00AC1154"/>
    <w:rsid w:val="00AC7827"/>
    <w:rsid w:val="00AD1DFC"/>
    <w:rsid w:val="00AD2BD8"/>
    <w:rsid w:val="00AD42C6"/>
    <w:rsid w:val="00AD47F0"/>
    <w:rsid w:val="00AD50C1"/>
    <w:rsid w:val="00AD6DA1"/>
    <w:rsid w:val="00AE57AB"/>
    <w:rsid w:val="00AE69E0"/>
    <w:rsid w:val="00AF01D8"/>
    <w:rsid w:val="00AF45C9"/>
    <w:rsid w:val="00AF7F4C"/>
    <w:rsid w:val="00B006C8"/>
    <w:rsid w:val="00B00AA5"/>
    <w:rsid w:val="00B01C71"/>
    <w:rsid w:val="00B02C2F"/>
    <w:rsid w:val="00B02DE7"/>
    <w:rsid w:val="00B066A9"/>
    <w:rsid w:val="00B06E66"/>
    <w:rsid w:val="00B070F6"/>
    <w:rsid w:val="00B1076B"/>
    <w:rsid w:val="00B11261"/>
    <w:rsid w:val="00B1339B"/>
    <w:rsid w:val="00B16018"/>
    <w:rsid w:val="00B17192"/>
    <w:rsid w:val="00B17E9E"/>
    <w:rsid w:val="00B20EE7"/>
    <w:rsid w:val="00B24043"/>
    <w:rsid w:val="00B25967"/>
    <w:rsid w:val="00B27AE1"/>
    <w:rsid w:val="00B31C35"/>
    <w:rsid w:val="00B32A95"/>
    <w:rsid w:val="00B34573"/>
    <w:rsid w:val="00B41C73"/>
    <w:rsid w:val="00B42EBE"/>
    <w:rsid w:val="00B4301A"/>
    <w:rsid w:val="00B43C2F"/>
    <w:rsid w:val="00B44F4F"/>
    <w:rsid w:val="00B45119"/>
    <w:rsid w:val="00B45E66"/>
    <w:rsid w:val="00B4613C"/>
    <w:rsid w:val="00B50471"/>
    <w:rsid w:val="00B515AE"/>
    <w:rsid w:val="00B515F0"/>
    <w:rsid w:val="00B52B0D"/>
    <w:rsid w:val="00B5336E"/>
    <w:rsid w:val="00B554CE"/>
    <w:rsid w:val="00B55844"/>
    <w:rsid w:val="00B558AA"/>
    <w:rsid w:val="00B62C58"/>
    <w:rsid w:val="00B63469"/>
    <w:rsid w:val="00B64A49"/>
    <w:rsid w:val="00B667B0"/>
    <w:rsid w:val="00B70E1B"/>
    <w:rsid w:val="00B74DDC"/>
    <w:rsid w:val="00B7555A"/>
    <w:rsid w:val="00B75DCA"/>
    <w:rsid w:val="00B84324"/>
    <w:rsid w:val="00B844E9"/>
    <w:rsid w:val="00B85FE2"/>
    <w:rsid w:val="00B86B87"/>
    <w:rsid w:val="00B8714F"/>
    <w:rsid w:val="00B8753B"/>
    <w:rsid w:val="00B91237"/>
    <w:rsid w:val="00B91FA6"/>
    <w:rsid w:val="00B939F9"/>
    <w:rsid w:val="00B963E9"/>
    <w:rsid w:val="00B97221"/>
    <w:rsid w:val="00B97E67"/>
    <w:rsid w:val="00BA0FCA"/>
    <w:rsid w:val="00BA35B2"/>
    <w:rsid w:val="00BA3712"/>
    <w:rsid w:val="00BA3986"/>
    <w:rsid w:val="00BA3A6D"/>
    <w:rsid w:val="00BA59AE"/>
    <w:rsid w:val="00BA7E2C"/>
    <w:rsid w:val="00BB0BEA"/>
    <w:rsid w:val="00BB1B1A"/>
    <w:rsid w:val="00BB2412"/>
    <w:rsid w:val="00BB5C49"/>
    <w:rsid w:val="00BC1C0A"/>
    <w:rsid w:val="00BC1D1D"/>
    <w:rsid w:val="00BC31D8"/>
    <w:rsid w:val="00BC5B02"/>
    <w:rsid w:val="00BC70D7"/>
    <w:rsid w:val="00BC7BD9"/>
    <w:rsid w:val="00BC7ECB"/>
    <w:rsid w:val="00BD0060"/>
    <w:rsid w:val="00BD077D"/>
    <w:rsid w:val="00BD3460"/>
    <w:rsid w:val="00BD3543"/>
    <w:rsid w:val="00BD35DB"/>
    <w:rsid w:val="00BD454B"/>
    <w:rsid w:val="00BD4613"/>
    <w:rsid w:val="00BD493D"/>
    <w:rsid w:val="00BD4A46"/>
    <w:rsid w:val="00BD59F5"/>
    <w:rsid w:val="00BE0154"/>
    <w:rsid w:val="00BE1491"/>
    <w:rsid w:val="00BE20C8"/>
    <w:rsid w:val="00BE2E93"/>
    <w:rsid w:val="00BE5B86"/>
    <w:rsid w:val="00BE6857"/>
    <w:rsid w:val="00BE6A81"/>
    <w:rsid w:val="00BE6F1A"/>
    <w:rsid w:val="00BE75D5"/>
    <w:rsid w:val="00BE7BA7"/>
    <w:rsid w:val="00BF1FFA"/>
    <w:rsid w:val="00BF4958"/>
    <w:rsid w:val="00C0037C"/>
    <w:rsid w:val="00C00F86"/>
    <w:rsid w:val="00C05641"/>
    <w:rsid w:val="00C14F89"/>
    <w:rsid w:val="00C15B13"/>
    <w:rsid w:val="00C16813"/>
    <w:rsid w:val="00C16B4E"/>
    <w:rsid w:val="00C173A8"/>
    <w:rsid w:val="00C17AE0"/>
    <w:rsid w:val="00C22BD4"/>
    <w:rsid w:val="00C2303D"/>
    <w:rsid w:val="00C243DC"/>
    <w:rsid w:val="00C24E88"/>
    <w:rsid w:val="00C24ECF"/>
    <w:rsid w:val="00C26BF5"/>
    <w:rsid w:val="00C272C5"/>
    <w:rsid w:val="00C273E9"/>
    <w:rsid w:val="00C33B4E"/>
    <w:rsid w:val="00C33D31"/>
    <w:rsid w:val="00C345AC"/>
    <w:rsid w:val="00C3491A"/>
    <w:rsid w:val="00C35144"/>
    <w:rsid w:val="00C35303"/>
    <w:rsid w:val="00C36D71"/>
    <w:rsid w:val="00C375DD"/>
    <w:rsid w:val="00C40A4B"/>
    <w:rsid w:val="00C40BE2"/>
    <w:rsid w:val="00C42A45"/>
    <w:rsid w:val="00C42A6C"/>
    <w:rsid w:val="00C44892"/>
    <w:rsid w:val="00C4588F"/>
    <w:rsid w:val="00C52647"/>
    <w:rsid w:val="00C53CC2"/>
    <w:rsid w:val="00C542D8"/>
    <w:rsid w:val="00C5704D"/>
    <w:rsid w:val="00C61FB2"/>
    <w:rsid w:val="00C62DE9"/>
    <w:rsid w:val="00C6389B"/>
    <w:rsid w:val="00C67706"/>
    <w:rsid w:val="00C737EB"/>
    <w:rsid w:val="00C75991"/>
    <w:rsid w:val="00C8481D"/>
    <w:rsid w:val="00C8534D"/>
    <w:rsid w:val="00C86807"/>
    <w:rsid w:val="00C8704A"/>
    <w:rsid w:val="00C91158"/>
    <w:rsid w:val="00C92EC4"/>
    <w:rsid w:val="00C946B2"/>
    <w:rsid w:val="00C95A5D"/>
    <w:rsid w:val="00C963C1"/>
    <w:rsid w:val="00C97E33"/>
    <w:rsid w:val="00CA2F76"/>
    <w:rsid w:val="00CA4429"/>
    <w:rsid w:val="00CA6535"/>
    <w:rsid w:val="00CB0609"/>
    <w:rsid w:val="00CB0C4F"/>
    <w:rsid w:val="00CB0CC5"/>
    <w:rsid w:val="00CB1960"/>
    <w:rsid w:val="00CB1E10"/>
    <w:rsid w:val="00CB3EF4"/>
    <w:rsid w:val="00CB6B65"/>
    <w:rsid w:val="00CB7641"/>
    <w:rsid w:val="00CB7D11"/>
    <w:rsid w:val="00CC0B8A"/>
    <w:rsid w:val="00CC0BB1"/>
    <w:rsid w:val="00CC225C"/>
    <w:rsid w:val="00CC2BF7"/>
    <w:rsid w:val="00CC5F0D"/>
    <w:rsid w:val="00CD09A5"/>
    <w:rsid w:val="00CD2F12"/>
    <w:rsid w:val="00CD46E6"/>
    <w:rsid w:val="00CD4B89"/>
    <w:rsid w:val="00CD62C5"/>
    <w:rsid w:val="00CD7E2F"/>
    <w:rsid w:val="00CE083C"/>
    <w:rsid w:val="00CE1C33"/>
    <w:rsid w:val="00CE2078"/>
    <w:rsid w:val="00CE2F6F"/>
    <w:rsid w:val="00CF0895"/>
    <w:rsid w:val="00CF0DFD"/>
    <w:rsid w:val="00CF205D"/>
    <w:rsid w:val="00CF2074"/>
    <w:rsid w:val="00CF44FC"/>
    <w:rsid w:val="00CF4BE0"/>
    <w:rsid w:val="00CF5D5E"/>
    <w:rsid w:val="00CF5E72"/>
    <w:rsid w:val="00D012AF"/>
    <w:rsid w:val="00D01B2C"/>
    <w:rsid w:val="00D02F2E"/>
    <w:rsid w:val="00D031B5"/>
    <w:rsid w:val="00D0512C"/>
    <w:rsid w:val="00D07168"/>
    <w:rsid w:val="00D10D3B"/>
    <w:rsid w:val="00D12967"/>
    <w:rsid w:val="00D147C2"/>
    <w:rsid w:val="00D1647D"/>
    <w:rsid w:val="00D20548"/>
    <w:rsid w:val="00D20B20"/>
    <w:rsid w:val="00D2450C"/>
    <w:rsid w:val="00D25427"/>
    <w:rsid w:val="00D256C8"/>
    <w:rsid w:val="00D25BC5"/>
    <w:rsid w:val="00D263D3"/>
    <w:rsid w:val="00D2682C"/>
    <w:rsid w:val="00D27869"/>
    <w:rsid w:val="00D30B25"/>
    <w:rsid w:val="00D318BE"/>
    <w:rsid w:val="00D31EE4"/>
    <w:rsid w:val="00D32493"/>
    <w:rsid w:val="00D34A3E"/>
    <w:rsid w:val="00D35833"/>
    <w:rsid w:val="00D373C4"/>
    <w:rsid w:val="00D44CC5"/>
    <w:rsid w:val="00D507F3"/>
    <w:rsid w:val="00D51B82"/>
    <w:rsid w:val="00D5208A"/>
    <w:rsid w:val="00D53D8B"/>
    <w:rsid w:val="00D56139"/>
    <w:rsid w:val="00D57A26"/>
    <w:rsid w:val="00D609D1"/>
    <w:rsid w:val="00D60E75"/>
    <w:rsid w:val="00D613C7"/>
    <w:rsid w:val="00D67AB4"/>
    <w:rsid w:val="00D716AF"/>
    <w:rsid w:val="00D72DA4"/>
    <w:rsid w:val="00D73816"/>
    <w:rsid w:val="00D73839"/>
    <w:rsid w:val="00D750F3"/>
    <w:rsid w:val="00D75E7A"/>
    <w:rsid w:val="00D76052"/>
    <w:rsid w:val="00D76B52"/>
    <w:rsid w:val="00D818A0"/>
    <w:rsid w:val="00D818F9"/>
    <w:rsid w:val="00D86C9C"/>
    <w:rsid w:val="00D87A9F"/>
    <w:rsid w:val="00D902AD"/>
    <w:rsid w:val="00D9091F"/>
    <w:rsid w:val="00D91BFA"/>
    <w:rsid w:val="00D91D82"/>
    <w:rsid w:val="00D92333"/>
    <w:rsid w:val="00D93963"/>
    <w:rsid w:val="00D973B0"/>
    <w:rsid w:val="00D97552"/>
    <w:rsid w:val="00DA0CF1"/>
    <w:rsid w:val="00DA18B3"/>
    <w:rsid w:val="00DA1E85"/>
    <w:rsid w:val="00DA1ED3"/>
    <w:rsid w:val="00DA27D9"/>
    <w:rsid w:val="00DA36A3"/>
    <w:rsid w:val="00DA3F51"/>
    <w:rsid w:val="00DA43CD"/>
    <w:rsid w:val="00DA6CB9"/>
    <w:rsid w:val="00DB147B"/>
    <w:rsid w:val="00DB1A85"/>
    <w:rsid w:val="00DB5A30"/>
    <w:rsid w:val="00DB60D3"/>
    <w:rsid w:val="00DB77D6"/>
    <w:rsid w:val="00DC3E57"/>
    <w:rsid w:val="00DC67D3"/>
    <w:rsid w:val="00DD0A08"/>
    <w:rsid w:val="00DD3309"/>
    <w:rsid w:val="00DD6072"/>
    <w:rsid w:val="00DF0382"/>
    <w:rsid w:val="00DF0D93"/>
    <w:rsid w:val="00DF65FB"/>
    <w:rsid w:val="00DF6ACD"/>
    <w:rsid w:val="00E00204"/>
    <w:rsid w:val="00E0071B"/>
    <w:rsid w:val="00E01684"/>
    <w:rsid w:val="00E016B2"/>
    <w:rsid w:val="00E01823"/>
    <w:rsid w:val="00E01F7F"/>
    <w:rsid w:val="00E02524"/>
    <w:rsid w:val="00E02AE1"/>
    <w:rsid w:val="00E02DDD"/>
    <w:rsid w:val="00E05B7F"/>
    <w:rsid w:val="00E10684"/>
    <w:rsid w:val="00E106C5"/>
    <w:rsid w:val="00E11BD7"/>
    <w:rsid w:val="00E15104"/>
    <w:rsid w:val="00E1515C"/>
    <w:rsid w:val="00E1636A"/>
    <w:rsid w:val="00E1713D"/>
    <w:rsid w:val="00E2016B"/>
    <w:rsid w:val="00E21D5B"/>
    <w:rsid w:val="00E22985"/>
    <w:rsid w:val="00E3296E"/>
    <w:rsid w:val="00E32BA7"/>
    <w:rsid w:val="00E35BFC"/>
    <w:rsid w:val="00E35C62"/>
    <w:rsid w:val="00E363C5"/>
    <w:rsid w:val="00E41F31"/>
    <w:rsid w:val="00E4224B"/>
    <w:rsid w:val="00E42E43"/>
    <w:rsid w:val="00E452BD"/>
    <w:rsid w:val="00E467F5"/>
    <w:rsid w:val="00E46D38"/>
    <w:rsid w:val="00E50655"/>
    <w:rsid w:val="00E51337"/>
    <w:rsid w:val="00E52624"/>
    <w:rsid w:val="00E52D47"/>
    <w:rsid w:val="00E5396E"/>
    <w:rsid w:val="00E63172"/>
    <w:rsid w:val="00E647CD"/>
    <w:rsid w:val="00E64C04"/>
    <w:rsid w:val="00E75E8E"/>
    <w:rsid w:val="00E823C3"/>
    <w:rsid w:val="00E83778"/>
    <w:rsid w:val="00E84A77"/>
    <w:rsid w:val="00E84C20"/>
    <w:rsid w:val="00E84DFA"/>
    <w:rsid w:val="00E84E3E"/>
    <w:rsid w:val="00E855CF"/>
    <w:rsid w:val="00E86CA5"/>
    <w:rsid w:val="00E90C57"/>
    <w:rsid w:val="00E91F0F"/>
    <w:rsid w:val="00E943DB"/>
    <w:rsid w:val="00E94F86"/>
    <w:rsid w:val="00E95F46"/>
    <w:rsid w:val="00E9603E"/>
    <w:rsid w:val="00E970B9"/>
    <w:rsid w:val="00EA010A"/>
    <w:rsid w:val="00EA11D7"/>
    <w:rsid w:val="00EA607C"/>
    <w:rsid w:val="00EA76B2"/>
    <w:rsid w:val="00EA7EEA"/>
    <w:rsid w:val="00EA7F42"/>
    <w:rsid w:val="00EB00CE"/>
    <w:rsid w:val="00EB195B"/>
    <w:rsid w:val="00EC184F"/>
    <w:rsid w:val="00EC221F"/>
    <w:rsid w:val="00EC2A68"/>
    <w:rsid w:val="00EC2C3B"/>
    <w:rsid w:val="00EC329F"/>
    <w:rsid w:val="00EC52F3"/>
    <w:rsid w:val="00EC564B"/>
    <w:rsid w:val="00EC5EF4"/>
    <w:rsid w:val="00EC609D"/>
    <w:rsid w:val="00EC6698"/>
    <w:rsid w:val="00ED1E2E"/>
    <w:rsid w:val="00ED2152"/>
    <w:rsid w:val="00ED24C3"/>
    <w:rsid w:val="00ED3CAA"/>
    <w:rsid w:val="00ED4613"/>
    <w:rsid w:val="00ED59A7"/>
    <w:rsid w:val="00EE04D5"/>
    <w:rsid w:val="00EE0F16"/>
    <w:rsid w:val="00EE1493"/>
    <w:rsid w:val="00EE2D24"/>
    <w:rsid w:val="00EE344C"/>
    <w:rsid w:val="00EE59B1"/>
    <w:rsid w:val="00EE5CDD"/>
    <w:rsid w:val="00EE6105"/>
    <w:rsid w:val="00EE745C"/>
    <w:rsid w:val="00EF076B"/>
    <w:rsid w:val="00EF3B2E"/>
    <w:rsid w:val="00EF489F"/>
    <w:rsid w:val="00EF51A9"/>
    <w:rsid w:val="00F02448"/>
    <w:rsid w:val="00F029BD"/>
    <w:rsid w:val="00F02E8C"/>
    <w:rsid w:val="00F037DA"/>
    <w:rsid w:val="00F03FC2"/>
    <w:rsid w:val="00F04F0C"/>
    <w:rsid w:val="00F06594"/>
    <w:rsid w:val="00F104B7"/>
    <w:rsid w:val="00F13FB7"/>
    <w:rsid w:val="00F158E3"/>
    <w:rsid w:val="00F1694E"/>
    <w:rsid w:val="00F1696E"/>
    <w:rsid w:val="00F214F5"/>
    <w:rsid w:val="00F2188F"/>
    <w:rsid w:val="00F225D5"/>
    <w:rsid w:val="00F22959"/>
    <w:rsid w:val="00F23FDC"/>
    <w:rsid w:val="00F263B3"/>
    <w:rsid w:val="00F35822"/>
    <w:rsid w:val="00F35876"/>
    <w:rsid w:val="00F35AE5"/>
    <w:rsid w:val="00F37CE3"/>
    <w:rsid w:val="00F40BDE"/>
    <w:rsid w:val="00F42C78"/>
    <w:rsid w:val="00F44C30"/>
    <w:rsid w:val="00F46276"/>
    <w:rsid w:val="00F47463"/>
    <w:rsid w:val="00F521FF"/>
    <w:rsid w:val="00F5298F"/>
    <w:rsid w:val="00F5539A"/>
    <w:rsid w:val="00F567F7"/>
    <w:rsid w:val="00F56AA1"/>
    <w:rsid w:val="00F5717C"/>
    <w:rsid w:val="00F579E6"/>
    <w:rsid w:val="00F62550"/>
    <w:rsid w:val="00F62D9C"/>
    <w:rsid w:val="00F64CF3"/>
    <w:rsid w:val="00F656C5"/>
    <w:rsid w:val="00F6790D"/>
    <w:rsid w:val="00F707C4"/>
    <w:rsid w:val="00F7330C"/>
    <w:rsid w:val="00F73B5F"/>
    <w:rsid w:val="00F74004"/>
    <w:rsid w:val="00F75FEB"/>
    <w:rsid w:val="00F7758D"/>
    <w:rsid w:val="00F77BF3"/>
    <w:rsid w:val="00F82EEB"/>
    <w:rsid w:val="00F86351"/>
    <w:rsid w:val="00F867D9"/>
    <w:rsid w:val="00F86BE4"/>
    <w:rsid w:val="00F86C64"/>
    <w:rsid w:val="00F86F71"/>
    <w:rsid w:val="00F874DB"/>
    <w:rsid w:val="00F904AC"/>
    <w:rsid w:val="00F90504"/>
    <w:rsid w:val="00F90AFE"/>
    <w:rsid w:val="00F90FC5"/>
    <w:rsid w:val="00F92342"/>
    <w:rsid w:val="00F9283F"/>
    <w:rsid w:val="00F93710"/>
    <w:rsid w:val="00F952D5"/>
    <w:rsid w:val="00F95AF6"/>
    <w:rsid w:val="00F976BA"/>
    <w:rsid w:val="00FA11C6"/>
    <w:rsid w:val="00FA2063"/>
    <w:rsid w:val="00FA2DE2"/>
    <w:rsid w:val="00FA3F64"/>
    <w:rsid w:val="00FA510D"/>
    <w:rsid w:val="00FA61D5"/>
    <w:rsid w:val="00FA63F1"/>
    <w:rsid w:val="00FA6D17"/>
    <w:rsid w:val="00FB06F3"/>
    <w:rsid w:val="00FB1C6F"/>
    <w:rsid w:val="00FB342B"/>
    <w:rsid w:val="00FB42E9"/>
    <w:rsid w:val="00FB5097"/>
    <w:rsid w:val="00FB5409"/>
    <w:rsid w:val="00FB5B63"/>
    <w:rsid w:val="00FC0131"/>
    <w:rsid w:val="00FC0DC1"/>
    <w:rsid w:val="00FC289B"/>
    <w:rsid w:val="00FC477A"/>
    <w:rsid w:val="00FC4F10"/>
    <w:rsid w:val="00FC5AD0"/>
    <w:rsid w:val="00FD0B6E"/>
    <w:rsid w:val="00FD4FE5"/>
    <w:rsid w:val="00FD6667"/>
    <w:rsid w:val="00FD7D97"/>
    <w:rsid w:val="00FE1906"/>
    <w:rsid w:val="00FE38AF"/>
    <w:rsid w:val="00FE57E6"/>
    <w:rsid w:val="00FE7791"/>
    <w:rsid w:val="00FF089E"/>
    <w:rsid w:val="00FF381B"/>
    <w:rsid w:val="00FF5D1B"/>
    <w:rsid w:val="04E1F129"/>
    <w:rsid w:val="2F349F7A"/>
    <w:rsid w:val="448DC10B"/>
    <w:rsid w:val="45A68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FADC6C"/>
  <w15:chartTrackingRefBased/>
  <w15:docId w15:val="{4BD3F26A-58C0-4443-9A5D-5F8962150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CE6"/>
    <w:pPr>
      <w:spacing w:line="360" w:lineRule="auto"/>
    </w:pPr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339B"/>
    <w:pPr>
      <w:keepNext/>
      <w:keepLines/>
      <w:pageBreakBefore/>
      <w:spacing w:before="240" w:after="360" w:line="240" w:lineRule="auto"/>
      <w:outlineLvl w:val="0"/>
    </w:pPr>
    <w:rPr>
      <w:rFonts w:eastAsiaTheme="majorEastAsia" w:cstheme="majorBidi"/>
      <w:b/>
      <w:color w:val="000000" w:themeColor="text1"/>
      <w:sz w:val="72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39B"/>
    <w:pPr>
      <w:keepNext/>
      <w:keepLines/>
      <w:spacing w:before="40" w:after="120"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339B"/>
    <w:pPr>
      <w:keepNext/>
      <w:keepLines/>
      <w:spacing w:before="40" w:after="120" w:line="240" w:lineRule="auto"/>
      <w:outlineLvl w:val="2"/>
    </w:pPr>
    <w:rPr>
      <w:rFonts w:eastAsiaTheme="majorEastAsia" w:cstheme="majorBidi"/>
      <w:color w:val="000000" w:themeColor="text1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339B"/>
    <w:pPr>
      <w:keepNext/>
      <w:keepLines/>
      <w:spacing w:before="40" w:after="120"/>
      <w:outlineLvl w:val="3"/>
    </w:pPr>
    <w:rPr>
      <w:rFonts w:eastAsiaTheme="majorEastAsia" w:cstheme="majorBidi"/>
      <w:iCs/>
      <w:color w:val="000000" w:themeColor="text1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1339B"/>
    <w:pPr>
      <w:keepNext/>
      <w:keepLines/>
      <w:spacing w:before="40"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133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A3F49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339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Cs/>
      <w:color w:val="687A7F" w:themeColor="background2" w:themeShade="8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1339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687A7F" w:themeColor="background2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339B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Cs/>
      <w:color w:val="687A7F" w:themeColor="background2" w:themeShade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B1339B"/>
    <w:rPr>
      <w:rFonts w:ascii="Calmetta" w:eastAsiaTheme="majorEastAsia" w:hAnsi="Calmetta" w:cstheme="majorBidi"/>
      <w:iCs/>
      <w:color w:val="000000" w:themeColor="text1"/>
      <w:kern w:val="0"/>
      <w:sz w:val="28"/>
      <w:szCs w:val="22"/>
      <w14:ligatures w14:val="none"/>
    </w:rPr>
  </w:style>
  <w:style w:type="paragraph" w:styleId="Header">
    <w:name w:val="header"/>
    <w:basedOn w:val="Normal"/>
    <w:link w:val="HeaderChar"/>
    <w:unhideWhenUsed/>
    <w:rsid w:val="00B1339B"/>
    <w:pPr>
      <w:tabs>
        <w:tab w:val="center" w:pos="4680"/>
        <w:tab w:val="right" w:pos="9360"/>
      </w:tabs>
      <w:spacing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rsid w:val="00B1339B"/>
    <w:rPr>
      <w:rFonts w:ascii="Calmetta" w:hAnsi="Calmetta"/>
      <w:kern w:val="0"/>
      <w:sz w:val="18"/>
      <w:szCs w:val="22"/>
      <w14:ligatures w14:val="none"/>
    </w:rPr>
  </w:style>
  <w:style w:type="paragraph" w:styleId="TOC1">
    <w:name w:val="toc 1"/>
    <w:basedOn w:val="Normal"/>
    <w:next w:val="Normal"/>
    <w:uiPriority w:val="39"/>
    <w:unhideWhenUsed/>
    <w:rsid w:val="00B1339B"/>
    <w:pPr>
      <w:spacing w:after="100"/>
    </w:pPr>
    <w:rPr>
      <w:rFonts w:cs="Arial (Body CS)"/>
      <w:b/>
    </w:rPr>
  </w:style>
  <w:style w:type="paragraph" w:styleId="Footer">
    <w:name w:val="footer"/>
    <w:basedOn w:val="Normal"/>
    <w:link w:val="FooterChar"/>
    <w:uiPriority w:val="99"/>
    <w:unhideWhenUsed/>
    <w:rsid w:val="00B1339B"/>
    <w:pPr>
      <w:tabs>
        <w:tab w:val="center" w:pos="4680"/>
        <w:tab w:val="right" w:pos="9360"/>
      </w:tabs>
      <w:spacing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1339B"/>
    <w:rPr>
      <w:rFonts w:ascii="Calmetta" w:hAnsi="Calmetta"/>
      <w:kern w:val="0"/>
      <w:sz w:val="18"/>
      <w:szCs w:val="2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72"/>
      <w:szCs w:val="9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36"/>
      <w:szCs w:val="26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133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33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339B"/>
    <w:rPr>
      <w:rFonts w:ascii="Calmetta" w:hAnsi="Calmetta"/>
      <w:kern w:val="0"/>
      <w:sz w:val="20"/>
      <w:szCs w:val="20"/>
      <w14:ligatures w14:val="none"/>
    </w:rPr>
  </w:style>
  <w:style w:type="character" w:customStyle="1" w:styleId="normaltextrun">
    <w:name w:val="normaltextrun"/>
    <w:basedOn w:val="DefaultParagraphFont"/>
    <w:rsid w:val="00B1339B"/>
  </w:style>
  <w:style w:type="paragraph" w:styleId="ListBullet">
    <w:name w:val="List Bullet"/>
    <w:basedOn w:val="Normal"/>
    <w:uiPriority w:val="99"/>
    <w:unhideWhenUsed/>
    <w:qFormat/>
    <w:rsid w:val="00B1339B"/>
    <w:pPr>
      <w:numPr>
        <w:numId w:val="14"/>
      </w:numPr>
      <w:spacing w:after="200" w:line="276" w:lineRule="auto"/>
      <w:contextualSpacing/>
    </w:pPr>
  </w:style>
  <w:style w:type="numbering" w:customStyle="1" w:styleId="CurrentList1">
    <w:name w:val="Current List1"/>
    <w:uiPriority w:val="99"/>
    <w:rsid w:val="00B1339B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qFormat/>
    <w:rsid w:val="00B1339B"/>
    <w:pPr>
      <w:numPr>
        <w:numId w:val="15"/>
      </w:numPr>
      <w:contextualSpacing/>
    </w:pPr>
  </w:style>
  <w:style w:type="character" w:customStyle="1" w:styleId="Regular">
    <w:name w:val="Regular"/>
    <w:basedOn w:val="DefaultParagraphFont"/>
    <w:uiPriority w:val="1"/>
    <w:qFormat/>
    <w:rsid w:val="00B1339B"/>
    <w:rPr>
      <w:rFonts w:ascii="Calmetta" w:hAnsi="Calmetta"/>
      <w:b w:val="0"/>
      <w:i w:val="0"/>
    </w:rPr>
  </w:style>
  <w:style w:type="character" w:customStyle="1" w:styleId="Heading5Char">
    <w:name w:val="Heading 5 Char"/>
    <w:basedOn w:val="DefaultParagraphFont"/>
    <w:link w:val="Heading5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22"/>
      <w:szCs w:val="22"/>
      <w14:ligatures w14:val="none"/>
    </w:rPr>
  </w:style>
  <w:style w:type="paragraph" w:customStyle="1" w:styleId="Heading4numbered">
    <w:name w:val="Heading 4 numbered"/>
    <w:basedOn w:val="Heading4"/>
    <w:qFormat/>
    <w:rsid w:val="00E02AE1"/>
    <w:pPr>
      <w:numPr>
        <w:numId w:val="6"/>
      </w:numPr>
    </w:pPr>
  </w:style>
  <w:style w:type="numbering" w:customStyle="1" w:styleId="CurrentList2">
    <w:name w:val="Current List2"/>
    <w:uiPriority w:val="99"/>
    <w:rsid w:val="00B1339B"/>
    <w:pPr>
      <w:numPr>
        <w:numId w:val="2"/>
      </w:numPr>
    </w:pPr>
  </w:style>
  <w:style w:type="character" w:customStyle="1" w:styleId="Heading6Char">
    <w:name w:val="Heading 6 Char"/>
    <w:basedOn w:val="DefaultParagraphFont"/>
    <w:link w:val="Heading6"/>
    <w:uiPriority w:val="9"/>
    <w:rsid w:val="00B1339B"/>
    <w:rPr>
      <w:rFonts w:asciiTheme="majorHAnsi" w:eastAsiaTheme="majorEastAsia" w:hAnsiTheme="majorHAnsi" w:cstheme="majorBidi"/>
      <w:color w:val="2A3F49" w:themeColor="text2"/>
      <w:kern w:val="0"/>
      <w:sz w:val="22"/>
      <w:szCs w:val="22"/>
      <w14:ligatures w14:val="none"/>
    </w:rPr>
  </w:style>
  <w:style w:type="numbering" w:customStyle="1" w:styleId="CurrentList3">
    <w:name w:val="Current List3"/>
    <w:uiPriority w:val="99"/>
    <w:rsid w:val="00B1339B"/>
    <w:pPr>
      <w:numPr>
        <w:numId w:val="3"/>
      </w:numPr>
    </w:pPr>
  </w:style>
  <w:style w:type="numbering" w:customStyle="1" w:styleId="CurrentList4">
    <w:name w:val="Current List4"/>
    <w:uiPriority w:val="99"/>
    <w:rsid w:val="00B1339B"/>
    <w:pPr>
      <w:numPr>
        <w:numId w:val="4"/>
      </w:numPr>
    </w:pPr>
  </w:style>
  <w:style w:type="numbering" w:customStyle="1" w:styleId="CurrentList5">
    <w:name w:val="Current List5"/>
    <w:uiPriority w:val="99"/>
    <w:rsid w:val="00EA76B2"/>
    <w:pPr>
      <w:numPr>
        <w:numId w:val="5"/>
      </w:numPr>
    </w:pPr>
  </w:style>
  <w:style w:type="numbering" w:customStyle="1" w:styleId="CurrentList6">
    <w:name w:val="Current List6"/>
    <w:uiPriority w:val="99"/>
    <w:rsid w:val="00EA76B2"/>
    <w:pPr>
      <w:numPr>
        <w:numId w:val="7"/>
      </w:numPr>
    </w:pPr>
  </w:style>
  <w:style w:type="numbering" w:customStyle="1" w:styleId="CurrentList7">
    <w:name w:val="Current List7"/>
    <w:uiPriority w:val="99"/>
    <w:rsid w:val="00EA76B2"/>
    <w:pPr>
      <w:numPr>
        <w:numId w:val="8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B1339B"/>
    <w:rPr>
      <w:rFonts w:ascii="Calmetta" w:eastAsiaTheme="majorEastAsia" w:hAnsi="Calmetta" w:cstheme="majorBidi"/>
      <w:color w:val="000000" w:themeColor="text1"/>
      <w:kern w:val="0"/>
      <w:sz w:val="36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B1339B"/>
    <w:rPr>
      <w:rFonts w:eastAsiaTheme="majorEastAsia" w:cstheme="majorBidi"/>
      <w:iCs/>
      <w:color w:val="687A7F" w:themeColor="background2" w:themeShade="80"/>
      <w:kern w:val="0"/>
      <w:sz w:val="22"/>
      <w:szCs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B1339B"/>
    <w:rPr>
      <w:rFonts w:asciiTheme="majorHAnsi" w:eastAsiaTheme="majorEastAsia" w:hAnsiTheme="majorHAnsi" w:cstheme="majorBidi"/>
      <w:color w:val="687A7F" w:themeColor="background2" w:themeShade="80"/>
      <w:kern w:val="0"/>
      <w:sz w:val="22"/>
      <w:szCs w:val="21"/>
      <w14:ligatures w14:val="none"/>
    </w:rPr>
  </w:style>
  <w:style w:type="table" w:customStyle="1" w:styleId="BN-SOPTable">
    <w:name w:val="BN-SOP Table"/>
    <w:basedOn w:val="TableNormal"/>
    <w:uiPriority w:val="99"/>
    <w:rsid w:val="00B1339B"/>
    <w:pPr>
      <w:keepNext/>
      <w:keepLines/>
    </w:pPr>
    <w:rPr>
      <w:rFonts w:ascii="Calmetta" w:hAnsi="Calmett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42" w:type="dxa"/>
        <w:right w:w="142" w:type="dxa"/>
      </w:tblCellMar>
    </w:tblPr>
    <w:tblStylePr w:type="firstRow">
      <w:rPr>
        <w:rFonts w:ascii="___WRD_EMBED_SUB_177" w:hAnsi="___WRD_EMBED_SUB_177"/>
        <w:b/>
        <w:i w:val="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FFDF49" w:themeFill="accent1"/>
      </w:tcPr>
    </w:tblStylePr>
  </w:style>
  <w:style w:type="paragraph" w:styleId="ListNumber">
    <w:name w:val="List Number"/>
    <w:basedOn w:val="Normal"/>
    <w:uiPriority w:val="99"/>
    <w:unhideWhenUsed/>
    <w:rsid w:val="00B1339B"/>
    <w:pPr>
      <w:numPr>
        <w:numId w:val="16"/>
      </w:numPr>
      <w:contextualSpacing/>
    </w:pPr>
  </w:style>
  <w:style w:type="paragraph" w:styleId="ListNumber2">
    <w:name w:val="List Number 2"/>
    <w:basedOn w:val="Normal"/>
    <w:uiPriority w:val="99"/>
    <w:unhideWhenUsed/>
    <w:rsid w:val="00B1339B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unhideWhenUsed/>
    <w:qFormat/>
    <w:rsid w:val="002D3B0B"/>
    <w:pPr>
      <w:numPr>
        <w:numId w:val="9"/>
      </w:numPr>
      <w:contextualSpacing/>
    </w:pPr>
  </w:style>
  <w:style w:type="paragraph" w:customStyle="1" w:styleId="1TfGMHeading1">
    <w:name w:val="#1 TfGM Heading 1"/>
    <w:next w:val="2TfGMHeading2"/>
    <w:qFormat/>
    <w:rsid w:val="00D1647D"/>
    <w:pPr>
      <w:spacing w:before="480" w:after="480" w:line="276" w:lineRule="auto"/>
    </w:pPr>
    <w:rPr>
      <w:rFonts w:asciiTheme="majorHAnsi" w:eastAsiaTheme="minorEastAsia" w:hAnsiTheme="majorHAnsi"/>
      <w:b/>
      <w:kern w:val="0"/>
      <w:sz w:val="22"/>
      <w:szCs w:val="22"/>
      <w:lang w:eastAsia="en-GB"/>
      <w14:ligatures w14:val="none"/>
    </w:rPr>
  </w:style>
  <w:style w:type="paragraph" w:customStyle="1" w:styleId="2TfGMHeading2">
    <w:name w:val="#2 TfGM Heading 2"/>
    <w:basedOn w:val="1NumberedHeading1"/>
    <w:qFormat/>
    <w:rsid w:val="00B1339B"/>
    <w:pPr>
      <w:numPr>
        <w:ilvl w:val="1"/>
      </w:numPr>
      <w:spacing w:before="240" w:after="240"/>
    </w:pPr>
    <w:rPr>
      <w:rFonts w:asciiTheme="minorHAnsi" w:hAnsiTheme="minorHAnsi"/>
      <w:b w:val="0"/>
    </w:rPr>
  </w:style>
  <w:style w:type="paragraph" w:customStyle="1" w:styleId="3TfGMHeading3">
    <w:name w:val="#3 TfGM Heading 3"/>
    <w:basedOn w:val="2TfGMHeading2"/>
    <w:qFormat/>
    <w:rsid w:val="00B1339B"/>
    <w:pPr>
      <w:numPr>
        <w:ilvl w:val="2"/>
      </w:numPr>
    </w:pPr>
  </w:style>
  <w:style w:type="paragraph" w:customStyle="1" w:styleId="4TfGMBullet1">
    <w:name w:val="#4 TfGM Bullet 1"/>
    <w:basedOn w:val="3TfGMHeading3"/>
    <w:qFormat/>
    <w:rsid w:val="00B1339B"/>
    <w:pPr>
      <w:numPr>
        <w:ilvl w:val="3"/>
      </w:numPr>
      <w:spacing w:before="120" w:after="120"/>
    </w:pPr>
  </w:style>
  <w:style w:type="paragraph" w:customStyle="1" w:styleId="5TfGMBullet2">
    <w:name w:val="#5 TfGM Bullet 2"/>
    <w:basedOn w:val="4TfGMBullet1"/>
    <w:rsid w:val="00B1339B"/>
    <w:pPr>
      <w:numPr>
        <w:ilvl w:val="4"/>
      </w:numPr>
    </w:pPr>
  </w:style>
  <w:style w:type="paragraph" w:customStyle="1" w:styleId="6TfGMRecommendations">
    <w:name w:val="#6 TfGM Recommendations"/>
    <w:basedOn w:val="5TfGMBullet2"/>
    <w:rsid w:val="00B1339B"/>
    <w:pPr>
      <w:numPr>
        <w:ilvl w:val="5"/>
      </w:numPr>
    </w:pPr>
  </w:style>
  <w:style w:type="numbering" w:customStyle="1" w:styleId="BNList">
    <w:name w:val="#BN List"/>
    <w:uiPriority w:val="99"/>
    <w:rsid w:val="00B1339B"/>
    <w:pPr>
      <w:numPr>
        <w:numId w:val="10"/>
      </w:numPr>
    </w:pPr>
  </w:style>
  <w:style w:type="paragraph" w:customStyle="1" w:styleId="8TfGMStandardDocumentText">
    <w:name w:val="#8 TfGM Standard Document Text"/>
    <w:rsid w:val="00B1339B"/>
    <w:pPr>
      <w:spacing w:before="200" w:after="240" w:line="276" w:lineRule="auto"/>
    </w:pPr>
    <w:rPr>
      <w:rFonts w:eastAsiaTheme="minorEastAsia"/>
      <w:kern w:val="0"/>
      <w:sz w:val="22"/>
      <w:szCs w:val="22"/>
      <w:lang w:eastAsia="en-GB"/>
      <w14:ligatures w14:val="none"/>
    </w:rPr>
  </w:style>
  <w:style w:type="paragraph" w:customStyle="1" w:styleId="7TfGMStandardReportText">
    <w:name w:val="#7 TfGM Standard Report Text"/>
    <w:rsid w:val="00B1339B"/>
    <w:pPr>
      <w:spacing w:before="240" w:after="240" w:line="276" w:lineRule="auto"/>
      <w:ind w:left="851"/>
    </w:pPr>
    <w:rPr>
      <w:rFonts w:eastAsiaTheme="minorEastAsia"/>
      <w:kern w:val="0"/>
      <w:sz w:val="22"/>
      <w:szCs w:val="22"/>
      <w:lang w:eastAsia="en-GB"/>
      <w14:ligatures w14:val="none"/>
    </w:rPr>
  </w:style>
  <w:style w:type="paragraph" w:customStyle="1" w:styleId="Letteredlist">
    <w:name w:val="Lettered list"/>
    <w:basedOn w:val="ListBullet"/>
    <w:qFormat/>
    <w:rsid w:val="00497526"/>
    <w:pPr>
      <w:numPr>
        <w:numId w:val="11"/>
      </w:numPr>
      <w:ind w:left="720"/>
    </w:pPr>
  </w:style>
  <w:style w:type="paragraph" w:customStyle="1" w:styleId="1NumberedHeading1">
    <w:name w:val="#1 Numbered Heading 1"/>
    <w:next w:val="2TfGMHeading2"/>
    <w:qFormat/>
    <w:rsid w:val="00B1339B"/>
    <w:pPr>
      <w:numPr>
        <w:numId w:val="12"/>
      </w:numPr>
      <w:spacing w:before="480" w:after="480"/>
    </w:pPr>
    <w:rPr>
      <w:rFonts w:asciiTheme="majorHAnsi" w:eastAsiaTheme="minorEastAsia" w:hAnsiTheme="majorHAnsi"/>
      <w:b/>
      <w:kern w:val="0"/>
      <w:sz w:val="22"/>
      <w:szCs w:val="22"/>
      <w:lang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3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39B"/>
    <w:rPr>
      <w:rFonts w:ascii="Segoe UI" w:hAnsi="Segoe UI" w:cs="Segoe UI"/>
      <w:kern w:val="0"/>
      <w:sz w:val="18"/>
      <w:szCs w:val="18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1339B"/>
    <w:pPr>
      <w:spacing w:after="200" w:line="240" w:lineRule="auto"/>
    </w:pPr>
    <w:rPr>
      <w:iCs/>
      <w:color w:val="2A3F49" w:themeColor="text2"/>
      <w:sz w:val="18"/>
      <w:szCs w:val="18"/>
    </w:rPr>
  </w:style>
  <w:style w:type="character" w:customStyle="1" w:styleId="cf01">
    <w:name w:val="cf01"/>
    <w:basedOn w:val="DefaultParagraphFont"/>
    <w:rsid w:val="00B1339B"/>
    <w:rPr>
      <w:rFonts w:ascii="Segoe UI" w:hAnsi="Segoe UI" w:cs="Segoe UI" w:hint="default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3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39B"/>
    <w:rPr>
      <w:rFonts w:ascii="Calmetta" w:hAnsi="Calmetta"/>
      <w:b/>
      <w:bCs/>
      <w:kern w:val="0"/>
      <w:sz w:val="20"/>
      <w:szCs w:val="20"/>
      <w14:ligatures w14:val="none"/>
    </w:rPr>
  </w:style>
  <w:style w:type="paragraph" w:customStyle="1" w:styleId="CoverSubtitle">
    <w:name w:val="Cover Subtitle"/>
    <w:basedOn w:val="Heading2"/>
    <w:qFormat/>
    <w:rsid w:val="00B1339B"/>
    <w:pPr>
      <w:spacing w:line="240" w:lineRule="auto"/>
    </w:pPr>
    <w:rPr>
      <w:kern w:val="2"/>
      <w14:ligatures w14:val="standardContextual"/>
    </w:rPr>
  </w:style>
  <w:style w:type="paragraph" w:customStyle="1" w:styleId="CoverTitle">
    <w:name w:val="Cover Title"/>
    <w:basedOn w:val="Heading1"/>
    <w:qFormat/>
    <w:rsid w:val="00B1339B"/>
    <w:pPr>
      <w:pageBreakBefore w:val="0"/>
    </w:pPr>
    <w:rPr>
      <w:rFonts w:asciiTheme="majorHAnsi" w:hAnsiTheme="majorHAnsi"/>
      <w:bCs/>
      <w:kern w:val="2"/>
      <w14:ligatures w14:val="standardContextu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1339B"/>
    <w:pPr>
      <w:spacing w:line="240" w:lineRule="auto"/>
    </w:pPr>
    <w:rPr>
      <w:rFonts w:asciiTheme="minorHAnsi" w:hAnsiTheme="minorHAnsi"/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1339B"/>
    <w:rPr>
      <w:kern w:val="0"/>
      <w:sz w:val="26"/>
      <w:szCs w:val="26"/>
      <w14:ligatures w14:val="none"/>
    </w:rPr>
  </w:style>
  <w:style w:type="character" w:styleId="Emphasis">
    <w:name w:val="Emphasis"/>
    <w:basedOn w:val="DefaultParagraphFont"/>
    <w:uiPriority w:val="20"/>
    <w:qFormat/>
    <w:rsid w:val="00B1339B"/>
    <w:rPr>
      <w:i w:val="0"/>
      <w:iCs/>
    </w:rPr>
  </w:style>
  <w:style w:type="character" w:customStyle="1" w:styleId="eop">
    <w:name w:val="eop"/>
    <w:basedOn w:val="DefaultParagraphFont"/>
    <w:rsid w:val="00B1339B"/>
  </w:style>
  <w:style w:type="character" w:styleId="FollowedHyperlink">
    <w:name w:val="FollowedHyperlink"/>
    <w:basedOn w:val="DefaultParagraphFont"/>
    <w:uiPriority w:val="99"/>
    <w:semiHidden/>
    <w:unhideWhenUsed/>
    <w:rsid w:val="00B1339B"/>
    <w:rPr>
      <w:color w:val="003851" w:themeColor="followedHyperlink"/>
      <w:u w:val="single"/>
    </w:rPr>
  </w:style>
  <w:style w:type="character" w:styleId="FootnoteReference">
    <w:name w:val="footnote reference"/>
    <w:basedOn w:val="Regular"/>
    <w:uiPriority w:val="99"/>
    <w:unhideWhenUsed/>
    <w:rsid w:val="00B1339B"/>
    <w:rPr>
      <w:rFonts w:ascii="Calmetta" w:hAnsi="Calmetta"/>
      <w:b w:val="0"/>
      <w:i w:val="0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339B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339B"/>
    <w:rPr>
      <w:rFonts w:ascii="Calmetta" w:hAnsi="Calmetta"/>
      <w:kern w:val="0"/>
      <w:sz w:val="20"/>
      <w:szCs w:val="20"/>
      <w14:ligatures w14:val="none"/>
    </w:rPr>
  </w:style>
  <w:style w:type="table" w:styleId="GridTable5Dark-Accent1">
    <w:name w:val="Grid Table 5 Dark Accent 1"/>
    <w:basedOn w:val="TableNormal"/>
    <w:uiPriority w:val="50"/>
    <w:rsid w:val="00B1339B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F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F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F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F49" w:themeFill="accent1"/>
      </w:tcPr>
    </w:tblStylePr>
    <w:tblStylePr w:type="band1Vert">
      <w:tblPr/>
      <w:tcPr>
        <w:shd w:val="clear" w:color="auto" w:fill="FFF2B6" w:themeFill="accent1" w:themeFillTint="66"/>
      </w:tcPr>
    </w:tblStylePr>
    <w:tblStylePr w:type="band1Horz">
      <w:tblPr/>
      <w:tcPr>
        <w:shd w:val="clear" w:color="auto" w:fill="FFF2B6" w:themeFill="accent1" w:themeFillTint="66"/>
      </w:tcPr>
    </w:tblStylePr>
  </w:style>
  <w:style w:type="paragraph" w:customStyle="1" w:styleId="Heading2boxedout">
    <w:name w:val="Heading 2 boxed out"/>
    <w:basedOn w:val="Heading2"/>
    <w:qFormat/>
    <w:rsid w:val="00B1339B"/>
  </w:style>
  <w:style w:type="paragraph" w:customStyle="1" w:styleId="Heading4List2">
    <w:name w:val="Heading 4 List 2"/>
    <w:basedOn w:val="Heading4"/>
    <w:qFormat/>
    <w:rsid w:val="00B1339B"/>
    <w:pPr>
      <w:numPr>
        <w:numId w:val="13"/>
      </w:numPr>
    </w:pPr>
  </w:style>
  <w:style w:type="character" w:customStyle="1" w:styleId="Heading9Char">
    <w:name w:val="Heading 9 Char"/>
    <w:basedOn w:val="DefaultParagraphFont"/>
    <w:link w:val="Heading9"/>
    <w:uiPriority w:val="9"/>
    <w:rsid w:val="00B1339B"/>
    <w:rPr>
      <w:rFonts w:eastAsiaTheme="majorEastAsia" w:cstheme="majorBidi"/>
      <w:iCs/>
      <w:color w:val="687A7F" w:themeColor="background2" w:themeShade="80"/>
      <w:kern w:val="0"/>
      <w:sz w:val="22"/>
      <w:szCs w:val="21"/>
      <w14:ligatures w14:val="non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1339B"/>
    <w:pPr>
      <w:spacing w:line="240" w:lineRule="auto"/>
    </w:pPr>
    <w:rPr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1339B"/>
    <w:rPr>
      <w:rFonts w:ascii="Calmetta" w:hAnsi="Calmetta"/>
      <w:iCs/>
      <w:kern w:val="0"/>
      <w:sz w:val="22"/>
      <w:szCs w:val="22"/>
      <w14:ligatures w14:val="none"/>
    </w:rPr>
  </w:style>
  <w:style w:type="character" w:styleId="HTMLCite">
    <w:name w:val="HTML Cite"/>
    <w:basedOn w:val="DefaultParagraphFont"/>
    <w:uiPriority w:val="99"/>
    <w:semiHidden/>
    <w:unhideWhenUsed/>
    <w:rsid w:val="00B1339B"/>
    <w:rPr>
      <w:i w:val="0"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B1339B"/>
    <w:rPr>
      <w:i w:val="0"/>
      <w:iCs/>
    </w:rPr>
  </w:style>
  <w:style w:type="character" w:styleId="HTMLVariable">
    <w:name w:val="HTML Variable"/>
    <w:basedOn w:val="DefaultParagraphFont"/>
    <w:uiPriority w:val="99"/>
    <w:semiHidden/>
    <w:unhideWhenUsed/>
    <w:rsid w:val="00B1339B"/>
    <w:rPr>
      <w:i w:val="0"/>
      <w:iCs/>
    </w:rPr>
  </w:style>
  <w:style w:type="character" w:styleId="Hyperlink">
    <w:name w:val="Hyperlink"/>
    <w:basedOn w:val="DefaultParagraphFont"/>
    <w:uiPriority w:val="99"/>
    <w:unhideWhenUsed/>
    <w:qFormat/>
    <w:rsid w:val="00B1339B"/>
    <w:rPr>
      <w:color w:val="313D47"/>
      <w:u w:val="single"/>
    </w:rPr>
  </w:style>
  <w:style w:type="character" w:styleId="IntenseEmphasis">
    <w:name w:val="Intense Emphasis"/>
    <w:basedOn w:val="DefaultParagraphFont"/>
    <w:uiPriority w:val="21"/>
    <w:qFormat/>
    <w:rsid w:val="00B1339B"/>
    <w:rPr>
      <w:i w:val="0"/>
      <w:iCs/>
      <w:color w:val="6893A8" w:themeColor="text2" w:themeTint="9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339B"/>
    <w:pPr>
      <w:pBdr>
        <w:top w:val="single" w:sz="4" w:space="10" w:color="FFDF49" w:themeColor="accent1"/>
        <w:bottom w:val="single" w:sz="4" w:space="10" w:color="FFDF49" w:themeColor="accent1"/>
      </w:pBdr>
      <w:spacing w:before="360" w:after="360"/>
      <w:ind w:left="864" w:right="864"/>
    </w:pPr>
    <w:rPr>
      <w:iCs/>
      <w:color w:val="3C4951" w:themeColor="accent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339B"/>
    <w:rPr>
      <w:rFonts w:ascii="Calmetta" w:hAnsi="Calmetta"/>
      <w:iCs/>
      <w:color w:val="3C4951" w:themeColor="accent3"/>
      <w:kern w:val="0"/>
      <w:sz w:val="22"/>
      <w:szCs w:val="22"/>
      <w14:ligatures w14:val="none"/>
    </w:rPr>
  </w:style>
  <w:style w:type="paragraph" w:customStyle="1" w:styleId="Largetextboxedout">
    <w:name w:val="Large text boxed out"/>
    <w:basedOn w:val="Normal"/>
    <w:qFormat/>
    <w:rsid w:val="00B1339B"/>
    <w:rPr>
      <w:sz w:val="36"/>
      <w:szCs w:val="32"/>
    </w:rPr>
  </w:style>
  <w:style w:type="character" w:styleId="LineNumber">
    <w:name w:val="line number"/>
    <w:basedOn w:val="DefaultParagraphFont"/>
    <w:uiPriority w:val="99"/>
    <w:semiHidden/>
    <w:unhideWhenUsed/>
    <w:rsid w:val="00B1339B"/>
  </w:style>
  <w:style w:type="paragraph" w:styleId="List">
    <w:name w:val="List"/>
    <w:basedOn w:val="Normal"/>
    <w:uiPriority w:val="99"/>
    <w:unhideWhenUsed/>
    <w:rsid w:val="00B1339B"/>
    <w:pPr>
      <w:ind w:left="283" w:hanging="283"/>
      <w:contextualSpacing/>
    </w:pPr>
  </w:style>
  <w:style w:type="paragraph" w:customStyle="1" w:styleId="ListNumberList2">
    <w:name w:val="List Number List 2"/>
    <w:basedOn w:val="ListNumber"/>
    <w:qFormat/>
    <w:rsid w:val="00B1339B"/>
    <w:pPr>
      <w:numPr>
        <w:numId w:val="18"/>
      </w:numPr>
    </w:pPr>
  </w:style>
  <w:style w:type="paragraph" w:styleId="ListParagraph">
    <w:name w:val="List Paragraph"/>
    <w:aliases w:val="Dot pt,Bullet 1,Numbered Para 1,List Paragraph Char Char Char,Indicator Text,List Paragraph1,Bullet Points,MAIN CONTENT,F5 List Paragraph,List Paragraph11,OBC Bullet,List Paragrap,Colorful List - Accent 12,Bullet Styl,Bullet,No Spacing11"/>
    <w:basedOn w:val="Normal"/>
    <w:link w:val="ListParagraphChar"/>
    <w:uiPriority w:val="34"/>
    <w:qFormat/>
    <w:rsid w:val="00B1339B"/>
    <w:pPr>
      <w:ind w:left="720"/>
      <w:contextualSpacing/>
    </w:pPr>
  </w:style>
  <w:style w:type="table" w:styleId="ListTable5Dark-Accent5">
    <w:name w:val="List Table 5 Dark Accent 5"/>
    <w:basedOn w:val="TableNormal"/>
    <w:uiPriority w:val="50"/>
    <w:rsid w:val="00B1339B"/>
    <w:rPr>
      <w:color w:val="FFFFFF" w:themeColor="background1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24" w:space="0" w:color="FF3A3F" w:themeColor="accent5"/>
        <w:left w:val="single" w:sz="24" w:space="0" w:color="FF3A3F" w:themeColor="accent5"/>
        <w:bottom w:val="single" w:sz="24" w:space="0" w:color="FF3A3F" w:themeColor="accent5"/>
        <w:right w:val="single" w:sz="24" w:space="0" w:color="FF3A3F" w:themeColor="accent5"/>
      </w:tblBorders>
    </w:tblPr>
    <w:tcPr>
      <w:shd w:val="clear" w:color="auto" w:fill="FF3A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markedcontent">
    <w:name w:val="markedcontent"/>
    <w:basedOn w:val="DefaultParagraphFont"/>
    <w:rsid w:val="00B1339B"/>
  </w:style>
  <w:style w:type="character" w:styleId="Mention">
    <w:name w:val="Mention"/>
    <w:basedOn w:val="DefaultParagraphFont"/>
    <w:uiPriority w:val="99"/>
    <w:unhideWhenUsed/>
    <w:rsid w:val="00B1339B"/>
    <w:rPr>
      <w:color w:val="2B579A"/>
      <w:shd w:val="clear" w:color="auto" w:fill="E1DFDD"/>
    </w:rPr>
  </w:style>
  <w:style w:type="paragraph" w:styleId="NoSpacing">
    <w:name w:val="No Spacing"/>
    <w:uiPriority w:val="1"/>
    <w:qFormat/>
    <w:rsid w:val="00B1339B"/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1339B"/>
    <w:pPr>
      <w:spacing w:before="100" w:beforeAutospacing="1" w:after="100" w:afterAutospacing="1" w:line="240" w:lineRule="auto"/>
    </w:pPr>
    <w:rPr>
      <w:rFonts w:asciiTheme="minorHAnsi" w:eastAsia="Times New Roman" w:hAnsiTheme="minorHAnsi" w:cs="Times New Roman"/>
      <w:szCs w:val="24"/>
      <w:lang w:eastAsia="en-GB"/>
    </w:rPr>
  </w:style>
  <w:style w:type="paragraph" w:customStyle="1" w:styleId="paragraph">
    <w:name w:val="paragraph"/>
    <w:basedOn w:val="Normal"/>
    <w:rsid w:val="00B1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pf0">
    <w:name w:val="pf0"/>
    <w:basedOn w:val="Normal"/>
    <w:rsid w:val="00B1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table" w:styleId="PlainTable2">
    <w:name w:val="Plain Table 2"/>
    <w:basedOn w:val="TableNormal"/>
    <w:uiPriority w:val="42"/>
    <w:rsid w:val="00B1339B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1339B"/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1339B"/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1339B"/>
    <w:pPr>
      <w:spacing w:before="200"/>
      <w:ind w:left="864" w:right="864"/>
    </w:pPr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339B"/>
    <w:rPr>
      <w:rFonts w:ascii="Calmetta" w:hAnsi="Calmetta"/>
      <w:iCs/>
      <w:color w:val="404040" w:themeColor="text1" w:themeTint="BF"/>
      <w:kern w:val="0"/>
      <w:sz w:val="22"/>
      <w:szCs w:val="22"/>
      <w14:ligatures w14:val="none"/>
    </w:rPr>
  </w:style>
  <w:style w:type="paragraph" w:styleId="Title">
    <w:name w:val="Title"/>
    <w:basedOn w:val="Heading1"/>
    <w:next w:val="Normal"/>
    <w:link w:val="TitleChar"/>
    <w:uiPriority w:val="10"/>
    <w:qFormat/>
    <w:rsid w:val="00B1339B"/>
    <w:pPr>
      <w:spacing w:line="216" w:lineRule="auto"/>
      <w:contextualSpacing/>
      <w:outlineLvl w:val="9"/>
    </w:pPr>
    <w:rPr>
      <w:rFonts w:cs="Times New Roman (Headings CS)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339B"/>
    <w:rPr>
      <w:rFonts w:ascii="Calmetta" w:eastAsiaTheme="majorEastAsia" w:hAnsi="Calmetta" w:cs="Times New Roman (Headings CS)"/>
      <w:b/>
      <w:color w:val="000000" w:themeColor="text1"/>
      <w:spacing w:val="-10"/>
      <w:kern w:val="28"/>
      <w:sz w:val="96"/>
      <w:szCs w:val="56"/>
      <w14:ligatures w14:val="none"/>
    </w:rPr>
  </w:style>
  <w:style w:type="paragraph" w:styleId="Subtitle">
    <w:name w:val="Subtitle"/>
    <w:basedOn w:val="Title"/>
    <w:next w:val="Normal"/>
    <w:link w:val="SubtitleChar"/>
    <w:uiPriority w:val="11"/>
    <w:qFormat/>
    <w:rsid w:val="00B1339B"/>
    <w:pPr>
      <w:numPr>
        <w:ilvl w:val="1"/>
      </w:numPr>
    </w:pPr>
    <w:rPr>
      <w:rFonts w:eastAsiaTheme="minorEastAsia"/>
      <w:b w:val="0"/>
      <w:spacing w:val="0"/>
      <w:sz w:val="72"/>
    </w:rPr>
  </w:style>
  <w:style w:type="character" w:customStyle="1" w:styleId="SubtitleChar">
    <w:name w:val="Subtitle Char"/>
    <w:basedOn w:val="DefaultParagraphFont"/>
    <w:link w:val="Subtitle"/>
    <w:uiPriority w:val="11"/>
    <w:rsid w:val="00B1339B"/>
    <w:rPr>
      <w:rFonts w:ascii="Calmetta" w:eastAsiaTheme="minorEastAsia" w:hAnsi="Calmetta" w:cs="Times New Roman (Headings CS)"/>
      <w:color w:val="000000" w:themeColor="text1"/>
      <w:kern w:val="28"/>
      <w:sz w:val="72"/>
      <w:szCs w:val="56"/>
      <w14:ligatures w14:val="none"/>
    </w:rPr>
  </w:style>
  <w:style w:type="character" w:styleId="SubtleEmphasis">
    <w:name w:val="Subtle Emphasis"/>
    <w:basedOn w:val="DefaultParagraphFont"/>
    <w:uiPriority w:val="19"/>
    <w:qFormat/>
    <w:rsid w:val="00B1339B"/>
    <w:rPr>
      <w:i w:val="0"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B1339B"/>
    <w:rPr>
      <w:caps w:val="0"/>
      <w:smallCaps w:val="0"/>
      <w:color w:val="5A5A5A" w:themeColor="text1" w:themeTint="A5"/>
    </w:rPr>
  </w:style>
  <w:style w:type="table" w:styleId="TableGrid">
    <w:name w:val="Table Grid"/>
    <w:basedOn w:val="TableNormal"/>
    <w:rsid w:val="00B1339B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B1339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1339B"/>
    <w:pPr>
      <w:spacing w:after="100"/>
      <w:ind w:left="480"/>
    </w:pPr>
  </w:style>
  <w:style w:type="paragraph" w:styleId="TOCHeading">
    <w:name w:val="TOC Heading"/>
    <w:basedOn w:val="Heading2"/>
    <w:next w:val="Normal"/>
    <w:uiPriority w:val="39"/>
    <w:unhideWhenUsed/>
    <w:qFormat/>
    <w:rsid w:val="00B1339B"/>
    <w:pPr>
      <w:spacing w:after="360"/>
      <w:outlineLvl w:val="9"/>
    </w:pPr>
    <w:rPr>
      <w:rFonts w:asciiTheme="majorHAnsi" w:hAnsiTheme="majorHAnsi"/>
      <w:b w:val="0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B1339B"/>
    <w:rPr>
      <w:color w:val="605E5C"/>
      <w:shd w:val="clear" w:color="auto" w:fill="E1DFDD"/>
    </w:rPr>
  </w:style>
  <w:style w:type="character" w:customStyle="1" w:styleId="YellowReg">
    <w:name w:val="Yellow Reg"/>
    <w:basedOn w:val="DefaultParagraphFont"/>
    <w:uiPriority w:val="1"/>
    <w:qFormat/>
    <w:rsid w:val="00B1339B"/>
    <w:rPr>
      <w:rFonts w:ascii="Calmetta" w:hAnsi="Calmetta"/>
      <w:b w:val="0"/>
      <w:i w:val="0"/>
      <w:color w:val="FFDF49" w:themeColor="accent1"/>
    </w:rPr>
  </w:style>
  <w:style w:type="paragraph" w:customStyle="1" w:styleId="Heading4nonumber">
    <w:name w:val="Heading 4 no number"/>
    <w:basedOn w:val="Heading4"/>
    <w:qFormat/>
    <w:rsid w:val="00B1339B"/>
    <w:pPr>
      <w:tabs>
        <w:tab w:val="num" w:pos="0"/>
      </w:tabs>
      <w:ind w:left="425" w:hanging="425"/>
    </w:pPr>
  </w:style>
  <w:style w:type="paragraph" w:styleId="Revision">
    <w:name w:val="Revision"/>
    <w:hidden/>
    <w:uiPriority w:val="99"/>
    <w:semiHidden/>
    <w:rsid w:val="00AA3CE6"/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character" w:customStyle="1" w:styleId="ListParagraphChar">
    <w:name w:val="List Paragraph Char"/>
    <w:aliases w:val="Dot pt Char,Bullet 1 Char,Numbered Para 1 Char,List Paragraph Char Char Char Char,Indicator Text Char,List Paragraph1 Char,Bullet Points Char,MAIN CONTENT Char,F5 List Paragraph Char,List Paragraph11 Char,OBC Bullet Char,Bullet Char"/>
    <w:link w:val="ListParagraph"/>
    <w:uiPriority w:val="34"/>
    <w:qFormat/>
    <w:locked/>
    <w:rsid w:val="009675A3"/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character" w:styleId="PlaceholderText">
    <w:name w:val="Placeholder Text"/>
    <w:basedOn w:val="DefaultParagraphFont"/>
    <w:uiPriority w:val="99"/>
    <w:semiHidden/>
    <w:rsid w:val="00E94F8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risroet\OneDrive%20-%20TfGM%20Corporate\Desktop\TfGM%20A4%20Header%20with%20taglin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B89F2-57DC-47D1-A799-FD9E331CD1C5}"/>
      </w:docPartPr>
      <w:docPartBody>
        <w:p w:rsidR="00FF114E" w:rsidRDefault="008F0820">
          <w:r w:rsidRPr="002803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22BDE05067409CA2676462678AF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8FC7B-46F3-4F38-BC37-C4F978A43CBB}"/>
      </w:docPartPr>
      <w:docPartBody>
        <w:p w:rsidR="00FF114E" w:rsidRDefault="008F0820" w:rsidP="008F0820">
          <w:pPr>
            <w:pStyle w:val="E922BDE05067409CA2676462678AF21E2"/>
          </w:pP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</w:p>
      </w:docPartBody>
    </w:docPart>
    <w:docPart>
      <w:docPartPr>
        <w:name w:val="F7A304BE0B5C4CBEB77784935A3D3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4812F-01E4-4EFC-94A1-F60E779F0391}"/>
      </w:docPartPr>
      <w:docPartBody>
        <w:p w:rsidR="00FF114E" w:rsidRDefault="008F0820" w:rsidP="008F0820">
          <w:pPr>
            <w:pStyle w:val="F7A304BE0B5C4CBEB77784935A3D39613"/>
          </w:pP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metta">
    <w:panose1 w:val="020B0603020203030204"/>
    <w:charset w:val="00"/>
    <w:family w:val="swiss"/>
    <w:pitch w:val="variable"/>
    <w:sig w:usb0="A00000EF" w:usb1="5000E47B" w:usb2="00000028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metta-Bold">
    <w:altName w:val="Calmett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(Body CS)">
    <w:altName w:val="Arial"/>
    <w:charset w:val="00"/>
    <w:family w:val="roman"/>
    <w:pitch w:val="default"/>
  </w:font>
  <w:font w:name="___WRD_EMBED_SUB_177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820"/>
    <w:rsid w:val="001865FB"/>
    <w:rsid w:val="003169C7"/>
    <w:rsid w:val="00551454"/>
    <w:rsid w:val="005E40A2"/>
    <w:rsid w:val="008206EB"/>
    <w:rsid w:val="008F0820"/>
    <w:rsid w:val="00A0197F"/>
    <w:rsid w:val="00B231F7"/>
    <w:rsid w:val="00D34A3E"/>
    <w:rsid w:val="00E21D5B"/>
    <w:rsid w:val="00F02448"/>
    <w:rsid w:val="00FF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F0820"/>
    <w:rPr>
      <w:color w:val="666666"/>
    </w:rPr>
  </w:style>
  <w:style w:type="paragraph" w:customStyle="1" w:styleId="E922BDE05067409CA2676462678AF21E2">
    <w:name w:val="E922BDE05067409CA2676462678AF21E2"/>
    <w:rsid w:val="008F0820"/>
    <w:pPr>
      <w:keepNext/>
      <w:keepLines/>
      <w:spacing w:before="40" w:after="120" w:line="360" w:lineRule="auto"/>
      <w:outlineLvl w:val="3"/>
    </w:pPr>
    <w:rPr>
      <w:rFonts w:ascii="Calmetta" w:eastAsiaTheme="majorEastAsia" w:hAnsi="Calmetta" w:cstheme="majorBidi"/>
      <w:iCs/>
      <w:color w:val="000000" w:themeColor="text1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F7A304BE0B5C4CBEB77784935A3D39613">
    <w:name w:val="F7A304BE0B5C4CBEB77784935A3D39613"/>
    <w:rsid w:val="008F0820"/>
    <w:pPr>
      <w:keepNext/>
      <w:keepLines/>
      <w:spacing w:before="40" w:after="120" w:line="360" w:lineRule="auto"/>
      <w:outlineLvl w:val="3"/>
    </w:pPr>
    <w:rPr>
      <w:rFonts w:ascii="Calmetta" w:eastAsiaTheme="majorEastAsia" w:hAnsi="Calmetta" w:cstheme="majorBidi"/>
      <w:iCs/>
      <w:color w:val="000000" w:themeColor="text1"/>
      <w:kern w:val="0"/>
      <w:sz w:val="28"/>
      <w:szCs w:val="22"/>
      <w:lang w:eastAsia="en-US"/>
      <w14:ligatures w14:val="none"/>
      <w14:numSpacing w14:val="proportion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fGM-Bee-Network">
  <a:themeElements>
    <a:clrScheme name="TfGM Bee Network">
      <a:dk1>
        <a:srgbClr val="000000"/>
      </a:dk1>
      <a:lt1>
        <a:srgbClr val="FFFFFF"/>
      </a:lt1>
      <a:dk2>
        <a:srgbClr val="2A3F49"/>
      </a:dk2>
      <a:lt2>
        <a:srgbClr val="E4E8E9"/>
      </a:lt2>
      <a:accent1>
        <a:srgbClr val="FFDF49"/>
      </a:accent1>
      <a:accent2>
        <a:srgbClr val="232C32"/>
      </a:accent2>
      <a:accent3>
        <a:srgbClr val="3C4951"/>
      </a:accent3>
      <a:accent4>
        <a:srgbClr val="F4F4F2"/>
      </a:accent4>
      <a:accent5>
        <a:srgbClr val="FF3A3F"/>
      </a:accent5>
      <a:accent6>
        <a:srgbClr val="00B7A9"/>
      </a:accent6>
      <a:hlink>
        <a:srgbClr val="006166"/>
      </a:hlink>
      <a:folHlink>
        <a:srgbClr val="003851"/>
      </a:folHlink>
    </a:clrScheme>
    <a:fontScheme name="Arial">
      <a:majorFont>
        <a:latin typeface="Calmetta-Bold"/>
        <a:ea typeface=""/>
        <a:cs typeface=""/>
      </a:majorFont>
      <a:minorFont>
        <a:latin typeface="Calmet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01D9FEE0DA40428361825C3E51E250" ma:contentTypeVersion="21" ma:contentTypeDescription="Create a new document." ma:contentTypeScope="" ma:versionID="9083b294e7ba57df3e2487752ab86b6a">
  <xsd:schema xmlns:xsd="http://www.w3.org/2001/XMLSchema" xmlns:xs="http://www.w3.org/2001/XMLSchema" xmlns:p="http://schemas.microsoft.com/office/2006/metadata/properties" xmlns:ns2="3fae4d54-fa66-4f69-a0ef-057e6bedd886" xmlns:ns3="df2b7216-233b-401c-9e04-f0f47973a2c9" targetNamespace="http://schemas.microsoft.com/office/2006/metadata/properties" ma:root="true" ma:fieldsID="53574e0724cd86257cb10a713953c83c" ns2:_="" ns3:_="">
    <xsd:import namespace="3fae4d54-fa66-4f69-a0ef-057e6bedd886"/>
    <xsd:import namespace="df2b7216-233b-401c-9e04-f0f47973a2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Hyper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e4d54-fa66-4f69-a0ef-057e6bedd8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77f2d43-4c51-4591-8d14-b2c54a7918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Hyperlink" ma:index="27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b7216-233b-401c-9e04-f0f47973a2c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3b23292-031b-47bc-8c2a-ca44a356e8d5}" ma:internalName="TaxCatchAll" ma:showField="CatchAllData" ma:web="df2b7216-233b-401c-9e04-f0f47973a2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2b7216-233b-401c-9e04-f0f47973a2c9" xsi:nil="true"/>
    <lcf76f155ced4ddcb4097134ff3c332f xmlns="3fae4d54-fa66-4f69-a0ef-057e6bedd886">
      <Terms xmlns="http://schemas.microsoft.com/office/infopath/2007/PartnerControls"/>
    </lcf76f155ced4ddcb4097134ff3c332f>
    <SharedWithUsers xmlns="df2b7216-233b-401c-9e04-f0f47973a2c9">
      <UserInfo>
        <DisplayName/>
        <AccountId xsi:nil="true"/>
        <AccountType/>
      </UserInfo>
    </SharedWithUsers>
    <Hyperlink xmlns="3fae4d54-fa66-4f69-a0ef-057e6bedd886">
      <Url xsi:nil="true"/>
      <Description xsi:nil="true"/>
    </Hyperlink>
  </documentManagement>
</p:properties>
</file>

<file path=customXml/itemProps1.xml><?xml version="1.0" encoding="utf-8"?>
<ds:datastoreItem xmlns:ds="http://schemas.openxmlformats.org/officeDocument/2006/customXml" ds:itemID="{C2A61443-9623-2B4B-8FBA-0A8A036678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02B985-BD91-45CE-86CC-84185557C6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31558E-6D15-402F-8FB9-35B622A7B4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ae4d54-fa66-4f69-a0ef-057e6bedd886"/>
    <ds:schemaRef ds:uri="df2b7216-233b-401c-9e04-f0f47973a2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5BB801-C711-4572-9B2C-E069F48046B1}">
  <ds:schemaRefs>
    <ds:schemaRef ds:uri="http://schemas.microsoft.com/office/2006/metadata/properties"/>
    <ds:schemaRef ds:uri="http://schemas.microsoft.com/office/infopath/2007/PartnerControls"/>
    <ds:schemaRef ds:uri="df2b7216-233b-401c-9e04-f0f47973a2c9"/>
    <ds:schemaRef ds:uri="3fae4d54-fa66-4f69-a0ef-057e6bedd886"/>
  </ds:schemaRefs>
</ds:datastoreItem>
</file>

<file path=docMetadata/LabelInfo.xml><?xml version="1.0" encoding="utf-8"?>
<clbl:labelList xmlns:clbl="http://schemas.microsoft.com/office/2020/mipLabelMetadata">
  <clbl:label id="{3b120540-dd5f-47a8-b26a-def83679e8a0}" enabled="0" method="" siteId="{3b120540-dd5f-47a8-b26a-def83679e8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TfGM A4 Header with tagline</Template>
  <TotalTime>149</TotalTime>
  <Pages>2</Pages>
  <Words>148</Words>
  <Characters>686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TfGM A4 Header with tagline</vt:lpstr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TfGM A4 Header with tagline</dc:title>
  <dc:subject/>
  <dc:creator>Tommy Morrisroe</dc:creator>
  <cp:keywords/>
  <dc:description/>
  <cp:lastModifiedBy>Tommy Morrisroe</cp:lastModifiedBy>
  <cp:revision>49</cp:revision>
  <cp:lastPrinted>2023-05-24T04:52:00Z</cp:lastPrinted>
  <dcterms:created xsi:type="dcterms:W3CDTF">2025-09-12T09:16:00Z</dcterms:created>
  <dcterms:modified xsi:type="dcterms:W3CDTF">2025-11-10T10:45:00Z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0x010100A201D9FEE0DA40428361825C3E51E250</vt:lpwstr>
  </property>
  <property fmtid="{D5CDD505-2E9C-101B-9397-08002B2CF9AE}" pid="3" name="Order">
    <vt:r8>220800</vt:r8>
  </property>
  <property fmtid="{D5CDD505-2E9C-101B-9397-08002B2CF9AE}" pid="4" name="SharedWithUsers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c7031b091cfd4bb882e1cc86018c573b">
    <vt:lpwstr>Templates|f0d3f4ad-2665-4c81-a76d-265caf9a35e6</vt:lpwstr>
  </property>
  <property fmtid="{D5CDD505-2E9C-101B-9397-08002B2CF9AE}" pid="9" name="b7ce1ee8fd874350b7219303d2f89655">
    <vt:lpwstr>TfGM documents|7894042f-3342-4361-8a20-db759b0b05f0</vt:lpwstr>
  </property>
  <property fmtid="{D5CDD505-2E9C-101B-9397-08002B2CF9AE}" pid="10" name="Document Subtype">
    <vt:lpwstr>26;#TfGM documents|7894042f-3342-4361-8a20-db759b0b05f0</vt:lpwstr>
  </property>
  <property fmtid="{D5CDD505-2E9C-101B-9397-08002B2CF9AE}" pid="11" name="Document Type">
    <vt:lpwstr>14;#Templates|f0d3f4ad-2665-4c81-a76d-265caf9a35e6</vt:lpwstr>
  </property>
  <property fmtid="{D5CDD505-2E9C-101B-9397-08002B2CF9AE}" pid="12" name="TaxCatchAll">
    <vt:lpwstr>14;#Templates|f0d3f4ad-2665-4c81-a76d-265caf9a35e6;#26;#TfGM documents|7894042f-3342-4361-8a20-db759b0b05f0</vt:lpwstr>
  </property>
  <property fmtid="{D5CDD505-2E9C-101B-9397-08002B2CF9AE}" pid="13" name="MediaServiceImageTags">
    <vt:lpwstr/>
  </property>
  <property fmtid="{D5CDD505-2E9C-101B-9397-08002B2CF9AE}" pid="14" name="docLang">
    <vt:lpwstr>en</vt:lpwstr>
  </property>
</Properties>
</file>