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83C52" w14:textId="0B22C2B6" w:rsidR="004A5458" w:rsidRDefault="00F64CF3" w:rsidP="00220EB4">
      <w:pPr>
        <w:pStyle w:val="Heading2"/>
        <w:spacing w:before="0" w:afterLines="40" w:after="96" w:line="240" w:lineRule="auto"/>
      </w:pPr>
      <w:r>
        <w:t xml:space="preserve">Wheels and Walks </w:t>
      </w:r>
      <w:r w:rsidR="00841127">
        <w:t xml:space="preserve">Initial </w:t>
      </w:r>
      <w:r w:rsidR="007F466D">
        <w:t xml:space="preserve">Participant </w:t>
      </w:r>
      <w:r w:rsidR="004A5458">
        <w:t>Survey</w:t>
      </w:r>
      <w:r w:rsidR="00797B09">
        <w:t xml:space="preserve"> | Cycling</w:t>
      </w:r>
    </w:p>
    <w:p w14:paraId="5BD99D6D" w14:textId="77777777" w:rsidR="001C234C" w:rsidRDefault="001C234C" w:rsidP="001C234C">
      <w:pPr>
        <w:spacing w:afterLines="40" w:after="96" w:line="240" w:lineRule="auto"/>
        <w:rPr>
          <w:rFonts w:cs="Calmetta"/>
          <w:bCs/>
          <w:color w:val="000000"/>
          <w:szCs w:val="24"/>
        </w:rPr>
      </w:pPr>
      <w:r>
        <w:rPr>
          <w:rFonts w:cs="Calmetta"/>
          <w:b/>
          <w:bCs/>
          <w:color w:val="000000"/>
          <w:szCs w:val="24"/>
        </w:rPr>
        <w:t>About</w:t>
      </w:r>
    </w:p>
    <w:p w14:paraId="1AAF8DA4" w14:textId="3446F577" w:rsidR="001C234C" w:rsidRPr="0094581D" w:rsidRDefault="001C234C" w:rsidP="006B394D">
      <w:r>
        <w:t xml:space="preserve">This survey is to </w:t>
      </w:r>
      <w:proofErr w:type="gramStart"/>
      <w:r>
        <w:t>completed</w:t>
      </w:r>
      <w:proofErr w:type="gramEnd"/>
      <w:r>
        <w:t xml:space="preserve"> for anyone who is getting involved in activities relating to cycling through the Wheels and Walks programme. These include </w:t>
      </w:r>
      <w:r w:rsidRPr="009E1F4A">
        <w:t>tricycle, handcycle, e-bicycle etc. It does not include scooting.</w:t>
      </w:r>
      <w:r>
        <w:t xml:space="preserve"> For walking, wheelchair, mobility scooters, scooters or prams please complete the </w:t>
      </w:r>
      <w:r w:rsidRPr="00E970B9">
        <w:rPr>
          <w:i/>
          <w:iCs/>
        </w:rPr>
        <w:t>initial participant survey - walking or wheeling</w:t>
      </w:r>
      <w:r>
        <w:t xml:space="preserve">. </w:t>
      </w:r>
    </w:p>
    <w:p w14:paraId="60965451" w14:textId="77777777" w:rsidR="00625516" w:rsidRDefault="00625516" w:rsidP="00061CE6">
      <w:pPr>
        <w:rPr>
          <w:b/>
        </w:rPr>
      </w:pPr>
    </w:p>
    <w:p w14:paraId="15973EAE" w14:textId="6B5CC249" w:rsidR="00507BA1" w:rsidRPr="001C234C" w:rsidRDefault="00C52647" w:rsidP="00061CE6">
      <w:r w:rsidRPr="00C52647">
        <w:rPr>
          <w:b/>
        </w:rPr>
        <w:t>Privacy</w:t>
      </w:r>
      <w:r w:rsidRPr="00C52647">
        <w:br/>
        <w:t>The data collected will provide us with basic details about you and your active travel behaviour in relation to your activities within the Wheels and Walks programme. The purpose of this is to understand the impact the Wheels and Walks programme has had on active travel.</w:t>
      </w:r>
      <w:r w:rsidRPr="00C52647">
        <w:br/>
        <w:t>No personal data will be provided to Third Parties.</w:t>
      </w:r>
      <w:r w:rsidRPr="00C52647">
        <w:br/>
        <w:t>TfGM will process the data in accordance with the Data Protection Act (DPA) 2018, and the General Data Protection Regulation (GDPR).</w:t>
      </w:r>
      <w:r w:rsidRPr="00C52647">
        <w:br/>
        <w:t>If you require further details of how TfGM process the data provided during the survey and for details of how you can exercise your rights, you can visit </w:t>
      </w:r>
      <w:r w:rsidRPr="00944105">
        <w:t>TfGM's privacy policy</w:t>
      </w:r>
      <w:r w:rsidR="00944105">
        <w:t xml:space="preserve"> via </w:t>
      </w:r>
      <w:r w:rsidR="00944105" w:rsidRPr="00944105">
        <w:t>https://tfgm.com/privacy-policy</w:t>
      </w:r>
      <w:r w:rsidR="00944105">
        <w:t>.</w:t>
      </w:r>
    </w:p>
    <w:p w14:paraId="6414F5DC" w14:textId="77777777" w:rsidR="000B4582" w:rsidRDefault="000B4582" w:rsidP="00E0071B">
      <w:pPr>
        <w:pStyle w:val="Heading5"/>
      </w:pPr>
    </w:p>
    <w:p w14:paraId="77F9D26B" w14:textId="0803564A" w:rsidR="00A7203E" w:rsidRDefault="004A5458" w:rsidP="00220EB4">
      <w:pPr>
        <w:pStyle w:val="ListParagraph"/>
        <w:numPr>
          <w:ilvl w:val="0"/>
          <w:numId w:val="21"/>
        </w:numPr>
        <w:spacing w:afterLines="40" w:after="96" w:line="240" w:lineRule="auto"/>
      </w:pPr>
      <w:r>
        <w:t>Are you completing this about yourself, or on behalf of a child?</w:t>
      </w:r>
      <w:r w:rsidR="002B244C">
        <w:t xml:space="preserve"> Select one</w:t>
      </w:r>
      <w:r w:rsidR="006339F4">
        <w:t>.</w:t>
      </w:r>
    </w:p>
    <w:p w14:paraId="234D308D" w14:textId="77777777" w:rsidR="001E709F" w:rsidRDefault="001E709F" w:rsidP="00220EB4">
      <w:pPr>
        <w:spacing w:afterLines="40" w:after="96" w:line="240" w:lineRule="auto"/>
        <w:ind w:left="720"/>
        <w:rPr>
          <w:rFonts w:ascii="MS Gothic" w:eastAsia="MS Gothic" w:hAnsi="MS Gothic"/>
          <w:sz w:val="40"/>
          <w:szCs w:val="30"/>
        </w:rPr>
        <w:sectPr w:rsidR="001E709F" w:rsidSect="005E4ADB">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p>
    <w:p w14:paraId="7E8F125C" w14:textId="418DD0DC" w:rsidR="00A7203E" w:rsidRDefault="00000000" w:rsidP="00220EB4">
      <w:pPr>
        <w:spacing w:afterLines="40" w:after="96" w:line="240" w:lineRule="auto"/>
        <w:ind w:left="720"/>
      </w:pPr>
      <w:sdt>
        <w:sdtPr>
          <w:rPr>
            <w:rFonts w:ascii="MS Gothic" w:eastAsia="MS Gothic" w:hAnsi="MS Gothic"/>
            <w:sz w:val="40"/>
            <w:szCs w:val="30"/>
          </w:rPr>
          <w:id w:val="-906991608"/>
          <w14:checkbox>
            <w14:checked w14:val="0"/>
            <w14:checkedState w14:val="2612" w14:font="MS Gothic"/>
            <w14:uncheckedState w14:val="2610" w14:font="MS Gothic"/>
          </w14:checkbox>
        </w:sdtPr>
        <w:sdtContent>
          <w:r w:rsidR="00ED59A7"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About myself</w:t>
      </w:r>
    </w:p>
    <w:p w14:paraId="2AF42080" w14:textId="5BBFAC01" w:rsidR="00A7203E" w:rsidRDefault="00000000" w:rsidP="00220EB4">
      <w:pPr>
        <w:spacing w:afterLines="40" w:after="96" w:line="240" w:lineRule="auto"/>
        <w:ind w:firstLine="720"/>
      </w:pPr>
      <w:sdt>
        <w:sdtPr>
          <w:rPr>
            <w:rFonts w:ascii="MS Gothic" w:eastAsia="MS Gothic" w:hAnsi="MS Gothic"/>
            <w:sz w:val="40"/>
            <w:szCs w:val="30"/>
          </w:rPr>
          <w:id w:val="1390617976"/>
          <w14:checkbox>
            <w14:checked w14:val="0"/>
            <w14:checkedState w14:val="2612" w14:font="MS Gothic"/>
            <w14:uncheckedState w14:val="2610" w14:font="MS Gothic"/>
          </w14:checkbox>
        </w:sdtPr>
        <w:sdtContent>
          <w:r w:rsidR="001169EE"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On behalf of a child (under 16)</w:t>
      </w:r>
    </w:p>
    <w:p w14:paraId="6452E7A8" w14:textId="13CF170A" w:rsidR="00A7203E" w:rsidRDefault="00000000" w:rsidP="00220EB4">
      <w:pPr>
        <w:spacing w:afterLines="40" w:after="96" w:line="240" w:lineRule="auto"/>
        <w:ind w:left="720"/>
      </w:pPr>
      <w:sdt>
        <w:sdtPr>
          <w:rPr>
            <w:rFonts w:ascii="MS Gothic" w:eastAsia="MS Gothic" w:hAnsi="MS Gothic"/>
            <w:sz w:val="40"/>
            <w:szCs w:val="30"/>
          </w:rPr>
          <w:id w:val="-1189290342"/>
          <w14:checkbox>
            <w14:checked w14:val="0"/>
            <w14:checkedState w14:val="2612" w14:font="MS Gothic"/>
            <w14:uncheckedState w14:val="2610" w14:font="MS Gothic"/>
          </w14:checkbox>
        </w:sdtPr>
        <w:sdtContent>
          <w:r w:rsidR="001169EE"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Other</w:t>
      </w:r>
    </w:p>
    <w:p w14:paraId="5634C100" w14:textId="66E36233" w:rsidR="001F04C1" w:rsidRDefault="00000000" w:rsidP="00220EB4">
      <w:pPr>
        <w:spacing w:afterLines="40" w:after="96" w:line="240" w:lineRule="auto"/>
        <w:ind w:left="720"/>
      </w:pPr>
      <w:sdt>
        <w:sdtPr>
          <w:rPr>
            <w:rFonts w:ascii="MS Gothic" w:eastAsia="MS Gothic" w:hAnsi="MS Gothic"/>
            <w:sz w:val="40"/>
            <w:szCs w:val="30"/>
          </w:rPr>
          <w:id w:val="426323161"/>
          <w14:checkbox>
            <w14:checked w14:val="0"/>
            <w14:checkedState w14:val="2612" w14:font="MS Gothic"/>
            <w14:uncheckedState w14:val="2610" w14:font="MS Gothic"/>
          </w14:checkbox>
        </w:sdtPr>
        <w:sdtContent>
          <w:r w:rsidR="001169EE"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Do not wish to say</w:t>
      </w:r>
    </w:p>
    <w:p w14:paraId="634C65E4" w14:textId="77777777" w:rsidR="001E709F" w:rsidRDefault="001E709F" w:rsidP="00220EB4">
      <w:pPr>
        <w:spacing w:afterLines="40" w:after="96" w:line="240" w:lineRule="auto"/>
        <w:sectPr w:rsidR="001E709F" w:rsidSect="001E709F">
          <w:type w:val="continuous"/>
          <w:pgSz w:w="11906" w:h="16838"/>
          <w:pgMar w:top="1134" w:right="851" w:bottom="1418" w:left="1134" w:header="709" w:footer="709" w:gutter="0"/>
          <w:cols w:num="2" w:space="708"/>
          <w:titlePg/>
          <w:docGrid w:linePitch="360"/>
        </w:sectPr>
      </w:pPr>
    </w:p>
    <w:p w14:paraId="1310C7DB" w14:textId="77777777" w:rsidR="006B394D" w:rsidRDefault="006B394D" w:rsidP="00E0071B">
      <w:pPr>
        <w:pStyle w:val="Heading5"/>
        <w:sectPr w:rsidR="006B394D" w:rsidSect="001E709F">
          <w:type w:val="continuous"/>
          <w:pgSz w:w="11906" w:h="16838"/>
          <w:pgMar w:top="1134" w:right="851" w:bottom="1418" w:left="1134" w:header="709" w:footer="709" w:gutter="0"/>
          <w:cols w:space="708"/>
          <w:titlePg/>
          <w:docGrid w:linePitch="360"/>
        </w:sectPr>
      </w:pPr>
    </w:p>
    <w:p w14:paraId="08BD9222" w14:textId="77777777" w:rsidR="006B394D" w:rsidRDefault="006B394D" w:rsidP="00E0071B">
      <w:pPr>
        <w:pStyle w:val="Heading5"/>
      </w:pPr>
      <w:r>
        <w:lastRenderedPageBreak/>
        <w:t>Section 1: The Activity</w:t>
      </w:r>
    </w:p>
    <w:p w14:paraId="07385DCC" w14:textId="2FB209F1" w:rsidR="00A7203E" w:rsidRDefault="00A7203E" w:rsidP="00220EB4">
      <w:pPr>
        <w:spacing w:afterLines="40" w:after="96" w:line="240" w:lineRule="auto"/>
      </w:pPr>
    </w:p>
    <w:p w14:paraId="774BD39C" w14:textId="4975A282" w:rsidR="00A7203E" w:rsidRDefault="004A5458" w:rsidP="00220EB4">
      <w:pPr>
        <w:pStyle w:val="ListParagraph"/>
        <w:numPr>
          <w:ilvl w:val="0"/>
          <w:numId w:val="21"/>
        </w:numPr>
        <w:spacing w:afterLines="40" w:after="96" w:line="240" w:lineRule="auto"/>
      </w:pPr>
      <w:r>
        <w:t>With which Wheels and Walks group are you involved</w:t>
      </w:r>
      <w:r w:rsidR="00045AE9">
        <w:t xml:space="preserve"> with</w:t>
      </w:r>
      <w:r>
        <w:t>?</w:t>
      </w:r>
      <w:r w:rsidR="006339F4">
        <w:t xml:space="preserve"> Select one.</w:t>
      </w:r>
    </w:p>
    <w:p w14:paraId="2E7C38C9" w14:textId="77777777" w:rsidR="002F7918" w:rsidRDefault="002F7918" w:rsidP="00220EB4">
      <w:pPr>
        <w:spacing w:afterLines="40" w:after="96" w:line="240" w:lineRule="auto"/>
        <w:ind w:left="720"/>
        <w:contextualSpacing/>
        <w:rPr>
          <w:rFonts w:ascii="MS Gothic" w:eastAsia="MS Gothic" w:hAnsi="MS Gothic"/>
          <w:sz w:val="40"/>
          <w:szCs w:val="30"/>
        </w:rPr>
        <w:sectPr w:rsidR="002F7918" w:rsidSect="006B394D">
          <w:pgSz w:w="11906" w:h="16838"/>
          <w:pgMar w:top="1134" w:right="851" w:bottom="1418" w:left="1134" w:header="709" w:footer="709" w:gutter="0"/>
          <w:cols w:space="708"/>
          <w:titlePg/>
          <w:docGrid w:linePitch="360"/>
        </w:sectPr>
      </w:pPr>
    </w:p>
    <w:p w14:paraId="24EEA687" w14:textId="4A2C369F" w:rsidR="008633A1" w:rsidRPr="008633A1" w:rsidRDefault="00000000" w:rsidP="00220EB4">
      <w:pPr>
        <w:spacing w:afterLines="40" w:after="96" w:line="240" w:lineRule="auto"/>
        <w:ind w:left="720"/>
        <w:contextualSpacing/>
      </w:pPr>
      <w:sdt>
        <w:sdtPr>
          <w:rPr>
            <w:rFonts w:ascii="MS Gothic" w:eastAsia="MS Gothic" w:hAnsi="MS Gothic"/>
            <w:sz w:val="40"/>
            <w:szCs w:val="30"/>
          </w:rPr>
          <w:id w:val="2099594688"/>
          <w14:checkbox>
            <w14:checked w14:val="0"/>
            <w14:checkedState w14:val="2612" w14:font="MS Gothic"/>
            <w14:uncheckedState w14:val="2610" w14:font="MS Gothic"/>
          </w14:checkbox>
        </w:sdtPr>
        <w:sdtContent>
          <w:r w:rsidR="0017798D">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Pedal Power, Krimmz Girls Youth Club</w:t>
      </w:r>
    </w:p>
    <w:p w14:paraId="7277480E" w14:textId="5B8919CC" w:rsidR="008633A1" w:rsidRPr="008633A1" w:rsidRDefault="00000000" w:rsidP="00220EB4">
      <w:pPr>
        <w:spacing w:afterLines="40" w:after="96" w:line="240" w:lineRule="auto"/>
        <w:ind w:left="720"/>
        <w:contextualSpacing/>
      </w:pPr>
      <w:sdt>
        <w:sdtPr>
          <w:rPr>
            <w:rFonts w:ascii="MS Gothic" w:eastAsia="MS Gothic" w:hAnsi="MS Gothic"/>
            <w:sz w:val="40"/>
            <w:szCs w:val="30"/>
          </w:rPr>
          <w:id w:val="245929484"/>
          <w14:checkbox>
            <w14:checked w14:val="0"/>
            <w14:checkedState w14:val="2612" w14:font="MS Gothic"/>
            <w14:uncheckedState w14:val="2610" w14:font="MS Gothic"/>
          </w14:checkbox>
        </w:sdt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On Your Doorstep and Reluctant Riders, Bike It Walk It CIC</w:t>
      </w:r>
    </w:p>
    <w:p w14:paraId="65143812" w14:textId="34802CDE" w:rsidR="008633A1" w:rsidRPr="008633A1" w:rsidRDefault="00000000" w:rsidP="00220EB4">
      <w:pPr>
        <w:spacing w:afterLines="40" w:after="96" w:line="240" w:lineRule="auto"/>
        <w:ind w:left="720"/>
        <w:contextualSpacing/>
      </w:pPr>
      <w:sdt>
        <w:sdtPr>
          <w:rPr>
            <w:rFonts w:ascii="MS Gothic" w:eastAsia="MS Gothic" w:hAnsi="MS Gothic"/>
            <w:sz w:val="40"/>
            <w:szCs w:val="30"/>
          </w:rPr>
          <w:id w:val="1801343029"/>
          <w14:checkbox>
            <w14:checked w14:val="0"/>
            <w14:checkedState w14:val="2612" w14:font="MS Gothic"/>
            <w14:uncheckedState w14:val="2610" w14:font="MS Gothic"/>
          </w14:checkbox>
        </w:sdt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Walking the Canals - Continuing the Adventure, HMR Circle</w:t>
      </w:r>
    </w:p>
    <w:p w14:paraId="53B7F576" w14:textId="15BD2FFD" w:rsidR="008633A1" w:rsidRPr="008633A1" w:rsidRDefault="00000000" w:rsidP="00220EB4">
      <w:pPr>
        <w:spacing w:afterLines="40" w:after="96" w:line="240" w:lineRule="auto"/>
        <w:ind w:left="720"/>
        <w:contextualSpacing/>
      </w:pPr>
      <w:sdt>
        <w:sdtPr>
          <w:rPr>
            <w:rFonts w:ascii="MS Gothic" w:eastAsia="MS Gothic" w:hAnsi="MS Gothic"/>
            <w:sz w:val="40"/>
            <w:szCs w:val="30"/>
          </w:rPr>
          <w:id w:val="1753940094"/>
          <w14:checkbox>
            <w14:checked w14:val="0"/>
            <w14:checkedState w14:val="2612" w14:font="MS Gothic"/>
            <w14:uncheckedState w14:val="2610" w14:font="MS Gothic"/>
          </w14:checkbox>
        </w:sdt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Petrus Striding Forwards, Petrus Community</w:t>
      </w:r>
    </w:p>
    <w:p w14:paraId="5350916C" w14:textId="66A2C19C" w:rsidR="008633A1" w:rsidRPr="008633A1" w:rsidRDefault="00000000" w:rsidP="00220EB4">
      <w:pPr>
        <w:spacing w:afterLines="40" w:after="96" w:line="240" w:lineRule="auto"/>
        <w:ind w:left="720"/>
        <w:contextualSpacing/>
      </w:pPr>
      <w:sdt>
        <w:sdtPr>
          <w:rPr>
            <w:rFonts w:ascii="MS Gothic" w:eastAsia="MS Gothic" w:hAnsi="MS Gothic"/>
            <w:sz w:val="40"/>
            <w:szCs w:val="30"/>
          </w:rPr>
          <w:id w:val="734896657"/>
          <w14:checkbox>
            <w14:checked w14:val="0"/>
            <w14:checkedState w14:val="2612" w14:font="MS Gothic"/>
            <w14:uncheckedState w14:val="2610" w14:font="MS Gothic"/>
          </w14:checkbox>
        </w:sdt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Your Sensory Walking and Wheeling, Your Trust (operating name of Rochdale Boroughwide Cultural Trust)</w:t>
      </w:r>
    </w:p>
    <w:p w14:paraId="54E7C91B" w14:textId="68F2A827" w:rsidR="008633A1" w:rsidRPr="008633A1" w:rsidRDefault="00000000" w:rsidP="00220EB4">
      <w:pPr>
        <w:spacing w:afterLines="40" w:after="96" w:line="240" w:lineRule="auto"/>
        <w:ind w:left="720"/>
        <w:contextualSpacing/>
      </w:pPr>
      <w:sdt>
        <w:sdtPr>
          <w:rPr>
            <w:rFonts w:ascii="MS Gothic" w:eastAsia="MS Gothic" w:hAnsi="MS Gothic"/>
            <w:sz w:val="40"/>
            <w:szCs w:val="30"/>
          </w:rPr>
          <w:id w:val="433337688"/>
          <w14:checkbox>
            <w14:checked w14:val="0"/>
            <w14:checkedState w14:val="2612" w14:font="MS Gothic"/>
            <w14:uncheckedState w14:val="2610" w14:font="MS Gothic"/>
          </w14:checkbox>
        </w:sdt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Step Up, Inspire: Serving Your Community</w:t>
      </w:r>
    </w:p>
    <w:p w14:paraId="5B1AE7B9" w14:textId="3C593D70" w:rsidR="008633A1" w:rsidRPr="008633A1" w:rsidRDefault="00000000" w:rsidP="00220EB4">
      <w:pPr>
        <w:spacing w:afterLines="40" w:after="96" w:line="240" w:lineRule="auto"/>
        <w:ind w:left="720"/>
        <w:contextualSpacing/>
      </w:pPr>
      <w:sdt>
        <w:sdtPr>
          <w:rPr>
            <w:rFonts w:ascii="MS Gothic" w:eastAsia="MS Gothic" w:hAnsi="MS Gothic"/>
            <w:sz w:val="40"/>
            <w:szCs w:val="30"/>
          </w:rPr>
          <w:id w:val="-2142028497"/>
          <w14:checkbox>
            <w14:checked w14:val="0"/>
            <w14:checkedState w14:val="2612" w14:font="MS Gothic"/>
            <w14:uncheckedState w14:val="2610" w14:font="MS Gothic"/>
          </w14:checkbox>
        </w:sdt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Burnage Buddies Are Coming to Town, Burnage Buddies Community Group</w:t>
      </w:r>
    </w:p>
    <w:p w14:paraId="32389905" w14:textId="329D2EC0" w:rsidR="008633A1" w:rsidRPr="008633A1" w:rsidRDefault="00000000" w:rsidP="00220EB4">
      <w:pPr>
        <w:spacing w:afterLines="40" w:after="96" w:line="240" w:lineRule="auto"/>
        <w:ind w:left="720"/>
        <w:contextualSpacing/>
      </w:pPr>
      <w:sdt>
        <w:sdtPr>
          <w:rPr>
            <w:rFonts w:ascii="MS Gothic" w:eastAsia="MS Gothic" w:hAnsi="MS Gothic"/>
            <w:sz w:val="40"/>
            <w:szCs w:val="30"/>
          </w:rPr>
          <w:id w:val="-1926412969"/>
          <w14:checkbox>
            <w14:checked w14:val="0"/>
            <w14:checkedState w14:val="2612" w14:font="MS Gothic"/>
            <w14:uncheckedState w14:val="2610" w14:font="MS Gothic"/>
          </w14:checkbox>
        </w:sdt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Walking Mum's Club - Mama Leaders, Walking Mums Club CIC</w:t>
      </w:r>
    </w:p>
    <w:p w14:paraId="40533579" w14:textId="01B21BEB" w:rsidR="008633A1" w:rsidRPr="008633A1" w:rsidRDefault="00000000" w:rsidP="00220EB4">
      <w:pPr>
        <w:spacing w:afterLines="40" w:after="96" w:line="240" w:lineRule="auto"/>
        <w:ind w:left="720"/>
        <w:contextualSpacing/>
      </w:pPr>
      <w:sdt>
        <w:sdtPr>
          <w:rPr>
            <w:rFonts w:ascii="MS Gothic" w:eastAsia="MS Gothic" w:hAnsi="MS Gothic"/>
            <w:sz w:val="40"/>
            <w:szCs w:val="30"/>
          </w:rPr>
          <w:id w:val="-1506969147"/>
          <w14:checkbox>
            <w14:checked w14:val="0"/>
            <w14:checkedState w14:val="2612" w14:font="MS Gothic"/>
            <w14:uncheckedState w14:val="2610" w14:font="MS Gothic"/>
          </w14:checkbox>
        </w:sdt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Start Cycling to School with Station South: Switch 4 wheels for 2 or 3</w:t>
      </w:r>
    </w:p>
    <w:p w14:paraId="533748EF" w14:textId="7DDBF100" w:rsidR="008633A1" w:rsidRPr="008633A1" w:rsidRDefault="00000000" w:rsidP="00220EB4">
      <w:pPr>
        <w:spacing w:afterLines="40" w:after="96" w:line="240" w:lineRule="auto"/>
        <w:ind w:left="720"/>
        <w:contextualSpacing/>
      </w:pPr>
      <w:sdt>
        <w:sdtPr>
          <w:rPr>
            <w:rFonts w:ascii="MS Gothic" w:eastAsia="MS Gothic" w:hAnsi="MS Gothic"/>
            <w:sz w:val="40"/>
            <w:szCs w:val="30"/>
          </w:rPr>
          <w:id w:val="-1490094571"/>
          <w14:checkbox>
            <w14:checked w14:val="0"/>
            <w14:checkedState w14:val="2612" w14:font="MS Gothic"/>
            <w14:uncheckedState w14:val="2610" w14:font="MS Gothic"/>
          </w14:checkbox>
        </w:sdt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SEE School Can Cycle, SEE (Oldham) CIC</w:t>
      </w:r>
    </w:p>
    <w:p w14:paraId="0AF5DAD6" w14:textId="0447E678" w:rsidR="008633A1" w:rsidRPr="008633A1" w:rsidRDefault="00000000" w:rsidP="00220EB4">
      <w:pPr>
        <w:spacing w:afterLines="40" w:after="96" w:line="240" w:lineRule="auto"/>
        <w:ind w:left="720"/>
        <w:contextualSpacing/>
      </w:pPr>
      <w:sdt>
        <w:sdtPr>
          <w:rPr>
            <w:rFonts w:ascii="MS Gothic" w:eastAsia="MS Gothic" w:hAnsi="MS Gothic"/>
            <w:sz w:val="40"/>
            <w:szCs w:val="30"/>
          </w:rPr>
          <w:id w:val="-210583513"/>
          <w14:checkbox>
            <w14:checked w14:val="0"/>
            <w14:checkedState w14:val="2612" w14:font="MS Gothic"/>
            <w14:uncheckedState w14:val="2610" w14:font="MS Gothic"/>
          </w14:checkbox>
        </w:sdt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 xml:space="preserve">Cycle Together, </w:t>
      </w:r>
      <w:proofErr w:type="spellStart"/>
      <w:r w:rsidR="008633A1" w:rsidRPr="008633A1">
        <w:t>Yuvanis</w:t>
      </w:r>
      <w:proofErr w:type="spellEnd"/>
      <w:r w:rsidR="008633A1" w:rsidRPr="008633A1">
        <w:t xml:space="preserve"> Foundation</w:t>
      </w:r>
    </w:p>
    <w:p w14:paraId="14D8E756" w14:textId="6439B3DE" w:rsidR="008633A1" w:rsidRPr="008633A1" w:rsidRDefault="00000000" w:rsidP="00220EB4">
      <w:pPr>
        <w:spacing w:afterLines="40" w:after="96" w:line="240" w:lineRule="auto"/>
        <w:ind w:left="720"/>
        <w:contextualSpacing/>
      </w:pPr>
      <w:sdt>
        <w:sdtPr>
          <w:rPr>
            <w:rFonts w:ascii="MS Gothic" w:eastAsia="MS Gothic" w:hAnsi="MS Gothic"/>
            <w:sz w:val="40"/>
            <w:szCs w:val="30"/>
          </w:rPr>
          <w:id w:val="-1430184097"/>
          <w14:checkbox>
            <w14:checked w14:val="0"/>
            <w14:checkedState w14:val="2612" w14:font="MS Gothic"/>
            <w14:uncheckedState w14:val="2610" w14:font="MS Gothic"/>
          </w14:checkbox>
        </w:sdt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 xml:space="preserve">Active Travel by </w:t>
      </w:r>
      <w:proofErr w:type="spellStart"/>
      <w:r w:rsidR="008633A1" w:rsidRPr="008633A1">
        <w:t>Mahdlo</w:t>
      </w:r>
      <w:proofErr w:type="spellEnd"/>
      <w:r w:rsidR="008633A1" w:rsidRPr="008633A1">
        <w:t xml:space="preserve">, </w:t>
      </w:r>
      <w:proofErr w:type="spellStart"/>
      <w:r w:rsidR="008633A1" w:rsidRPr="008633A1">
        <w:t>Mahdlo</w:t>
      </w:r>
      <w:proofErr w:type="spellEnd"/>
      <w:r w:rsidR="008633A1" w:rsidRPr="008633A1">
        <w:t xml:space="preserve"> Youth Zone</w:t>
      </w:r>
    </w:p>
    <w:p w14:paraId="577452A8" w14:textId="126724BD" w:rsidR="009E5084" w:rsidRDefault="00000000" w:rsidP="00461494">
      <w:pPr>
        <w:spacing w:afterLines="40" w:after="96" w:line="240" w:lineRule="auto"/>
        <w:ind w:left="720"/>
        <w:contextualSpacing/>
      </w:pPr>
      <w:sdt>
        <w:sdtPr>
          <w:rPr>
            <w:rFonts w:ascii="MS Gothic" w:eastAsia="MS Gothic" w:hAnsi="MS Gothic"/>
            <w:sz w:val="40"/>
            <w:szCs w:val="30"/>
          </w:rPr>
          <w:id w:val="694967949"/>
          <w14:checkbox>
            <w14:checked w14:val="0"/>
            <w14:checkedState w14:val="2612" w14:font="MS Gothic"/>
            <w14:uncheckedState w14:val="2610" w14:font="MS Gothic"/>
          </w14:checkbox>
        </w:sdtPr>
        <w:sdtContent>
          <w:r w:rsidR="00FD033C">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The Gear Medics, Wigan Boys and Girls Club</w:t>
      </w:r>
    </w:p>
    <w:p w14:paraId="2A63E270" w14:textId="3471468E" w:rsidR="00277253" w:rsidRDefault="00ED352F" w:rsidP="00277253">
      <w:pPr>
        <w:spacing w:afterLines="40" w:after="96" w:line="240" w:lineRule="auto"/>
        <w:ind w:left="720"/>
        <w:contextualSpacing/>
      </w:pPr>
      <w:sdt>
        <w:sdtPr>
          <w:rPr>
            <w:rFonts w:ascii="MS Gothic" w:eastAsia="MS Gothic" w:hAnsi="MS Gothic"/>
            <w:sz w:val="40"/>
            <w:szCs w:val="30"/>
          </w:rPr>
          <w:id w:val="903334377"/>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277253">
        <w:t>Wheels of Confidence- Inclusive Cycling &amp; Walking for Disabled Children, Autism Family Support</w:t>
      </w:r>
    </w:p>
    <w:p w14:paraId="54F2BE53" w14:textId="5F9A31AB" w:rsidR="00277253" w:rsidRDefault="00ED352F" w:rsidP="00277253">
      <w:pPr>
        <w:spacing w:afterLines="40" w:after="96" w:line="240" w:lineRule="auto"/>
        <w:ind w:left="720"/>
        <w:contextualSpacing/>
      </w:pPr>
      <w:sdt>
        <w:sdtPr>
          <w:rPr>
            <w:rFonts w:ascii="MS Gothic" w:eastAsia="MS Gothic" w:hAnsi="MS Gothic"/>
            <w:sz w:val="40"/>
            <w:szCs w:val="30"/>
          </w:rPr>
          <w:id w:val="-245883649"/>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277253">
        <w:t>Steps Together, Become United</w:t>
      </w:r>
    </w:p>
    <w:p w14:paraId="7F7C559C" w14:textId="300CD084" w:rsidR="00277253" w:rsidRDefault="00ED352F" w:rsidP="00277253">
      <w:pPr>
        <w:spacing w:afterLines="40" w:after="96" w:line="240" w:lineRule="auto"/>
        <w:ind w:left="720"/>
        <w:contextualSpacing/>
      </w:pPr>
      <w:sdt>
        <w:sdtPr>
          <w:rPr>
            <w:rFonts w:ascii="MS Gothic" w:eastAsia="MS Gothic" w:hAnsi="MS Gothic"/>
            <w:sz w:val="40"/>
            <w:szCs w:val="30"/>
          </w:rPr>
          <w:id w:val="1927302033"/>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277253">
        <w:t>Step Out and Get Connected, EnJOY arts CIC</w:t>
      </w:r>
    </w:p>
    <w:p w14:paraId="5FED2B3F" w14:textId="7D807FC7" w:rsidR="00277253" w:rsidRDefault="00ED352F" w:rsidP="00277253">
      <w:pPr>
        <w:spacing w:afterLines="40" w:after="96" w:line="240" w:lineRule="auto"/>
        <w:ind w:left="720"/>
        <w:contextualSpacing/>
      </w:pPr>
      <w:sdt>
        <w:sdtPr>
          <w:rPr>
            <w:rFonts w:ascii="MS Gothic" w:eastAsia="MS Gothic" w:hAnsi="MS Gothic"/>
            <w:sz w:val="40"/>
            <w:szCs w:val="30"/>
          </w:rPr>
          <w:id w:val="-313567041"/>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277253">
        <w:t>Walk and Talk Wednesdays, Lancashire Cricket Foundation</w:t>
      </w:r>
    </w:p>
    <w:p w14:paraId="28A0E72E" w14:textId="3BB053D1" w:rsidR="00277253" w:rsidRDefault="00ED352F" w:rsidP="00277253">
      <w:pPr>
        <w:spacing w:afterLines="40" w:after="96" w:line="240" w:lineRule="auto"/>
        <w:ind w:left="720"/>
        <w:contextualSpacing/>
      </w:pPr>
      <w:sdt>
        <w:sdtPr>
          <w:rPr>
            <w:rFonts w:ascii="MS Gothic" w:eastAsia="MS Gothic" w:hAnsi="MS Gothic"/>
            <w:sz w:val="40"/>
            <w:szCs w:val="30"/>
          </w:rPr>
          <w:id w:val="-1956250748"/>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277253">
        <w:t xml:space="preserve">Expanding LGBTQ+ Wellbeing Walks in Greater </w:t>
      </w:r>
      <w:proofErr w:type="gramStart"/>
      <w:r w:rsidR="00277253">
        <w:t>Manchester ,</w:t>
      </w:r>
      <w:proofErr w:type="gramEnd"/>
      <w:r w:rsidR="00277253">
        <w:t xml:space="preserve"> LGBT Foundation Ltd</w:t>
      </w:r>
    </w:p>
    <w:p w14:paraId="3FD19AA4" w14:textId="56A30518" w:rsidR="00277253" w:rsidRDefault="00ED352F" w:rsidP="00277253">
      <w:pPr>
        <w:spacing w:afterLines="40" w:after="96" w:line="240" w:lineRule="auto"/>
        <w:ind w:left="720"/>
        <w:contextualSpacing/>
      </w:pPr>
      <w:sdt>
        <w:sdtPr>
          <w:rPr>
            <w:rFonts w:ascii="MS Gothic" w:eastAsia="MS Gothic" w:hAnsi="MS Gothic"/>
            <w:sz w:val="40"/>
            <w:szCs w:val="30"/>
          </w:rPr>
          <w:id w:val="-317194932"/>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277253">
        <w:t>Walk with us - Deaf GM, Manchester Deaf Centre</w:t>
      </w:r>
    </w:p>
    <w:p w14:paraId="672651A1" w14:textId="4904E09A" w:rsidR="00277253" w:rsidRDefault="00ED352F" w:rsidP="00277253">
      <w:pPr>
        <w:spacing w:afterLines="40" w:after="96" w:line="240" w:lineRule="auto"/>
        <w:ind w:left="720"/>
        <w:contextualSpacing/>
      </w:pPr>
      <w:sdt>
        <w:sdtPr>
          <w:rPr>
            <w:rFonts w:ascii="MS Gothic" w:eastAsia="MS Gothic" w:hAnsi="MS Gothic"/>
            <w:sz w:val="40"/>
            <w:szCs w:val="30"/>
          </w:rPr>
          <w:id w:val="-1911684985"/>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277253">
        <w:t>Routes to Independence, Manchester Jewish School for Special Education</w:t>
      </w:r>
    </w:p>
    <w:p w14:paraId="44167557" w14:textId="0F470200" w:rsidR="00277253" w:rsidRDefault="00ED352F" w:rsidP="00277253">
      <w:pPr>
        <w:spacing w:afterLines="40" w:after="96" w:line="240" w:lineRule="auto"/>
        <w:ind w:left="720"/>
        <w:contextualSpacing/>
      </w:pPr>
      <w:sdt>
        <w:sdtPr>
          <w:rPr>
            <w:rFonts w:ascii="MS Gothic" w:eastAsia="MS Gothic" w:hAnsi="MS Gothic"/>
            <w:sz w:val="40"/>
            <w:szCs w:val="30"/>
          </w:rPr>
          <w:id w:val="-1236159819"/>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277253">
        <w:t>Freedom to Move, Migrant Haven</w:t>
      </w:r>
    </w:p>
    <w:p w14:paraId="2CA05B01" w14:textId="13A11852" w:rsidR="00277253" w:rsidRDefault="00ED352F" w:rsidP="00277253">
      <w:pPr>
        <w:spacing w:afterLines="40" w:after="96" w:line="240" w:lineRule="auto"/>
        <w:ind w:left="720"/>
        <w:contextualSpacing/>
      </w:pPr>
      <w:sdt>
        <w:sdtPr>
          <w:rPr>
            <w:rFonts w:ascii="MS Gothic" w:eastAsia="MS Gothic" w:hAnsi="MS Gothic"/>
            <w:sz w:val="40"/>
            <w:szCs w:val="30"/>
          </w:rPr>
          <w:id w:val="1682470126"/>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proofErr w:type="spellStart"/>
      <w:r w:rsidR="00277253">
        <w:t>Harpurhey</w:t>
      </w:r>
      <w:proofErr w:type="spellEnd"/>
      <w:r w:rsidR="00277253">
        <w:t xml:space="preserve"> Active Wheels: Community Cycling for Health and Independence, Moston Cycling Club and Community Bike Library </w:t>
      </w:r>
      <w:proofErr w:type="gramStart"/>
      <w:r w:rsidR="00277253">
        <w:t>aka</w:t>
      </w:r>
      <w:proofErr w:type="gramEnd"/>
      <w:r w:rsidR="00277253">
        <w:t xml:space="preserve"> Green Fingers Moston Community Group</w:t>
      </w:r>
    </w:p>
    <w:p w14:paraId="1ED00B62" w14:textId="4944E322" w:rsidR="00277253" w:rsidRDefault="00ED352F" w:rsidP="00277253">
      <w:pPr>
        <w:spacing w:afterLines="40" w:after="96" w:line="240" w:lineRule="auto"/>
        <w:ind w:left="720"/>
        <w:contextualSpacing/>
      </w:pPr>
      <w:sdt>
        <w:sdtPr>
          <w:rPr>
            <w:rFonts w:ascii="MS Gothic" w:eastAsia="MS Gothic" w:hAnsi="MS Gothic"/>
            <w:sz w:val="40"/>
            <w:szCs w:val="30"/>
          </w:rPr>
          <w:id w:val="842049510"/>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277253">
        <w:t xml:space="preserve">Cycle and Walk initiative, My </w:t>
      </w:r>
      <w:proofErr w:type="spellStart"/>
      <w:r w:rsidR="00277253">
        <w:t>Coldhurst</w:t>
      </w:r>
      <w:proofErr w:type="spellEnd"/>
    </w:p>
    <w:p w14:paraId="2E517629" w14:textId="556BC465" w:rsidR="00277253" w:rsidRDefault="00ED352F" w:rsidP="00277253">
      <w:pPr>
        <w:spacing w:afterLines="40" w:after="96" w:line="240" w:lineRule="auto"/>
        <w:ind w:left="720"/>
        <w:contextualSpacing/>
      </w:pPr>
      <w:sdt>
        <w:sdtPr>
          <w:rPr>
            <w:rFonts w:ascii="MS Gothic" w:eastAsia="MS Gothic" w:hAnsi="MS Gothic"/>
            <w:sz w:val="40"/>
            <w:szCs w:val="30"/>
          </w:rPr>
          <w:id w:val="3564597"/>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277253">
        <w:t>East Manchester Bike Size – The Power to Pedal Forward, One Manchester Ltd</w:t>
      </w:r>
    </w:p>
    <w:p w14:paraId="4BC62D46" w14:textId="16C33526" w:rsidR="00277253" w:rsidRDefault="00ED352F" w:rsidP="00277253">
      <w:pPr>
        <w:spacing w:afterLines="40" w:after="96" w:line="240" w:lineRule="auto"/>
        <w:ind w:left="720"/>
        <w:contextualSpacing/>
      </w:pPr>
      <w:sdt>
        <w:sdtPr>
          <w:rPr>
            <w:rFonts w:ascii="MS Gothic" w:eastAsia="MS Gothic" w:hAnsi="MS Gothic"/>
            <w:sz w:val="40"/>
            <w:szCs w:val="30"/>
          </w:rPr>
          <w:id w:val="1152709990"/>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277253">
        <w:t>"If You Could Speak to the World, What Would You Say?</w:t>
      </w:r>
      <w:r>
        <w:t>”</w:t>
      </w:r>
      <w:r w:rsidR="00277253">
        <w:t>, Portraits of Recovery</w:t>
      </w:r>
    </w:p>
    <w:p w14:paraId="0CC3BC56" w14:textId="452060C5" w:rsidR="00277253" w:rsidRDefault="00ED352F" w:rsidP="00277253">
      <w:pPr>
        <w:spacing w:afterLines="40" w:after="96" w:line="240" w:lineRule="auto"/>
        <w:ind w:left="720"/>
        <w:contextualSpacing/>
      </w:pPr>
      <w:sdt>
        <w:sdtPr>
          <w:rPr>
            <w:rFonts w:ascii="MS Gothic" w:eastAsia="MS Gothic" w:hAnsi="MS Gothic"/>
            <w:sz w:val="40"/>
            <w:szCs w:val="30"/>
          </w:rPr>
          <w:id w:val="-1923950214"/>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277253">
        <w:t>Walk Together with Recreate-U, Recreate-U</w:t>
      </w:r>
    </w:p>
    <w:p w14:paraId="4C1CE3EB" w14:textId="76195C6D" w:rsidR="00277253" w:rsidRDefault="00ED352F" w:rsidP="00277253">
      <w:pPr>
        <w:spacing w:afterLines="40" w:after="96" w:line="240" w:lineRule="auto"/>
        <w:ind w:left="720"/>
        <w:contextualSpacing/>
      </w:pPr>
      <w:sdt>
        <w:sdtPr>
          <w:rPr>
            <w:rFonts w:ascii="MS Gothic" w:eastAsia="MS Gothic" w:hAnsi="MS Gothic"/>
            <w:sz w:val="40"/>
            <w:szCs w:val="30"/>
          </w:rPr>
          <w:id w:val="207232070"/>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277253">
        <w:t>Walking Through History, Rochdale Hornets Foundation</w:t>
      </w:r>
    </w:p>
    <w:p w14:paraId="0B607C73" w14:textId="3E417D0B" w:rsidR="00277253" w:rsidRDefault="00ED352F" w:rsidP="00277253">
      <w:pPr>
        <w:spacing w:afterLines="40" w:after="96" w:line="240" w:lineRule="auto"/>
        <w:ind w:left="720"/>
        <w:contextualSpacing/>
      </w:pPr>
      <w:sdt>
        <w:sdtPr>
          <w:rPr>
            <w:rFonts w:ascii="MS Gothic" w:eastAsia="MS Gothic" w:hAnsi="MS Gothic"/>
            <w:sz w:val="40"/>
            <w:szCs w:val="30"/>
          </w:rPr>
          <w:id w:val="-1946762127"/>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277253">
        <w:t>Out and About: Active Travel for Disabled People in Stockport, Supportability</w:t>
      </w:r>
    </w:p>
    <w:p w14:paraId="0F930599" w14:textId="4524414D" w:rsidR="00277253" w:rsidRDefault="00ED352F" w:rsidP="00277253">
      <w:pPr>
        <w:spacing w:afterLines="40" w:after="96" w:line="240" w:lineRule="auto"/>
        <w:ind w:left="720"/>
        <w:contextualSpacing/>
      </w:pPr>
      <w:sdt>
        <w:sdtPr>
          <w:rPr>
            <w:rFonts w:ascii="MS Gothic" w:eastAsia="MS Gothic" w:hAnsi="MS Gothic"/>
            <w:sz w:val="40"/>
            <w:szCs w:val="30"/>
          </w:rPr>
          <w:id w:val="-489937025"/>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277253">
        <w:t>Toddler Trekking, The Sunnywood Project</w:t>
      </w:r>
    </w:p>
    <w:p w14:paraId="164A6C71" w14:textId="4B48EB2E" w:rsidR="00277253" w:rsidRDefault="00ED352F" w:rsidP="00277253">
      <w:pPr>
        <w:spacing w:afterLines="40" w:after="96" w:line="240" w:lineRule="auto"/>
        <w:ind w:left="720"/>
        <w:contextualSpacing/>
      </w:pPr>
      <w:sdt>
        <w:sdtPr>
          <w:rPr>
            <w:rFonts w:ascii="MS Gothic" w:eastAsia="MS Gothic" w:hAnsi="MS Gothic"/>
            <w:sz w:val="40"/>
            <w:szCs w:val="30"/>
          </w:rPr>
          <w:id w:val="903037415"/>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277253">
        <w:t>Roots &amp; Routes, Whalley Range Women’s Walking Group</w:t>
      </w:r>
    </w:p>
    <w:p w14:paraId="6DF99867" w14:textId="58A20375" w:rsidR="00277253" w:rsidRDefault="00ED352F" w:rsidP="00277253">
      <w:pPr>
        <w:spacing w:afterLines="40" w:after="96" w:line="240" w:lineRule="auto"/>
        <w:ind w:left="720"/>
        <w:contextualSpacing/>
      </w:pPr>
      <w:sdt>
        <w:sdtPr>
          <w:rPr>
            <w:rFonts w:ascii="MS Gothic" w:eastAsia="MS Gothic" w:hAnsi="MS Gothic"/>
            <w:sz w:val="40"/>
            <w:szCs w:val="30"/>
          </w:rPr>
          <w:id w:val="-1897574972"/>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277253">
        <w:t>Women's Voices CIC, Women's Voices CIC</w:t>
      </w:r>
    </w:p>
    <w:p w14:paraId="1DA792FC" w14:textId="180E47C8" w:rsidR="00DF7AC5" w:rsidRPr="004E33C6" w:rsidRDefault="000B6E40" w:rsidP="000B6E40">
      <w:pPr>
        <w:spacing w:line="240" w:lineRule="auto"/>
        <w:ind w:left="720"/>
        <w:rPr>
          <w:rStyle w:val="Regular"/>
        </w:rPr>
      </w:pPr>
      <w:sdt>
        <w:sdtPr>
          <w:rPr>
            <w:rFonts w:ascii="MS Gothic" w:eastAsia="MS Gothic" w:hAnsi="MS Gothic"/>
            <w:sz w:val="40"/>
            <w:szCs w:val="30"/>
          </w:rPr>
          <w:id w:val="-1400356243"/>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DF7AC5" w:rsidRPr="004E33C6">
        <w:rPr>
          <w:rStyle w:val="Regular"/>
        </w:rPr>
        <w:t>Routes to Wellbeing, Yaran Northwest</w:t>
      </w:r>
    </w:p>
    <w:p w14:paraId="40BE7FC0" w14:textId="2537DBF3" w:rsidR="00DF7AC5" w:rsidRPr="004E33C6" w:rsidRDefault="000B6E40" w:rsidP="000B6E40">
      <w:pPr>
        <w:spacing w:line="240" w:lineRule="auto"/>
        <w:ind w:left="720"/>
        <w:rPr>
          <w:rStyle w:val="Regular"/>
        </w:rPr>
      </w:pPr>
      <w:sdt>
        <w:sdtPr>
          <w:rPr>
            <w:rFonts w:ascii="MS Gothic" w:eastAsia="MS Gothic" w:hAnsi="MS Gothic"/>
            <w:sz w:val="40"/>
            <w:szCs w:val="30"/>
          </w:rPr>
          <w:id w:val="-610364421"/>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DF7AC5" w:rsidRPr="004E33C6">
        <w:rPr>
          <w:rStyle w:val="Regular"/>
        </w:rPr>
        <w:t xml:space="preserve">Ladies </w:t>
      </w:r>
      <w:proofErr w:type="spellStart"/>
      <w:r w:rsidR="00DF7AC5" w:rsidRPr="004E33C6">
        <w:rPr>
          <w:rStyle w:val="Regular"/>
        </w:rPr>
        <w:t>Well being</w:t>
      </w:r>
      <w:proofErr w:type="spellEnd"/>
      <w:r w:rsidR="00DF7AC5" w:rsidRPr="004E33C6">
        <w:rPr>
          <w:rStyle w:val="Regular"/>
        </w:rPr>
        <w:t xml:space="preserve"> walks, </w:t>
      </w:r>
      <w:proofErr w:type="spellStart"/>
      <w:r w:rsidR="00DF7AC5" w:rsidRPr="004E33C6">
        <w:rPr>
          <w:rStyle w:val="Regular"/>
        </w:rPr>
        <w:t>Bollyfit</w:t>
      </w:r>
      <w:proofErr w:type="spellEnd"/>
      <w:r w:rsidR="00DF7AC5" w:rsidRPr="004E33C6">
        <w:rPr>
          <w:rStyle w:val="Regular"/>
        </w:rPr>
        <w:t xml:space="preserve"> Active CIC</w:t>
      </w:r>
    </w:p>
    <w:p w14:paraId="6737B70C" w14:textId="449271D8" w:rsidR="00DF7AC5" w:rsidRPr="004E33C6" w:rsidRDefault="000B6E40" w:rsidP="000B6E40">
      <w:pPr>
        <w:spacing w:line="240" w:lineRule="auto"/>
        <w:ind w:left="720"/>
        <w:rPr>
          <w:rStyle w:val="Regular"/>
        </w:rPr>
      </w:pPr>
      <w:sdt>
        <w:sdtPr>
          <w:rPr>
            <w:rFonts w:ascii="MS Gothic" w:eastAsia="MS Gothic" w:hAnsi="MS Gothic"/>
            <w:sz w:val="40"/>
            <w:szCs w:val="30"/>
          </w:rPr>
          <w:id w:val="1542320780"/>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DF7AC5" w:rsidRPr="004E33C6">
        <w:rPr>
          <w:rStyle w:val="Regular"/>
        </w:rPr>
        <w:t>Ride Forward Bolton, Bolton Nigerian Muslim Community (BNMC)</w:t>
      </w:r>
    </w:p>
    <w:p w14:paraId="5F764071" w14:textId="41264B3A" w:rsidR="00DF7AC5" w:rsidRPr="004E33C6" w:rsidRDefault="000B6E40" w:rsidP="000B6E40">
      <w:pPr>
        <w:spacing w:line="240" w:lineRule="auto"/>
        <w:ind w:left="720"/>
        <w:rPr>
          <w:rStyle w:val="Regular"/>
        </w:rPr>
      </w:pPr>
      <w:sdt>
        <w:sdtPr>
          <w:rPr>
            <w:rFonts w:ascii="MS Gothic" w:eastAsia="MS Gothic" w:hAnsi="MS Gothic"/>
            <w:sz w:val="40"/>
            <w:szCs w:val="30"/>
          </w:rPr>
          <w:id w:val="898256982"/>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DF7AC5" w:rsidRPr="004E33C6">
        <w:rPr>
          <w:rStyle w:val="Regular"/>
        </w:rPr>
        <w:t>Empowering Active Communities Through Women’s Walking Groups in Bury, Bury Youth Steps-to-Success</w:t>
      </w:r>
    </w:p>
    <w:p w14:paraId="56931D45" w14:textId="102BAB33" w:rsidR="00DF7AC5" w:rsidRPr="004E33C6" w:rsidRDefault="000B6E40" w:rsidP="008B5FC6">
      <w:pPr>
        <w:spacing w:line="240" w:lineRule="auto"/>
        <w:ind w:firstLine="720"/>
        <w:rPr>
          <w:rStyle w:val="Regular"/>
        </w:rPr>
      </w:pPr>
      <w:sdt>
        <w:sdtPr>
          <w:rPr>
            <w:rFonts w:ascii="MS Gothic" w:eastAsia="MS Gothic" w:hAnsi="MS Gothic"/>
            <w:sz w:val="40"/>
            <w:szCs w:val="30"/>
          </w:rPr>
          <w:id w:val="563378024"/>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DF7AC5" w:rsidRPr="004E33C6">
        <w:rPr>
          <w:rStyle w:val="Regular"/>
        </w:rPr>
        <w:t>Together We Stay Active, Community Revival UK (LTD)</w:t>
      </w:r>
    </w:p>
    <w:p w14:paraId="64D6C152" w14:textId="4D8C05B0" w:rsidR="00DF7AC5" w:rsidRPr="004E33C6" w:rsidRDefault="008B5FC6" w:rsidP="008B5FC6">
      <w:pPr>
        <w:spacing w:line="240" w:lineRule="auto"/>
        <w:ind w:left="720"/>
        <w:rPr>
          <w:rStyle w:val="Regular"/>
        </w:rPr>
      </w:pPr>
      <w:sdt>
        <w:sdtPr>
          <w:rPr>
            <w:rFonts w:ascii="MS Gothic" w:eastAsia="MS Gothic" w:hAnsi="MS Gothic"/>
            <w:sz w:val="40"/>
            <w:szCs w:val="30"/>
          </w:rPr>
          <w:id w:val="-46689023"/>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proofErr w:type="spellStart"/>
      <w:r w:rsidR="00DF7AC5" w:rsidRPr="004E33C6">
        <w:rPr>
          <w:rStyle w:val="Regular"/>
        </w:rPr>
        <w:t>Europia</w:t>
      </w:r>
      <w:proofErr w:type="spellEnd"/>
      <w:r w:rsidR="00DF7AC5" w:rsidRPr="004E33C6">
        <w:rPr>
          <w:rStyle w:val="Regular"/>
        </w:rPr>
        <w:t xml:space="preserve"> Connected </w:t>
      </w:r>
      <w:proofErr w:type="gramStart"/>
      <w:r w:rsidR="00DF7AC5" w:rsidRPr="004E33C6">
        <w:rPr>
          <w:rStyle w:val="Regular"/>
        </w:rPr>
        <w:t>Commuters ,</w:t>
      </w:r>
      <w:proofErr w:type="gramEnd"/>
      <w:r w:rsidR="00DF7AC5" w:rsidRPr="004E33C6">
        <w:rPr>
          <w:rStyle w:val="Regular"/>
        </w:rPr>
        <w:t xml:space="preserve"> </w:t>
      </w:r>
      <w:proofErr w:type="spellStart"/>
      <w:r w:rsidR="00DF7AC5" w:rsidRPr="004E33C6">
        <w:rPr>
          <w:rStyle w:val="Regular"/>
        </w:rPr>
        <w:t>Europia</w:t>
      </w:r>
      <w:proofErr w:type="spellEnd"/>
    </w:p>
    <w:p w14:paraId="1DC35E27" w14:textId="04C8DA2A" w:rsidR="00DF7AC5" w:rsidRPr="004E33C6" w:rsidRDefault="008B5FC6" w:rsidP="008B5FC6">
      <w:pPr>
        <w:spacing w:line="240" w:lineRule="auto"/>
        <w:ind w:left="720"/>
        <w:rPr>
          <w:rStyle w:val="Regular"/>
        </w:rPr>
      </w:pPr>
      <w:sdt>
        <w:sdtPr>
          <w:rPr>
            <w:rFonts w:ascii="MS Gothic" w:eastAsia="MS Gothic" w:hAnsi="MS Gothic"/>
            <w:sz w:val="40"/>
            <w:szCs w:val="30"/>
          </w:rPr>
          <w:id w:val="703374684"/>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DF7AC5" w:rsidRPr="004E33C6">
        <w:rPr>
          <w:rStyle w:val="Regular"/>
        </w:rPr>
        <w:t>Cycle and Thrive, GMYN</w:t>
      </w:r>
    </w:p>
    <w:p w14:paraId="6AFFBF34" w14:textId="580242D0" w:rsidR="00DF7AC5" w:rsidRPr="004E33C6" w:rsidRDefault="008B5FC6" w:rsidP="008B5FC6">
      <w:pPr>
        <w:spacing w:line="240" w:lineRule="auto"/>
        <w:ind w:left="720"/>
        <w:rPr>
          <w:rStyle w:val="Regular"/>
        </w:rPr>
      </w:pPr>
      <w:sdt>
        <w:sdtPr>
          <w:rPr>
            <w:rFonts w:ascii="MS Gothic" w:eastAsia="MS Gothic" w:hAnsi="MS Gothic"/>
            <w:sz w:val="40"/>
            <w:szCs w:val="30"/>
          </w:rPr>
          <w:id w:val="-2036340162"/>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DF7AC5" w:rsidRPr="004E33C6">
        <w:rPr>
          <w:rStyle w:val="Regular"/>
        </w:rPr>
        <w:t>HRS Restart, Horwich Ride Social</w:t>
      </w:r>
    </w:p>
    <w:p w14:paraId="70572134" w14:textId="2B7473A5" w:rsidR="00DF7AC5" w:rsidRPr="004E33C6" w:rsidRDefault="008B5FC6" w:rsidP="008B5FC6">
      <w:pPr>
        <w:spacing w:line="240" w:lineRule="auto"/>
        <w:ind w:left="720"/>
        <w:rPr>
          <w:rStyle w:val="Regular"/>
        </w:rPr>
      </w:pPr>
      <w:sdt>
        <w:sdtPr>
          <w:rPr>
            <w:rFonts w:ascii="MS Gothic" w:eastAsia="MS Gothic" w:hAnsi="MS Gothic"/>
            <w:sz w:val="40"/>
            <w:szCs w:val="30"/>
          </w:rPr>
          <w:id w:val="-589318297"/>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DF7AC5" w:rsidRPr="004E33C6">
        <w:rPr>
          <w:rStyle w:val="Regular"/>
        </w:rPr>
        <w:t>Family Club on the Move, Kickstart Community CIC</w:t>
      </w:r>
    </w:p>
    <w:p w14:paraId="59A1B6B5" w14:textId="17AD5D62" w:rsidR="00DF7AC5" w:rsidRPr="004E33C6" w:rsidRDefault="008B5FC6" w:rsidP="008B5FC6">
      <w:pPr>
        <w:spacing w:line="240" w:lineRule="auto"/>
        <w:ind w:left="720"/>
        <w:rPr>
          <w:rStyle w:val="Regular"/>
        </w:rPr>
      </w:pPr>
      <w:sdt>
        <w:sdtPr>
          <w:rPr>
            <w:rFonts w:ascii="MS Gothic" w:eastAsia="MS Gothic" w:hAnsi="MS Gothic"/>
            <w:sz w:val="40"/>
            <w:szCs w:val="30"/>
          </w:rPr>
          <w:id w:val="848749614"/>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DF7AC5" w:rsidRPr="004E33C6">
        <w:rPr>
          <w:rStyle w:val="Regular"/>
        </w:rPr>
        <w:t xml:space="preserve">Walk4Places, </w:t>
      </w:r>
      <w:proofErr w:type="spellStart"/>
      <w:r w:rsidR="00DF7AC5" w:rsidRPr="004E33C6">
        <w:rPr>
          <w:rStyle w:val="Regular"/>
        </w:rPr>
        <w:t>Levenshulme</w:t>
      </w:r>
      <w:proofErr w:type="spellEnd"/>
      <w:r w:rsidR="00DF7AC5" w:rsidRPr="004E33C6">
        <w:rPr>
          <w:rStyle w:val="Regular"/>
        </w:rPr>
        <w:t xml:space="preserve"> Lovely Ladies</w:t>
      </w:r>
    </w:p>
    <w:p w14:paraId="2BEB3078" w14:textId="72C9C164" w:rsidR="00DF7AC5" w:rsidRPr="004E33C6" w:rsidRDefault="008B5FC6" w:rsidP="008B5FC6">
      <w:pPr>
        <w:spacing w:line="240" w:lineRule="auto"/>
        <w:ind w:left="720"/>
        <w:rPr>
          <w:rStyle w:val="Regular"/>
        </w:rPr>
      </w:pPr>
      <w:sdt>
        <w:sdtPr>
          <w:rPr>
            <w:rFonts w:ascii="MS Gothic" w:eastAsia="MS Gothic" w:hAnsi="MS Gothic"/>
            <w:sz w:val="40"/>
            <w:szCs w:val="30"/>
          </w:rPr>
          <w:id w:val="1695888816"/>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DF7AC5" w:rsidRPr="004E33C6">
        <w:rPr>
          <w:rStyle w:val="Regular"/>
        </w:rPr>
        <w:t>Nordic Walking Programme for Metabolic Health, Lotus in Bloom Wellbeing CIC</w:t>
      </w:r>
    </w:p>
    <w:p w14:paraId="78AF48F4" w14:textId="39276388" w:rsidR="00DF7AC5" w:rsidRPr="004E33C6" w:rsidRDefault="008B5FC6" w:rsidP="008B5FC6">
      <w:pPr>
        <w:spacing w:line="240" w:lineRule="auto"/>
        <w:ind w:left="720"/>
        <w:rPr>
          <w:rStyle w:val="Regular"/>
        </w:rPr>
      </w:pPr>
      <w:sdt>
        <w:sdtPr>
          <w:rPr>
            <w:rFonts w:ascii="MS Gothic" w:eastAsia="MS Gothic" w:hAnsi="MS Gothic"/>
            <w:sz w:val="40"/>
            <w:szCs w:val="30"/>
          </w:rPr>
          <w:id w:val="-1694768407"/>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DF7AC5" w:rsidRPr="004E33C6">
        <w:rPr>
          <w:rStyle w:val="Regular"/>
        </w:rPr>
        <w:t>Walking Club, Oasis Community Hub</w:t>
      </w:r>
    </w:p>
    <w:p w14:paraId="778E9EEA" w14:textId="4556CD0B" w:rsidR="00DF7AC5" w:rsidRPr="004E33C6" w:rsidRDefault="008B5FC6" w:rsidP="008B5FC6">
      <w:pPr>
        <w:spacing w:line="240" w:lineRule="auto"/>
        <w:ind w:left="720"/>
        <w:rPr>
          <w:rStyle w:val="Regular"/>
        </w:rPr>
      </w:pPr>
      <w:sdt>
        <w:sdtPr>
          <w:rPr>
            <w:rFonts w:ascii="MS Gothic" w:eastAsia="MS Gothic" w:hAnsi="MS Gothic"/>
            <w:sz w:val="40"/>
            <w:szCs w:val="30"/>
          </w:rPr>
          <w:id w:val="972100461"/>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DF7AC5" w:rsidRPr="004E33C6">
        <w:rPr>
          <w:rStyle w:val="Regular"/>
        </w:rPr>
        <w:t xml:space="preserve">Walk and </w:t>
      </w:r>
      <w:proofErr w:type="gramStart"/>
      <w:r w:rsidR="00DF7AC5" w:rsidRPr="004E33C6">
        <w:rPr>
          <w:rStyle w:val="Regular"/>
        </w:rPr>
        <w:t>Talk</w:t>
      </w:r>
      <w:proofErr w:type="gramEnd"/>
      <w:r w:rsidR="00DF7AC5" w:rsidRPr="004E33C6">
        <w:rPr>
          <w:rStyle w:val="Regular"/>
        </w:rPr>
        <w:t>, Stockport County Community Trust</w:t>
      </w:r>
    </w:p>
    <w:p w14:paraId="357374F7" w14:textId="7C19DD2C" w:rsidR="00DF7AC5" w:rsidRPr="004E33C6" w:rsidRDefault="008B5FC6" w:rsidP="008B5FC6">
      <w:pPr>
        <w:spacing w:line="240" w:lineRule="auto"/>
        <w:ind w:left="720"/>
        <w:rPr>
          <w:rStyle w:val="Regular"/>
        </w:rPr>
      </w:pPr>
      <w:sdt>
        <w:sdtPr>
          <w:rPr>
            <w:rFonts w:ascii="MS Gothic" w:eastAsia="MS Gothic" w:hAnsi="MS Gothic"/>
            <w:sz w:val="40"/>
            <w:szCs w:val="30"/>
          </w:rPr>
          <w:id w:val="618736991"/>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DF7AC5" w:rsidRPr="004E33C6">
        <w:rPr>
          <w:rStyle w:val="Regular"/>
        </w:rPr>
        <w:t>Stride UK Bike Maintenance Project, Stride UK Foundation Limited</w:t>
      </w:r>
    </w:p>
    <w:p w14:paraId="295AE83F" w14:textId="1D106D5B" w:rsidR="00DF7AC5" w:rsidRPr="004E33C6" w:rsidRDefault="008B5FC6" w:rsidP="008B5FC6">
      <w:pPr>
        <w:spacing w:line="240" w:lineRule="auto"/>
        <w:ind w:left="720"/>
        <w:rPr>
          <w:rStyle w:val="Regular"/>
        </w:rPr>
      </w:pPr>
      <w:sdt>
        <w:sdtPr>
          <w:rPr>
            <w:rFonts w:ascii="MS Gothic" w:eastAsia="MS Gothic" w:hAnsi="MS Gothic"/>
            <w:sz w:val="40"/>
            <w:szCs w:val="30"/>
          </w:rPr>
          <w:id w:val="-1882386591"/>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DF7AC5" w:rsidRPr="004E33C6">
        <w:rPr>
          <w:rStyle w:val="Regular"/>
        </w:rPr>
        <w:t xml:space="preserve">The Cycle Project, The Cycle Project UK </w:t>
      </w:r>
      <w:proofErr w:type="spellStart"/>
      <w:r w:rsidR="00DF7AC5" w:rsidRPr="004E33C6">
        <w:rPr>
          <w:rStyle w:val="Regular"/>
        </w:rPr>
        <w:t>cic</w:t>
      </w:r>
      <w:proofErr w:type="spellEnd"/>
    </w:p>
    <w:p w14:paraId="1F8C7B6D" w14:textId="1F04FE07" w:rsidR="00DF7AC5" w:rsidRPr="004E33C6" w:rsidRDefault="008B5FC6" w:rsidP="008B5FC6">
      <w:pPr>
        <w:spacing w:line="240" w:lineRule="auto"/>
        <w:ind w:left="720"/>
        <w:rPr>
          <w:rStyle w:val="Regular"/>
        </w:rPr>
      </w:pPr>
      <w:sdt>
        <w:sdtPr>
          <w:rPr>
            <w:rFonts w:ascii="MS Gothic" w:eastAsia="MS Gothic" w:hAnsi="MS Gothic"/>
            <w:sz w:val="40"/>
            <w:szCs w:val="30"/>
          </w:rPr>
          <w:id w:val="-1138947502"/>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DF7AC5" w:rsidRPr="004E33C6">
        <w:rPr>
          <w:rStyle w:val="Regular"/>
        </w:rPr>
        <w:t>Walking Wavers, The Goodness Collective</w:t>
      </w:r>
    </w:p>
    <w:p w14:paraId="6B67C376" w14:textId="5ABE8E46" w:rsidR="00DF7AC5" w:rsidRPr="004E33C6" w:rsidRDefault="008B5FC6" w:rsidP="008B5FC6">
      <w:pPr>
        <w:spacing w:line="240" w:lineRule="auto"/>
        <w:ind w:left="720"/>
        <w:rPr>
          <w:rStyle w:val="Regular"/>
        </w:rPr>
      </w:pPr>
      <w:sdt>
        <w:sdtPr>
          <w:rPr>
            <w:rFonts w:ascii="MS Gothic" w:eastAsia="MS Gothic" w:hAnsi="MS Gothic"/>
            <w:sz w:val="40"/>
            <w:szCs w:val="30"/>
          </w:rPr>
          <w:id w:val="-1921093040"/>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DF7AC5" w:rsidRPr="004E33C6">
        <w:rPr>
          <w:rStyle w:val="Regular"/>
        </w:rPr>
        <w:t xml:space="preserve">Resonance Centre Community </w:t>
      </w:r>
      <w:proofErr w:type="spellStart"/>
      <w:proofErr w:type="gramStart"/>
      <w:r w:rsidR="00DF7AC5" w:rsidRPr="004E33C6">
        <w:rPr>
          <w:rStyle w:val="Regular"/>
        </w:rPr>
        <w:t>Walk:Talk</w:t>
      </w:r>
      <w:proofErr w:type="gramEnd"/>
      <w:r w:rsidR="00DF7AC5" w:rsidRPr="004E33C6">
        <w:rPr>
          <w:rStyle w:val="Regular"/>
        </w:rPr>
        <w:t>:Walk</w:t>
      </w:r>
      <w:proofErr w:type="spellEnd"/>
      <w:r w:rsidR="00DF7AC5" w:rsidRPr="004E33C6">
        <w:rPr>
          <w:rStyle w:val="Regular"/>
        </w:rPr>
        <w:t xml:space="preserve"> (WTW</w:t>
      </w:r>
      <w:proofErr w:type="gramStart"/>
      <w:r w:rsidR="00DF7AC5" w:rsidRPr="004E33C6">
        <w:rPr>
          <w:rStyle w:val="Regular"/>
        </w:rPr>
        <w:t>) ,</w:t>
      </w:r>
      <w:proofErr w:type="gramEnd"/>
      <w:r w:rsidR="00DF7AC5" w:rsidRPr="004E33C6">
        <w:rPr>
          <w:rStyle w:val="Regular"/>
        </w:rPr>
        <w:t xml:space="preserve"> The Resonance Centre</w:t>
      </w:r>
    </w:p>
    <w:p w14:paraId="06C26EEC" w14:textId="0CB23DED" w:rsidR="00DF7AC5" w:rsidRPr="004E33C6" w:rsidRDefault="008B5FC6" w:rsidP="008B5FC6">
      <w:pPr>
        <w:spacing w:line="240" w:lineRule="auto"/>
        <w:ind w:left="720"/>
        <w:rPr>
          <w:rStyle w:val="Regular"/>
        </w:rPr>
      </w:pPr>
      <w:sdt>
        <w:sdtPr>
          <w:rPr>
            <w:rFonts w:ascii="MS Gothic" w:eastAsia="MS Gothic" w:hAnsi="MS Gothic"/>
            <w:sz w:val="40"/>
            <w:szCs w:val="30"/>
          </w:rPr>
          <w:id w:val="-656379763"/>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DF7AC5" w:rsidRPr="004E33C6">
        <w:rPr>
          <w:rStyle w:val="Regular"/>
        </w:rPr>
        <w:t>Strides with UCOMM, Ugandan Community in Greater Manchester</w:t>
      </w:r>
    </w:p>
    <w:p w14:paraId="058635B7" w14:textId="481836C7" w:rsidR="00FD033C" w:rsidRPr="006C45F9" w:rsidRDefault="008B5FC6" w:rsidP="008B5FC6">
      <w:pPr>
        <w:spacing w:line="240" w:lineRule="auto"/>
        <w:ind w:left="720"/>
        <w:rPr>
          <w:rFonts w:cstheme="minorHAnsi"/>
        </w:rPr>
      </w:pPr>
      <w:sdt>
        <w:sdtPr>
          <w:rPr>
            <w:rFonts w:ascii="MS Gothic" w:eastAsia="MS Gothic" w:hAnsi="MS Gothic"/>
            <w:sz w:val="40"/>
            <w:szCs w:val="30"/>
          </w:rPr>
          <w:id w:val="-2068720666"/>
          <w14:checkbox>
            <w14:checked w14:val="0"/>
            <w14:checkedState w14:val="2612" w14:font="MS Gothic"/>
            <w14:uncheckedState w14:val="2610" w14:font="MS Gothic"/>
          </w14:checkbox>
        </w:sdtPr>
        <w:sdtContent>
          <w:r>
            <w:rPr>
              <w:rFonts w:ascii="MS Gothic" w:eastAsia="MS Gothic" w:hAnsi="MS Gothic" w:hint="eastAsia"/>
              <w:sz w:val="40"/>
              <w:szCs w:val="30"/>
            </w:rPr>
            <w:t>☐</w:t>
          </w:r>
        </w:sdtContent>
      </w:sdt>
      <w:r>
        <w:rPr>
          <w:rFonts w:ascii="MS Gothic" w:eastAsia="MS Gothic" w:hAnsi="MS Gothic"/>
          <w:sz w:val="40"/>
          <w:szCs w:val="30"/>
        </w:rPr>
        <w:t xml:space="preserve"> </w:t>
      </w:r>
      <w:r w:rsidR="00DF7AC5" w:rsidRPr="004E33C6">
        <w:rPr>
          <w:rStyle w:val="Regular"/>
        </w:rPr>
        <w:t>Walk &amp; Get Active with WETA, WETA Community Services CIC</w:t>
      </w:r>
    </w:p>
    <w:p w14:paraId="6E9B4F95" w14:textId="77777777" w:rsidR="002F7918" w:rsidRDefault="002F7918" w:rsidP="001C234C">
      <w:pPr>
        <w:spacing w:afterLines="40" w:after="96" w:line="240" w:lineRule="auto"/>
        <w:contextualSpacing/>
        <w:sectPr w:rsidR="002F7918" w:rsidSect="002F7918">
          <w:type w:val="continuous"/>
          <w:pgSz w:w="11906" w:h="16838"/>
          <w:pgMar w:top="1134" w:right="851" w:bottom="1418" w:left="1134" w:header="709" w:footer="709" w:gutter="0"/>
          <w:cols w:num="2" w:space="708"/>
          <w:titlePg/>
          <w:docGrid w:linePitch="360"/>
        </w:sectPr>
      </w:pPr>
    </w:p>
    <w:p w14:paraId="45DEE71C" w14:textId="77777777" w:rsidR="001C234C" w:rsidRDefault="001C234C" w:rsidP="001C234C">
      <w:pPr>
        <w:spacing w:afterLines="40" w:after="96" w:line="240" w:lineRule="auto"/>
        <w:contextualSpacing/>
      </w:pPr>
    </w:p>
    <w:p w14:paraId="5857D30A" w14:textId="77777777" w:rsidR="009D4544" w:rsidRDefault="009D4544" w:rsidP="00220EB4">
      <w:pPr>
        <w:pStyle w:val="ListParagraph"/>
        <w:numPr>
          <w:ilvl w:val="0"/>
          <w:numId w:val="21"/>
        </w:numPr>
        <w:spacing w:afterLines="40" w:after="96" w:line="240" w:lineRule="auto"/>
        <w:sectPr w:rsidR="009D4544" w:rsidSect="002F7918">
          <w:type w:val="continuous"/>
          <w:pgSz w:w="11906" w:h="16838"/>
          <w:pgMar w:top="1134" w:right="851" w:bottom="1418" w:left="1134" w:header="709" w:footer="709" w:gutter="0"/>
          <w:cols w:space="708"/>
          <w:titlePg/>
          <w:docGrid w:linePitch="360"/>
        </w:sectPr>
      </w:pPr>
    </w:p>
    <w:p w14:paraId="7DBBF442" w14:textId="4BF2D85E" w:rsidR="006263A9" w:rsidRPr="006339F4" w:rsidRDefault="008B300E" w:rsidP="00220EB4">
      <w:pPr>
        <w:pStyle w:val="ListParagraph"/>
        <w:numPr>
          <w:ilvl w:val="0"/>
          <w:numId w:val="21"/>
        </w:numPr>
        <w:spacing w:afterLines="40" w:after="96" w:line="240" w:lineRule="auto"/>
      </w:pPr>
      <w:r>
        <w:lastRenderedPageBreak/>
        <w:t>What are you planning to take part</w:t>
      </w:r>
      <w:r w:rsidR="00EE344C">
        <w:t xml:space="preserve"> in with your selected group</w:t>
      </w:r>
      <w:r w:rsidR="006263A9">
        <w:t xml:space="preserve">? </w:t>
      </w:r>
      <w:r w:rsidR="006263A9" w:rsidRPr="006339F4">
        <w:t>Select all that apply.</w:t>
      </w:r>
    </w:p>
    <w:p w14:paraId="71BED04E" w14:textId="77777777" w:rsidR="00F62550" w:rsidRDefault="00F62550" w:rsidP="00455065">
      <w:pPr>
        <w:spacing w:afterLines="40" w:after="96" w:line="240" w:lineRule="auto"/>
        <w:ind w:left="1080"/>
        <w:rPr>
          <w:rFonts w:ascii="MS Gothic" w:eastAsia="MS Gothic" w:hAnsi="MS Gothic"/>
          <w:sz w:val="40"/>
          <w:szCs w:val="30"/>
        </w:rPr>
        <w:sectPr w:rsidR="00F62550" w:rsidSect="006B394D">
          <w:pgSz w:w="11906" w:h="16838"/>
          <w:pgMar w:top="1134" w:right="851" w:bottom="1418" w:left="1134" w:header="709" w:footer="709" w:gutter="0"/>
          <w:cols w:space="708"/>
          <w:titlePg/>
          <w:docGrid w:linePitch="360"/>
        </w:sectPr>
      </w:pPr>
    </w:p>
    <w:p w14:paraId="2E96937F" w14:textId="216B3109" w:rsidR="006263A9" w:rsidRDefault="00000000" w:rsidP="00455065">
      <w:pPr>
        <w:spacing w:afterLines="40" w:after="96" w:line="240" w:lineRule="auto"/>
        <w:ind w:left="1080"/>
      </w:pPr>
      <w:sdt>
        <w:sdtPr>
          <w:rPr>
            <w:rFonts w:ascii="MS Gothic" w:eastAsia="MS Gothic" w:hAnsi="MS Gothic"/>
            <w:sz w:val="40"/>
            <w:szCs w:val="30"/>
          </w:rPr>
          <w:id w:val="1846593511"/>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455065" w:rsidRPr="00770294">
        <w:rPr>
          <w:rFonts w:ascii="MS Gothic" w:eastAsia="MS Gothic" w:hAnsi="MS Gothic"/>
          <w:szCs w:val="24"/>
        </w:rPr>
        <w:t xml:space="preserve"> </w:t>
      </w:r>
      <w:r w:rsidR="006263A9">
        <w:t>Led walk</w:t>
      </w:r>
    </w:p>
    <w:p w14:paraId="61A52B01" w14:textId="39551FB3" w:rsidR="006263A9" w:rsidRDefault="00000000" w:rsidP="00455065">
      <w:pPr>
        <w:spacing w:afterLines="40" w:after="96" w:line="240" w:lineRule="auto"/>
        <w:ind w:left="1080"/>
      </w:pPr>
      <w:sdt>
        <w:sdtPr>
          <w:rPr>
            <w:rFonts w:ascii="MS Gothic" w:eastAsia="MS Gothic" w:hAnsi="MS Gothic"/>
            <w:sz w:val="40"/>
            <w:szCs w:val="30"/>
          </w:rPr>
          <w:id w:val="-2130923830"/>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770294">
        <w:rPr>
          <w:rFonts w:ascii="MS Gothic" w:eastAsia="MS Gothic" w:hAnsi="MS Gothic"/>
          <w:szCs w:val="24"/>
        </w:rPr>
        <w:t xml:space="preserve"> </w:t>
      </w:r>
      <w:r w:rsidR="006263A9">
        <w:t>Led cycle ride</w:t>
      </w:r>
    </w:p>
    <w:p w14:paraId="186FA43A" w14:textId="5825B156" w:rsidR="006263A9" w:rsidRDefault="00000000" w:rsidP="00455065">
      <w:pPr>
        <w:spacing w:afterLines="40" w:after="96" w:line="240" w:lineRule="auto"/>
        <w:ind w:left="1080"/>
      </w:pPr>
      <w:sdt>
        <w:sdtPr>
          <w:rPr>
            <w:rFonts w:ascii="MS Gothic" w:eastAsia="MS Gothic" w:hAnsi="MS Gothic"/>
            <w:sz w:val="40"/>
            <w:szCs w:val="30"/>
          </w:rPr>
          <w:id w:val="-1300293575"/>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770294">
        <w:rPr>
          <w:rFonts w:ascii="MS Gothic" w:eastAsia="MS Gothic" w:hAnsi="MS Gothic"/>
          <w:szCs w:val="24"/>
        </w:rPr>
        <w:t xml:space="preserve"> </w:t>
      </w:r>
      <w:r w:rsidR="006263A9">
        <w:t>Cycle try-out sessions</w:t>
      </w:r>
    </w:p>
    <w:p w14:paraId="0DFBF6E7" w14:textId="65C0FEFA" w:rsidR="006263A9" w:rsidRDefault="00000000" w:rsidP="00455065">
      <w:pPr>
        <w:spacing w:afterLines="40" w:after="96" w:line="240" w:lineRule="auto"/>
        <w:ind w:left="1080"/>
      </w:pPr>
      <w:sdt>
        <w:sdtPr>
          <w:rPr>
            <w:rFonts w:ascii="MS Gothic" w:eastAsia="MS Gothic" w:hAnsi="MS Gothic"/>
            <w:sz w:val="40"/>
            <w:szCs w:val="30"/>
          </w:rPr>
          <w:id w:val="-47466055"/>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6263A9">
        <w:t>Activities at school</w:t>
      </w:r>
    </w:p>
    <w:p w14:paraId="163BA761" w14:textId="5B4E4A08" w:rsidR="006263A9" w:rsidRDefault="00000000" w:rsidP="00455065">
      <w:pPr>
        <w:spacing w:afterLines="40" w:after="96" w:line="240" w:lineRule="auto"/>
        <w:ind w:left="1080"/>
      </w:pPr>
      <w:sdt>
        <w:sdtPr>
          <w:rPr>
            <w:rFonts w:ascii="MS Gothic" w:eastAsia="MS Gothic" w:hAnsi="MS Gothic"/>
            <w:sz w:val="40"/>
            <w:szCs w:val="30"/>
          </w:rPr>
          <w:id w:val="722413794"/>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6263A9">
        <w:t>Cycle loan</w:t>
      </w:r>
    </w:p>
    <w:p w14:paraId="0990F534" w14:textId="3BAF5E52" w:rsidR="006263A9" w:rsidRDefault="00000000" w:rsidP="00455065">
      <w:pPr>
        <w:spacing w:afterLines="40" w:after="96" w:line="240" w:lineRule="auto"/>
        <w:ind w:left="1080"/>
      </w:pPr>
      <w:sdt>
        <w:sdtPr>
          <w:rPr>
            <w:rFonts w:ascii="MS Gothic" w:eastAsia="MS Gothic" w:hAnsi="MS Gothic"/>
            <w:sz w:val="40"/>
            <w:szCs w:val="30"/>
          </w:rPr>
          <w:id w:val="-49774792"/>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96373B">
        <w:t>Ault c</w:t>
      </w:r>
      <w:r w:rsidR="006263A9">
        <w:t>ycle confidence training</w:t>
      </w:r>
      <w:r w:rsidR="0096373B">
        <w:t xml:space="preserve"> </w:t>
      </w:r>
    </w:p>
    <w:p w14:paraId="191B91E0" w14:textId="004A8B0B" w:rsidR="006263A9" w:rsidRDefault="00000000" w:rsidP="00455065">
      <w:pPr>
        <w:spacing w:afterLines="40" w:after="96" w:line="240" w:lineRule="auto"/>
        <w:ind w:left="1080"/>
      </w:pPr>
      <w:sdt>
        <w:sdtPr>
          <w:rPr>
            <w:rFonts w:ascii="MS Gothic" w:eastAsia="MS Gothic" w:hAnsi="MS Gothic"/>
            <w:sz w:val="40"/>
            <w:szCs w:val="30"/>
          </w:rPr>
          <w:id w:val="1886058558"/>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43027B" w:rsidRPr="0043027B">
        <w:rPr>
          <w:rFonts w:ascii="MS Gothic" w:eastAsia="MS Gothic" w:hAnsi="MS Gothic"/>
          <w:szCs w:val="24"/>
        </w:rPr>
        <w:t xml:space="preserve"> </w:t>
      </w:r>
      <w:r w:rsidR="006263A9">
        <w:t>C</w:t>
      </w:r>
      <w:r w:rsidR="0096373B">
        <w:t>hild c</w:t>
      </w:r>
      <w:r w:rsidR="006263A9">
        <w:t>ycle confidence trainin</w:t>
      </w:r>
      <w:r w:rsidR="00363828">
        <w:t>g</w:t>
      </w:r>
    </w:p>
    <w:p w14:paraId="51B80AE0" w14:textId="02D8BBAF" w:rsidR="006263A9" w:rsidRDefault="00000000" w:rsidP="00455065">
      <w:pPr>
        <w:spacing w:afterLines="40" w:after="96" w:line="240" w:lineRule="auto"/>
        <w:ind w:left="1080"/>
      </w:pPr>
      <w:sdt>
        <w:sdtPr>
          <w:rPr>
            <w:rFonts w:ascii="MS Gothic" w:eastAsia="MS Gothic" w:hAnsi="MS Gothic"/>
            <w:sz w:val="40"/>
            <w:szCs w:val="30"/>
          </w:rPr>
          <w:id w:val="-2139868063"/>
          <w14:checkbox>
            <w14:checked w14:val="0"/>
            <w14:checkedState w14:val="2612" w14:font="MS Gothic"/>
            <w14:uncheckedState w14:val="2610" w14:font="MS Gothic"/>
          </w14:checkbox>
        </w:sdtPr>
        <w:sdtContent>
          <w:r w:rsidR="00363828">
            <w:rPr>
              <w:rFonts w:ascii="MS Gothic" w:eastAsia="MS Gothic" w:hAnsi="MS Gothic" w:hint="eastAsia"/>
              <w:sz w:val="40"/>
              <w:szCs w:val="30"/>
            </w:rPr>
            <w:t>☐</w:t>
          </w:r>
        </w:sdtContent>
      </w:sdt>
      <w:r w:rsidR="0043027B">
        <w:rPr>
          <w:rFonts w:ascii="MS Gothic" w:eastAsia="MS Gothic" w:hAnsi="MS Gothic"/>
          <w:szCs w:val="24"/>
        </w:rPr>
        <w:t xml:space="preserve"> </w:t>
      </w:r>
      <w:r w:rsidR="006263A9">
        <w:t>Cycle maintenance training</w:t>
      </w:r>
    </w:p>
    <w:p w14:paraId="1C861EAD" w14:textId="22FECB4C" w:rsidR="006263A9" w:rsidRDefault="00000000" w:rsidP="00455065">
      <w:pPr>
        <w:spacing w:afterLines="40" w:after="96" w:line="240" w:lineRule="auto"/>
        <w:ind w:left="1080"/>
      </w:pPr>
      <w:sdt>
        <w:sdtPr>
          <w:rPr>
            <w:rFonts w:ascii="MS Gothic" w:eastAsia="MS Gothic" w:hAnsi="MS Gothic"/>
            <w:sz w:val="40"/>
            <w:szCs w:val="30"/>
          </w:rPr>
          <w:id w:val="-1680041732"/>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43027B">
        <w:rPr>
          <w:rFonts w:ascii="MS Gothic" w:eastAsia="MS Gothic" w:hAnsi="MS Gothic"/>
          <w:szCs w:val="24"/>
        </w:rPr>
        <w:t xml:space="preserve"> </w:t>
      </w:r>
      <w:r w:rsidR="006263A9">
        <w:t>Cycle Servicing</w:t>
      </w:r>
    </w:p>
    <w:p w14:paraId="60538A85" w14:textId="6AE4753B" w:rsidR="006263A9" w:rsidRDefault="00000000" w:rsidP="00455065">
      <w:pPr>
        <w:spacing w:afterLines="40" w:after="96" w:line="240" w:lineRule="auto"/>
        <w:ind w:left="1080"/>
      </w:pPr>
      <w:sdt>
        <w:sdtPr>
          <w:rPr>
            <w:rFonts w:ascii="MS Gothic" w:eastAsia="MS Gothic" w:hAnsi="MS Gothic"/>
            <w:sz w:val="40"/>
            <w:szCs w:val="30"/>
          </w:rPr>
          <w:id w:val="-1576119732"/>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43027B">
        <w:rPr>
          <w:rFonts w:ascii="MS Gothic" w:eastAsia="MS Gothic" w:hAnsi="MS Gothic"/>
          <w:szCs w:val="24"/>
        </w:rPr>
        <w:t xml:space="preserve"> </w:t>
      </w:r>
      <w:r w:rsidR="006263A9">
        <w:t>Walk, wheeling and cycle ‘buddy’ / travel training</w:t>
      </w:r>
    </w:p>
    <w:p w14:paraId="4AC399BF" w14:textId="0FBFB96C" w:rsidR="00D30B25" w:rsidRDefault="00000000" w:rsidP="00455065">
      <w:pPr>
        <w:spacing w:afterLines="40" w:after="96" w:line="240" w:lineRule="auto"/>
        <w:ind w:left="1080"/>
      </w:pPr>
      <w:sdt>
        <w:sdtPr>
          <w:rPr>
            <w:rFonts w:ascii="MS Gothic" w:eastAsia="MS Gothic" w:hAnsi="MS Gothic"/>
            <w:sz w:val="40"/>
            <w:szCs w:val="30"/>
          </w:rPr>
          <w:id w:val="901407257"/>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43027B">
        <w:rPr>
          <w:rFonts w:ascii="MS Gothic" w:eastAsia="MS Gothic" w:hAnsi="MS Gothic"/>
          <w:szCs w:val="24"/>
        </w:rPr>
        <w:t xml:space="preserve"> </w:t>
      </w:r>
      <w:r w:rsidR="006263A9">
        <w:t>I’m not sure</w:t>
      </w:r>
    </w:p>
    <w:p w14:paraId="404A2EC8" w14:textId="77777777" w:rsidR="00F62550" w:rsidRDefault="00F62550" w:rsidP="00455065">
      <w:pPr>
        <w:spacing w:afterLines="40" w:after="96" w:line="240" w:lineRule="auto"/>
        <w:ind w:left="1080"/>
        <w:rPr>
          <w:rFonts w:ascii="MS Gothic" w:eastAsia="MS Gothic" w:hAnsi="MS Gothic"/>
          <w:sz w:val="40"/>
          <w:szCs w:val="30"/>
        </w:rPr>
        <w:sectPr w:rsidR="00F62550" w:rsidSect="00F62550">
          <w:type w:val="continuous"/>
          <w:pgSz w:w="11906" w:h="16838"/>
          <w:pgMar w:top="1134" w:right="851" w:bottom="1418" w:left="1134" w:header="709" w:footer="709" w:gutter="0"/>
          <w:cols w:num="2" w:space="708"/>
          <w:titlePg/>
          <w:docGrid w:linePitch="360"/>
        </w:sectPr>
      </w:pPr>
    </w:p>
    <w:p w14:paraId="4E64ED03" w14:textId="266CCD34" w:rsidR="004A5458" w:rsidRDefault="00000000" w:rsidP="0094581D">
      <w:pPr>
        <w:spacing w:afterLines="40" w:after="96" w:line="240" w:lineRule="auto"/>
        <w:ind w:left="1080"/>
      </w:pPr>
      <w:sdt>
        <w:sdtPr>
          <w:rPr>
            <w:rFonts w:ascii="MS Gothic" w:eastAsia="MS Gothic" w:hAnsi="MS Gothic"/>
            <w:sz w:val="40"/>
            <w:szCs w:val="30"/>
          </w:rPr>
          <w:id w:val="889384584"/>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D30B25">
        <w:t>O</w:t>
      </w:r>
      <w:r w:rsidR="006263A9">
        <w:t>ther (please specify)</w:t>
      </w:r>
      <w:r w:rsidR="00F62550">
        <w:t xml:space="preserve">: </w:t>
      </w:r>
      <w:r w:rsidR="00F62550">
        <w:rPr>
          <w:u w:val="single"/>
        </w:rPr>
        <w:tab/>
      </w:r>
      <w:r w:rsidR="00F62550">
        <w:rPr>
          <w:u w:val="single"/>
        </w:rPr>
        <w:tab/>
      </w:r>
      <w:r w:rsidR="00F62550">
        <w:rPr>
          <w:u w:val="single"/>
        </w:rPr>
        <w:tab/>
      </w:r>
      <w:r w:rsidR="00F62550">
        <w:rPr>
          <w:u w:val="single"/>
        </w:rPr>
        <w:tab/>
      </w:r>
      <w:r w:rsidR="00F62550">
        <w:rPr>
          <w:u w:val="single"/>
        </w:rPr>
        <w:tab/>
      </w:r>
      <w:r w:rsidR="00F62550">
        <w:rPr>
          <w:u w:val="single"/>
        </w:rPr>
        <w:tab/>
      </w:r>
      <w:r w:rsidR="00F62550">
        <w:rPr>
          <w:u w:val="single"/>
        </w:rPr>
        <w:tab/>
      </w:r>
      <w:r w:rsidR="00F62550">
        <w:rPr>
          <w:u w:val="single"/>
        </w:rPr>
        <w:tab/>
      </w:r>
      <w:r w:rsidR="004A5458">
        <w:tab/>
      </w:r>
      <w:r w:rsidR="004A5458">
        <w:tab/>
      </w:r>
      <w:r w:rsidR="004A5458">
        <w:tab/>
      </w:r>
      <w:r w:rsidR="004A5458">
        <w:tab/>
      </w:r>
    </w:p>
    <w:p w14:paraId="3AE5A365" w14:textId="76D45CA3" w:rsidR="00A7203E" w:rsidRDefault="004A5458" w:rsidP="00220EB4">
      <w:pPr>
        <w:pStyle w:val="ListParagraph"/>
        <w:numPr>
          <w:ilvl w:val="0"/>
          <w:numId w:val="21"/>
        </w:numPr>
        <w:spacing w:afterLines="40" w:after="96" w:line="240" w:lineRule="auto"/>
      </w:pPr>
      <w:r>
        <w:t>How did you hear about the Wheels and Walks group</w:t>
      </w:r>
      <w:r w:rsidR="0057472E">
        <w:t xml:space="preserve"> and their activity</w:t>
      </w:r>
      <w:r>
        <w:t>?</w:t>
      </w:r>
      <w:r w:rsidR="0061687F">
        <w:t xml:space="preserve"> Select one.</w:t>
      </w:r>
    </w:p>
    <w:p w14:paraId="79144E49" w14:textId="77777777" w:rsidR="00D318BE" w:rsidRDefault="00D318BE" w:rsidP="006F6CA4">
      <w:pPr>
        <w:spacing w:afterLines="40" w:after="96" w:line="240" w:lineRule="auto"/>
        <w:ind w:left="1080"/>
        <w:rPr>
          <w:rFonts w:ascii="MS Gothic" w:eastAsia="MS Gothic" w:hAnsi="MS Gothic"/>
          <w:sz w:val="40"/>
          <w:szCs w:val="30"/>
        </w:rPr>
        <w:sectPr w:rsidR="00D318BE" w:rsidSect="00F62550">
          <w:type w:val="continuous"/>
          <w:pgSz w:w="11906" w:h="16838"/>
          <w:pgMar w:top="1134" w:right="851" w:bottom="1418" w:left="1134" w:header="709" w:footer="709" w:gutter="0"/>
          <w:cols w:space="708"/>
          <w:titlePg/>
          <w:docGrid w:linePitch="360"/>
        </w:sectPr>
      </w:pPr>
    </w:p>
    <w:p w14:paraId="00575A4B" w14:textId="37C6DF9C" w:rsidR="00A7203E" w:rsidRDefault="00000000" w:rsidP="006F6CA4">
      <w:pPr>
        <w:spacing w:afterLines="40" w:after="96" w:line="240" w:lineRule="auto"/>
        <w:ind w:left="1080"/>
      </w:pPr>
      <w:sdt>
        <w:sdtPr>
          <w:rPr>
            <w:rFonts w:ascii="MS Gothic" w:eastAsia="MS Gothic" w:hAnsi="MS Gothic"/>
            <w:sz w:val="40"/>
            <w:szCs w:val="30"/>
          </w:rPr>
          <w:id w:val="1931625008"/>
          <w14:checkbox>
            <w14:checked w14:val="0"/>
            <w14:checkedState w14:val="2612" w14:font="MS Gothic"/>
            <w14:uncheckedState w14:val="2610" w14:font="MS Gothic"/>
          </w14:checkbox>
        </w:sdt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4A187F">
        <w:t xml:space="preserve">TfGM </w:t>
      </w:r>
      <w:r w:rsidR="00A7203E">
        <w:t>Social Media</w:t>
      </w:r>
    </w:p>
    <w:p w14:paraId="17345567" w14:textId="0E333BD7" w:rsidR="0057472E" w:rsidRDefault="00000000" w:rsidP="006F6CA4">
      <w:pPr>
        <w:spacing w:afterLines="40" w:after="96" w:line="240" w:lineRule="auto"/>
        <w:ind w:left="1080"/>
      </w:pPr>
      <w:sdt>
        <w:sdtPr>
          <w:rPr>
            <w:rFonts w:ascii="MS Gothic" w:eastAsia="MS Gothic" w:hAnsi="MS Gothic"/>
            <w:sz w:val="40"/>
            <w:szCs w:val="30"/>
          </w:rPr>
          <w:id w:val="-1980758110"/>
          <w14:checkbox>
            <w14:checked w14:val="0"/>
            <w14:checkedState w14:val="2612" w14:font="MS Gothic"/>
            <w14:uncheckedState w14:val="2610" w14:font="MS Gothic"/>
          </w14:checkbox>
        </w:sdt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57472E">
        <w:t>Social media</w:t>
      </w:r>
    </w:p>
    <w:p w14:paraId="322F9C6E" w14:textId="76A73DF5" w:rsidR="00A7203E" w:rsidRDefault="00000000" w:rsidP="006F6CA4">
      <w:pPr>
        <w:spacing w:afterLines="40" w:after="96" w:line="240" w:lineRule="auto"/>
        <w:ind w:left="1080"/>
      </w:pPr>
      <w:sdt>
        <w:sdtPr>
          <w:rPr>
            <w:rFonts w:ascii="MS Gothic" w:eastAsia="MS Gothic" w:hAnsi="MS Gothic"/>
            <w:sz w:val="40"/>
            <w:szCs w:val="30"/>
          </w:rPr>
          <w:id w:val="-853333668"/>
          <w14:checkbox>
            <w14:checked w14:val="0"/>
            <w14:checkedState w14:val="2612" w14:font="MS Gothic"/>
            <w14:uncheckedState w14:val="2610" w14:font="MS Gothic"/>
          </w14:checkbox>
        </w:sdt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A7203E">
        <w:t>TfGM Website</w:t>
      </w:r>
    </w:p>
    <w:p w14:paraId="04E72F6B" w14:textId="61DDFFBF" w:rsidR="0057472E" w:rsidRDefault="00000000" w:rsidP="006F6CA4">
      <w:pPr>
        <w:spacing w:afterLines="40" w:after="96" w:line="240" w:lineRule="auto"/>
        <w:ind w:left="1080"/>
      </w:pPr>
      <w:sdt>
        <w:sdtPr>
          <w:rPr>
            <w:rFonts w:ascii="MS Gothic" w:eastAsia="MS Gothic" w:hAnsi="MS Gothic"/>
            <w:sz w:val="40"/>
            <w:szCs w:val="30"/>
          </w:rPr>
          <w:id w:val="2035156514"/>
          <w14:checkbox>
            <w14:checked w14:val="0"/>
            <w14:checkedState w14:val="2612" w14:font="MS Gothic"/>
            <w14:uncheckedState w14:val="2610" w14:font="MS Gothic"/>
          </w14:checkbox>
        </w:sdtPr>
        <w:sdtContent>
          <w:r w:rsidR="0068171E">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57472E">
        <w:t>TfGM newsletter</w:t>
      </w:r>
    </w:p>
    <w:p w14:paraId="6790EFBE" w14:textId="207B2CA7" w:rsidR="00A7203E" w:rsidRDefault="00000000" w:rsidP="006F6CA4">
      <w:pPr>
        <w:spacing w:afterLines="40" w:after="96" w:line="240" w:lineRule="auto"/>
        <w:ind w:left="1080"/>
      </w:pPr>
      <w:sdt>
        <w:sdtPr>
          <w:rPr>
            <w:rFonts w:ascii="MS Gothic" w:eastAsia="MS Gothic" w:hAnsi="MS Gothic"/>
            <w:sz w:val="40"/>
            <w:szCs w:val="30"/>
          </w:rPr>
          <w:id w:val="1554202315"/>
          <w14:checkbox>
            <w14:checked w14:val="0"/>
            <w14:checkedState w14:val="2612" w14:font="MS Gothic"/>
            <w14:uncheckedState w14:val="2610" w14:font="MS Gothic"/>
          </w14:checkbox>
        </w:sdt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proofErr w:type="gramStart"/>
      <w:r w:rsidR="0057472E">
        <w:t>Other</w:t>
      </w:r>
      <w:proofErr w:type="gramEnd"/>
      <w:r w:rsidR="0057472E">
        <w:t xml:space="preserve"> n</w:t>
      </w:r>
      <w:r w:rsidR="00A7203E">
        <w:t xml:space="preserve">ewsletter (including </w:t>
      </w:r>
      <w:proofErr w:type="spellStart"/>
      <w:r w:rsidR="00A7203E">
        <w:t>eNewsletter</w:t>
      </w:r>
      <w:proofErr w:type="spellEnd"/>
      <w:r w:rsidR="00A7203E">
        <w:t>)</w:t>
      </w:r>
    </w:p>
    <w:p w14:paraId="1139EE51" w14:textId="77777777" w:rsidR="00BD077D" w:rsidRDefault="00BD077D" w:rsidP="006F6CA4">
      <w:pPr>
        <w:spacing w:afterLines="40" w:after="96" w:line="240" w:lineRule="auto"/>
        <w:ind w:left="1080"/>
      </w:pPr>
    </w:p>
    <w:p w14:paraId="3E4A34B3" w14:textId="3F61AD43" w:rsidR="00A7203E" w:rsidRDefault="00000000" w:rsidP="006F6CA4">
      <w:pPr>
        <w:spacing w:afterLines="40" w:after="96" w:line="240" w:lineRule="auto"/>
        <w:ind w:left="1080"/>
      </w:pPr>
      <w:sdt>
        <w:sdtPr>
          <w:rPr>
            <w:rFonts w:ascii="MS Gothic" w:eastAsia="MS Gothic" w:hAnsi="MS Gothic"/>
            <w:sz w:val="40"/>
            <w:szCs w:val="30"/>
          </w:rPr>
          <w:id w:val="2005938114"/>
          <w14:checkbox>
            <w14:checked w14:val="0"/>
            <w14:checkedState w14:val="2612" w14:font="MS Gothic"/>
            <w14:uncheckedState w14:val="2610" w14:font="MS Gothic"/>
          </w14:checkbox>
        </w:sdt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A7203E">
        <w:t>Council Website</w:t>
      </w:r>
    </w:p>
    <w:p w14:paraId="3FD4875A" w14:textId="69781C6D" w:rsidR="00A7203E" w:rsidRDefault="00000000" w:rsidP="006F6CA4">
      <w:pPr>
        <w:spacing w:afterLines="40" w:after="96" w:line="240" w:lineRule="auto"/>
        <w:ind w:left="1080"/>
      </w:pPr>
      <w:sdt>
        <w:sdtPr>
          <w:rPr>
            <w:rFonts w:ascii="MS Gothic" w:eastAsia="MS Gothic" w:hAnsi="MS Gothic"/>
            <w:sz w:val="40"/>
            <w:szCs w:val="30"/>
          </w:rPr>
          <w:id w:val="-46069429"/>
          <w14:checkbox>
            <w14:checked w14:val="0"/>
            <w14:checkedState w14:val="2612" w14:font="MS Gothic"/>
            <w14:uncheckedState w14:val="2610" w14:font="MS Gothic"/>
          </w14:checkbox>
        </w:sdt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A7203E">
        <w:t>Local newspaper/magazine</w:t>
      </w:r>
    </w:p>
    <w:p w14:paraId="575956BE" w14:textId="14E0C1F4" w:rsidR="00A7203E" w:rsidRDefault="00000000" w:rsidP="006F6CA4">
      <w:pPr>
        <w:spacing w:afterLines="40" w:after="96" w:line="240" w:lineRule="auto"/>
        <w:ind w:left="1080"/>
      </w:pPr>
      <w:sdt>
        <w:sdtPr>
          <w:rPr>
            <w:rFonts w:ascii="MS Gothic" w:eastAsia="MS Gothic" w:hAnsi="MS Gothic"/>
            <w:sz w:val="40"/>
            <w:szCs w:val="30"/>
          </w:rPr>
          <w:id w:val="-1345548759"/>
          <w14:checkbox>
            <w14:checked w14:val="0"/>
            <w14:checkedState w14:val="2612" w14:font="MS Gothic"/>
            <w14:uncheckedState w14:val="2610" w14:font="MS Gothic"/>
          </w14:checkbox>
        </w:sdt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A7203E">
        <w:t>Local community group</w:t>
      </w:r>
    </w:p>
    <w:p w14:paraId="1961A911" w14:textId="710D7555" w:rsidR="00A7203E" w:rsidRDefault="00000000" w:rsidP="006F6CA4">
      <w:pPr>
        <w:spacing w:afterLines="40" w:after="96" w:line="240" w:lineRule="auto"/>
        <w:ind w:left="1080"/>
      </w:pPr>
      <w:sdt>
        <w:sdtPr>
          <w:rPr>
            <w:rFonts w:ascii="MS Gothic" w:eastAsia="MS Gothic" w:hAnsi="MS Gothic"/>
            <w:sz w:val="40"/>
            <w:szCs w:val="30"/>
          </w:rPr>
          <w:id w:val="958761254"/>
          <w14:checkbox>
            <w14:checked w14:val="0"/>
            <w14:checkedState w14:val="2612" w14:font="MS Gothic"/>
            <w14:uncheckedState w14:val="2610" w14:font="MS Gothic"/>
          </w14:checkbox>
        </w:sdt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A7203E">
        <w:t>Word of mout</w:t>
      </w:r>
      <w:r w:rsidR="003B1C41">
        <w:t>h</w:t>
      </w:r>
    </w:p>
    <w:p w14:paraId="1B0C3E1C" w14:textId="4090AC43" w:rsidR="009420F7" w:rsidRPr="00363828" w:rsidRDefault="00000000" w:rsidP="00C273E9">
      <w:pPr>
        <w:spacing w:afterLines="40" w:after="96" w:line="240" w:lineRule="auto"/>
        <w:ind w:left="1080"/>
        <w:sectPr w:rsidR="009420F7" w:rsidRPr="00363828" w:rsidSect="00D318BE">
          <w:type w:val="continuous"/>
          <w:pgSz w:w="11906" w:h="16838"/>
          <w:pgMar w:top="1134" w:right="851" w:bottom="1418" w:left="1134" w:header="709" w:footer="709" w:gutter="0"/>
          <w:cols w:num="2" w:space="708"/>
          <w:titlePg/>
          <w:docGrid w:linePitch="360"/>
        </w:sectPr>
      </w:pPr>
      <w:sdt>
        <w:sdtPr>
          <w:rPr>
            <w:rFonts w:ascii="MS Gothic" w:eastAsia="MS Gothic" w:hAnsi="MS Gothic"/>
            <w:sz w:val="40"/>
            <w:szCs w:val="30"/>
          </w:rPr>
          <w:id w:val="1329333989"/>
          <w14:checkbox>
            <w14:checked w14:val="0"/>
            <w14:checkedState w14:val="2612" w14:font="MS Gothic"/>
            <w14:uncheckedState w14:val="2610" w14:font="MS Gothic"/>
          </w14:checkbox>
        </w:sdt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3B1C41">
        <w:t>Not sure / can’t remember</w:t>
      </w:r>
    </w:p>
    <w:p w14:paraId="581219E0" w14:textId="13ED564E" w:rsidR="003C2C26" w:rsidRPr="00557D14" w:rsidRDefault="00000000" w:rsidP="006375F6">
      <w:pPr>
        <w:spacing w:afterLines="40" w:after="96" w:line="240" w:lineRule="auto"/>
        <w:ind w:left="1083"/>
        <w:rPr>
          <w:u w:val="single"/>
        </w:rPr>
        <w:sectPr w:rsidR="003C2C26" w:rsidRPr="00557D14" w:rsidSect="00F62550">
          <w:type w:val="continuous"/>
          <w:pgSz w:w="11906" w:h="16838"/>
          <w:pgMar w:top="1134" w:right="851" w:bottom="1418" w:left="1134" w:header="709" w:footer="709" w:gutter="0"/>
          <w:cols w:space="708"/>
          <w:titlePg/>
          <w:docGrid w:linePitch="360"/>
        </w:sectPr>
      </w:pPr>
      <w:sdt>
        <w:sdtPr>
          <w:rPr>
            <w:rFonts w:ascii="MS Gothic" w:eastAsia="MS Gothic" w:hAnsi="MS Gothic"/>
            <w:sz w:val="40"/>
            <w:szCs w:val="30"/>
          </w:rPr>
          <w:id w:val="640152661"/>
          <w14:checkbox>
            <w14:checked w14:val="0"/>
            <w14:checkedState w14:val="2612" w14:font="MS Gothic"/>
            <w14:uncheckedState w14:val="2610" w14:font="MS Gothic"/>
          </w14:checkbox>
        </w:sdtPr>
        <w:sdtContent>
          <w:r w:rsidR="00C273E9" w:rsidRPr="00B70E1B">
            <w:rPr>
              <w:rFonts w:ascii="MS Gothic" w:eastAsia="MS Gothic" w:hAnsi="MS Gothic" w:hint="eastAsia"/>
              <w:sz w:val="40"/>
              <w:szCs w:val="30"/>
            </w:rPr>
            <w:t>☐</w:t>
          </w:r>
        </w:sdtContent>
      </w:sdt>
      <w:r w:rsidR="00C273E9">
        <w:t xml:space="preserve"> Other</w:t>
      </w:r>
      <w:r w:rsidR="00557D14">
        <w:t xml:space="preserve"> (please specify): </w:t>
      </w:r>
      <w:r w:rsidR="00557D14">
        <w:rPr>
          <w:u w:val="single"/>
        </w:rPr>
        <w:tab/>
      </w:r>
      <w:r w:rsidR="00557D14">
        <w:rPr>
          <w:u w:val="single"/>
        </w:rPr>
        <w:tab/>
      </w:r>
      <w:r w:rsidR="00557D14">
        <w:rPr>
          <w:u w:val="single"/>
        </w:rPr>
        <w:tab/>
      </w:r>
      <w:r w:rsidR="00557D14">
        <w:rPr>
          <w:u w:val="single"/>
        </w:rPr>
        <w:tab/>
      </w:r>
      <w:r w:rsidR="00557D14">
        <w:rPr>
          <w:u w:val="single"/>
        </w:rPr>
        <w:tab/>
      </w:r>
      <w:r w:rsidR="00557D14">
        <w:rPr>
          <w:u w:val="single"/>
        </w:rPr>
        <w:tab/>
      </w:r>
      <w:r w:rsidR="00557D14">
        <w:rPr>
          <w:u w:val="single"/>
        </w:rPr>
        <w:tab/>
      </w:r>
      <w:r w:rsidR="00557D14">
        <w:rPr>
          <w:u w:val="single"/>
        </w:rPr>
        <w:tab/>
      </w:r>
    </w:p>
    <w:p w14:paraId="05269A63" w14:textId="1841CBB0" w:rsidR="00D613C7" w:rsidRPr="00D613C7" w:rsidRDefault="008D300A" w:rsidP="00E0071B">
      <w:pPr>
        <w:pStyle w:val="Heading5"/>
      </w:pPr>
      <w:r>
        <w:lastRenderedPageBreak/>
        <w:t xml:space="preserve">Section </w:t>
      </w:r>
      <w:r w:rsidR="002E56FB">
        <w:t>2</w:t>
      </w:r>
      <w:r>
        <w:t xml:space="preserve">: Your </w:t>
      </w:r>
      <w:r w:rsidR="004A5458">
        <w:t>Active Travel Behaviour</w:t>
      </w:r>
    </w:p>
    <w:p w14:paraId="4F1C0443" w14:textId="77777777" w:rsidR="00576BAC" w:rsidRDefault="00576BAC" w:rsidP="00576BAC">
      <w:pPr>
        <w:spacing w:afterLines="40" w:after="96" w:line="240" w:lineRule="auto"/>
      </w:pPr>
    </w:p>
    <w:p w14:paraId="761BA237" w14:textId="75C41A81" w:rsidR="00945413" w:rsidRPr="006339F4" w:rsidRDefault="00B963E9" w:rsidP="006339F4">
      <w:pPr>
        <w:pStyle w:val="ListParagraph"/>
        <w:numPr>
          <w:ilvl w:val="0"/>
          <w:numId w:val="21"/>
        </w:numPr>
        <w:spacing w:afterLines="40" w:after="96" w:line="240" w:lineRule="auto"/>
        <w:sectPr w:rsidR="00945413" w:rsidRPr="006339F4" w:rsidSect="0014065D">
          <w:pgSz w:w="11906" w:h="16838"/>
          <w:pgMar w:top="1134" w:right="851" w:bottom="1418" w:left="1134" w:header="709" w:footer="709" w:gutter="0"/>
          <w:cols w:space="708"/>
          <w:titlePg/>
          <w:docGrid w:linePitch="360"/>
        </w:sectPr>
      </w:pPr>
      <w:r>
        <w:t>On average h</w:t>
      </w:r>
      <w:r w:rsidR="00BE1491">
        <w:t>ow many days a week are you cycling?</w:t>
      </w:r>
      <w:r w:rsidR="006339F4">
        <w:t xml:space="preserve"> Select one.</w:t>
      </w:r>
    </w:p>
    <w:p w14:paraId="2BB72A37" w14:textId="6FA2364D" w:rsidR="00A0390A" w:rsidRDefault="00000000" w:rsidP="00FA2063">
      <w:pPr>
        <w:spacing w:afterLines="40" w:after="96" w:line="240" w:lineRule="auto"/>
        <w:ind w:left="720"/>
      </w:pPr>
      <w:sdt>
        <w:sdtPr>
          <w:rPr>
            <w:rFonts w:ascii="MS Gothic" w:eastAsia="MS Gothic" w:hAnsi="MS Gothic"/>
            <w:sz w:val="40"/>
            <w:szCs w:val="30"/>
          </w:rPr>
          <w:id w:val="1445499536"/>
          <w14:checkbox>
            <w14:checked w14:val="0"/>
            <w14:checkedState w14:val="2612" w14:font="MS Gothic"/>
            <w14:uncheckedState w14:val="2610" w14:font="MS Gothic"/>
          </w14:checkbox>
        </w:sdtPr>
        <w:sdtContent>
          <w:r w:rsidR="00335157" w:rsidRPr="00B70E1B">
            <w:rPr>
              <w:rFonts w:ascii="MS Gothic" w:eastAsia="MS Gothic" w:hAnsi="MS Gothic" w:hint="eastAsia"/>
              <w:sz w:val="40"/>
              <w:szCs w:val="30"/>
            </w:rPr>
            <w:t>☐</w:t>
          </w:r>
        </w:sdtContent>
      </w:sdt>
      <w:r w:rsidR="00335157">
        <w:rPr>
          <w:rFonts w:ascii="MS Gothic" w:eastAsia="MS Gothic" w:hAnsi="MS Gothic"/>
          <w:sz w:val="40"/>
          <w:szCs w:val="30"/>
        </w:rPr>
        <w:t xml:space="preserve"> </w:t>
      </w:r>
      <w:r w:rsidR="00FA2063">
        <w:t>0</w:t>
      </w:r>
      <w:r w:rsidR="00FA2063">
        <w:rPr>
          <w:rFonts w:ascii="MS Gothic" w:eastAsia="MS Gothic" w:hAnsi="MS Gothic"/>
          <w:sz w:val="40"/>
          <w:szCs w:val="30"/>
        </w:rPr>
        <w:tab/>
      </w:r>
      <w:sdt>
        <w:sdtPr>
          <w:rPr>
            <w:rFonts w:ascii="MS Gothic" w:eastAsia="MS Gothic" w:hAnsi="MS Gothic"/>
            <w:sz w:val="40"/>
            <w:szCs w:val="30"/>
          </w:rPr>
          <w:id w:val="236829783"/>
          <w14:checkbox>
            <w14:checked w14:val="0"/>
            <w14:checkedState w14:val="2612" w14:font="MS Gothic"/>
            <w14:uncheckedState w14:val="2610" w14:font="MS Gothic"/>
          </w14:checkbox>
        </w:sdtPr>
        <w:sdtContent>
          <w:r w:rsidR="0068171E"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945413">
        <w:t>1</w:t>
      </w:r>
      <w:r w:rsidR="0028509B">
        <w:tab/>
      </w:r>
      <w:r w:rsidR="0028509B">
        <w:tab/>
      </w:r>
      <w:sdt>
        <w:sdtPr>
          <w:rPr>
            <w:rFonts w:ascii="MS Gothic" w:eastAsia="MS Gothic" w:hAnsi="MS Gothic"/>
            <w:sz w:val="40"/>
            <w:szCs w:val="30"/>
          </w:rPr>
          <w:id w:val="1278226929"/>
          <w14:checkbox>
            <w14:checked w14:val="0"/>
            <w14:checkedState w14:val="2612" w14:font="MS Gothic"/>
            <w14:uncheckedState w14:val="2610" w14:font="MS Gothic"/>
          </w14:checkbox>
        </w:sdt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56628D">
        <w:t>2</w:t>
      </w:r>
      <w:r w:rsidR="0028509B">
        <w:tab/>
      </w:r>
      <w:sdt>
        <w:sdtPr>
          <w:rPr>
            <w:rFonts w:ascii="MS Gothic" w:eastAsia="MS Gothic" w:hAnsi="MS Gothic"/>
            <w:sz w:val="40"/>
            <w:szCs w:val="30"/>
          </w:rPr>
          <w:id w:val="56517864"/>
          <w14:checkbox>
            <w14:checked w14:val="0"/>
            <w14:checkedState w14:val="2612" w14:font="MS Gothic"/>
            <w14:uncheckedState w14:val="2610" w14:font="MS Gothic"/>
          </w14:checkbox>
        </w:sdt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56628D">
        <w:t>3</w:t>
      </w:r>
      <w:r w:rsidR="00FA2063">
        <w:tab/>
      </w:r>
      <w:sdt>
        <w:sdtPr>
          <w:rPr>
            <w:rFonts w:ascii="MS Gothic" w:eastAsia="MS Gothic" w:hAnsi="MS Gothic"/>
            <w:sz w:val="40"/>
            <w:szCs w:val="30"/>
          </w:rPr>
          <w:id w:val="-202024037"/>
          <w14:checkbox>
            <w14:checked w14:val="0"/>
            <w14:checkedState w14:val="2612" w14:font="MS Gothic"/>
            <w14:uncheckedState w14:val="2610" w14:font="MS Gothic"/>
          </w14:checkbox>
        </w:sdt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56628D">
        <w:t>4</w:t>
      </w:r>
      <w:r w:rsidR="0028509B">
        <w:tab/>
      </w:r>
      <w:sdt>
        <w:sdtPr>
          <w:rPr>
            <w:rFonts w:ascii="MS Gothic" w:eastAsia="MS Gothic" w:hAnsi="MS Gothic"/>
            <w:sz w:val="40"/>
            <w:szCs w:val="30"/>
          </w:rPr>
          <w:id w:val="1709989677"/>
          <w14:checkbox>
            <w14:checked w14:val="0"/>
            <w14:checkedState w14:val="2612" w14:font="MS Gothic"/>
            <w14:uncheckedState w14:val="2610" w14:font="MS Gothic"/>
          </w14:checkbox>
        </w:sdt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945413">
        <w:t>5</w:t>
      </w:r>
      <w:r w:rsidR="00FA2063">
        <w:br/>
      </w:r>
      <w:sdt>
        <w:sdtPr>
          <w:rPr>
            <w:rFonts w:ascii="MS Gothic" w:eastAsia="MS Gothic" w:hAnsi="MS Gothic"/>
            <w:sz w:val="40"/>
            <w:szCs w:val="30"/>
          </w:rPr>
          <w:id w:val="-1030795390"/>
          <w14:checkbox>
            <w14:checked w14:val="0"/>
            <w14:checkedState w14:val="2612" w14:font="MS Gothic"/>
            <w14:uncheckedState w14:val="2610" w14:font="MS Gothic"/>
          </w14:checkbox>
        </w:sdt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56628D">
        <w:t>6</w:t>
      </w:r>
      <w:r w:rsidR="0028509B">
        <w:tab/>
      </w:r>
      <w:sdt>
        <w:sdtPr>
          <w:rPr>
            <w:rFonts w:ascii="MS Gothic" w:eastAsia="MS Gothic" w:hAnsi="MS Gothic"/>
            <w:sz w:val="40"/>
            <w:szCs w:val="30"/>
          </w:rPr>
          <w:id w:val="352153495"/>
          <w14:checkbox>
            <w14:checked w14:val="0"/>
            <w14:checkedState w14:val="2612" w14:font="MS Gothic"/>
            <w14:uncheckedState w14:val="2610" w14:font="MS Gothic"/>
          </w14:checkbox>
        </w:sdtPr>
        <w:sdtContent>
          <w:r w:rsidR="00A0390A" w:rsidRPr="00B70E1B">
            <w:rPr>
              <w:rFonts w:ascii="MS Gothic" w:eastAsia="MS Gothic" w:hAnsi="MS Gothic" w:hint="eastAsia"/>
              <w:sz w:val="40"/>
              <w:szCs w:val="30"/>
            </w:rPr>
            <w:t>☐</w:t>
          </w:r>
        </w:sdtContent>
      </w:sdt>
      <w:r w:rsidR="00A0390A">
        <w:rPr>
          <w:rFonts w:ascii="MS Gothic" w:eastAsia="MS Gothic" w:hAnsi="MS Gothic"/>
          <w:sz w:val="40"/>
          <w:szCs w:val="30"/>
        </w:rPr>
        <w:t xml:space="preserve"> </w:t>
      </w:r>
      <w:r w:rsidR="0056628D">
        <w:t>7</w:t>
      </w:r>
      <w:r w:rsidR="00636536">
        <w:tab/>
      </w:r>
    </w:p>
    <w:p w14:paraId="1D2B1856" w14:textId="77777777" w:rsidR="00945413" w:rsidRDefault="00945413" w:rsidP="0068171E">
      <w:pPr>
        <w:spacing w:afterLines="40" w:after="96" w:line="240" w:lineRule="auto"/>
        <w:ind w:firstLine="720"/>
        <w:sectPr w:rsidR="00945413" w:rsidSect="0028509B">
          <w:type w:val="continuous"/>
          <w:pgSz w:w="11906" w:h="16838"/>
          <w:pgMar w:top="1134" w:right="851" w:bottom="1418" w:left="1134" w:header="709" w:footer="709" w:gutter="0"/>
          <w:cols w:space="708"/>
          <w:titlePg/>
          <w:docGrid w:linePitch="360"/>
        </w:sectPr>
      </w:pPr>
    </w:p>
    <w:p w14:paraId="150D6325" w14:textId="77777777" w:rsidR="00205F92" w:rsidRDefault="00205F92" w:rsidP="00220EB4">
      <w:pPr>
        <w:spacing w:afterLines="40" w:after="96" w:line="240" w:lineRule="auto"/>
      </w:pPr>
    </w:p>
    <w:p w14:paraId="0FEF833C" w14:textId="43A83ACC" w:rsidR="0008669E" w:rsidRDefault="0008669E" w:rsidP="00220EB4">
      <w:pPr>
        <w:spacing w:afterLines="40" w:after="96" w:line="240" w:lineRule="auto"/>
      </w:pPr>
      <w:r>
        <w:t>If you answered ‘0’ please skip to section 3</w:t>
      </w:r>
    </w:p>
    <w:p w14:paraId="03ECDF55" w14:textId="77777777" w:rsidR="0008669E" w:rsidRPr="00205F92" w:rsidRDefault="0008669E" w:rsidP="00220EB4">
      <w:pPr>
        <w:spacing w:afterLines="40" w:after="96" w:line="240" w:lineRule="auto"/>
      </w:pPr>
    </w:p>
    <w:p w14:paraId="0C9C52BB" w14:textId="0B988FE1" w:rsidR="00C42A6C" w:rsidRDefault="00C8704A" w:rsidP="00220EB4">
      <w:pPr>
        <w:pStyle w:val="ListParagraph"/>
        <w:numPr>
          <w:ilvl w:val="0"/>
          <w:numId w:val="21"/>
        </w:numPr>
        <w:spacing w:afterLines="40" w:after="96" w:line="240" w:lineRule="auto"/>
      </w:pPr>
      <w:r>
        <w:t>Which reasons do you cycle</w:t>
      </w:r>
      <w:r w:rsidR="00C42A6C">
        <w:t>?</w:t>
      </w:r>
      <w:r w:rsidR="00F7758D">
        <w:t xml:space="preserve"> Select all that apply.</w:t>
      </w:r>
    </w:p>
    <w:p w14:paraId="3C1FB497" w14:textId="77777777" w:rsidR="00A96411" w:rsidRDefault="00A96411" w:rsidP="00205F92">
      <w:pPr>
        <w:spacing w:afterLines="40" w:after="96" w:line="240" w:lineRule="auto"/>
        <w:ind w:left="1080"/>
        <w:rPr>
          <w:rFonts w:ascii="MS Gothic" w:eastAsia="MS Gothic" w:hAnsi="MS Gothic"/>
          <w:sz w:val="40"/>
          <w:szCs w:val="30"/>
        </w:rPr>
        <w:sectPr w:rsidR="00A96411" w:rsidSect="00945413">
          <w:type w:val="continuous"/>
          <w:pgSz w:w="11906" w:h="16838"/>
          <w:pgMar w:top="1134" w:right="851" w:bottom="1418" w:left="1134" w:header="709" w:footer="709" w:gutter="0"/>
          <w:cols w:space="708"/>
          <w:titlePg/>
          <w:docGrid w:linePitch="360"/>
        </w:sectPr>
      </w:pPr>
    </w:p>
    <w:p w14:paraId="166E71E3" w14:textId="34BBCD76" w:rsidR="00891213" w:rsidRDefault="00000000" w:rsidP="00205F92">
      <w:pPr>
        <w:spacing w:afterLines="40" w:after="96" w:line="240" w:lineRule="auto"/>
        <w:ind w:left="1080"/>
      </w:pPr>
      <w:sdt>
        <w:sdtPr>
          <w:rPr>
            <w:rFonts w:ascii="MS Gothic" w:eastAsia="MS Gothic" w:hAnsi="MS Gothic"/>
            <w:sz w:val="40"/>
            <w:szCs w:val="30"/>
          </w:rPr>
          <w:id w:val="1502317266"/>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Work / employment</w:t>
      </w:r>
    </w:p>
    <w:p w14:paraId="2613D607" w14:textId="3FBF99F8" w:rsidR="00891213" w:rsidRDefault="00000000" w:rsidP="00205F92">
      <w:pPr>
        <w:spacing w:afterLines="40" w:after="96" w:line="240" w:lineRule="auto"/>
        <w:ind w:left="1080"/>
      </w:pPr>
      <w:sdt>
        <w:sdtPr>
          <w:rPr>
            <w:rFonts w:ascii="MS Gothic" w:eastAsia="MS Gothic" w:hAnsi="MS Gothic"/>
            <w:sz w:val="40"/>
            <w:szCs w:val="30"/>
          </w:rPr>
          <w:id w:val="2086255042"/>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Unpaid / Voluntary work</w:t>
      </w:r>
    </w:p>
    <w:p w14:paraId="620685BC" w14:textId="12A87EDF" w:rsidR="00891213" w:rsidRDefault="00000000" w:rsidP="00205F92">
      <w:pPr>
        <w:spacing w:afterLines="40" w:after="96" w:line="240" w:lineRule="auto"/>
        <w:ind w:left="1080"/>
      </w:pPr>
      <w:sdt>
        <w:sdtPr>
          <w:rPr>
            <w:rFonts w:ascii="MS Gothic" w:eastAsia="MS Gothic" w:hAnsi="MS Gothic"/>
            <w:sz w:val="40"/>
            <w:szCs w:val="30"/>
          </w:rPr>
          <w:id w:val="1761879041"/>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Education (as a pupil or student)</w:t>
      </w:r>
    </w:p>
    <w:p w14:paraId="2F456A2B" w14:textId="50C11C79" w:rsidR="00891213" w:rsidRDefault="00000000" w:rsidP="00205F92">
      <w:pPr>
        <w:spacing w:afterLines="40" w:after="96" w:line="240" w:lineRule="auto"/>
        <w:ind w:left="1080"/>
      </w:pPr>
      <w:sdt>
        <w:sdtPr>
          <w:rPr>
            <w:rFonts w:ascii="MS Gothic" w:eastAsia="MS Gothic" w:hAnsi="MS Gothic"/>
            <w:sz w:val="40"/>
            <w:szCs w:val="30"/>
          </w:rPr>
          <w:id w:val="-902839922"/>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Shopping</w:t>
      </w:r>
    </w:p>
    <w:p w14:paraId="1506CA8A" w14:textId="4CA499D0" w:rsidR="00891213" w:rsidRDefault="00000000" w:rsidP="00205F92">
      <w:pPr>
        <w:spacing w:afterLines="40" w:after="96" w:line="240" w:lineRule="auto"/>
        <w:ind w:left="1080"/>
      </w:pPr>
      <w:sdt>
        <w:sdtPr>
          <w:rPr>
            <w:rFonts w:ascii="MS Gothic" w:eastAsia="MS Gothic" w:hAnsi="MS Gothic"/>
            <w:sz w:val="40"/>
            <w:szCs w:val="30"/>
          </w:rPr>
          <w:id w:val="920444429"/>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 xml:space="preserve">Accompanying or supporting someone </w:t>
      </w:r>
      <w:r w:rsidR="000C001C">
        <w:t>else</w:t>
      </w:r>
    </w:p>
    <w:p w14:paraId="4094DE95" w14:textId="7189F797" w:rsidR="00891213" w:rsidRDefault="00000000" w:rsidP="00205F92">
      <w:pPr>
        <w:spacing w:afterLines="40" w:after="96" w:line="240" w:lineRule="auto"/>
        <w:ind w:left="1080"/>
      </w:pPr>
      <w:sdt>
        <w:sdtPr>
          <w:rPr>
            <w:rFonts w:ascii="MS Gothic" w:eastAsia="MS Gothic" w:hAnsi="MS Gothic"/>
            <w:sz w:val="40"/>
            <w:szCs w:val="30"/>
          </w:rPr>
          <w:id w:val="-1017465269"/>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Health or medical visit</w:t>
      </w:r>
    </w:p>
    <w:p w14:paraId="2A2BDACA" w14:textId="48A6FD43" w:rsidR="00891213" w:rsidRDefault="00000000" w:rsidP="00205F92">
      <w:pPr>
        <w:spacing w:afterLines="40" w:after="96" w:line="240" w:lineRule="auto"/>
        <w:ind w:left="1080"/>
      </w:pPr>
      <w:sdt>
        <w:sdtPr>
          <w:rPr>
            <w:rFonts w:ascii="MS Gothic" w:eastAsia="MS Gothic" w:hAnsi="MS Gothic"/>
            <w:sz w:val="40"/>
            <w:szCs w:val="30"/>
          </w:rPr>
          <w:id w:val="278695792"/>
          <w14:checkbox>
            <w14:checked w14:val="0"/>
            <w14:checkedState w14:val="2612" w14:font="MS Gothic"/>
            <w14:uncheckedState w14:val="2610" w14:font="MS Gothic"/>
          </w14:checkbox>
        </w:sdtPr>
        <w:sdtContent>
          <w:r w:rsidR="00486315">
            <w:rPr>
              <w:rFonts w:ascii="MS Gothic" w:eastAsia="MS Gothic" w:hAnsi="MS Gothic" w:hint="eastAsia"/>
              <w:sz w:val="40"/>
              <w:szCs w:val="30"/>
            </w:rPr>
            <w:t>☐</w:t>
          </w:r>
        </w:sdtContent>
      </w:sdt>
      <w:r w:rsidR="00205F92">
        <w:t xml:space="preserve"> </w:t>
      </w:r>
      <w:r w:rsidR="00891213">
        <w:t>Social</w:t>
      </w:r>
      <w:r w:rsidR="00126E37">
        <w:t xml:space="preserve"> / </w:t>
      </w:r>
      <w:r w:rsidR="00891213">
        <w:t>Entertainment/ Recreation / Participate in sport</w:t>
      </w:r>
      <w:r w:rsidR="00126E37">
        <w:t xml:space="preserve"> /</w:t>
      </w:r>
      <w:r w:rsidR="00891213">
        <w:t xml:space="preserve"> visit friends or relatives</w:t>
      </w:r>
    </w:p>
    <w:p w14:paraId="6F7536FF" w14:textId="5BE15E74" w:rsidR="00891213" w:rsidRDefault="00000000" w:rsidP="00205F92">
      <w:pPr>
        <w:spacing w:afterLines="40" w:after="96" w:line="240" w:lineRule="auto"/>
        <w:ind w:left="1080"/>
      </w:pPr>
      <w:sdt>
        <w:sdtPr>
          <w:rPr>
            <w:rFonts w:ascii="MS Gothic" w:eastAsia="MS Gothic" w:hAnsi="MS Gothic"/>
            <w:sz w:val="40"/>
            <w:szCs w:val="30"/>
          </w:rPr>
          <w:id w:val="-431365055"/>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Worship or religious observance</w:t>
      </w:r>
    </w:p>
    <w:p w14:paraId="7ECBB6A4" w14:textId="0861DCC3" w:rsidR="00891213" w:rsidRDefault="00000000" w:rsidP="00205F92">
      <w:pPr>
        <w:spacing w:afterLines="40" w:after="96" w:line="240" w:lineRule="auto"/>
        <w:ind w:left="1080"/>
      </w:pPr>
      <w:sdt>
        <w:sdtPr>
          <w:rPr>
            <w:rFonts w:ascii="MS Gothic" w:eastAsia="MS Gothic" w:hAnsi="MS Gothic"/>
            <w:sz w:val="40"/>
            <w:szCs w:val="30"/>
          </w:rPr>
          <w:id w:val="-538889445"/>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To connect with other forms of transport (e.g. bus, tram or train)</w:t>
      </w:r>
    </w:p>
    <w:p w14:paraId="275FCF69" w14:textId="77777777" w:rsidR="00A96411" w:rsidRDefault="00A96411" w:rsidP="00205F92">
      <w:pPr>
        <w:spacing w:afterLines="40" w:after="96" w:line="240" w:lineRule="auto"/>
        <w:ind w:left="1080"/>
        <w:rPr>
          <w:rFonts w:ascii="MS Gothic" w:eastAsia="MS Gothic" w:hAnsi="MS Gothic"/>
          <w:sz w:val="40"/>
          <w:szCs w:val="30"/>
        </w:rPr>
        <w:sectPr w:rsidR="00A96411" w:rsidSect="00A96411">
          <w:type w:val="continuous"/>
          <w:pgSz w:w="11906" w:h="16838"/>
          <w:pgMar w:top="1134" w:right="851" w:bottom="1418" w:left="1134" w:header="709" w:footer="709" w:gutter="0"/>
          <w:cols w:num="2" w:space="708"/>
          <w:titlePg/>
          <w:docGrid w:linePitch="360"/>
        </w:sectPr>
      </w:pPr>
    </w:p>
    <w:p w14:paraId="682AA1E5" w14:textId="503DD83F" w:rsidR="00891213" w:rsidRPr="00A96411" w:rsidRDefault="00000000" w:rsidP="00205F92">
      <w:pPr>
        <w:spacing w:afterLines="40" w:after="96" w:line="240" w:lineRule="auto"/>
        <w:ind w:left="1080"/>
        <w:rPr>
          <w:u w:val="single"/>
        </w:rPr>
      </w:pPr>
      <w:sdt>
        <w:sdtPr>
          <w:rPr>
            <w:rFonts w:ascii="MS Gothic" w:eastAsia="MS Gothic" w:hAnsi="MS Gothic"/>
            <w:sz w:val="40"/>
            <w:szCs w:val="30"/>
          </w:rPr>
          <w:id w:val="1522356389"/>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Other</w:t>
      </w:r>
      <w:r w:rsidR="00A96411">
        <w:t xml:space="preserve"> (please state): </w:t>
      </w:r>
      <w:r w:rsidR="00A96411">
        <w:rPr>
          <w:u w:val="single"/>
        </w:rPr>
        <w:tab/>
      </w:r>
      <w:r w:rsidR="00A96411">
        <w:rPr>
          <w:u w:val="single"/>
        </w:rPr>
        <w:tab/>
      </w:r>
      <w:r w:rsidR="00A96411">
        <w:rPr>
          <w:u w:val="single"/>
        </w:rPr>
        <w:tab/>
      </w:r>
      <w:r w:rsidR="00A96411">
        <w:rPr>
          <w:u w:val="single"/>
        </w:rPr>
        <w:tab/>
      </w:r>
      <w:r w:rsidR="00A96411">
        <w:rPr>
          <w:u w:val="single"/>
        </w:rPr>
        <w:tab/>
      </w:r>
      <w:r w:rsidR="00A96411">
        <w:rPr>
          <w:u w:val="single"/>
        </w:rPr>
        <w:tab/>
      </w:r>
      <w:r w:rsidR="00A96411">
        <w:rPr>
          <w:u w:val="single"/>
        </w:rPr>
        <w:tab/>
      </w:r>
      <w:r w:rsidR="00A96411">
        <w:rPr>
          <w:u w:val="single"/>
        </w:rPr>
        <w:tab/>
      </w:r>
    </w:p>
    <w:p w14:paraId="5BF811F7" w14:textId="77777777" w:rsidR="0014065D" w:rsidRDefault="0014065D" w:rsidP="00220EB4">
      <w:pPr>
        <w:spacing w:afterLines="40" w:after="96" w:line="240" w:lineRule="auto"/>
        <w:rPr>
          <w:color w:val="C00000"/>
        </w:rPr>
      </w:pPr>
    </w:p>
    <w:p w14:paraId="2919FB34" w14:textId="77777777" w:rsidR="009C6104" w:rsidRDefault="009C6104" w:rsidP="00E0071B">
      <w:pPr>
        <w:pStyle w:val="Heading5"/>
        <w:sectPr w:rsidR="009C6104" w:rsidSect="00945413">
          <w:type w:val="continuous"/>
          <w:pgSz w:w="11906" w:h="16838"/>
          <w:pgMar w:top="1134" w:right="851" w:bottom="1418" w:left="1134" w:header="709" w:footer="709" w:gutter="0"/>
          <w:cols w:space="708"/>
          <w:titlePg/>
          <w:docGrid w:linePitch="360"/>
        </w:sectPr>
      </w:pPr>
    </w:p>
    <w:p w14:paraId="4CBC6767" w14:textId="017E06CD" w:rsidR="0014065D" w:rsidRDefault="0014065D" w:rsidP="00E0071B">
      <w:pPr>
        <w:pStyle w:val="Heading5"/>
      </w:pPr>
      <w:r>
        <w:lastRenderedPageBreak/>
        <w:t xml:space="preserve">Section </w:t>
      </w:r>
      <w:r w:rsidR="0008669E">
        <w:t>3</w:t>
      </w:r>
      <w:r>
        <w:t>: Your Active Travel Behaviour</w:t>
      </w:r>
    </w:p>
    <w:p w14:paraId="24C301E8" w14:textId="4ADB0882" w:rsidR="003825E9" w:rsidRPr="003825E9" w:rsidRDefault="00215583" w:rsidP="00220EB4">
      <w:pPr>
        <w:spacing w:afterLines="40" w:after="96" w:line="240" w:lineRule="auto"/>
      </w:pPr>
      <w:r>
        <w:t xml:space="preserve">These questions are </w:t>
      </w:r>
      <w:proofErr w:type="gramStart"/>
      <w:r>
        <w:t>optional</w:t>
      </w:r>
      <w:proofErr w:type="gramEnd"/>
      <w:r>
        <w:t xml:space="preserve"> but we’d love to know more about </w:t>
      </w:r>
      <w:r w:rsidR="00201EF3">
        <w:t xml:space="preserve">how active travel </w:t>
      </w:r>
      <w:r w:rsidR="00834115">
        <w:t>and you.</w:t>
      </w:r>
    </w:p>
    <w:p w14:paraId="2DF1B4DB" w14:textId="77777777" w:rsidR="00E64C04" w:rsidRDefault="00E64C04" w:rsidP="00E64C04">
      <w:pPr>
        <w:spacing w:afterLines="40" w:after="96" w:line="240" w:lineRule="auto"/>
      </w:pPr>
    </w:p>
    <w:p w14:paraId="6F942152" w14:textId="347BCE07" w:rsidR="00D9091F" w:rsidRDefault="0014065D" w:rsidP="00FA2DE2">
      <w:pPr>
        <w:pStyle w:val="ListParagraph"/>
        <w:numPr>
          <w:ilvl w:val="0"/>
          <w:numId w:val="21"/>
        </w:numPr>
        <w:spacing w:afterLines="40" w:after="96" w:line="240" w:lineRule="auto"/>
      </w:pPr>
      <w:r>
        <w:t>Please rate how much you agree with these statements</w:t>
      </w:r>
    </w:p>
    <w:p w14:paraId="4C1B5E58" w14:textId="77777777" w:rsidR="00FA2DE2" w:rsidRDefault="00FA2DE2" w:rsidP="00FA2DE2">
      <w:pPr>
        <w:spacing w:afterLines="40" w:after="96" w:line="24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224"/>
        <w:gridCol w:w="1272"/>
        <w:gridCol w:w="1226"/>
        <w:gridCol w:w="1272"/>
        <w:gridCol w:w="1224"/>
      </w:tblGrid>
      <w:tr w:rsidR="001F006C" w:rsidRPr="001F006C" w14:paraId="13ED05C7" w14:textId="77777777" w:rsidTr="0049627C">
        <w:tc>
          <w:tcPr>
            <w:tcW w:w="1866" w:type="pct"/>
            <w:vAlign w:val="center"/>
          </w:tcPr>
          <w:p w14:paraId="51A39863" w14:textId="77777777" w:rsidR="00A0510C" w:rsidRPr="001F006C" w:rsidRDefault="00A0510C" w:rsidP="00C00F86">
            <w:pPr>
              <w:spacing w:afterLines="40" w:after="96" w:line="240" w:lineRule="auto"/>
              <w:jc w:val="right"/>
              <w:rPr>
                <w:sz w:val="24"/>
                <w:szCs w:val="24"/>
              </w:rPr>
            </w:pPr>
          </w:p>
        </w:tc>
        <w:tc>
          <w:tcPr>
            <w:tcW w:w="617" w:type="pct"/>
            <w:vAlign w:val="bottom"/>
          </w:tcPr>
          <w:p w14:paraId="0C1A00AF" w14:textId="6E1045CA" w:rsidR="00A0510C" w:rsidRPr="001F006C" w:rsidRDefault="00A0510C" w:rsidP="00C00F86">
            <w:pPr>
              <w:spacing w:afterLines="40" w:after="96" w:line="240" w:lineRule="auto"/>
              <w:jc w:val="center"/>
              <w:rPr>
                <w:i/>
                <w:iCs/>
                <w:sz w:val="24"/>
                <w:szCs w:val="24"/>
              </w:rPr>
            </w:pPr>
            <w:r w:rsidRPr="001F006C">
              <w:rPr>
                <w:i/>
                <w:iCs/>
                <w:sz w:val="24"/>
                <w:szCs w:val="24"/>
              </w:rPr>
              <w:t>Strongly agree</w:t>
            </w:r>
          </w:p>
        </w:tc>
        <w:tc>
          <w:tcPr>
            <w:tcW w:w="641" w:type="pct"/>
            <w:vAlign w:val="bottom"/>
          </w:tcPr>
          <w:p w14:paraId="5C98F092" w14:textId="6D00CBDA" w:rsidR="00A0510C" w:rsidRPr="001F006C" w:rsidRDefault="00A0510C" w:rsidP="00C00F86">
            <w:pPr>
              <w:spacing w:afterLines="40" w:after="96" w:line="240" w:lineRule="auto"/>
              <w:jc w:val="center"/>
              <w:rPr>
                <w:i/>
                <w:iCs/>
                <w:sz w:val="24"/>
                <w:szCs w:val="24"/>
              </w:rPr>
            </w:pPr>
            <w:r w:rsidRPr="001F006C">
              <w:rPr>
                <w:i/>
                <w:iCs/>
                <w:sz w:val="24"/>
                <w:szCs w:val="24"/>
              </w:rPr>
              <w:t>Somewhat agree</w:t>
            </w:r>
          </w:p>
        </w:tc>
        <w:tc>
          <w:tcPr>
            <w:tcW w:w="618" w:type="pct"/>
            <w:vAlign w:val="bottom"/>
          </w:tcPr>
          <w:p w14:paraId="7251F750" w14:textId="0B165518" w:rsidR="00A0510C" w:rsidRPr="001F006C" w:rsidRDefault="00A0510C" w:rsidP="00C00F86">
            <w:pPr>
              <w:spacing w:afterLines="40" w:after="96" w:line="240" w:lineRule="auto"/>
              <w:jc w:val="center"/>
              <w:rPr>
                <w:i/>
                <w:iCs/>
                <w:sz w:val="24"/>
                <w:szCs w:val="24"/>
              </w:rPr>
            </w:pPr>
            <w:r w:rsidRPr="001F006C">
              <w:rPr>
                <w:i/>
                <w:iCs/>
                <w:sz w:val="24"/>
                <w:szCs w:val="24"/>
              </w:rPr>
              <w:t xml:space="preserve">Neither agree </w:t>
            </w:r>
            <w:proofErr w:type="gramStart"/>
            <w:r w:rsidRPr="001F006C">
              <w:rPr>
                <w:i/>
                <w:iCs/>
                <w:sz w:val="24"/>
                <w:szCs w:val="24"/>
              </w:rPr>
              <w:t>or</w:t>
            </w:r>
            <w:proofErr w:type="gramEnd"/>
            <w:r w:rsidRPr="001F006C">
              <w:rPr>
                <w:i/>
                <w:iCs/>
                <w:sz w:val="24"/>
                <w:szCs w:val="24"/>
              </w:rPr>
              <w:t xml:space="preserve"> disagree</w:t>
            </w:r>
          </w:p>
        </w:tc>
        <w:tc>
          <w:tcPr>
            <w:tcW w:w="641" w:type="pct"/>
            <w:vAlign w:val="bottom"/>
          </w:tcPr>
          <w:p w14:paraId="4D89B5F1" w14:textId="45C47698" w:rsidR="00A0510C" w:rsidRPr="001F006C" w:rsidRDefault="00A0510C" w:rsidP="00C00F86">
            <w:pPr>
              <w:spacing w:afterLines="40" w:after="96" w:line="240" w:lineRule="auto"/>
              <w:jc w:val="center"/>
              <w:rPr>
                <w:i/>
                <w:iCs/>
                <w:sz w:val="24"/>
                <w:szCs w:val="24"/>
              </w:rPr>
            </w:pPr>
            <w:r w:rsidRPr="001F006C">
              <w:rPr>
                <w:i/>
                <w:iCs/>
                <w:sz w:val="24"/>
                <w:szCs w:val="24"/>
              </w:rPr>
              <w:t>Somewhat disagree</w:t>
            </w:r>
          </w:p>
        </w:tc>
        <w:tc>
          <w:tcPr>
            <w:tcW w:w="617" w:type="pct"/>
            <w:vAlign w:val="bottom"/>
          </w:tcPr>
          <w:p w14:paraId="3715BE63" w14:textId="0FA3A146" w:rsidR="00A0510C" w:rsidRPr="001F006C" w:rsidRDefault="00A0510C" w:rsidP="00C00F86">
            <w:pPr>
              <w:spacing w:afterLines="40" w:after="96" w:line="240" w:lineRule="auto"/>
              <w:jc w:val="center"/>
              <w:rPr>
                <w:i/>
                <w:iCs/>
                <w:sz w:val="24"/>
                <w:szCs w:val="24"/>
              </w:rPr>
            </w:pPr>
            <w:r w:rsidRPr="001F006C">
              <w:rPr>
                <w:i/>
                <w:iCs/>
                <w:sz w:val="24"/>
                <w:szCs w:val="24"/>
              </w:rPr>
              <w:t>Disagree</w:t>
            </w:r>
          </w:p>
        </w:tc>
      </w:tr>
      <w:tr w:rsidR="001F006C" w:rsidRPr="001F006C" w14:paraId="0656398E" w14:textId="0859ED61" w:rsidTr="0049627C">
        <w:tc>
          <w:tcPr>
            <w:tcW w:w="1866" w:type="pct"/>
            <w:vAlign w:val="center"/>
          </w:tcPr>
          <w:p w14:paraId="3F06E399" w14:textId="77777777" w:rsidR="00A0510C" w:rsidRPr="001F006C" w:rsidRDefault="00A0510C" w:rsidP="00C00F86">
            <w:pPr>
              <w:spacing w:afterLines="40" w:after="96" w:line="240" w:lineRule="auto"/>
              <w:jc w:val="right"/>
              <w:rPr>
                <w:sz w:val="24"/>
                <w:szCs w:val="24"/>
              </w:rPr>
            </w:pPr>
            <w:r w:rsidRPr="001F006C">
              <w:rPr>
                <w:sz w:val="24"/>
                <w:szCs w:val="24"/>
              </w:rPr>
              <w:t>I need to develop my skills to cycle</w:t>
            </w:r>
          </w:p>
        </w:tc>
        <w:tc>
          <w:tcPr>
            <w:tcW w:w="617" w:type="pct"/>
            <w:vAlign w:val="center"/>
          </w:tcPr>
          <w:p w14:paraId="03A88992" w14:textId="78B91052"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375819275"/>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301AEA20" w14:textId="28B513D5"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580445352"/>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8" w:type="pct"/>
            <w:vAlign w:val="center"/>
          </w:tcPr>
          <w:p w14:paraId="3CBB35C3" w14:textId="198D71E1"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953703026"/>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02208964" w14:textId="2C373740"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995338487"/>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7" w:type="pct"/>
            <w:vAlign w:val="center"/>
          </w:tcPr>
          <w:p w14:paraId="2F2B37F4" w14:textId="1F37DDD2"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164012790"/>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r>
      <w:tr w:rsidR="001F006C" w:rsidRPr="001F006C" w14:paraId="2A5468C7" w14:textId="2F9CF4B6" w:rsidTr="0049627C">
        <w:tc>
          <w:tcPr>
            <w:tcW w:w="1866" w:type="pct"/>
            <w:vAlign w:val="center"/>
          </w:tcPr>
          <w:p w14:paraId="34EAAF50" w14:textId="77777777" w:rsidR="00A0510C" w:rsidRPr="001F006C" w:rsidRDefault="00A0510C" w:rsidP="00C00F86">
            <w:pPr>
              <w:spacing w:afterLines="40" w:after="96" w:line="240" w:lineRule="auto"/>
              <w:jc w:val="right"/>
              <w:rPr>
                <w:sz w:val="24"/>
                <w:szCs w:val="24"/>
              </w:rPr>
            </w:pPr>
            <w:r w:rsidRPr="001F006C">
              <w:rPr>
                <w:sz w:val="24"/>
                <w:szCs w:val="24"/>
              </w:rPr>
              <w:t>I need to develop my fitness to cycle</w:t>
            </w:r>
          </w:p>
        </w:tc>
        <w:tc>
          <w:tcPr>
            <w:tcW w:w="617" w:type="pct"/>
            <w:vAlign w:val="center"/>
          </w:tcPr>
          <w:p w14:paraId="77AD1CC3" w14:textId="772AB92D"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2055888507"/>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6C6FF9A4" w14:textId="671FE64E"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2048721680"/>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8" w:type="pct"/>
            <w:vAlign w:val="center"/>
          </w:tcPr>
          <w:p w14:paraId="1A8802E7" w14:textId="120CC7EA"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909657413"/>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7AEBC2B8" w14:textId="0EE6083F"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515590749"/>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7" w:type="pct"/>
            <w:vAlign w:val="center"/>
          </w:tcPr>
          <w:p w14:paraId="1B697508" w14:textId="058E40F0"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403877930"/>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r>
      <w:tr w:rsidR="001F006C" w:rsidRPr="001F006C" w14:paraId="748409E2" w14:textId="31BD7A8E" w:rsidTr="0049627C">
        <w:tc>
          <w:tcPr>
            <w:tcW w:w="1866" w:type="pct"/>
            <w:vAlign w:val="center"/>
          </w:tcPr>
          <w:p w14:paraId="03447689" w14:textId="77777777" w:rsidR="00A0510C" w:rsidRPr="001F006C" w:rsidRDefault="00A0510C" w:rsidP="00C00F86">
            <w:pPr>
              <w:spacing w:afterLines="40" w:after="96" w:line="240" w:lineRule="auto"/>
              <w:jc w:val="right"/>
              <w:rPr>
                <w:sz w:val="24"/>
                <w:szCs w:val="24"/>
              </w:rPr>
            </w:pPr>
            <w:r w:rsidRPr="001F006C">
              <w:rPr>
                <w:sz w:val="24"/>
                <w:szCs w:val="24"/>
              </w:rPr>
              <w:t>If I cycle regularly it would take up too much of my time</w:t>
            </w:r>
          </w:p>
        </w:tc>
        <w:tc>
          <w:tcPr>
            <w:tcW w:w="617" w:type="pct"/>
            <w:vAlign w:val="center"/>
          </w:tcPr>
          <w:p w14:paraId="3A4858A9" w14:textId="08304F79"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2059121225"/>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7A5E863B" w14:textId="537AF784"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2134237353"/>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8" w:type="pct"/>
            <w:vAlign w:val="center"/>
          </w:tcPr>
          <w:p w14:paraId="21E2E88E" w14:textId="1C843CBA"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592580992"/>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2506400C" w14:textId="03DDFB4E"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808751193"/>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7" w:type="pct"/>
            <w:vAlign w:val="center"/>
          </w:tcPr>
          <w:p w14:paraId="5342A26A" w14:textId="64DC3736"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335772662"/>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r>
      <w:tr w:rsidR="001F006C" w:rsidRPr="001F006C" w14:paraId="1ACE2DC2" w14:textId="6ACE36A5" w:rsidTr="0049627C">
        <w:tc>
          <w:tcPr>
            <w:tcW w:w="1866" w:type="pct"/>
            <w:vAlign w:val="center"/>
          </w:tcPr>
          <w:p w14:paraId="087C1214" w14:textId="77777777" w:rsidR="00A0510C" w:rsidRPr="001F006C" w:rsidRDefault="00A0510C" w:rsidP="00C00F86">
            <w:pPr>
              <w:spacing w:afterLines="40" w:after="96" w:line="240" w:lineRule="auto"/>
              <w:jc w:val="right"/>
              <w:rPr>
                <w:sz w:val="24"/>
                <w:szCs w:val="24"/>
              </w:rPr>
            </w:pPr>
            <w:r w:rsidRPr="001F006C">
              <w:rPr>
                <w:sz w:val="24"/>
                <w:szCs w:val="24"/>
              </w:rPr>
              <w:t>I would find it difficult to cycle in bad weather</w:t>
            </w:r>
          </w:p>
        </w:tc>
        <w:tc>
          <w:tcPr>
            <w:tcW w:w="617" w:type="pct"/>
            <w:vAlign w:val="center"/>
          </w:tcPr>
          <w:p w14:paraId="39A43A45" w14:textId="07BDE160"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562184426"/>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16427980" w14:textId="15E96D0E"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888616523"/>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8" w:type="pct"/>
            <w:vAlign w:val="center"/>
          </w:tcPr>
          <w:p w14:paraId="017BC898" w14:textId="5130B47A"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846674051"/>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204406A7" w14:textId="41E7C6E4"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458558511"/>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7" w:type="pct"/>
            <w:vAlign w:val="center"/>
          </w:tcPr>
          <w:p w14:paraId="7269BEA7" w14:textId="35A71698"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410381580"/>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r>
      <w:tr w:rsidR="001F006C" w:rsidRPr="001F006C" w14:paraId="0559C9ED" w14:textId="2CAB911A" w:rsidTr="0049627C">
        <w:tc>
          <w:tcPr>
            <w:tcW w:w="1866" w:type="pct"/>
            <w:vAlign w:val="center"/>
          </w:tcPr>
          <w:p w14:paraId="72BE308F" w14:textId="77777777" w:rsidR="00A0510C" w:rsidRPr="001F006C" w:rsidRDefault="00A0510C" w:rsidP="00C00F86">
            <w:pPr>
              <w:spacing w:afterLines="40" w:after="96" w:line="240" w:lineRule="auto"/>
              <w:jc w:val="right"/>
              <w:rPr>
                <w:sz w:val="24"/>
                <w:szCs w:val="24"/>
              </w:rPr>
            </w:pPr>
            <w:r w:rsidRPr="001F006C">
              <w:rPr>
                <w:sz w:val="24"/>
                <w:szCs w:val="24"/>
              </w:rPr>
              <w:t>I think about and plan the journeys I can cycle</w:t>
            </w:r>
          </w:p>
        </w:tc>
        <w:tc>
          <w:tcPr>
            <w:tcW w:w="617" w:type="pct"/>
            <w:vAlign w:val="center"/>
          </w:tcPr>
          <w:p w14:paraId="06169907" w14:textId="37453961"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868988615"/>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72628028" w14:textId="16E43D5C"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345171300"/>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8" w:type="pct"/>
            <w:vAlign w:val="center"/>
          </w:tcPr>
          <w:p w14:paraId="0BAABE5A" w14:textId="2F47BE32"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708867643"/>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7431CB2D" w14:textId="195CA470"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592470245"/>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7" w:type="pct"/>
            <w:vAlign w:val="center"/>
          </w:tcPr>
          <w:p w14:paraId="4C8A7D71" w14:textId="6674CC97"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607782195"/>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r>
    </w:tbl>
    <w:p w14:paraId="718528D5" w14:textId="77777777" w:rsidR="0049627C" w:rsidRDefault="0049627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224"/>
        <w:gridCol w:w="1272"/>
        <w:gridCol w:w="1226"/>
        <w:gridCol w:w="1272"/>
        <w:gridCol w:w="1224"/>
      </w:tblGrid>
      <w:tr w:rsidR="00D818F9" w:rsidRPr="001F006C" w14:paraId="3A7025A1" w14:textId="77777777" w:rsidTr="0049627C">
        <w:tc>
          <w:tcPr>
            <w:tcW w:w="1866" w:type="pct"/>
            <w:vAlign w:val="center"/>
          </w:tcPr>
          <w:p w14:paraId="0DA708E7" w14:textId="77777777" w:rsidR="00D818F9" w:rsidRPr="001F006C" w:rsidRDefault="00D818F9" w:rsidP="00D818F9">
            <w:pPr>
              <w:spacing w:afterLines="40" w:after="96" w:line="240" w:lineRule="auto"/>
              <w:jc w:val="right"/>
              <w:rPr>
                <w:sz w:val="24"/>
                <w:szCs w:val="24"/>
              </w:rPr>
            </w:pPr>
          </w:p>
        </w:tc>
        <w:tc>
          <w:tcPr>
            <w:tcW w:w="617" w:type="pct"/>
            <w:vAlign w:val="bottom"/>
          </w:tcPr>
          <w:p w14:paraId="5C0D4FB9" w14:textId="09134790"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Strongly agree</w:t>
            </w:r>
          </w:p>
        </w:tc>
        <w:tc>
          <w:tcPr>
            <w:tcW w:w="641" w:type="pct"/>
            <w:vAlign w:val="bottom"/>
          </w:tcPr>
          <w:p w14:paraId="05B842D4" w14:textId="43AD2003"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agree</w:t>
            </w:r>
          </w:p>
        </w:tc>
        <w:tc>
          <w:tcPr>
            <w:tcW w:w="618" w:type="pct"/>
            <w:vAlign w:val="bottom"/>
          </w:tcPr>
          <w:p w14:paraId="08E87199" w14:textId="63B1FA3A"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 xml:space="preserve">Neither agree </w:t>
            </w:r>
            <w:proofErr w:type="gramStart"/>
            <w:r w:rsidRPr="001F006C">
              <w:rPr>
                <w:i/>
                <w:iCs/>
                <w:sz w:val="24"/>
                <w:szCs w:val="24"/>
              </w:rPr>
              <w:t>or</w:t>
            </w:r>
            <w:proofErr w:type="gramEnd"/>
            <w:r w:rsidRPr="001F006C">
              <w:rPr>
                <w:i/>
                <w:iCs/>
                <w:sz w:val="24"/>
                <w:szCs w:val="24"/>
              </w:rPr>
              <w:t xml:space="preserve"> disagree</w:t>
            </w:r>
          </w:p>
        </w:tc>
        <w:tc>
          <w:tcPr>
            <w:tcW w:w="641" w:type="pct"/>
            <w:vAlign w:val="bottom"/>
          </w:tcPr>
          <w:p w14:paraId="585A9EFF" w14:textId="3DD97137"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disagree</w:t>
            </w:r>
          </w:p>
        </w:tc>
        <w:tc>
          <w:tcPr>
            <w:tcW w:w="617" w:type="pct"/>
            <w:vAlign w:val="bottom"/>
          </w:tcPr>
          <w:p w14:paraId="2792811E" w14:textId="59D92545"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Disagree</w:t>
            </w:r>
          </w:p>
        </w:tc>
      </w:tr>
      <w:tr w:rsidR="00D818F9" w:rsidRPr="001F006C" w14:paraId="55477986" w14:textId="77777777" w:rsidTr="0049627C">
        <w:tc>
          <w:tcPr>
            <w:tcW w:w="1866" w:type="pct"/>
            <w:vAlign w:val="center"/>
          </w:tcPr>
          <w:p w14:paraId="44E4EA28" w14:textId="10C243A6" w:rsidR="00D818F9" w:rsidRPr="001F006C" w:rsidRDefault="00D818F9" w:rsidP="00D818F9">
            <w:pPr>
              <w:spacing w:afterLines="40" w:after="96" w:line="240" w:lineRule="auto"/>
              <w:jc w:val="right"/>
              <w:rPr>
                <w:sz w:val="24"/>
                <w:szCs w:val="24"/>
              </w:rPr>
            </w:pPr>
            <w:r w:rsidRPr="001F006C">
              <w:rPr>
                <w:sz w:val="24"/>
                <w:szCs w:val="24"/>
              </w:rPr>
              <w:t>I know if I cycle, I'm doing a good thing for my health and the environment</w:t>
            </w:r>
          </w:p>
        </w:tc>
        <w:tc>
          <w:tcPr>
            <w:tcW w:w="617" w:type="pct"/>
            <w:vAlign w:val="center"/>
          </w:tcPr>
          <w:p w14:paraId="1CF7DDBF" w14:textId="524C9FC1"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08505624"/>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6C029A5D" w14:textId="593B2A82"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02824044"/>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8" w:type="pct"/>
            <w:vAlign w:val="center"/>
          </w:tcPr>
          <w:p w14:paraId="3AE8C18B" w14:textId="4DDAB5C9"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49545679"/>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0E55D0BC" w14:textId="5A7CC3D3"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842822440"/>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7" w:type="pct"/>
            <w:vAlign w:val="center"/>
          </w:tcPr>
          <w:p w14:paraId="0D356A9B" w14:textId="7F714D64"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14290728"/>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r>
      <w:tr w:rsidR="00D818F9" w:rsidRPr="001F006C" w14:paraId="13813B8D" w14:textId="77777777" w:rsidTr="0049627C">
        <w:tc>
          <w:tcPr>
            <w:tcW w:w="1866" w:type="pct"/>
            <w:vAlign w:val="center"/>
          </w:tcPr>
          <w:p w14:paraId="17C12FE6" w14:textId="2761DB18" w:rsidR="00D818F9" w:rsidRPr="001F006C" w:rsidRDefault="00D818F9" w:rsidP="00D818F9">
            <w:pPr>
              <w:spacing w:afterLines="40" w:after="96" w:line="240" w:lineRule="auto"/>
              <w:jc w:val="right"/>
              <w:rPr>
                <w:sz w:val="24"/>
                <w:szCs w:val="24"/>
              </w:rPr>
            </w:pPr>
            <w:r w:rsidRPr="001F006C">
              <w:rPr>
                <w:sz w:val="24"/>
                <w:szCs w:val="24"/>
              </w:rPr>
              <w:t>I am confident to cycle</w:t>
            </w:r>
          </w:p>
        </w:tc>
        <w:tc>
          <w:tcPr>
            <w:tcW w:w="617" w:type="pct"/>
            <w:vAlign w:val="center"/>
          </w:tcPr>
          <w:p w14:paraId="69575B8D" w14:textId="7F952915"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51310670"/>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5760179F" w14:textId="6EA810C2"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59293823"/>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8" w:type="pct"/>
            <w:vAlign w:val="center"/>
          </w:tcPr>
          <w:p w14:paraId="1C772214" w14:textId="4097CA1A"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7773917"/>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216321A6" w14:textId="1A312961"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33758451"/>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7" w:type="pct"/>
            <w:vAlign w:val="center"/>
          </w:tcPr>
          <w:p w14:paraId="730EA29C" w14:textId="6B0D3139"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937095740"/>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r>
      <w:tr w:rsidR="00D818F9" w:rsidRPr="001F006C" w14:paraId="1F072053" w14:textId="77777777" w:rsidTr="0049627C">
        <w:tc>
          <w:tcPr>
            <w:tcW w:w="1866" w:type="pct"/>
            <w:vAlign w:val="center"/>
          </w:tcPr>
          <w:p w14:paraId="48423617" w14:textId="33EA807A" w:rsidR="00D818F9" w:rsidRPr="001F006C" w:rsidRDefault="00D818F9" w:rsidP="00D818F9">
            <w:pPr>
              <w:spacing w:afterLines="40" w:after="96" w:line="240" w:lineRule="auto"/>
              <w:jc w:val="right"/>
              <w:rPr>
                <w:sz w:val="24"/>
                <w:szCs w:val="24"/>
              </w:rPr>
            </w:pPr>
            <w:r w:rsidRPr="001F006C">
              <w:rPr>
                <w:sz w:val="24"/>
                <w:szCs w:val="24"/>
              </w:rPr>
              <w:t>I am determined to cycle</w:t>
            </w:r>
          </w:p>
        </w:tc>
        <w:tc>
          <w:tcPr>
            <w:tcW w:w="617" w:type="pct"/>
            <w:vAlign w:val="center"/>
          </w:tcPr>
          <w:p w14:paraId="2F21DF8E" w14:textId="16D37BB3"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079780664"/>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418A2433" w14:textId="36A3E36A"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608500143"/>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8" w:type="pct"/>
            <w:vAlign w:val="center"/>
          </w:tcPr>
          <w:p w14:paraId="6B9B9BA8" w14:textId="48581F57"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51775462"/>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4BAF61C9" w14:textId="77B73188"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35750817"/>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7" w:type="pct"/>
            <w:vAlign w:val="center"/>
          </w:tcPr>
          <w:p w14:paraId="22472946" w14:textId="49F421F2"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37318963"/>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r>
      <w:tr w:rsidR="00D818F9" w:rsidRPr="001F006C" w14:paraId="74EFFF95" w14:textId="77777777" w:rsidTr="0049627C">
        <w:tc>
          <w:tcPr>
            <w:tcW w:w="1866" w:type="pct"/>
            <w:vAlign w:val="center"/>
          </w:tcPr>
          <w:p w14:paraId="72CA75BF" w14:textId="329F9F00" w:rsidR="00D818F9" w:rsidRPr="001F006C" w:rsidRDefault="00D818F9" w:rsidP="00D818F9">
            <w:pPr>
              <w:spacing w:afterLines="40" w:after="96" w:line="240" w:lineRule="auto"/>
              <w:jc w:val="right"/>
              <w:rPr>
                <w:sz w:val="24"/>
                <w:szCs w:val="24"/>
              </w:rPr>
            </w:pPr>
            <w:r w:rsidRPr="001F006C">
              <w:rPr>
                <w:sz w:val="24"/>
                <w:szCs w:val="24"/>
              </w:rPr>
              <w:t>I find enjoyment to cycle</w:t>
            </w:r>
          </w:p>
        </w:tc>
        <w:tc>
          <w:tcPr>
            <w:tcW w:w="617" w:type="pct"/>
            <w:vAlign w:val="center"/>
          </w:tcPr>
          <w:p w14:paraId="5C14113A" w14:textId="7C36F8A4"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25991922"/>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08E5CD31" w14:textId="12A39EAF"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95629924"/>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8" w:type="pct"/>
            <w:vAlign w:val="center"/>
          </w:tcPr>
          <w:p w14:paraId="72FD9296" w14:textId="2A0B5573"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46963898"/>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04ED70C4" w14:textId="0FD9E742"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31209323"/>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7" w:type="pct"/>
            <w:vAlign w:val="center"/>
          </w:tcPr>
          <w:p w14:paraId="240BD4D0" w14:textId="35899795"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07153488"/>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r>
      <w:tr w:rsidR="00D818F9" w:rsidRPr="001F006C" w14:paraId="1907B223" w14:textId="77777777" w:rsidTr="0049627C">
        <w:tc>
          <w:tcPr>
            <w:tcW w:w="1866" w:type="pct"/>
            <w:vAlign w:val="center"/>
          </w:tcPr>
          <w:p w14:paraId="1D01223E" w14:textId="692D0811" w:rsidR="00D818F9" w:rsidRPr="001F006C" w:rsidRDefault="00D818F9" w:rsidP="00D818F9">
            <w:pPr>
              <w:spacing w:afterLines="40" w:after="96" w:line="240" w:lineRule="auto"/>
              <w:jc w:val="right"/>
              <w:rPr>
                <w:sz w:val="24"/>
                <w:szCs w:val="24"/>
              </w:rPr>
            </w:pPr>
            <w:r w:rsidRPr="001F006C">
              <w:rPr>
                <w:sz w:val="24"/>
                <w:szCs w:val="24"/>
              </w:rPr>
              <w:t>I am nervous to cycle</w:t>
            </w:r>
          </w:p>
        </w:tc>
        <w:tc>
          <w:tcPr>
            <w:tcW w:w="617" w:type="pct"/>
            <w:vAlign w:val="center"/>
          </w:tcPr>
          <w:p w14:paraId="4F8B6D94" w14:textId="7475DFCE"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59947622"/>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32F7A46D" w14:textId="3D870777"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88704723"/>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8" w:type="pct"/>
            <w:vAlign w:val="center"/>
          </w:tcPr>
          <w:p w14:paraId="616BC562" w14:textId="0036441D"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68697591"/>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7E802DFE" w14:textId="3CDFC4E2"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6954620"/>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7" w:type="pct"/>
            <w:vAlign w:val="center"/>
          </w:tcPr>
          <w:p w14:paraId="167170F9" w14:textId="6F90DC5B"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18575702"/>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r>
      <w:tr w:rsidR="00EC6698" w:rsidRPr="001F006C" w14:paraId="2D3114D4" w14:textId="77777777" w:rsidTr="00BB379F">
        <w:tc>
          <w:tcPr>
            <w:tcW w:w="1866" w:type="pct"/>
            <w:vAlign w:val="center"/>
          </w:tcPr>
          <w:p w14:paraId="3ECBA9E1" w14:textId="77777777" w:rsidR="00EC6698" w:rsidRPr="001F006C" w:rsidRDefault="00EC6698" w:rsidP="00EC6698">
            <w:pPr>
              <w:spacing w:afterLines="40" w:after="96" w:line="240" w:lineRule="auto"/>
              <w:jc w:val="right"/>
              <w:rPr>
                <w:szCs w:val="24"/>
              </w:rPr>
            </w:pPr>
          </w:p>
        </w:tc>
        <w:tc>
          <w:tcPr>
            <w:tcW w:w="617" w:type="pct"/>
            <w:vAlign w:val="bottom"/>
          </w:tcPr>
          <w:p w14:paraId="2640F455" w14:textId="39FB017D"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Strongly agree</w:t>
            </w:r>
          </w:p>
        </w:tc>
        <w:tc>
          <w:tcPr>
            <w:tcW w:w="641" w:type="pct"/>
            <w:vAlign w:val="bottom"/>
          </w:tcPr>
          <w:p w14:paraId="24EA2152" w14:textId="6D74E030"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Somewhat agree</w:t>
            </w:r>
          </w:p>
        </w:tc>
        <w:tc>
          <w:tcPr>
            <w:tcW w:w="618" w:type="pct"/>
            <w:vAlign w:val="bottom"/>
          </w:tcPr>
          <w:p w14:paraId="450D025B" w14:textId="37C99217"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 xml:space="preserve">Neither agree </w:t>
            </w:r>
            <w:proofErr w:type="gramStart"/>
            <w:r w:rsidRPr="001F006C">
              <w:rPr>
                <w:i/>
                <w:iCs/>
                <w:sz w:val="24"/>
                <w:szCs w:val="24"/>
              </w:rPr>
              <w:t>or</w:t>
            </w:r>
            <w:proofErr w:type="gramEnd"/>
            <w:r w:rsidRPr="001F006C">
              <w:rPr>
                <w:i/>
                <w:iCs/>
                <w:sz w:val="24"/>
                <w:szCs w:val="24"/>
              </w:rPr>
              <w:t xml:space="preserve"> disagree</w:t>
            </w:r>
          </w:p>
        </w:tc>
        <w:tc>
          <w:tcPr>
            <w:tcW w:w="641" w:type="pct"/>
            <w:vAlign w:val="bottom"/>
          </w:tcPr>
          <w:p w14:paraId="1F204669" w14:textId="4AF6518C"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Somewhat disagree</w:t>
            </w:r>
          </w:p>
        </w:tc>
        <w:tc>
          <w:tcPr>
            <w:tcW w:w="617" w:type="pct"/>
            <w:vAlign w:val="bottom"/>
          </w:tcPr>
          <w:p w14:paraId="3439EC75" w14:textId="66A355DA"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Disagree</w:t>
            </w:r>
          </w:p>
        </w:tc>
      </w:tr>
      <w:tr w:rsidR="00EC6698" w:rsidRPr="001F006C" w14:paraId="4383C3A2" w14:textId="77777777" w:rsidTr="0049627C">
        <w:tc>
          <w:tcPr>
            <w:tcW w:w="1866" w:type="pct"/>
            <w:vAlign w:val="center"/>
          </w:tcPr>
          <w:p w14:paraId="7D207ADA" w14:textId="7C1E699B" w:rsidR="00EC6698" w:rsidRPr="001F006C" w:rsidRDefault="00EC6698" w:rsidP="00EC6698">
            <w:pPr>
              <w:spacing w:afterLines="40" w:after="96" w:line="240" w:lineRule="auto"/>
              <w:jc w:val="right"/>
              <w:rPr>
                <w:sz w:val="24"/>
                <w:szCs w:val="24"/>
              </w:rPr>
            </w:pPr>
            <w:r w:rsidRPr="001F006C">
              <w:rPr>
                <w:sz w:val="24"/>
                <w:szCs w:val="24"/>
              </w:rPr>
              <w:t>I try to set goals or intentions relating to how many times I cycle every week</w:t>
            </w:r>
          </w:p>
        </w:tc>
        <w:tc>
          <w:tcPr>
            <w:tcW w:w="617" w:type="pct"/>
            <w:vAlign w:val="center"/>
          </w:tcPr>
          <w:p w14:paraId="62160A95" w14:textId="23FAB368" w:rsidR="00EC6698" w:rsidRPr="002800D2"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965577326"/>
                <w14:checkbox>
                  <w14:checked w14:val="0"/>
                  <w14:checkedState w14:val="2612" w14:font="MS Gothic"/>
                  <w14:uncheckedState w14:val="2610" w14:font="MS Gothic"/>
                </w14:checkbox>
              </w:sdtPr>
              <w:sdtContent>
                <w:r w:rsidR="00EC6698" w:rsidRPr="002800D2">
                  <w:rPr>
                    <w:rFonts w:ascii="MS Gothic" w:eastAsia="MS Gothic" w:hAnsi="MS Gothic" w:hint="eastAsia"/>
                    <w:sz w:val="40"/>
                    <w:szCs w:val="40"/>
                  </w:rPr>
                  <w:t>☐</w:t>
                </w:r>
              </w:sdtContent>
            </w:sdt>
          </w:p>
        </w:tc>
        <w:tc>
          <w:tcPr>
            <w:tcW w:w="641" w:type="pct"/>
            <w:vAlign w:val="center"/>
          </w:tcPr>
          <w:p w14:paraId="02A0ED0B" w14:textId="335C3F0B" w:rsidR="00EC6698" w:rsidRPr="002800D2"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2143911"/>
                <w14:checkbox>
                  <w14:checked w14:val="0"/>
                  <w14:checkedState w14:val="2612" w14:font="MS Gothic"/>
                  <w14:uncheckedState w14:val="2610" w14:font="MS Gothic"/>
                </w14:checkbox>
              </w:sdtPr>
              <w:sdtContent>
                <w:r w:rsidR="00EC6698" w:rsidRPr="002800D2">
                  <w:rPr>
                    <w:rFonts w:ascii="MS Gothic" w:eastAsia="MS Gothic" w:hAnsi="MS Gothic" w:hint="eastAsia"/>
                    <w:sz w:val="40"/>
                    <w:szCs w:val="40"/>
                  </w:rPr>
                  <w:t>☐</w:t>
                </w:r>
              </w:sdtContent>
            </w:sdt>
          </w:p>
        </w:tc>
        <w:tc>
          <w:tcPr>
            <w:tcW w:w="618" w:type="pct"/>
            <w:vAlign w:val="center"/>
          </w:tcPr>
          <w:p w14:paraId="72B27C96" w14:textId="74EB4B14" w:rsidR="00EC6698" w:rsidRPr="002800D2"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90101943"/>
                <w14:checkbox>
                  <w14:checked w14:val="0"/>
                  <w14:checkedState w14:val="2612" w14:font="MS Gothic"/>
                  <w14:uncheckedState w14:val="2610" w14:font="MS Gothic"/>
                </w14:checkbox>
              </w:sdtPr>
              <w:sdtContent>
                <w:r w:rsidR="00EC6698" w:rsidRPr="002800D2">
                  <w:rPr>
                    <w:rFonts w:ascii="MS Gothic" w:eastAsia="MS Gothic" w:hAnsi="MS Gothic" w:hint="eastAsia"/>
                    <w:sz w:val="40"/>
                    <w:szCs w:val="40"/>
                  </w:rPr>
                  <w:t>☐</w:t>
                </w:r>
              </w:sdtContent>
            </w:sdt>
          </w:p>
        </w:tc>
        <w:tc>
          <w:tcPr>
            <w:tcW w:w="641" w:type="pct"/>
            <w:vAlign w:val="center"/>
          </w:tcPr>
          <w:p w14:paraId="44626C2C" w14:textId="01AC466A" w:rsidR="00EC6698" w:rsidRPr="002800D2"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50979443"/>
                <w14:checkbox>
                  <w14:checked w14:val="0"/>
                  <w14:checkedState w14:val="2612" w14:font="MS Gothic"/>
                  <w14:uncheckedState w14:val="2610" w14:font="MS Gothic"/>
                </w14:checkbox>
              </w:sdtPr>
              <w:sdtContent>
                <w:r w:rsidR="00EC6698" w:rsidRPr="002800D2">
                  <w:rPr>
                    <w:rFonts w:ascii="MS Gothic" w:eastAsia="MS Gothic" w:hAnsi="MS Gothic" w:hint="eastAsia"/>
                    <w:sz w:val="40"/>
                    <w:szCs w:val="40"/>
                  </w:rPr>
                  <w:t>☐</w:t>
                </w:r>
              </w:sdtContent>
            </w:sdt>
          </w:p>
        </w:tc>
        <w:tc>
          <w:tcPr>
            <w:tcW w:w="617" w:type="pct"/>
            <w:vAlign w:val="center"/>
          </w:tcPr>
          <w:p w14:paraId="0EDCB120" w14:textId="491605A2" w:rsidR="00EC6698" w:rsidRPr="002800D2"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28644997"/>
                <w14:checkbox>
                  <w14:checked w14:val="0"/>
                  <w14:checkedState w14:val="2612" w14:font="MS Gothic"/>
                  <w14:uncheckedState w14:val="2610" w14:font="MS Gothic"/>
                </w14:checkbox>
              </w:sdtPr>
              <w:sdtContent>
                <w:r w:rsidR="00EC6698" w:rsidRPr="002800D2">
                  <w:rPr>
                    <w:rFonts w:ascii="MS Gothic" w:eastAsia="MS Gothic" w:hAnsi="MS Gothic" w:hint="eastAsia"/>
                    <w:sz w:val="40"/>
                    <w:szCs w:val="40"/>
                  </w:rPr>
                  <w:t>☐</w:t>
                </w:r>
              </w:sdtContent>
            </w:sdt>
          </w:p>
        </w:tc>
      </w:tr>
      <w:tr w:rsidR="00EC6698" w:rsidRPr="001F006C" w14:paraId="430423CB" w14:textId="77777777" w:rsidTr="0049627C">
        <w:tc>
          <w:tcPr>
            <w:tcW w:w="1866" w:type="pct"/>
            <w:vAlign w:val="center"/>
          </w:tcPr>
          <w:p w14:paraId="24D09D3B" w14:textId="23E53C98" w:rsidR="00EC6698" w:rsidRPr="001F006C" w:rsidRDefault="00EC6698" w:rsidP="00EC6698">
            <w:pPr>
              <w:spacing w:afterLines="40" w:after="96" w:line="240" w:lineRule="auto"/>
              <w:jc w:val="right"/>
              <w:rPr>
                <w:sz w:val="24"/>
                <w:szCs w:val="24"/>
              </w:rPr>
            </w:pPr>
            <w:r w:rsidRPr="001F006C">
              <w:rPr>
                <w:sz w:val="24"/>
                <w:szCs w:val="24"/>
              </w:rPr>
              <w:t>I want to maintain or increase my current cycle levels</w:t>
            </w:r>
          </w:p>
        </w:tc>
        <w:tc>
          <w:tcPr>
            <w:tcW w:w="617" w:type="pct"/>
            <w:vAlign w:val="center"/>
          </w:tcPr>
          <w:p w14:paraId="722CA19E" w14:textId="745F7FB1"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142174066"/>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41" w:type="pct"/>
            <w:vAlign w:val="center"/>
          </w:tcPr>
          <w:p w14:paraId="35412BA7" w14:textId="3B8BB853"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36914864"/>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18" w:type="pct"/>
            <w:vAlign w:val="center"/>
          </w:tcPr>
          <w:p w14:paraId="203465E2" w14:textId="7A2B2164"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18784068"/>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41" w:type="pct"/>
            <w:vAlign w:val="center"/>
          </w:tcPr>
          <w:p w14:paraId="15355C21" w14:textId="63ACDFFA"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71036191"/>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17" w:type="pct"/>
            <w:vAlign w:val="center"/>
          </w:tcPr>
          <w:p w14:paraId="3B1C2D57" w14:textId="7A197453"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7233634"/>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r>
      <w:tr w:rsidR="00EC6698" w:rsidRPr="001F006C" w14:paraId="45435D9E" w14:textId="77777777" w:rsidTr="0049627C">
        <w:tc>
          <w:tcPr>
            <w:tcW w:w="1866" w:type="pct"/>
            <w:vAlign w:val="center"/>
          </w:tcPr>
          <w:p w14:paraId="2804959D" w14:textId="7DDF289C" w:rsidR="00EC6698" w:rsidRPr="001F006C" w:rsidRDefault="00EC6698" w:rsidP="00EC6698">
            <w:pPr>
              <w:spacing w:afterLines="40" w:after="96" w:line="240" w:lineRule="auto"/>
              <w:jc w:val="right"/>
              <w:rPr>
                <w:sz w:val="24"/>
                <w:szCs w:val="24"/>
              </w:rPr>
            </w:pPr>
            <w:r w:rsidRPr="001F006C">
              <w:rPr>
                <w:sz w:val="24"/>
                <w:szCs w:val="24"/>
              </w:rPr>
              <w:t>I can overcome most things that would prevent me from being able to cycle</w:t>
            </w:r>
          </w:p>
        </w:tc>
        <w:tc>
          <w:tcPr>
            <w:tcW w:w="617" w:type="pct"/>
            <w:vAlign w:val="center"/>
          </w:tcPr>
          <w:p w14:paraId="52EC70DD" w14:textId="0D484CF8"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08351199"/>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41" w:type="pct"/>
            <w:vAlign w:val="center"/>
          </w:tcPr>
          <w:p w14:paraId="53B2BD67" w14:textId="1608790B"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562600464"/>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18" w:type="pct"/>
            <w:vAlign w:val="center"/>
          </w:tcPr>
          <w:p w14:paraId="0B190092" w14:textId="5E185597"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5169074"/>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41" w:type="pct"/>
            <w:vAlign w:val="center"/>
          </w:tcPr>
          <w:p w14:paraId="5937A6F2" w14:textId="66985D57"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00121432"/>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17" w:type="pct"/>
            <w:vAlign w:val="center"/>
          </w:tcPr>
          <w:p w14:paraId="470C7DD0" w14:textId="7E41CA7D"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89883570"/>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r>
    </w:tbl>
    <w:p w14:paraId="47AEB534" w14:textId="77777777" w:rsidR="0049627C" w:rsidRDefault="0049627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224"/>
        <w:gridCol w:w="1272"/>
        <w:gridCol w:w="1226"/>
        <w:gridCol w:w="1272"/>
        <w:gridCol w:w="1224"/>
      </w:tblGrid>
      <w:tr w:rsidR="00D818F9" w:rsidRPr="001F006C" w14:paraId="684614E3" w14:textId="77777777" w:rsidTr="0049627C">
        <w:tc>
          <w:tcPr>
            <w:tcW w:w="1866" w:type="pct"/>
            <w:vAlign w:val="center"/>
          </w:tcPr>
          <w:p w14:paraId="2B957FA7" w14:textId="77777777" w:rsidR="00D818F9" w:rsidRPr="001F006C" w:rsidRDefault="00D818F9" w:rsidP="00D818F9">
            <w:pPr>
              <w:spacing w:afterLines="40" w:after="96" w:line="240" w:lineRule="auto"/>
              <w:jc w:val="right"/>
              <w:rPr>
                <w:sz w:val="24"/>
                <w:szCs w:val="24"/>
              </w:rPr>
            </w:pPr>
          </w:p>
        </w:tc>
        <w:tc>
          <w:tcPr>
            <w:tcW w:w="617" w:type="pct"/>
            <w:vAlign w:val="bottom"/>
          </w:tcPr>
          <w:p w14:paraId="214EF87F" w14:textId="591659B9"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Strongly agree</w:t>
            </w:r>
          </w:p>
        </w:tc>
        <w:tc>
          <w:tcPr>
            <w:tcW w:w="641" w:type="pct"/>
            <w:vAlign w:val="bottom"/>
          </w:tcPr>
          <w:p w14:paraId="6D9FD6E8" w14:textId="497CEBCB"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agree</w:t>
            </w:r>
          </w:p>
        </w:tc>
        <w:tc>
          <w:tcPr>
            <w:tcW w:w="618" w:type="pct"/>
            <w:vAlign w:val="bottom"/>
          </w:tcPr>
          <w:p w14:paraId="28047A05" w14:textId="586E9F90"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 xml:space="preserve">Neither agree </w:t>
            </w:r>
            <w:proofErr w:type="gramStart"/>
            <w:r w:rsidRPr="001F006C">
              <w:rPr>
                <w:i/>
                <w:iCs/>
                <w:sz w:val="24"/>
                <w:szCs w:val="24"/>
              </w:rPr>
              <w:t>or</w:t>
            </w:r>
            <w:proofErr w:type="gramEnd"/>
            <w:r w:rsidRPr="001F006C">
              <w:rPr>
                <w:i/>
                <w:iCs/>
                <w:sz w:val="24"/>
                <w:szCs w:val="24"/>
              </w:rPr>
              <w:t xml:space="preserve"> disagree</w:t>
            </w:r>
          </w:p>
        </w:tc>
        <w:tc>
          <w:tcPr>
            <w:tcW w:w="641" w:type="pct"/>
            <w:vAlign w:val="bottom"/>
          </w:tcPr>
          <w:p w14:paraId="4EC9CF7B" w14:textId="26EC48D5"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disagree</w:t>
            </w:r>
          </w:p>
        </w:tc>
        <w:tc>
          <w:tcPr>
            <w:tcW w:w="617" w:type="pct"/>
            <w:vAlign w:val="bottom"/>
          </w:tcPr>
          <w:p w14:paraId="2F298E55" w14:textId="51B2CDF9"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Disagree</w:t>
            </w:r>
          </w:p>
        </w:tc>
      </w:tr>
      <w:tr w:rsidR="00D818F9" w:rsidRPr="001F006C" w14:paraId="630ACFB3" w14:textId="77777777" w:rsidTr="0049627C">
        <w:tc>
          <w:tcPr>
            <w:tcW w:w="1866" w:type="pct"/>
            <w:vAlign w:val="center"/>
          </w:tcPr>
          <w:p w14:paraId="5C52B614" w14:textId="586AB7CD" w:rsidR="00D818F9" w:rsidRPr="001F006C" w:rsidRDefault="00D818F9" w:rsidP="00D818F9">
            <w:pPr>
              <w:spacing w:afterLines="40" w:after="96" w:line="240" w:lineRule="auto"/>
              <w:jc w:val="right"/>
              <w:rPr>
                <w:sz w:val="24"/>
                <w:szCs w:val="24"/>
              </w:rPr>
            </w:pPr>
            <w:r w:rsidRPr="001F006C">
              <w:rPr>
                <w:sz w:val="24"/>
                <w:szCs w:val="24"/>
              </w:rPr>
              <w:t>I feel safe when I cycle in my local area</w:t>
            </w:r>
          </w:p>
        </w:tc>
        <w:tc>
          <w:tcPr>
            <w:tcW w:w="617" w:type="pct"/>
            <w:vAlign w:val="center"/>
          </w:tcPr>
          <w:p w14:paraId="6C20087C" w14:textId="3A7382A1"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51697006"/>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23F27A7B" w14:textId="78F03F59"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88122331"/>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285176DC" w14:textId="33BB4526"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85317068"/>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584995E9" w14:textId="32589A8C"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86898539"/>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1A08EA22" w14:textId="0C2DBB3D"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82912526"/>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5FD22E82" w14:textId="77777777" w:rsidTr="0049627C">
        <w:tc>
          <w:tcPr>
            <w:tcW w:w="1866" w:type="pct"/>
            <w:vAlign w:val="center"/>
          </w:tcPr>
          <w:p w14:paraId="01E23EC0" w14:textId="326754A0" w:rsidR="00D818F9" w:rsidRPr="001F006C" w:rsidRDefault="00D818F9" w:rsidP="00D818F9">
            <w:pPr>
              <w:spacing w:afterLines="40" w:after="96" w:line="240" w:lineRule="auto"/>
              <w:jc w:val="right"/>
              <w:rPr>
                <w:sz w:val="24"/>
                <w:szCs w:val="24"/>
              </w:rPr>
            </w:pPr>
            <w:r w:rsidRPr="001F006C">
              <w:rPr>
                <w:sz w:val="24"/>
                <w:szCs w:val="24"/>
              </w:rPr>
              <w:t>There are shops and amenities within cycle distance of my home</w:t>
            </w:r>
          </w:p>
        </w:tc>
        <w:tc>
          <w:tcPr>
            <w:tcW w:w="617" w:type="pct"/>
            <w:vAlign w:val="center"/>
          </w:tcPr>
          <w:p w14:paraId="5F8DF197" w14:textId="2ECF7DA5"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90471855"/>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637A1447" w14:textId="470DFD16"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085335615"/>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5D68C59A" w14:textId="7EB30084"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52663946"/>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17718EAC" w14:textId="3427CBC1"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15020483"/>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7A7B1B45" w14:textId="75C07211"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48014040"/>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4A4C920D" w14:textId="77777777" w:rsidTr="0049627C">
        <w:tc>
          <w:tcPr>
            <w:tcW w:w="1866" w:type="pct"/>
            <w:vAlign w:val="center"/>
          </w:tcPr>
          <w:p w14:paraId="1713AFAF" w14:textId="0582A2F5" w:rsidR="00D818F9" w:rsidRPr="001F006C" w:rsidRDefault="00D818F9" w:rsidP="00D818F9">
            <w:pPr>
              <w:spacing w:afterLines="40" w:after="96" w:line="240" w:lineRule="auto"/>
              <w:jc w:val="right"/>
              <w:rPr>
                <w:sz w:val="24"/>
                <w:szCs w:val="24"/>
              </w:rPr>
            </w:pPr>
            <w:r w:rsidRPr="001F006C">
              <w:rPr>
                <w:sz w:val="24"/>
                <w:szCs w:val="24"/>
              </w:rPr>
              <w:t>I often see other people cycle in my local area</w:t>
            </w:r>
          </w:p>
        </w:tc>
        <w:tc>
          <w:tcPr>
            <w:tcW w:w="617" w:type="pct"/>
            <w:vAlign w:val="center"/>
          </w:tcPr>
          <w:p w14:paraId="69479328" w14:textId="6CC888DF"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3648771"/>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79E5436A" w14:textId="364BE4E6"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07274939"/>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6B582A33" w14:textId="189926E5"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11732707"/>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3057C790" w14:textId="4675E2C7"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88413127"/>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328F9B7B" w14:textId="3389BFFD"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33272632"/>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459C81DA" w14:textId="77777777" w:rsidTr="0049627C">
        <w:tc>
          <w:tcPr>
            <w:tcW w:w="1866" w:type="pct"/>
            <w:vAlign w:val="center"/>
          </w:tcPr>
          <w:p w14:paraId="69D4B5F4" w14:textId="5E4728EC" w:rsidR="00D818F9" w:rsidRPr="001F006C" w:rsidRDefault="00D818F9" w:rsidP="00D818F9">
            <w:pPr>
              <w:spacing w:afterLines="40" w:after="96" w:line="240" w:lineRule="auto"/>
              <w:jc w:val="right"/>
              <w:rPr>
                <w:sz w:val="24"/>
                <w:szCs w:val="24"/>
              </w:rPr>
            </w:pPr>
            <w:r w:rsidRPr="001F006C">
              <w:rPr>
                <w:sz w:val="24"/>
                <w:szCs w:val="24"/>
              </w:rPr>
              <w:t>I don’t know routes to get to places</w:t>
            </w:r>
          </w:p>
        </w:tc>
        <w:tc>
          <w:tcPr>
            <w:tcW w:w="617" w:type="pct"/>
            <w:vAlign w:val="center"/>
          </w:tcPr>
          <w:p w14:paraId="205543C2" w14:textId="03B7A5BF"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75531164"/>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02153575" w14:textId="67829229"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64750410"/>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02B08407" w14:textId="172E127A"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21976778"/>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48C5AEB3" w14:textId="5D879528"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490372805"/>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62CBF5AB" w14:textId="3571FA45"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5256961"/>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405557D7" w14:textId="77777777" w:rsidTr="0049627C">
        <w:tc>
          <w:tcPr>
            <w:tcW w:w="1866" w:type="pct"/>
            <w:vAlign w:val="center"/>
          </w:tcPr>
          <w:p w14:paraId="37CCCACF" w14:textId="4DCAC300" w:rsidR="00D818F9" w:rsidRPr="001F006C" w:rsidRDefault="00D818F9" w:rsidP="00D818F9">
            <w:pPr>
              <w:spacing w:afterLines="40" w:after="96" w:line="240" w:lineRule="auto"/>
              <w:jc w:val="right"/>
              <w:rPr>
                <w:sz w:val="24"/>
                <w:szCs w:val="24"/>
              </w:rPr>
            </w:pPr>
            <w:r w:rsidRPr="001F006C">
              <w:rPr>
                <w:sz w:val="24"/>
                <w:szCs w:val="24"/>
              </w:rPr>
              <w:t>Social circles, like family, children and friends, cycle themselves</w:t>
            </w:r>
          </w:p>
        </w:tc>
        <w:tc>
          <w:tcPr>
            <w:tcW w:w="617" w:type="pct"/>
            <w:vAlign w:val="center"/>
          </w:tcPr>
          <w:p w14:paraId="468D3AF8" w14:textId="575DB775"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90349992"/>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331C18C8" w14:textId="7B218EEC"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647477389"/>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57EF7E95" w14:textId="5174FFC6"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87679931"/>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19D7F060" w14:textId="10853B81"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912049767"/>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0C2D48FA" w14:textId="62487EE8"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54819897"/>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6CF26779" w14:textId="77777777" w:rsidTr="0049627C">
        <w:tc>
          <w:tcPr>
            <w:tcW w:w="1866" w:type="pct"/>
            <w:vAlign w:val="center"/>
          </w:tcPr>
          <w:p w14:paraId="79DD5DF2" w14:textId="3D802763" w:rsidR="00D818F9" w:rsidRPr="001F006C" w:rsidRDefault="00D818F9" w:rsidP="00D818F9">
            <w:pPr>
              <w:spacing w:afterLines="40" w:after="96" w:line="240" w:lineRule="auto"/>
              <w:jc w:val="right"/>
              <w:rPr>
                <w:sz w:val="24"/>
                <w:szCs w:val="24"/>
              </w:rPr>
            </w:pPr>
            <w:r w:rsidRPr="001F006C">
              <w:rPr>
                <w:sz w:val="24"/>
                <w:szCs w:val="24"/>
              </w:rPr>
              <w:t>Social circles, like family, children and friends, encourage me to cycle</w:t>
            </w:r>
          </w:p>
        </w:tc>
        <w:tc>
          <w:tcPr>
            <w:tcW w:w="617" w:type="pct"/>
            <w:vAlign w:val="center"/>
          </w:tcPr>
          <w:p w14:paraId="3C6A1343" w14:textId="2B0D025D"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546988915"/>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4C71BF0A" w14:textId="438D5256"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830145973"/>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42BACA55" w14:textId="1F9C8E80"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45656157"/>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12F107B5" w14:textId="5413957F"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29059229"/>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43C162A7" w14:textId="0E5B108B"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085145328"/>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2BF370DE" w14:textId="77777777" w:rsidTr="0049627C">
        <w:tc>
          <w:tcPr>
            <w:tcW w:w="1866" w:type="pct"/>
            <w:vAlign w:val="center"/>
          </w:tcPr>
          <w:p w14:paraId="3DAD6602" w14:textId="4F318550" w:rsidR="00D818F9" w:rsidRPr="001F006C" w:rsidRDefault="00D818F9" w:rsidP="00D818F9">
            <w:pPr>
              <w:spacing w:afterLines="40" w:after="96" w:line="240" w:lineRule="auto"/>
              <w:jc w:val="right"/>
              <w:rPr>
                <w:sz w:val="24"/>
                <w:szCs w:val="24"/>
              </w:rPr>
            </w:pPr>
            <w:r w:rsidRPr="001F006C">
              <w:rPr>
                <w:sz w:val="24"/>
                <w:szCs w:val="24"/>
              </w:rPr>
              <w:t>I don’t know how to repair my cycle if it brakes</w:t>
            </w:r>
          </w:p>
        </w:tc>
        <w:tc>
          <w:tcPr>
            <w:tcW w:w="617" w:type="pct"/>
            <w:vAlign w:val="center"/>
          </w:tcPr>
          <w:p w14:paraId="402F2E46" w14:textId="5BC98AE7"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606693851"/>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6D0EFB35" w14:textId="5A018031"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22655563"/>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72C820E7" w14:textId="069FCC65"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82242942"/>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02A3397B" w14:textId="3B70E415"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03555413"/>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4AE0C507" w14:textId="74EAC59A"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88818718"/>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57C218FB" w14:textId="77777777" w:rsidTr="0049627C">
        <w:tc>
          <w:tcPr>
            <w:tcW w:w="1866" w:type="pct"/>
            <w:vAlign w:val="center"/>
          </w:tcPr>
          <w:p w14:paraId="0FCD0FA2" w14:textId="6DEBFE8C" w:rsidR="00D818F9" w:rsidRPr="001F006C" w:rsidRDefault="00D818F9" w:rsidP="00D818F9">
            <w:pPr>
              <w:spacing w:afterLines="40" w:after="96" w:line="240" w:lineRule="auto"/>
              <w:jc w:val="right"/>
              <w:rPr>
                <w:sz w:val="24"/>
                <w:szCs w:val="24"/>
              </w:rPr>
            </w:pPr>
            <w:r w:rsidRPr="001F006C">
              <w:rPr>
                <w:sz w:val="24"/>
                <w:szCs w:val="24"/>
              </w:rPr>
              <w:t>There aren’t enough safe places to lock your cycle</w:t>
            </w:r>
          </w:p>
        </w:tc>
        <w:tc>
          <w:tcPr>
            <w:tcW w:w="617" w:type="pct"/>
            <w:vAlign w:val="center"/>
          </w:tcPr>
          <w:p w14:paraId="48DD69F5" w14:textId="2745D742"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87043100"/>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7136A701" w14:textId="269F8CBE"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1800234"/>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58B1CABF" w14:textId="51E71F34"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891424561"/>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37BBE51E" w14:textId="2AA4E0FD"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553919531"/>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3E5180AC" w14:textId="12580E3F"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64476975"/>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69C40B03" w14:textId="77777777" w:rsidTr="0049627C">
        <w:tc>
          <w:tcPr>
            <w:tcW w:w="1866" w:type="pct"/>
            <w:vAlign w:val="center"/>
          </w:tcPr>
          <w:p w14:paraId="1B9CA8A5" w14:textId="11914171" w:rsidR="00D818F9" w:rsidRPr="001F006C" w:rsidRDefault="00D818F9" w:rsidP="00D818F9">
            <w:pPr>
              <w:spacing w:afterLines="40" w:after="96" w:line="240" w:lineRule="auto"/>
              <w:jc w:val="right"/>
              <w:rPr>
                <w:sz w:val="24"/>
                <w:szCs w:val="24"/>
              </w:rPr>
            </w:pPr>
            <w:r w:rsidRPr="001F006C">
              <w:rPr>
                <w:sz w:val="24"/>
                <w:szCs w:val="24"/>
              </w:rPr>
              <w:t>If I do need to shower there is nowhere to shower or change at my destination</w:t>
            </w:r>
          </w:p>
        </w:tc>
        <w:tc>
          <w:tcPr>
            <w:tcW w:w="617" w:type="pct"/>
            <w:vAlign w:val="center"/>
          </w:tcPr>
          <w:p w14:paraId="63FE8646" w14:textId="5236229B"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062168093"/>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36721E72" w14:textId="5A99ECD5"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25489334"/>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5306CE49" w14:textId="5E1F9DFD"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5117525"/>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47249C50" w14:textId="7DFCE15A"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056441899"/>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628D8213" w14:textId="695E2FDB"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55875781"/>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bl>
    <w:p w14:paraId="158C6905" w14:textId="77777777" w:rsidR="00D9091F" w:rsidRPr="00D9091F" w:rsidRDefault="00D9091F" w:rsidP="00D9091F">
      <w:pPr>
        <w:spacing w:afterLines="40" w:after="96" w:line="240" w:lineRule="auto"/>
      </w:pPr>
    </w:p>
    <w:p w14:paraId="7DEB2461" w14:textId="77777777" w:rsidR="00DA36A3" w:rsidRDefault="00DA36A3" w:rsidP="00220EB4">
      <w:pPr>
        <w:pStyle w:val="ListParagraph"/>
        <w:tabs>
          <w:tab w:val="left" w:pos="284"/>
        </w:tabs>
        <w:spacing w:afterLines="40" w:after="96" w:line="240" w:lineRule="auto"/>
        <w:ind w:left="1440"/>
        <w:outlineLvl w:val="2"/>
        <w:rPr>
          <w:rFonts w:cs="Calmetta"/>
          <w:bCs/>
          <w:color w:val="C00000"/>
          <w:szCs w:val="24"/>
        </w:rPr>
      </w:pPr>
    </w:p>
    <w:p w14:paraId="6E06EBFD" w14:textId="77777777" w:rsidR="00A26468" w:rsidRDefault="00A26468" w:rsidP="00220EB4">
      <w:pPr>
        <w:spacing w:afterLines="40" w:after="96" w:line="240" w:lineRule="auto"/>
      </w:pPr>
    </w:p>
    <w:p w14:paraId="4DB18C5D" w14:textId="77777777" w:rsidR="00F158E3" w:rsidRDefault="00F158E3" w:rsidP="00E0071B">
      <w:pPr>
        <w:pStyle w:val="Heading5"/>
        <w:sectPr w:rsidR="00F158E3" w:rsidSect="0038293F">
          <w:pgSz w:w="11906" w:h="16838"/>
          <w:pgMar w:top="1134" w:right="851" w:bottom="1418" w:left="1134" w:header="709" w:footer="709" w:gutter="0"/>
          <w:cols w:space="708"/>
          <w:titlePg/>
          <w:docGrid w:linePitch="360"/>
        </w:sectPr>
      </w:pPr>
    </w:p>
    <w:p w14:paraId="5D0DDC24" w14:textId="602E6673" w:rsidR="001E054B" w:rsidRDefault="001E054B" w:rsidP="00E0071B">
      <w:pPr>
        <w:pStyle w:val="Heading5"/>
      </w:pPr>
      <w:r>
        <w:lastRenderedPageBreak/>
        <w:t xml:space="preserve">Section </w:t>
      </w:r>
      <w:r w:rsidR="00CC0BB1">
        <w:t>4</w:t>
      </w:r>
      <w:r>
        <w:t>: About You</w:t>
      </w:r>
    </w:p>
    <w:p w14:paraId="77C32AB0" w14:textId="77777777" w:rsidR="001E054B" w:rsidRDefault="001E054B" w:rsidP="00220EB4">
      <w:pPr>
        <w:spacing w:afterLines="40" w:after="96" w:line="240" w:lineRule="auto"/>
      </w:pPr>
      <w:r>
        <w:t>We’d now like to ask you a few optional questions about yourself. Your answers will be kept in strict confidence and only used in the analysis of the data.</w:t>
      </w:r>
    </w:p>
    <w:p w14:paraId="1549AB6F" w14:textId="77777777" w:rsidR="001E054B" w:rsidRPr="009D2B7C" w:rsidRDefault="001E054B" w:rsidP="00220EB4">
      <w:pPr>
        <w:spacing w:afterLines="40" w:after="96" w:line="240" w:lineRule="auto"/>
        <w:rPr>
          <w:rFonts w:cs="Calmetta"/>
          <w:szCs w:val="24"/>
        </w:rPr>
      </w:pPr>
      <w:r w:rsidRPr="009D2B7C">
        <w:rPr>
          <w:rFonts w:cs="Calmetta"/>
          <w:szCs w:val="24"/>
        </w:rPr>
        <w:t>This is so we ensure we speak to a wide range of people spread throughout Greater Manchester. This will only be shared with Transport for Greater Manchester for transport planning and research purposes and will not be used to identify you.</w:t>
      </w:r>
    </w:p>
    <w:p w14:paraId="464280CA" w14:textId="77777777" w:rsidR="001E054B" w:rsidRDefault="001E054B" w:rsidP="00220EB4">
      <w:pPr>
        <w:spacing w:afterLines="40" w:after="96" w:line="240" w:lineRule="auto"/>
      </w:pPr>
      <w:r>
        <w:tab/>
      </w:r>
      <w:r>
        <w:tab/>
      </w:r>
      <w:r>
        <w:tab/>
      </w:r>
      <w:r>
        <w:tab/>
      </w:r>
    </w:p>
    <w:p w14:paraId="01066F36" w14:textId="77777777" w:rsidR="00C15B13" w:rsidRDefault="001E054B" w:rsidP="00BE20C8">
      <w:pPr>
        <w:pStyle w:val="Heading2"/>
        <w:numPr>
          <w:ilvl w:val="0"/>
          <w:numId w:val="21"/>
        </w:numPr>
        <w:spacing w:before="0" w:afterLines="40" w:after="96" w:line="240" w:lineRule="auto"/>
        <w:rPr>
          <w:rFonts w:cs="Calmetta"/>
          <w:b w:val="0"/>
          <w:color w:val="000000"/>
          <w:sz w:val="24"/>
          <w:szCs w:val="24"/>
        </w:rPr>
      </w:pPr>
      <w:r w:rsidRPr="005344FA">
        <w:rPr>
          <w:rFonts w:cs="Calmetta"/>
          <w:b w:val="0"/>
          <w:color w:val="000000"/>
          <w:sz w:val="24"/>
          <w:szCs w:val="24"/>
        </w:rPr>
        <w:t>What is your postcode please?</w:t>
      </w:r>
      <w:r w:rsidR="002A521F">
        <w:rPr>
          <w:rFonts w:cs="Calmetta"/>
          <w:b w:val="0"/>
          <w:color w:val="000000"/>
          <w:sz w:val="24"/>
          <w:szCs w:val="24"/>
        </w:rPr>
        <w:t xml:space="preserve"> </w:t>
      </w:r>
    </w:p>
    <w:p w14:paraId="1E43BDBF" w14:textId="77777777" w:rsidR="00C15B13" w:rsidRDefault="00C15B13" w:rsidP="00C15B13">
      <w:pPr>
        <w:pStyle w:val="Heading2"/>
        <w:spacing w:before="0" w:afterLines="40" w:after="96" w:line="240" w:lineRule="auto"/>
        <w:ind w:left="720"/>
        <w:rPr>
          <w:rFonts w:cs="Calmetta"/>
          <w:b w:val="0"/>
          <w:color w:val="000000"/>
          <w:sz w:val="24"/>
          <w:szCs w:val="24"/>
        </w:rPr>
      </w:pPr>
    </w:p>
    <w:p w14:paraId="00539975" w14:textId="1EE6FB4F" w:rsidR="001E054B" w:rsidRPr="005344FA" w:rsidRDefault="002A521F" w:rsidP="00C15B13">
      <w:pPr>
        <w:pStyle w:val="Heading2"/>
        <w:spacing w:before="0" w:afterLines="40" w:after="96" w:line="240" w:lineRule="auto"/>
        <w:ind w:left="720"/>
        <w:rPr>
          <w:rFonts w:cs="Calmetta"/>
          <w:b w:val="0"/>
          <w:color w:val="000000"/>
          <w:sz w:val="24"/>
          <w:szCs w:val="24"/>
        </w:rPr>
      </w:pPr>
      <w:r>
        <w:rPr>
          <w:rFonts w:cs="Calmetta"/>
          <w:b w:val="0"/>
          <w:color w:val="000000"/>
          <w:sz w:val="24"/>
          <w:szCs w:val="24"/>
          <w:u w:val="single"/>
        </w:rPr>
        <w:tab/>
      </w:r>
      <w:r>
        <w:rPr>
          <w:rFonts w:cs="Calmetta"/>
          <w:b w:val="0"/>
          <w:color w:val="000000"/>
          <w:sz w:val="24"/>
          <w:szCs w:val="24"/>
          <w:u w:val="single"/>
        </w:rPr>
        <w:tab/>
      </w:r>
      <w:r>
        <w:rPr>
          <w:rFonts w:cs="Calmetta"/>
          <w:b w:val="0"/>
          <w:color w:val="000000"/>
          <w:sz w:val="24"/>
          <w:szCs w:val="24"/>
          <w:u w:val="single"/>
        </w:rPr>
        <w:tab/>
      </w:r>
      <w:r>
        <w:rPr>
          <w:rFonts w:cs="Calmetta"/>
          <w:b w:val="0"/>
          <w:color w:val="000000"/>
          <w:sz w:val="24"/>
          <w:szCs w:val="24"/>
          <w:u w:val="single"/>
        </w:rPr>
        <w:tab/>
      </w:r>
      <w:r>
        <w:rPr>
          <w:rFonts w:cs="Calmetta"/>
          <w:b w:val="0"/>
          <w:color w:val="000000"/>
          <w:sz w:val="24"/>
          <w:szCs w:val="24"/>
          <w:u w:val="single"/>
        </w:rPr>
        <w:tab/>
      </w:r>
    </w:p>
    <w:p w14:paraId="6B8C0EE0" w14:textId="77777777" w:rsidR="001E054B" w:rsidRPr="00A802BB" w:rsidRDefault="001E054B" w:rsidP="00220EB4">
      <w:pPr>
        <w:spacing w:afterLines="40" w:after="96" w:line="240" w:lineRule="auto"/>
        <w:rPr>
          <w:rFonts w:cs="Calmetta"/>
          <w:szCs w:val="24"/>
        </w:rPr>
      </w:pPr>
    </w:p>
    <w:p w14:paraId="2B241D3D" w14:textId="29F38483" w:rsidR="00D01B2C" w:rsidRDefault="001E054B" w:rsidP="00D01B2C">
      <w:pPr>
        <w:pStyle w:val="ListParagraph"/>
        <w:numPr>
          <w:ilvl w:val="0"/>
          <w:numId w:val="21"/>
        </w:numPr>
        <w:spacing w:afterLines="40" w:after="96" w:line="240" w:lineRule="auto"/>
      </w:pPr>
      <w:r w:rsidRPr="00965E16">
        <w:t>Could you tell me which of the following age brackets you fall into?</w:t>
      </w:r>
      <w:r>
        <w:t xml:space="preserve"> Select one</w:t>
      </w:r>
      <w:r w:rsidR="00D01B2C">
        <w:t>.</w:t>
      </w:r>
    </w:p>
    <w:p w14:paraId="2953CE81" w14:textId="2DD8A906" w:rsidR="000713C7" w:rsidRDefault="00000000" w:rsidP="00A87817">
      <w:pPr>
        <w:spacing w:afterLines="40" w:after="96" w:line="240" w:lineRule="auto"/>
        <w:ind w:firstLine="720"/>
      </w:pPr>
      <w:sdt>
        <w:sdtPr>
          <w:rPr>
            <w:rFonts w:ascii="MS Gothic" w:eastAsia="MS Gothic" w:hAnsi="MS Gothic"/>
            <w:sz w:val="40"/>
            <w:szCs w:val="40"/>
          </w:rPr>
          <w:id w:val="-1999189797"/>
          <w14:checkbox>
            <w14:checked w14:val="0"/>
            <w14:checkedState w14:val="2612" w14:font="MS Gothic"/>
            <w14:uncheckedState w14:val="2610" w14:font="MS Gothic"/>
          </w14:checkbox>
        </w:sdtPr>
        <w:sdtContent>
          <w:r w:rsidR="00A87817">
            <w:rPr>
              <w:rFonts w:ascii="MS Gothic" w:eastAsia="MS Gothic" w:hAnsi="MS Gothic" w:hint="eastAsia"/>
              <w:sz w:val="40"/>
              <w:szCs w:val="40"/>
            </w:rPr>
            <w:t>☐</w:t>
          </w:r>
        </w:sdtContent>
      </w:sdt>
      <w:r w:rsidR="00D01B2C">
        <w:t xml:space="preserve"> Under 16</w:t>
      </w:r>
      <w:r w:rsidR="000713C7">
        <w:tab/>
      </w:r>
      <w:sdt>
        <w:sdtPr>
          <w:rPr>
            <w:rFonts w:ascii="MS Gothic" w:eastAsia="MS Gothic" w:hAnsi="MS Gothic"/>
            <w:sz w:val="40"/>
            <w:szCs w:val="40"/>
          </w:rPr>
          <w:id w:val="631217929"/>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16</w:t>
      </w:r>
      <w:r w:rsidR="00E35C62">
        <w:tab/>
      </w:r>
      <w:r w:rsidR="00E35C62">
        <w:tab/>
      </w:r>
      <w:sdt>
        <w:sdtPr>
          <w:rPr>
            <w:rFonts w:ascii="MS Gothic" w:eastAsia="MS Gothic" w:hAnsi="MS Gothic"/>
            <w:sz w:val="40"/>
            <w:szCs w:val="40"/>
          </w:rPr>
          <w:id w:val="1695964250"/>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17-18</w:t>
      </w:r>
      <w:r w:rsidR="00E35C62">
        <w:tab/>
      </w:r>
      <w:sdt>
        <w:sdtPr>
          <w:rPr>
            <w:rFonts w:ascii="MS Gothic" w:eastAsia="MS Gothic" w:hAnsi="MS Gothic"/>
            <w:sz w:val="40"/>
            <w:szCs w:val="40"/>
          </w:rPr>
          <w:id w:val="-1920481050"/>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19-24</w:t>
      </w:r>
      <w:r w:rsidR="00E35C62">
        <w:tab/>
      </w:r>
      <w:sdt>
        <w:sdtPr>
          <w:rPr>
            <w:rFonts w:ascii="MS Gothic" w:eastAsia="MS Gothic" w:hAnsi="MS Gothic"/>
            <w:sz w:val="40"/>
            <w:szCs w:val="40"/>
          </w:rPr>
          <w:id w:val="1784152073"/>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25-34</w:t>
      </w:r>
      <w:r w:rsidR="00E35C62">
        <w:tab/>
      </w:r>
      <w:sdt>
        <w:sdtPr>
          <w:rPr>
            <w:rFonts w:ascii="MS Gothic" w:eastAsia="MS Gothic" w:hAnsi="MS Gothic"/>
            <w:sz w:val="40"/>
            <w:szCs w:val="40"/>
          </w:rPr>
          <w:id w:val="2081789211"/>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35-44</w:t>
      </w:r>
      <w:r w:rsidR="00E35C62">
        <w:tab/>
      </w:r>
    </w:p>
    <w:p w14:paraId="19AF567F" w14:textId="19BFB72A" w:rsidR="00D01B2C" w:rsidRDefault="00000000" w:rsidP="00A87817">
      <w:pPr>
        <w:spacing w:afterLines="40" w:after="96" w:line="240" w:lineRule="auto"/>
        <w:ind w:firstLine="720"/>
      </w:pPr>
      <w:sdt>
        <w:sdtPr>
          <w:rPr>
            <w:rFonts w:ascii="MS Gothic" w:eastAsia="MS Gothic" w:hAnsi="MS Gothic"/>
            <w:sz w:val="40"/>
            <w:szCs w:val="40"/>
          </w:rPr>
          <w:id w:val="-1091782086"/>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45-54</w:t>
      </w:r>
      <w:r w:rsidR="000713C7">
        <w:tab/>
      </w:r>
      <w:sdt>
        <w:sdtPr>
          <w:rPr>
            <w:rFonts w:ascii="MS Gothic" w:eastAsia="MS Gothic" w:hAnsi="MS Gothic"/>
            <w:sz w:val="40"/>
            <w:szCs w:val="40"/>
          </w:rPr>
          <w:id w:val="-24337613"/>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55-59</w:t>
      </w:r>
      <w:r w:rsidR="000713C7">
        <w:tab/>
      </w:r>
      <w:sdt>
        <w:sdtPr>
          <w:rPr>
            <w:rFonts w:ascii="MS Gothic" w:eastAsia="MS Gothic" w:hAnsi="MS Gothic"/>
            <w:sz w:val="40"/>
            <w:szCs w:val="40"/>
          </w:rPr>
          <w:id w:val="1443497154"/>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60-64</w:t>
      </w:r>
      <w:r w:rsidR="000713C7">
        <w:tab/>
      </w:r>
      <w:sdt>
        <w:sdtPr>
          <w:rPr>
            <w:rFonts w:ascii="MS Gothic" w:eastAsia="MS Gothic" w:hAnsi="MS Gothic"/>
            <w:sz w:val="40"/>
            <w:szCs w:val="40"/>
          </w:rPr>
          <w:id w:val="-562479351"/>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65-74</w:t>
      </w:r>
      <w:r w:rsidR="000713C7">
        <w:tab/>
      </w:r>
      <w:sdt>
        <w:sdtPr>
          <w:rPr>
            <w:rFonts w:ascii="MS Gothic" w:eastAsia="MS Gothic" w:hAnsi="MS Gothic"/>
            <w:sz w:val="40"/>
            <w:szCs w:val="40"/>
          </w:rPr>
          <w:id w:val="552118040"/>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75+</w:t>
      </w:r>
    </w:p>
    <w:p w14:paraId="5570F119" w14:textId="69E4E1E5" w:rsidR="00D01B2C" w:rsidRPr="00965E16" w:rsidRDefault="00000000" w:rsidP="00A87817">
      <w:pPr>
        <w:spacing w:afterLines="40" w:after="96" w:line="240" w:lineRule="auto"/>
        <w:ind w:firstLine="720"/>
      </w:pPr>
      <w:sdt>
        <w:sdtPr>
          <w:rPr>
            <w:rFonts w:ascii="MS Gothic" w:eastAsia="MS Gothic" w:hAnsi="MS Gothic"/>
            <w:sz w:val="40"/>
            <w:szCs w:val="40"/>
          </w:rPr>
          <w:id w:val="-742103617"/>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Prefer not to say</w:t>
      </w:r>
    </w:p>
    <w:p w14:paraId="54841059" w14:textId="77777777" w:rsidR="001E054B" w:rsidRPr="00A802BB" w:rsidRDefault="001E054B" w:rsidP="00220EB4">
      <w:pPr>
        <w:spacing w:afterLines="40" w:after="96" w:line="240" w:lineRule="auto"/>
        <w:rPr>
          <w:rFonts w:cs="Calmetta"/>
          <w:bCs/>
          <w:color w:val="000000"/>
          <w:szCs w:val="24"/>
        </w:rPr>
      </w:pPr>
    </w:p>
    <w:p w14:paraId="69741958" w14:textId="4DBE8456" w:rsidR="001E054B" w:rsidRDefault="001E054B" w:rsidP="00BE20C8">
      <w:pPr>
        <w:pStyle w:val="ListParagraph"/>
        <w:numPr>
          <w:ilvl w:val="0"/>
          <w:numId w:val="21"/>
        </w:numPr>
        <w:spacing w:afterLines="40" w:after="96" w:line="240" w:lineRule="auto"/>
      </w:pPr>
      <w:r w:rsidRPr="00A802BB">
        <w:t>How would you describe your gender?</w:t>
      </w:r>
      <w:r>
        <w:t xml:space="preserve"> Select one</w:t>
      </w:r>
      <w:r w:rsidR="00D57A26">
        <w:t>.</w:t>
      </w:r>
    </w:p>
    <w:p w14:paraId="6803D26C" w14:textId="77777777" w:rsidR="001D7055" w:rsidRDefault="00000000" w:rsidP="00A87817">
      <w:pPr>
        <w:spacing w:afterLines="40" w:after="96" w:line="240" w:lineRule="auto"/>
        <w:ind w:firstLine="720"/>
      </w:pPr>
      <w:sdt>
        <w:sdtPr>
          <w:rPr>
            <w:rFonts w:ascii="MS Gothic" w:eastAsia="MS Gothic" w:hAnsi="MS Gothic"/>
            <w:sz w:val="40"/>
            <w:szCs w:val="40"/>
          </w:rPr>
          <w:id w:val="-1867133063"/>
          <w14:checkbox>
            <w14:checked w14:val="0"/>
            <w14:checkedState w14:val="2612" w14:font="MS Gothic"/>
            <w14:uncheckedState w14:val="2610" w14:font="MS Gothic"/>
          </w14:checkbox>
        </w:sdtPr>
        <w:sdtContent>
          <w:r w:rsidR="00D87A9F" w:rsidRPr="00A17534">
            <w:rPr>
              <w:rFonts w:ascii="MS Gothic" w:eastAsia="MS Gothic" w:hAnsi="MS Gothic" w:hint="eastAsia"/>
              <w:sz w:val="40"/>
              <w:szCs w:val="40"/>
            </w:rPr>
            <w:t>☐</w:t>
          </w:r>
        </w:sdtContent>
      </w:sdt>
      <w:r w:rsidR="00D87A9F">
        <w:t xml:space="preserve"> Woman</w:t>
      </w:r>
    </w:p>
    <w:p w14:paraId="3742A3F5" w14:textId="77777777" w:rsidR="001D7055" w:rsidRDefault="00000000" w:rsidP="00A87817">
      <w:pPr>
        <w:spacing w:afterLines="40" w:after="96" w:line="240" w:lineRule="auto"/>
        <w:ind w:firstLine="720"/>
      </w:pPr>
      <w:sdt>
        <w:sdtPr>
          <w:rPr>
            <w:rFonts w:ascii="MS Gothic" w:eastAsia="MS Gothic" w:hAnsi="MS Gothic"/>
            <w:sz w:val="40"/>
            <w:szCs w:val="40"/>
          </w:rPr>
          <w:id w:val="-2029482919"/>
          <w14:checkbox>
            <w14:checked w14:val="0"/>
            <w14:checkedState w14:val="2612" w14:font="MS Gothic"/>
            <w14:uncheckedState w14:val="2610" w14:font="MS Gothic"/>
          </w14:checkbox>
        </w:sdtPr>
        <w:sdtContent>
          <w:r w:rsidR="00D87A9F" w:rsidRPr="00A17534">
            <w:rPr>
              <w:rFonts w:ascii="MS Gothic" w:eastAsia="MS Gothic" w:hAnsi="MS Gothic" w:hint="eastAsia"/>
              <w:sz w:val="40"/>
              <w:szCs w:val="40"/>
            </w:rPr>
            <w:t>☐</w:t>
          </w:r>
        </w:sdtContent>
      </w:sdt>
      <w:r w:rsidR="00D87A9F">
        <w:t xml:space="preserve"> Man</w:t>
      </w:r>
    </w:p>
    <w:p w14:paraId="331437F7" w14:textId="77777777" w:rsidR="001D7055" w:rsidRDefault="00000000" w:rsidP="00A87817">
      <w:pPr>
        <w:spacing w:afterLines="40" w:after="96" w:line="240" w:lineRule="auto"/>
        <w:ind w:firstLine="720"/>
      </w:pPr>
      <w:sdt>
        <w:sdtPr>
          <w:rPr>
            <w:rFonts w:ascii="MS Gothic" w:eastAsia="MS Gothic" w:hAnsi="MS Gothic"/>
            <w:sz w:val="40"/>
            <w:szCs w:val="40"/>
          </w:rPr>
          <w:id w:val="-1459177016"/>
          <w14:checkbox>
            <w14:checked w14:val="0"/>
            <w14:checkedState w14:val="2612" w14:font="MS Gothic"/>
            <w14:uncheckedState w14:val="2610" w14:font="MS Gothic"/>
          </w14:checkbox>
        </w:sdtPr>
        <w:sdtContent>
          <w:r w:rsidR="00D87A9F" w:rsidRPr="00A17534">
            <w:rPr>
              <w:rFonts w:ascii="MS Gothic" w:eastAsia="MS Gothic" w:hAnsi="MS Gothic" w:hint="eastAsia"/>
              <w:sz w:val="40"/>
              <w:szCs w:val="40"/>
            </w:rPr>
            <w:t>☐</w:t>
          </w:r>
        </w:sdtContent>
      </w:sdt>
      <w:r w:rsidR="00D87A9F">
        <w:t xml:space="preserve"> Non-binary</w:t>
      </w:r>
    </w:p>
    <w:p w14:paraId="4E0680F4" w14:textId="77777777" w:rsidR="001D7055" w:rsidRDefault="00000000" w:rsidP="00A87817">
      <w:pPr>
        <w:spacing w:afterLines="40" w:after="96" w:line="240" w:lineRule="auto"/>
        <w:ind w:firstLine="720"/>
      </w:pPr>
      <w:sdt>
        <w:sdtPr>
          <w:rPr>
            <w:rFonts w:ascii="MS Gothic" w:eastAsia="MS Gothic" w:hAnsi="MS Gothic"/>
            <w:sz w:val="40"/>
            <w:szCs w:val="40"/>
          </w:rPr>
          <w:id w:val="-918865257"/>
          <w14:checkbox>
            <w14:checked w14:val="0"/>
            <w14:checkedState w14:val="2612" w14:font="MS Gothic"/>
            <w14:uncheckedState w14:val="2610" w14:font="MS Gothic"/>
          </w14:checkbox>
        </w:sdtPr>
        <w:sdtContent>
          <w:r w:rsidR="00D87A9F" w:rsidRPr="00A17534">
            <w:rPr>
              <w:rFonts w:ascii="MS Gothic" w:eastAsia="MS Gothic" w:hAnsi="MS Gothic" w:hint="eastAsia"/>
              <w:sz w:val="40"/>
              <w:szCs w:val="40"/>
            </w:rPr>
            <w:t>☐</w:t>
          </w:r>
        </w:sdtContent>
      </w:sdt>
      <w:r w:rsidR="00D87A9F">
        <w:t xml:space="preserve"> Agender</w:t>
      </w:r>
    </w:p>
    <w:p w14:paraId="3D81CB1B" w14:textId="72269A9E" w:rsidR="00D87A9F" w:rsidRDefault="00000000" w:rsidP="00A87817">
      <w:pPr>
        <w:spacing w:afterLines="40" w:after="96" w:line="240" w:lineRule="auto"/>
        <w:ind w:firstLine="720"/>
      </w:pPr>
      <w:sdt>
        <w:sdtPr>
          <w:rPr>
            <w:rFonts w:ascii="MS Gothic" w:eastAsia="MS Gothic" w:hAnsi="MS Gothic"/>
            <w:sz w:val="40"/>
            <w:szCs w:val="40"/>
          </w:rPr>
          <w:id w:val="1434548432"/>
          <w14:checkbox>
            <w14:checked w14:val="0"/>
            <w14:checkedState w14:val="2612" w14:font="MS Gothic"/>
            <w14:uncheckedState w14:val="2610" w14:font="MS Gothic"/>
          </w14:checkbox>
        </w:sdtPr>
        <w:sdtContent>
          <w:r w:rsidR="00D87A9F" w:rsidRPr="00A17534">
            <w:rPr>
              <w:rFonts w:ascii="MS Gothic" w:eastAsia="MS Gothic" w:hAnsi="MS Gothic" w:hint="eastAsia"/>
              <w:sz w:val="40"/>
              <w:szCs w:val="40"/>
            </w:rPr>
            <w:t>☐</w:t>
          </w:r>
        </w:sdtContent>
      </w:sdt>
      <w:r w:rsidR="00D87A9F">
        <w:t xml:space="preserve"> Prefer not to say</w:t>
      </w:r>
    </w:p>
    <w:p w14:paraId="22A35403" w14:textId="4243AEE0" w:rsidR="00735240" w:rsidRPr="00735240" w:rsidRDefault="00000000" w:rsidP="00A87817">
      <w:pPr>
        <w:spacing w:afterLines="40" w:after="96" w:line="240" w:lineRule="auto"/>
        <w:ind w:firstLine="720"/>
        <w:rPr>
          <w:u w:val="single"/>
        </w:rPr>
      </w:pPr>
      <w:sdt>
        <w:sdtPr>
          <w:rPr>
            <w:rFonts w:ascii="MS Gothic" w:eastAsia="MS Gothic" w:hAnsi="MS Gothic"/>
            <w:sz w:val="40"/>
            <w:szCs w:val="40"/>
          </w:rPr>
          <w:id w:val="297188080"/>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t xml:space="preserve"> I use a different term (please describe): </w:t>
      </w:r>
      <w:r w:rsidR="00735240">
        <w:rPr>
          <w:u w:val="single"/>
        </w:rPr>
        <w:tab/>
      </w:r>
      <w:r w:rsidR="00735240">
        <w:rPr>
          <w:u w:val="single"/>
        </w:rPr>
        <w:tab/>
      </w:r>
      <w:r w:rsidR="00735240">
        <w:rPr>
          <w:u w:val="single"/>
        </w:rPr>
        <w:tab/>
      </w:r>
      <w:r w:rsidR="00735240">
        <w:rPr>
          <w:u w:val="single"/>
        </w:rPr>
        <w:tab/>
      </w:r>
      <w:r w:rsidR="00735240">
        <w:rPr>
          <w:u w:val="single"/>
        </w:rPr>
        <w:tab/>
      </w:r>
      <w:r w:rsidR="00735240">
        <w:rPr>
          <w:u w:val="single"/>
        </w:rPr>
        <w:tab/>
      </w:r>
    </w:p>
    <w:p w14:paraId="6449213F" w14:textId="77777777" w:rsidR="001D7055" w:rsidRPr="00A802BB" w:rsidRDefault="001D7055" w:rsidP="00220EB4">
      <w:pPr>
        <w:spacing w:afterLines="40" w:after="96" w:line="240" w:lineRule="auto"/>
        <w:rPr>
          <w:rFonts w:cs="Calmetta"/>
          <w:b/>
          <w:szCs w:val="24"/>
        </w:rPr>
      </w:pPr>
    </w:p>
    <w:p w14:paraId="03BD21A4" w14:textId="77777777" w:rsidR="00F35AE5" w:rsidRDefault="00F35AE5" w:rsidP="00BE20C8">
      <w:pPr>
        <w:pStyle w:val="ListParagraph"/>
        <w:numPr>
          <w:ilvl w:val="0"/>
          <w:numId w:val="21"/>
        </w:numPr>
        <w:spacing w:afterLines="40" w:after="96" w:line="240" w:lineRule="auto"/>
        <w:sectPr w:rsidR="00F35AE5" w:rsidSect="005E4ADB">
          <w:pgSz w:w="11906" w:h="16838"/>
          <w:pgMar w:top="1134" w:right="851" w:bottom="1418" w:left="1134" w:header="709" w:footer="709" w:gutter="0"/>
          <w:cols w:space="708"/>
          <w:titlePg/>
          <w:docGrid w:linePitch="360"/>
        </w:sectPr>
      </w:pPr>
    </w:p>
    <w:p w14:paraId="0C981773" w14:textId="77777777" w:rsidR="001E054B" w:rsidRPr="00A802BB" w:rsidRDefault="001E054B" w:rsidP="00BE20C8">
      <w:pPr>
        <w:pStyle w:val="ListParagraph"/>
        <w:numPr>
          <w:ilvl w:val="0"/>
          <w:numId w:val="21"/>
        </w:numPr>
        <w:spacing w:afterLines="40" w:after="96" w:line="240" w:lineRule="auto"/>
      </w:pPr>
      <w:r w:rsidRPr="00A802BB">
        <w:lastRenderedPageBreak/>
        <w:t>Are your day-to-day activities limited because of a long-term health problem</w:t>
      </w:r>
      <w:r>
        <w:t xml:space="preserve"> </w:t>
      </w:r>
      <w:r w:rsidRPr="00A802BB">
        <w:t>or disability?</w:t>
      </w:r>
    </w:p>
    <w:p w14:paraId="13826704" w14:textId="15B2D932"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592312244"/>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No</w:t>
      </w:r>
    </w:p>
    <w:p w14:paraId="0CB6BFE0" w14:textId="200E0680"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310760523"/>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 xml:space="preserve">Yes, mobility or walking difficulty </w:t>
      </w:r>
    </w:p>
    <w:p w14:paraId="59EBA96C" w14:textId="20C00752"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439209055"/>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wheelchair user</w:t>
      </w:r>
    </w:p>
    <w:p w14:paraId="40CF8527" w14:textId="2E125B29"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63684295"/>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manual dexterity (affecting ability to use hands to do everyday tasks)</w:t>
      </w:r>
    </w:p>
    <w:p w14:paraId="7433F8BD" w14:textId="7721A36C"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578796083"/>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deaf, hearing loss or hard of hearing</w:t>
      </w:r>
    </w:p>
    <w:p w14:paraId="08DA671F" w14:textId="62394FF8"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056078782"/>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 xml:space="preserve">Yes, blindness or partial sight  </w:t>
      </w:r>
    </w:p>
    <w:p w14:paraId="3DB2B880" w14:textId="3697E047"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753507727"/>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difficulty speaking</w:t>
      </w:r>
    </w:p>
    <w:p w14:paraId="0C5CCEBC" w14:textId="1E67C763"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730913677"/>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 xml:space="preserve">Yes, mental health condition </w:t>
      </w:r>
    </w:p>
    <w:p w14:paraId="5F73B9AB" w14:textId="0B403BA8"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481362863"/>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conditions affecting ability to learn, understand, concentrate or read</w:t>
      </w:r>
    </w:p>
    <w:p w14:paraId="75A6B7E0" w14:textId="04301929"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954200581"/>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lung condition/breathing difficulties</w:t>
      </w:r>
    </w:p>
    <w:p w14:paraId="41C848E8" w14:textId="5F09AF34" w:rsidR="001E054B"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628973146"/>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Prefer not to say</w:t>
      </w:r>
    </w:p>
    <w:p w14:paraId="6A4EBA08" w14:textId="6D3F98FC" w:rsidR="00735240"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2004654888"/>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Other (What health problem or disability limits your activities?</w:t>
      </w:r>
      <w:r w:rsidR="005B7748">
        <w:rPr>
          <w:rFonts w:cs="Calmetta"/>
          <w:bCs/>
          <w:color w:val="000000"/>
          <w:szCs w:val="24"/>
        </w:rPr>
        <w:t>):</w:t>
      </w:r>
    </w:p>
    <w:p w14:paraId="282B8111" w14:textId="77777777" w:rsidR="005B7748" w:rsidRDefault="005B7748" w:rsidP="00735240">
      <w:pPr>
        <w:widowControl w:val="0"/>
        <w:spacing w:afterLines="40" w:after="96" w:line="240" w:lineRule="auto"/>
        <w:rPr>
          <w:rFonts w:cs="Calmetta"/>
          <w:bCs/>
          <w:color w:val="000000"/>
          <w:szCs w:val="24"/>
        </w:rPr>
      </w:pPr>
    </w:p>
    <w:p w14:paraId="7D3F09DA" w14:textId="1E93C6E7" w:rsidR="00735240" w:rsidRDefault="00735240" w:rsidP="00735240">
      <w:pPr>
        <w:widowControl w:val="0"/>
        <w:spacing w:afterLines="40" w:after="96" w:line="240" w:lineRule="auto"/>
        <w:rPr>
          <w:rFonts w:cs="Calmetta"/>
          <w:bCs/>
          <w:color w:val="000000"/>
          <w:szCs w:val="24"/>
          <w:u w:val="single"/>
        </w:rPr>
      </w:pP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p>
    <w:p w14:paraId="593F0892" w14:textId="77777777" w:rsidR="00735240" w:rsidRDefault="00735240" w:rsidP="00735240">
      <w:pPr>
        <w:widowControl w:val="0"/>
        <w:spacing w:afterLines="40" w:after="96" w:line="240" w:lineRule="auto"/>
        <w:rPr>
          <w:rFonts w:cs="Calmetta"/>
          <w:bCs/>
          <w:color w:val="000000"/>
          <w:szCs w:val="24"/>
          <w:u w:val="single"/>
        </w:rPr>
      </w:pP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p>
    <w:p w14:paraId="56057D2F" w14:textId="1D86D8FC" w:rsidR="00735240" w:rsidRPr="00735240" w:rsidRDefault="00735240" w:rsidP="00735240">
      <w:pPr>
        <w:widowControl w:val="0"/>
        <w:spacing w:afterLines="40" w:after="96" w:line="240" w:lineRule="auto"/>
        <w:rPr>
          <w:rFonts w:cs="Calmetta"/>
          <w:bCs/>
          <w:color w:val="000000"/>
          <w:szCs w:val="24"/>
          <w:u w:val="single"/>
        </w:rPr>
      </w:pP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p>
    <w:p w14:paraId="2BFA1616" w14:textId="77777777" w:rsidR="001E054B" w:rsidRPr="00A802BB" w:rsidRDefault="001E054B" w:rsidP="00220EB4">
      <w:pPr>
        <w:spacing w:afterLines="40" w:after="96" w:line="240" w:lineRule="auto"/>
        <w:rPr>
          <w:rFonts w:cs="Calmetta"/>
          <w:b/>
          <w:szCs w:val="24"/>
        </w:rPr>
      </w:pPr>
    </w:p>
    <w:p w14:paraId="72E89A3B" w14:textId="77777777" w:rsidR="00F35AE5" w:rsidRDefault="00F35AE5" w:rsidP="00BE20C8">
      <w:pPr>
        <w:pStyle w:val="Heading2"/>
        <w:numPr>
          <w:ilvl w:val="0"/>
          <w:numId w:val="21"/>
        </w:numPr>
        <w:spacing w:before="0" w:afterLines="40" w:after="96" w:line="240" w:lineRule="auto"/>
        <w:rPr>
          <w:rFonts w:cs="Calmetta"/>
          <w:b w:val="0"/>
          <w:color w:val="000000"/>
          <w:sz w:val="24"/>
          <w:szCs w:val="24"/>
        </w:rPr>
        <w:sectPr w:rsidR="00F35AE5" w:rsidSect="005E4ADB">
          <w:pgSz w:w="11906" w:h="16838"/>
          <w:pgMar w:top="1134" w:right="851" w:bottom="1418" w:left="1134" w:header="709" w:footer="709" w:gutter="0"/>
          <w:cols w:space="708"/>
          <w:titlePg/>
          <w:docGrid w:linePitch="360"/>
        </w:sectPr>
      </w:pPr>
    </w:p>
    <w:p w14:paraId="698EAF22" w14:textId="12876D65" w:rsidR="001E054B" w:rsidRPr="00F35AE5" w:rsidRDefault="001E054B" w:rsidP="00F35AE5">
      <w:pPr>
        <w:pStyle w:val="Heading2"/>
        <w:numPr>
          <w:ilvl w:val="0"/>
          <w:numId w:val="21"/>
        </w:numPr>
        <w:spacing w:before="0" w:afterLines="40" w:after="96" w:line="240" w:lineRule="auto"/>
        <w:rPr>
          <w:rFonts w:cs="Calmetta"/>
          <w:b w:val="0"/>
          <w:color w:val="000000"/>
          <w:sz w:val="24"/>
          <w:szCs w:val="24"/>
        </w:rPr>
      </w:pPr>
      <w:r w:rsidRPr="00E32BA7">
        <w:rPr>
          <w:rFonts w:cs="Calmetta"/>
          <w:b w:val="0"/>
          <w:color w:val="000000"/>
          <w:sz w:val="24"/>
          <w:szCs w:val="24"/>
        </w:rPr>
        <w:lastRenderedPageBreak/>
        <w:t xml:space="preserve">How would you describe your ethnicity? </w:t>
      </w:r>
      <w:r>
        <w:rPr>
          <w:rFonts w:cs="Calmetta"/>
          <w:b w:val="0"/>
          <w:color w:val="000000"/>
          <w:sz w:val="24"/>
          <w:szCs w:val="24"/>
        </w:rPr>
        <w:t>Select one</w:t>
      </w:r>
      <w:r w:rsidR="00F35AE5">
        <w:rPr>
          <w:rFonts w:cs="Calmetta"/>
          <w:b w:val="0"/>
          <w:color w:val="000000"/>
          <w:sz w:val="24"/>
          <w:szCs w:val="24"/>
        </w:rPr>
        <w:t>.</w:t>
      </w:r>
    </w:p>
    <w:tbl>
      <w:tblPr>
        <w:tblW w:w="847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237"/>
        <w:gridCol w:w="708"/>
      </w:tblGrid>
      <w:tr w:rsidR="001E054B" w:rsidRPr="00211C06" w14:paraId="3D577BA4" w14:textId="77777777">
        <w:tc>
          <w:tcPr>
            <w:tcW w:w="1531" w:type="dxa"/>
            <w:vMerge w:val="restart"/>
            <w:vAlign w:val="center"/>
          </w:tcPr>
          <w:p w14:paraId="21E1A7F6" w14:textId="77777777" w:rsidR="001E054B" w:rsidRPr="00211C06" w:rsidRDefault="001E054B" w:rsidP="00211C06">
            <w:pPr>
              <w:pStyle w:val="NoSpacing"/>
              <w:rPr>
                <w:rFonts w:cstheme="minorHAnsi"/>
                <w:sz w:val="24"/>
                <w:szCs w:val="24"/>
              </w:rPr>
            </w:pPr>
            <w:r w:rsidRPr="00211C06">
              <w:rPr>
                <w:rFonts w:cstheme="minorHAnsi"/>
                <w:sz w:val="24"/>
                <w:szCs w:val="24"/>
              </w:rPr>
              <w:t>White</w:t>
            </w:r>
          </w:p>
        </w:tc>
        <w:tc>
          <w:tcPr>
            <w:tcW w:w="6237" w:type="dxa"/>
            <w:vAlign w:val="center"/>
          </w:tcPr>
          <w:p w14:paraId="68F53E77" w14:textId="77777777" w:rsidR="001E054B" w:rsidRPr="00211C06" w:rsidRDefault="001E054B" w:rsidP="00211C06">
            <w:pPr>
              <w:pStyle w:val="NoSpacing"/>
              <w:rPr>
                <w:rFonts w:cstheme="minorHAnsi"/>
                <w:sz w:val="24"/>
                <w:szCs w:val="24"/>
              </w:rPr>
            </w:pPr>
            <w:r w:rsidRPr="00211C06">
              <w:rPr>
                <w:rFonts w:cstheme="minorHAnsi"/>
                <w:sz w:val="24"/>
                <w:szCs w:val="24"/>
              </w:rPr>
              <w:t>English/Welsh/ Scottish/ Northern Irish/ British</w:t>
            </w:r>
          </w:p>
        </w:tc>
        <w:tc>
          <w:tcPr>
            <w:tcW w:w="708" w:type="dxa"/>
            <w:vAlign w:val="center"/>
          </w:tcPr>
          <w:p w14:paraId="236A3A9E" w14:textId="46AABA6E" w:rsidR="001E054B" w:rsidRPr="00ED24C3" w:rsidRDefault="00000000" w:rsidP="00211C06">
            <w:pPr>
              <w:pStyle w:val="NoSpacing"/>
              <w:rPr>
                <w:rFonts w:cstheme="minorHAnsi"/>
                <w:sz w:val="40"/>
                <w:szCs w:val="40"/>
              </w:rPr>
            </w:pPr>
            <w:sdt>
              <w:sdtPr>
                <w:rPr>
                  <w:rFonts w:eastAsia="MS Gothic" w:cstheme="minorHAnsi"/>
                  <w:sz w:val="40"/>
                  <w:szCs w:val="40"/>
                </w:rPr>
                <w:id w:val="-328825781"/>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3773A5BF" w14:textId="77777777">
        <w:tc>
          <w:tcPr>
            <w:tcW w:w="1531" w:type="dxa"/>
            <w:vMerge/>
            <w:vAlign w:val="center"/>
          </w:tcPr>
          <w:p w14:paraId="602F1DEA" w14:textId="77777777" w:rsidR="001E054B" w:rsidRPr="00211C06" w:rsidRDefault="001E054B" w:rsidP="00211C06">
            <w:pPr>
              <w:pStyle w:val="NoSpacing"/>
              <w:rPr>
                <w:rFonts w:cstheme="minorHAnsi"/>
                <w:sz w:val="24"/>
                <w:szCs w:val="24"/>
              </w:rPr>
            </w:pPr>
          </w:p>
        </w:tc>
        <w:tc>
          <w:tcPr>
            <w:tcW w:w="6237" w:type="dxa"/>
            <w:vAlign w:val="center"/>
          </w:tcPr>
          <w:p w14:paraId="0A9B83F6" w14:textId="77777777" w:rsidR="001E054B" w:rsidRPr="00211C06" w:rsidRDefault="001E054B" w:rsidP="00211C06">
            <w:pPr>
              <w:pStyle w:val="NoSpacing"/>
              <w:rPr>
                <w:rFonts w:cstheme="minorHAnsi"/>
                <w:sz w:val="24"/>
                <w:szCs w:val="24"/>
              </w:rPr>
            </w:pPr>
            <w:r w:rsidRPr="00211C06">
              <w:rPr>
                <w:rFonts w:cstheme="minorHAnsi"/>
                <w:sz w:val="24"/>
                <w:szCs w:val="24"/>
              </w:rPr>
              <w:t>Irish</w:t>
            </w:r>
          </w:p>
        </w:tc>
        <w:tc>
          <w:tcPr>
            <w:tcW w:w="708" w:type="dxa"/>
            <w:vAlign w:val="center"/>
          </w:tcPr>
          <w:p w14:paraId="0B2221B4" w14:textId="50B4EB6F" w:rsidR="001E054B" w:rsidRPr="00ED24C3" w:rsidRDefault="00000000" w:rsidP="00211C06">
            <w:pPr>
              <w:pStyle w:val="NoSpacing"/>
              <w:rPr>
                <w:rFonts w:cstheme="minorHAnsi"/>
                <w:sz w:val="40"/>
                <w:szCs w:val="40"/>
              </w:rPr>
            </w:pPr>
            <w:sdt>
              <w:sdtPr>
                <w:rPr>
                  <w:rFonts w:eastAsia="MS Gothic" w:cstheme="minorHAnsi"/>
                  <w:sz w:val="40"/>
                  <w:szCs w:val="40"/>
                </w:rPr>
                <w:id w:val="997932356"/>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7D4C09A4" w14:textId="77777777">
        <w:tc>
          <w:tcPr>
            <w:tcW w:w="1531" w:type="dxa"/>
            <w:vMerge/>
            <w:vAlign w:val="center"/>
          </w:tcPr>
          <w:p w14:paraId="6AAA626E" w14:textId="77777777" w:rsidR="001E054B" w:rsidRPr="00211C06" w:rsidRDefault="001E054B" w:rsidP="00211C06">
            <w:pPr>
              <w:pStyle w:val="NoSpacing"/>
              <w:rPr>
                <w:rFonts w:cstheme="minorHAnsi"/>
                <w:sz w:val="24"/>
                <w:szCs w:val="24"/>
              </w:rPr>
            </w:pPr>
          </w:p>
        </w:tc>
        <w:tc>
          <w:tcPr>
            <w:tcW w:w="6237" w:type="dxa"/>
            <w:vAlign w:val="center"/>
          </w:tcPr>
          <w:p w14:paraId="258F1232" w14:textId="77777777" w:rsidR="001E054B" w:rsidRPr="00211C06" w:rsidRDefault="001E054B" w:rsidP="00211C06">
            <w:pPr>
              <w:pStyle w:val="NoSpacing"/>
              <w:rPr>
                <w:rFonts w:cstheme="minorHAnsi"/>
                <w:sz w:val="24"/>
                <w:szCs w:val="24"/>
              </w:rPr>
            </w:pPr>
            <w:r w:rsidRPr="00211C06">
              <w:rPr>
                <w:rFonts w:cstheme="minorHAnsi"/>
                <w:sz w:val="24"/>
                <w:szCs w:val="24"/>
              </w:rPr>
              <w:t>Gypsy or Irish Traveller</w:t>
            </w:r>
          </w:p>
        </w:tc>
        <w:tc>
          <w:tcPr>
            <w:tcW w:w="708" w:type="dxa"/>
            <w:vAlign w:val="center"/>
          </w:tcPr>
          <w:p w14:paraId="7CB9C1C8" w14:textId="5AB684D7" w:rsidR="001E054B" w:rsidRPr="00ED24C3" w:rsidRDefault="00000000" w:rsidP="00211C06">
            <w:pPr>
              <w:pStyle w:val="NoSpacing"/>
              <w:rPr>
                <w:rFonts w:cstheme="minorHAnsi"/>
                <w:sz w:val="40"/>
                <w:szCs w:val="40"/>
              </w:rPr>
            </w:pPr>
            <w:sdt>
              <w:sdtPr>
                <w:rPr>
                  <w:rFonts w:eastAsia="MS Gothic" w:cstheme="minorHAnsi"/>
                  <w:sz w:val="40"/>
                  <w:szCs w:val="40"/>
                </w:rPr>
                <w:id w:val="866251794"/>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079AF40E" w14:textId="77777777">
        <w:trPr>
          <w:trHeight w:val="179"/>
        </w:trPr>
        <w:tc>
          <w:tcPr>
            <w:tcW w:w="1531" w:type="dxa"/>
            <w:vMerge/>
            <w:vAlign w:val="center"/>
          </w:tcPr>
          <w:p w14:paraId="691ADFAC" w14:textId="77777777" w:rsidR="001E054B" w:rsidRPr="00211C06" w:rsidRDefault="001E054B" w:rsidP="00211C06">
            <w:pPr>
              <w:pStyle w:val="NoSpacing"/>
              <w:rPr>
                <w:rFonts w:cstheme="minorHAnsi"/>
                <w:sz w:val="24"/>
                <w:szCs w:val="24"/>
              </w:rPr>
            </w:pPr>
          </w:p>
        </w:tc>
        <w:tc>
          <w:tcPr>
            <w:tcW w:w="6237" w:type="dxa"/>
            <w:vAlign w:val="center"/>
          </w:tcPr>
          <w:p w14:paraId="4703B681"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White background </w:t>
            </w:r>
          </w:p>
        </w:tc>
        <w:tc>
          <w:tcPr>
            <w:tcW w:w="708" w:type="dxa"/>
            <w:tcBorders>
              <w:bottom w:val="nil"/>
            </w:tcBorders>
            <w:vAlign w:val="center"/>
          </w:tcPr>
          <w:p w14:paraId="747D57B7" w14:textId="27762884" w:rsidR="001E054B" w:rsidRPr="00ED24C3" w:rsidRDefault="00000000" w:rsidP="00211C06">
            <w:pPr>
              <w:pStyle w:val="NoSpacing"/>
              <w:rPr>
                <w:rFonts w:cstheme="minorHAnsi"/>
                <w:sz w:val="40"/>
                <w:szCs w:val="40"/>
              </w:rPr>
            </w:pPr>
            <w:sdt>
              <w:sdtPr>
                <w:rPr>
                  <w:rFonts w:eastAsia="MS Gothic" w:cstheme="minorHAnsi"/>
                  <w:sz w:val="40"/>
                  <w:szCs w:val="40"/>
                </w:rPr>
                <w:id w:val="1066991415"/>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260CE319" w14:textId="77777777">
        <w:tc>
          <w:tcPr>
            <w:tcW w:w="1531" w:type="dxa"/>
            <w:vMerge w:val="restart"/>
            <w:vAlign w:val="center"/>
          </w:tcPr>
          <w:p w14:paraId="5E917834" w14:textId="77777777" w:rsidR="001E054B" w:rsidRPr="00211C06" w:rsidRDefault="001E054B" w:rsidP="00211C06">
            <w:pPr>
              <w:pStyle w:val="NoSpacing"/>
              <w:rPr>
                <w:rFonts w:cstheme="minorHAnsi"/>
                <w:sz w:val="24"/>
                <w:szCs w:val="24"/>
              </w:rPr>
            </w:pPr>
            <w:r w:rsidRPr="00211C06">
              <w:rPr>
                <w:rFonts w:cstheme="minorHAnsi"/>
                <w:sz w:val="24"/>
                <w:szCs w:val="24"/>
              </w:rPr>
              <w:t>Mixed / multiple ethnic background</w:t>
            </w:r>
          </w:p>
        </w:tc>
        <w:tc>
          <w:tcPr>
            <w:tcW w:w="6237" w:type="dxa"/>
            <w:vAlign w:val="center"/>
          </w:tcPr>
          <w:p w14:paraId="0DBD48CC" w14:textId="77777777" w:rsidR="001E054B" w:rsidRPr="00211C06" w:rsidRDefault="001E054B" w:rsidP="00211C06">
            <w:pPr>
              <w:pStyle w:val="NoSpacing"/>
              <w:rPr>
                <w:rFonts w:cstheme="minorHAnsi"/>
                <w:sz w:val="24"/>
                <w:szCs w:val="24"/>
              </w:rPr>
            </w:pPr>
            <w:r w:rsidRPr="00211C06">
              <w:rPr>
                <w:rFonts w:cstheme="minorHAnsi"/>
                <w:sz w:val="24"/>
                <w:szCs w:val="24"/>
              </w:rPr>
              <w:t>White and Black Caribbean</w:t>
            </w:r>
          </w:p>
        </w:tc>
        <w:tc>
          <w:tcPr>
            <w:tcW w:w="708" w:type="dxa"/>
            <w:vAlign w:val="center"/>
          </w:tcPr>
          <w:p w14:paraId="319E6EC9" w14:textId="7C1C644E" w:rsidR="001E054B" w:rsidRPr="00ED24C3" w:rsidRDefault="00000000" w:rsidP="00211C06">
            <w:pPr>
              <w:pStyle w:val="NoSpacing"/>
              <w:rPr>
                <w:rFonts w:cstheme="minorHAnsi"/>
                <w:sz w:val="40"/>
                <w:szCs w:val="40"/>
              </w:rPr>
            </w:pPr>
            <w:sdt>
              <w:sdtPr>
                <w:rPr>
                  <w:rFonts w:eastAsia="MS Gothic" w:cstheme="minorHAnsi"/>
                  <w:sz w:val="40"/>
                  <w:szCs w:val="40"/>
                </w:rPr>
                <w:id w:val="-1166940205"/>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3DD9BF60" w14:textId="77777777">
        <w:tc>
          <w:tcPr>
            <w:tcW w:w="1531" w:type="dxa"/>
            <w:vMerge/>
            <w:vAlign w:val="center"/>
          </w:tcPr>
          <w:p w14:paraId="5770F3E6" w14:textId="77777777" w:rsidR="001E054B" w:rsidRPr="00211C06" w:rsidRDefault="001E054B" w:rsidP="00211C06">
            <w:pPr>
              <w:pStyle w:val="NoSpacing"/>
              <w:rPr>
                <w:rFonts w:cstheme="minorHAnsi"/>
                <w:sz w:val="24"/>
                <w:szCs w:val="24"/>
              </w:rPr>
            </w:pPr>
          </w:p>
        </w:tc>
        <w:tc>
          <w:tcPr>
            <w:tcW w:w="6237" w:type="dxa"/>
            <w:vAlign w:val="center"/>
          </w:tcPr>
          <w:p w14:paraId="234992C7" w14:textId="77777777" w:rsidR="001E054B" w:rsidRPr="00211C06" w:rsidRDefault="001E054B" w:rsidP="00211C06">
            <w:pPr>
              <w:pStyle w:val="NoSpacing"/>
              <w:rPr>
                <w:rFonts w:cstheme="minorHAnsi"/>
                <w:sz w:val="24"/>
                <w:szCs w:val="24"/>
              </w:rPr>
            </w:pPr>
            <w:r w:rsidRPr="00211C06">
              <w:rPr>
                <w:rFonts w:cstheme="minorHAnsi"/>
                <w:sz w:val="24"/>
                <w:szCs w:val="24"/>
              </w:rPr>
              <w:t>White and Black African</w:t>
            </w:r>
          </w:p>
        </w:tc>
        <w:tc>
          <w:tcPr>
            <w:tcW w:w="708" w:type="dxa"/>
            <w:vAlign w:val="center"/>
          </w:tcPr>
          <w:p w14:paraId="58909610" w14:textId="7EC5D02A" w:rsidR="001E054B" w:rsidRPr="00ED24C3" w:rsidRDefault="00000000" w:rsidP="00211C06">
            <w:pPr>
              <w:pStyle w:val="NoSpacing"/>
              <w:rPr>
                <w:rFonts w:cstheme="minorHAnsi"/>
                <w:sz w:val="40"/>
                <w:szCs w:val="40"/>
              </w:rPr>
            </w:pPr>
            <w:sdt>
              <w:sdtPr>
                <w:rPr>
                  <w:rFonts w:eastAsia="MS Gothic" w:cstheme="minorHAnsi"/>
                  <w:sz w:val="40"/>
                  <w:szCs w:val="40"/>
                </w:rPr>
                <w:id w:val="1007258002"/>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0339AE87" w14:textId="77777777">
        <w:tc>
          <w:tcPr>
            <w:tcW w:w="1531" w:type="dxa"/>
            <w:vMerge/>
            <w:vAlign w:val="center"/>
          </w:tcPr>
          <w:p w14:paraId="658F9E5D" w14:textId="77777777" w:rsidR="001E054B" w:rsidRPr="00211C06" w:rsidRDefault="001E054B" w:rsidP="00211C06">
            <w:pPr>
              <w:pStyle w:val="NoSpacing"/>
              <w:rPr>
                <w:rFonts w:cstheme="minorHAnsi"/>
                <w:sz w:val="24"/>
                <w:szCs w:val="24"/>
              </w:rPr>
            </w:pPr>
          </w:p>
        </w:tc>
        <w:tc>
          <w:tcPr>
            <w:tcW w:w="6237" w:type="dxa"/>
            <w:vAlign w:val="center"/>
          </w:tcPr>
          <w:p w14:paraId="51BB437B" w14:textId="77777777" w:rsidR="001E054B" w:rsidRPr="00211C06" w:rsidRDefault="001E054B" w:rsidP="00211C06">
            <w:pPr>
              <w:pStyle w:val="NoSpacing"/>
              <w:rPr>
                <w:rFonts w:cstheme="minorHAnsi"/>
                <w:sz w:val="24"/>
                <w:szCs w:val="24"/>
              </w:rPr>
            </w:pPr>
            <w:r w:rsidRPr="00211C06">
              <w:rPr>
                <w:rFonts w:cstheme="minorHAnsi"/>
                <w:sz w:val="24"/>
                <w:szCs w:val="24"/>
              </w:rPr>
              <w:t>White and Asian</w:t>
            </w:r>
          </w:p>
        </w:tc>
        <w:tc>
          <w:tcPr>
            <w:tcW w:w="708" w:type="dxa"/>
            <w:vAlign w:val="center"/>
          </w:tcPr>
          <w:p w14:paraId="18189C87" w14:textId="07A0F1A5" w:rsidR="001E054B" w:rsidRPr="00ED24C3" w:rsidRDefault="00000000" w:rsidP="00211C06">
            <w:pPr>
              <w:pStyle w:val="NoSpacing"/>
              <w:rPr>
                <w:rFonts w:cstheme="minorHAnsi"/>
                <w:sz w:val="40"/>
                <w:szCs w:val="40"/>
              </w:rPr>
            </w:pPr>
            <w:sdt>
              <w:sdtPr>
                <w:rPr>
                  <w:rFonts w:eastAsia="MS Gothic" w:cstheme="minorHAnsi"/>
                  <w:sz w:val="40"/>
                  <w:szCs w:val="40"/>
                </w:rPr>
                <w:id w:val="572781548"/>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67DA1019" w14:textId="77777777">
        <w:trPr>
          <w:trHeight w:val="343"/>
        </w:trPr>
        <w:tc>
          <w:tcPr>
            <w:tcW w:w="1531" w:type="dxa"/>
            <w:vMerge/>
            <w:vAlign w:val="center"/>
          </w:tcPr>
          <w:p w14:paraId="56E92F75" w14:textId="77777777" w:rsidR="001E054B" w:rsidRPr="00211C06" w:rsidRDefault="001E054B" w:rsidP="00211C06">
            <w:pPr>
              <w:pStyle w:val="NoSpacing"/>
              <w:rPr>
                <w:rFonts w:cstheme="minorHAnsi"/>
                <w:sz w:val="24"/>
                <w:szCs w:val="24"/>
              </w:rPr>
            </w:pPr>
          </w:p>
        </w:tc>
        <w:tc>
          <w:tcPr>
            <w:tcW w:w="6237" w:type="dxa"/>
            <w:vAlign w:val="center"/>
          </w:tcPr>
          <w:p w14:paraId="4ACE811C"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Mixed / multiple ethnic background </w:t>
            </w:r>
          </w:p>
        </w:tc>
        <w:tc>
          <w:tcPr>
            <w:tcW w:w="708" w:type="dxa"/>
            <w:tcBorders>
              <w:bottom w:val="nil"/>
            </w:tcBorders>
            <w:vAlign w:val="center"/>
          </w:tcPr>
          <w:p w14:paraId="6F3BE556" w14:textId="4231BC98" w:rsidR="001E054B" w:rsidRPr="00ED24C3" w:rsidRDefault="00000000" w:rsidP="00211C06">
            <w:pPr>
              <w:pStyle w:val="NoSpacing"/>
              <w:rPr>
                <w:rFonts w:cstheme="minorHAnsi"/>
                <w:sz w:val="40"/>
                <w:szCs w:val="40"/>
              </w:rPr>
            </w:pPr>
            <w:sdt>
              <w:sdtPr>
                <w:rPr>
                  <w:rFonts w:eastAsia="MS Gothic" w:cstheme="minorHAnsi"/>
                  <w:sz w:val="40"/>
                  <w:szCs w:val="40"/>
                </w:rPr>
                <w:id w:val="1282529952"/>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21B46292" w14:textId="77777777">
        <w:tc>
          <w:tcPr>
            <w:tcW w:w="1531" w:type="dxa"/>
            <w:vMerge w:val="restart"/>
            <w:vAlign w:val="center"/>
          </w:tcPr>
          <w:p w14:paraId="33A872AA" w14:textId="77777777" w:rsidR="001E054B" w:rsidRPr="00211C06" w:rsidRDefault="001E054B" w:rsidP="00211C06">
            <w:pPr>
              <w:pStyle w:val="NoSpacing"/>
              <w:rPr>
                <w:rFonts w:cstheme="minorHAnsi"/>
                <w:sz w:val="24"/>
                <w:szCs w:val="24"/>
              </w:rPr>
            </w:pPr>
            <w:r w:rsidRPr="00211C06">
              <w:rPr>
                <w:rFonts w:cstheme="minorHAnsi"/>
                <w:sz w:val="24"/>
                <w:szCs w:val="24"/>
              </w:rPr>
              <w:t>Asian</w:t>
            </w:r>
          </w:p>
        </w:tc>
        <w:tc>
          <w:tcPr>
            <w:tcW w:w="6237" w:type="dxa"/>
            <w:vAlign w:val="center"/>
          </w:tcPr>
          <w:p w14:paraId="6043A698" w14:textId="77777777" w:rsidR="001E054B" w:rsidRPr="00211C06" w:rsidRDefault="001E054B" w:rsidP="00211C06">
            <w:pPr>
              <w:pStyle w:val="NoSpacing"/>
              <w:rPr>
                <w:rFonts w:cstheme="minorHAnsi"/>
                <w:sz w:val="24"/>
                <w:szCs w:val="24"/>
              </w:rPr>
            </w:pPr>
            <w:r w:rsidRPr="00211C06">
              <w:rPr>
                <w:rFonts w:cstheme="minorHAnsi"/>
                <w:sz w:val="24"/>
                <w:szCs w:val="24"/>
              </w:rPr>
              <w:t>Indian</w:t>
            </w:r>
          </w:p>
        </w:tc>
        <w:tc>
          <w:tcPr>
            <w:tcW w:w="708" w:type="dxa"/>
            <w:vAlign w:val="center"/>
          </w:tcPr>
          <w:p w14:paraId="1E5AEFF6" w14:textId="3D934D98" w:rsidR="001E054B" w:rsidRPr="00ED24C3" w:rsidRDefault="00000000" w:rsidP="00211C06">
            <w:pPr>
              <w:pStyle w:val="NoSpacing"/>
              <w:rPr>
                <w:rFonts w:cstheme="minorHAnsi"/>
                <w:sz w:val="40"/>
                <w:szCs w:val="40"/>
              </w:rPr>
            </w:pPr>
            <w:sdt>
              <w:sdtPr>
                <w:rPr>
                  <w:rFonts w:eastAsia="MS Gothic" w:cstheme="minorHAnsi"/>
                  <w:sz w:val="40"/>
                  <w:szCs w:val="40"/>
                </w:rPr>
                <w:id w:val="1789853616"/>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6F176CC4" w14:textId="77777777">
        <w:tc>
          <w:tcPr>
            <w:tcW w:w="1531" w:type="dxa"/>
            <w:vMerge/>
            <w:vAlign w:val="center"/>
          </w:tcPr>
          <w:p w14:paraId="20364957" w14:textId="77777777" w:rsidR="001E054B" w:rsidRPr="00211C06" w:rsidRDefault="001E054B" w:rsidP="00211C06">
            <w:pPr>
              <w:pStyle w:val="NoSpacing"/>
              <w:rPr>
                <w:rFonts w:cstheme="minorHAnsi"/>
                <w:sz w:val="24"/>
                <w:szCs w:val="24"/>
              </w:rPr>
            </w:pPr>
          </w:p>
        </w:tc>
        <w:tc>
          <w:tcPr>
            <w:tcW w:w="6237" w:type="dxa"/>
            <w:vAlign w:val="center"/>
          </w:tcPr>
          <w:p w14:paraId="5DA86153" w14:textId="77777777" w:rsidR="001E054B" w:rsidRPr="00211C06" w:rsidRDefault="001E054B" w:rsidP="00211C06">
            <w:pPr>
              <w:pStyle w:val="NoSpacing"/>
              <w:rPr>
                <w:rFonts w:cstheme="minorHAnsi"/>
                <w:sz w:val="24"/>
                <w:szCs w:val="24"/>
              </w:rPr>
            </w:pPr>
            <w:r w:rsidRPr="00211C06">
              <w:rPr>
                <w:rFonts w:cstheme="minorHAnsi"/>
                <w:sz w:val="24"/>
                <w:szCs w:val="24"/>
              </w:rPr>
              <w:t>Pakistani</w:t>
            </w:r>
          </w:p>
        </w:tc>
        <w:tc>
          <w:tcPr>
            <w:tcW w:w="708" w:type="dxa"/>
            <w:vAlign w:val="center"/>
          </w:tcPr>
          <w:p w14:paraId="1FAA9B60" w14:textId="66C2EF67" w:rsidR="001E054B" w:rsidRPr="00ED24C3" w:rsidRDefault="00000000" w:rsidP="00211C06">
            <w:pPr>
              <w:pStyle w:val="NoSpacing"/>
              <w:rPr>
                <w:rFonts w:cstheme="minorHAnsi"/>
                <w:sz w:val="40"/>
                <w:szCs w:val="40"/>
              </w:rPr>
            </w:pPr>
            <w:sdt>
              <w:sdtPr>
                <w:rPr>
                  <w:rFonts w:eastAsia="MS Gothic" w:cstheme="minorHAnsi"/>
                  <w:sz w:val="40"/>
                  <w:szCs w:val="40"/>
                </w:rPr>
                <w:id w:val="-1743406013"/>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02F1D678" w14:textId="77777777">
        <w:tc>
          <w:tcPr>
            <w:tcW w:w="1531" w:type="dxa"/>
            <w:vMerge/>
            <w:vAlign w:val="center"/>
          </w:tcPr>
          <w:p w14:paraId="70B49290" w14:textId="77777777" w:rsidR="001E054B" w:rsidRPr="00211C06" w:rsidRDefault="001E054B" w:rsidP="00211C06">
            <w:pPr>
              <w:pStyle w:val="NoSpacing"/>
              <w:rPr>
                <w:rFonts w:cstheme="minorHAnsi"/>
                <w:sz w:val="24"/>
                <w:szCs w:val="24"/>
              </w:rPr>
            </w:pPr>
          </w:p>
        </w:tc>
        <w:tc>
          <w:tcPr>
            <w:tcW w:w="6237" w:type="dxa"/>
            <w:vAlign w:val="center"/>
          </w:tcPr>
          <w:p w14:paraId="5A6785CA" w14:textId="77777777" w:rsidR="001E054B" w:rsidRPr="00211C06" w:rsidRDefault="001E054B" w:rsidP="00211C06">
            <w:pPr>
              <w:pStyle w:val="NoSpacing"/>
              <w:rPr>
                <w:rFonts w:cstheme="minorHAnsi"/>
                <w:sz w:val="24"/>
                <w:szCs w:val="24"/>
              </w:rPr>
            </w:pPr>
            <w:r w:rsidRPr="00211C06">
              <w:rPr>
                <w:rFonts w:cstheme="minorHAnsi"/>
                <w:sz w:val="24"/>
                <w:szCs w:val="24"/>
              </w:rPr>
              <w:t>Bangladeshi</w:t>
            </w:r>
          </w:p>
        </w:tc>
        <w:tc>
          <w:tcPr>
            <w:tcW w:w="708" w:type="dxa"/>
            <w:vAlign w:val="center"/>
          </w:tcPr>
          <w:p w14:paraId="50846A60" w14:textId="66B5D418" w:rsidR="001E054B" w:rsidRPr="00ED24C3" w:rsidRDefault="00000000" w:rsidP="00211C06">
            <w:pPr>
              <w:pStyle w:val="NoSpacing"/>
              <w:rPr>
                <w:rFonts w:cstheme="minorHAnsi"/>
                <w:sz w:val="40"/>
                <w:szCs w:val="40"/>
              </w:rPr>
            </w:pPr>
            <w:sdt>
              <w:sdtPr>
                <w:rPr>
                  <w:rFonts w:eastAsia="MS Gothic" w:cstheme="minorHAnsi"/>
                  <w:sz w:val="40"/>
                  <w:szCs w:val="40"/>
                </w:rPr>
                <w:id w:val="703990378"/>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5E69CB5E" w14:textId="77777777">
        <w:tc>
          <w:tcPr>
            <w:tcW w:w="1531" w:type="dxa"/>
            <w:vMerge/>
            <w:vAlign w:val="center"/>
          </w:tcPr>
          <w:p w14:paraId="12BD7B29" w14:textId="77777777" w:rsidR="001E054B" w:rsidRPr="00211C06" w:rsidRDefault="001E054B" w:rsidP="00211C06">
            <w:pPr>
              <w:pStyle w:val="NoSpacing"/>
              <w:rPr>
                <w:rFonts w:cstheme="minorHAnsi"/>
                <w:sz w:val="24"/>
                <w:szCs w:val="24"/>
              </w:rPr>
            </w:pPr>
          </w:p>
        </w:tc>
        <w:tc>
          <w:tcPr>
            <w:tcW w:w="6237" w:type="dxa"/>
            <w:vAlign w:val="center"/>
          </w:tcPr>
          <w:p w14:paraId="0A2A84E7" w14:textId="77777777" w:rsidR="001E054B" w:rsidRPr="00211C06" w:rsidRDefault="001E054B" w:rsidP="00211C06">
            <w:pPr>
              <w:pStyle w:val="NoSpacing"/>
              <w:rPr>
                <w:rFonts w:cstheme="minorHAnsi"/>
                <w:sz w:val="24"/>
                <w:szCs w:val="24"/>
              </w:rPr>
            </w:pPr>
            <w:r w:rsidRPr="00211C06">
              <w:rPr>
                <w:rFonts w:cstheme="minorHAnsi"/>
                <w:sz w:val="24"/>
                <w:szCs w:val="24"/>
              </w:rPr>
              <w:t>Chinese</w:t>
            </w:r>
          </w:p>
        </w:tc>
        <w:tc>
          <w:tcPr>
            <w:tcW w:w="708" w:type="dxa"/>
            <w:vAlign w:val="center"/>
          </w:tcPr>
          <w:p w14:paraId="1C395475" w14:textId="4FFF1A71" w:rsidR="001E054B" w:rsidRPr="00ED24C3" w:rsidRDefault="00000000" w:rsidP="00211C06">
            <w:pPr>
              <w:pStyle w:val="NoSpacing"/>
              <w:rPr>
                <w:rFonts w:cstheme="minorHAnsi"/>
                <w:sz w:val="40"/>
                <w:szCs w:val="40"/>
              </w:rPr>
            </w:pPr>
            <w:sdt>
              <w:sdtPr>
                <w:rPr>
                  <w:rFonts w:eastAsia="MS Gothic" w:cstheme="minorHAnsi"/>
                  <w:sz w:val="40"/>
                  <w:szCs w:val="40"/>
                </w:rPr>
                <w:id w:val="-400368738"/>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3547E7B4" w14:textId="77777777">
        <w:trPr>
          <w:trHeight w:val="185"/>
        </w:trPr>
        <w:tc>
          <w:tcPr>
            <w:tcW w:w="1531" w:type="dxa"/>
            <w:vMerge/>
            <w:vAlign w:val="center"/>
          </w:tcPr>
          <w:p w14:paraId="1BABBE33" w14:textId="77777777" w:rsidR="001E054B" w:rsidRPr="00211C06" w:rsidRDefault="001E054B" w:rsidP="00211C06">
            <w:pPr>
              <w:pStyle w:val="NoSpacing"/>
              <w:rPr>
                <w:rFonts w:cstheme="minorHAnsi"/>
                <w:sz w:val="24"/>
                <w:szCs w:val="24"/>
              </w:rPr>
            </w:pPr>
          </w:p>
        </w:tc>
        <w:tc>
          <w:tcPr>
            <w:tcW w:w="6237" w:type="dxa"/>
            <w:vAlign w:val="center"/>
          </w:tcPr>
          <w:p w14:paraId="26AC7755"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Asian background </w:t>
            </w:r>
          </w:p>
        </w:tc>
        <w:tc>
          <w:tcPr>
            <w:tcW w:w="708" w:type="dxa"/>
            <w:tcBorders>
              <w:bottom w:val="nil"/>
            </w:tcBorders>
            <w:vAlign w:val="center"/>
          </w:tcPr>
          <w:p w14:paraId="416AB253" w14:textId="6741972D" w:rsidR="001E054B" w:rsidRPr="00ED24C3" w:rsidRDefault="00000000" w:rsidP="00211C06">
            <w:pPr>
              <w:pStyle w:val="NoSpacing"/>
              <w:rPr>
                <w:rFonts w:cstheme="minorHAnsi"/>
                <w:sz w:val="40"/>
                <w:szCs w:val="40"/>
              </w:rPr>
            </w:pPr>
            <w:sdt>
              <w:sdtPr>
                <w:rPr>
                  <w:rFonts w:eastAsia="MS Gothic" w:cstheme="minorHAnsi"/>
                  <w:sz w:val="40"/>
                  <w:szCs w:val="40"/>
                </w:rPr>
                <w:id w:val="-685443544"/>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22F3BA8D" w14:textId="77777777">
        <w:tc>
          <w:tcPr>
            <w:tcW w:w="1531" w:type="dxa"/>
            <w:vMerge w:val="restart"/>
            <w:vAlign w:val="center"/>
          </w:tcPr>
          <w:p w14:paraId="2290BE28" w14:textId="77777777" w:rsidR="001E054B" w:rsidRPr="00211C06" w:rsidRDefault="001E054B" w:rsidP="00211C06">
            <w:pPr>
              <w:pStyle w:val="NoSpacing"/>
              <w:rPr>
                <w:rFonts w:cstheme="minorHAnsi"/>
                <w:sz w:val="24"/>
                <w:szCs w:val="24"/>
              </w:rPr>
            </w:pPr>
            <w:r w:rsidRPr="00211C06">
              <w:rPr>
                <w:rFonts w:cstheme="minorHAnsi"/>
                <w:sz w:val="24"/>
                <w:szCs w:val="24"/>
              </w:rPr>
              <w:t>Black</w:t>
            </w:r>
          </w:p>
        </w:tc>
        <w:tc>
          <w:tcPr>
            <w:tcW w:w="6237" w:type="dxa"/>
            <w:vAlign w:val="center"/>
          </w:tcPr>
          <w:p w14:paraId="25DBCF3D" w14:textId="77777777" w:rsidR="001E054B" w:rsidRPr="00211C06" w:rsidRDefault="001E054B" w:rsidP="00211C06">
            <w:pPr>
              <w:pStyle w:val="NoSpacing"/>
              <w:rPr>
                <w:rFonts w:cstheme="minorHAnsi"/>
                <w:sz w:val="24"/>
                <w:szCs w:val="24"/>
              </w:rPr>
            </w:pPr>
            <w:r w:rsidRPr="00211C06">
              <w:rPr>
                <w:rFonts w:cstheme="minorHAnsi"/>
                <w:sz w:val="24"/>
                <w:szCs w:val="24"/>
              </w:rPr>
              <w:t>African</w:t>
            </w:r>
          </w:p>
        </w:tc>
        <w:tc>
          <w:tcPr>
            <w:tcW w:w="708" w:type="dxa"/>
            <w:vAlign w:val="center"/>
          </w:tcPr>
          <w:p w14:paraId="7CAA0E4E" w14:textId="065E0BD6" w:rsidR="001E054B" w:rsidRPr="00ED24C3" w:rsidRDefault="00000000" w:rsidP="00211C06">
            <w:pPr>
              <w:pStyle w:val="NoSpacing"/>
              <w:rPr>
                <w:rFonts w:cstheme="minorHAnsi"/>
                <w:sz w:val="40"/>
                <w:szCs w:val="40"/>
              </w:rPr>
            </w:pPr>
            <w:sdt>
              <w:sdtPr>
                <w:rPr>
                  <w:rFonts w:eastAsia="MS Gothic" w:cstheme="minorHAnsi"/>
                  <w:sz w:val="40"/>
                  <w:szCs w:val="40"/>
                </w:rPr>
                <w:id w:val="207531803"/>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23466045" w14:textId="77777777">
        <w:tc>
          <w:tcPr>
            <w:tcW w:w="1531" w:type="dxa"/>
            <w:vMerge/>
            <w:vAlign w:val="center"/>
          </w:tcPr>
          <w:p w14:paraId="7B488292" w14:textId="77777777" w:rsidR="001E054B" w:rsidRPr="00211C06" w:rsidRDefault="001E054B" w:rsidP="00211C06">
            <w:pPr>
              <w:pStyle w:val="NoSpacing"/>
              <w:rPr>
                <w:rFonts w:cstheme="minorHAnsi"/>
                <w:sz w:val="24"/>
                <w:szCs w:val="24"/>
              </w:rPr>
            </w:pPr>
          </w:p>
        </w:tc>
        <w:tc>
          <w:tcPr>
            <w:tcW w:w="6237" w:type="dxa"/>
            <w:vAlign w:val="center"/>
          </w:tcPr>
          <w:p w14:paraId="27C60297" w14:textId="77777777" w:rsidR="001E054B" w:rsidRPr="00211C06" w:rsidRDefault="001E054B" w:rsidP="00211C06">
            <w:pPr>
              <w:pStyle w:val="NoSpacing"/>
              <w:rPr>
                <w:rFonts w:cstheme="minorHAnsi"/>
                <w:sz w:val="24"/>
                <w:szCs w:val="24"/>
              </w:rPr>
            </w:pPr>
            <w:r w:rsidRPr="00211C06">
              <w:rPr>
                <w:rFonts w:cstheme="minorHAnsi"/>
                <w:sz w:val="24"/>
                <w:szCs w:val="24"/>
              </w:rPr>
              <w:t>British</w:t>
            </w:r>
          </w:p>
        </w:tc>
        <w:tc>
          <w:tcPr>
            <w:tcW w:w="708" w:type="dxa"/>
            <w:vAlign w:val="center"/>
          </w:tcPr>
          <w:p w14:paraId="725E35E4" w14:textId="4969EDE4" w:rsidR="001E054B" w:rsidRPr="00ED24C3" w:rsidRDefault="00000000" w:rsidP="00211C06">
            <w:pPr>
              <w:pStyle w:val="NoSpacing"/>
              <w:rPr>
                <w:rFonts w:cstheme="minorHAnsi"/>
                <w:sz w:val="40"/>
                <w:szCs w:val="40"/>
              </w:rPr>
            </w:pPr>
            <w:sdt>
              <w:sdtPr>
                <w:rPr>
                  <w:rFonts w:eastAsia="MS Gothic" w:cstheme="minorHAnsi"/>
                  <w:sz w:val="40"/>
                  <w:szCs w:val="40"/>
                </w:rPr>
                <w:id w:val="-2007740722"/>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7D3E44B3" w14:textId="77777777">
        <w:tc>
          <w:tcPr>
            <w:tcW w:w="1531" w:type="dxa"/>
            <w:vMerge/>
            <w:vAlign w:val="center"/>
          </w:tcPr>
          <w:p w14:paraId="5DE7F508" w14:textId="77777777" w:rsidR="001E054B" w:rsidRPr="00211C06" w:rsidRDefault="001E054B" w:rsidP="00211C06">
            <w:pPr>
              <w:pStyle w:val="NoSpacing"/>
              <w:rPr>
                <w:rFonts w:cstheme="minorHAnsi"/>
                <w:sz w:val="24"/>
                <w:szCs w:val="24"/>
              </w:rPr>
            </w:pPr>
          </w:p>
        </w:tc>
        <w:tc>
          <w:tcPr>
            <w:tcW w:w="6237" w:type="dxa"/>
            <w:vAlign w:val="center"/>
          </w:tcPr>
          <w:p w14:paraId="26B01610"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Caribbean </w:t>
            </w:r>
          </w:p>
        </w:tc>
        <w:tc>
          <w:tcPr>
            <w:tcW w:w="708" w:type="dxa"/>
            <w:vAlign w:val="center"/>
          </w:tcPr>
          <w:p w14:paraId="4C4B3BB4" w14:textId="5FBC92AB" w:rsidR="001E054B" w:rsidRPr="00ED24C3" w:rsidRDefault="00000000" w:rsidP="00211C06">
            <w:pPr>
              <w:pStyle w:val="NoSpacing"/>
              <w:rPr>
                <w:rFonts w:cstheme="minorHAnsi"/>
                <w:sz w:val="40"/>
                <w:szCs w:val="40"/>
              </w:rPr>
            </w:pPr>
            <w:sdt>
              <w:sdtPr>
                <w:rPr>
                  <w:rFonts w:eastAsia="MS Gothic" w:cstheme="minorHAnsi"/>
                  <w:sz w:val="40"/>
                  <w:szCs w:val="40"/>
                </w:rPr>
                <w:id w:val="1185947807"/>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22B04AEF" w14:textId="77777777">
        <w:trPr>
          <w:trHeight w:val="315"/>
        </w:trPr>
        <w:tc>
          <w:tcPr>
            <w:tcW w:w="1531" w:type="dxa"/>
            <w:vMerge/>
            <w:vAlign w:val="center"/>
          </w:tcPr>
          <w:p w14:paraId="58DE7ED6" w14:textId="77777777" w:rsidR="001E054B" w:rsidRPr="00211C06" w:rsidRDefault="001E054B" w:rsidP="00211C06">
            <w:pPr>
              <w:pStyle w:val="NoSpacing"/>
              <w:rPr>
                <w:rFonts w:cstheme="minorHAnsi"/>
                <w:sz w:val="24"/>
                <w:szCs w:val="24"/>
              </w:rPr>
            </w:pPr>
          </w:p>
        </w:tc>
        <w:tc>
          <w:tcPr>
            <w:tcW w:w="6237" w:type="dxa"/>
            <w:vAlign w:val="center"/>
          </w:tcPr>
          <w:p w14:paraId="6AB4C2AA"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Black background </w:t>
            </w:r>
          </w:p>
        </w:tc>
        <w:tc>
          <w:tcPr>
            <w:tcW w:w="708" w:type="dxa"/>
            <w:tcBorders>
              <w:bottom w:val="nil"/>
            </w:tcBorders>
            <w:vAlign w:val="center"/>
          </w:tcPr>
          <w:p w14:paraId="339CD551" w14:textId="7A1A1B04" w:rsidR="001E054B" w:rsidRPr="00ED24C3" w:rsidRDefault="00000000" w:rsidP="00211C06">
            <w:pPr>
              <w:pStyle w:val="NoSpacing"/>
              <w:rPr>
                <w:rFonts w:cstheme="minorHAnsi"/>
                <w:sz w:val="40"/>
                <w:szCs w:val="40"/>
              </w:rPr>
            </w:pPr>
            <w:sdt>
              <w:sdtPr>
                <w:rPr>
                  <w:rFonts w:eastAsia="MS Gothic" w:cstheme="minorHAnsi"/>
                  <w:sz w:val="40"/>
                  <w:szCs w:val="40"/>
                </w:rPr>
                <w:id w:val="-42610528"/>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5C675E9D" w14:textId="77777777">
        <w:tc>
          <w:tcPr>
            <w:tcW w:w="7768" w:type="dxa"/>
            <w:gridSpan w:val="2"/>
            <w:vAlign w:val="center"/>
          </w:tcPr>
          <w:p w14:paraId="603789BD" w14:textId="77777777" w:rsidR="001E054B" w:rsidRPr="00211C06" w:rsidRDefault="001E054B" w:rsidP="00211C06">
            <w:pPr>
              <w:pStyle w:val="NoSpacing"/>
              <w:rPr>
                <w:rFonts w:cstheme="minorHAnsi"/>
                <w:sz w:val="24"/>
                <w:szCs w:val="24"/>
              </w:rPr>
            </w:pPr>
            <w:r w:rsidRPr="00211C06">
              <w:rPr>
                <w:rFonts w:cstheme="minorHAnsi"/>
                <w:sz w:val="24"/>
                <w:szCs w:val="24"/>
              </w:rPr>
              <w:t>Arab</w:t>
            </w:r>
          </w:p>
        </w:tc>
        <w:tc>
          <w:tcPr>
            <w:tcW w:w="708" w:type="dxa"/>
            <w:vAlign w:val="center"/>
          </w:tcPr>
          <w:p w14:paraId="4DAC0C79" w14:textId="5757B96D" w:rsidR="001E054B" w:rsidRPr="00ED24C3" w:rsidRDefault="00000000" w:rsidP="00211C06">
            <w:pPr>
              <w:pStyle w:val="NoSpacing"/>
              <w:rPr>
                <w:rFonts w:cstheme="minorHAnsi"/>
                <w:sz w:val="40"/>
                <w:szCs w:val="40"/>
              </w:rPr>
            </w:pPr>
            <w:sdt>
              <w:sdtPr>
                <w:rPr>
                  <w:rFonts w:eastAsia="MS Gothic" w:cstheme="minorHAnsi"/>
                  <w:sz w:val="40"/>
                  <w:szCs w:val="40"/>
                </w:rPr>
                <w:id w:val="2022501139"/>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7A0DD508" w14:textId="77777777">
        <w:tc>
          <w:tcPr>
            <w:tcW w:w="7768" w:type="dxa"/>
            <w:gridSpan w:val="2"/>
            <w:vAlign w:val="center"/>
          </w:tcPr>
          <w:p w14:paraId="04A59304" w14:textId="53BBB38F" w:rsidR="001D7055" w:rsidRPr="00ED24C3" w:rsidRDefault="001E054B" w:rsidP="00211C06">
            <w:pPr>
              <w:pStyle w:val="NoSpacing"/>
              <w:rPr>
                <w:rFonts w:cstheme="minorHAnsi"/>
                <w:sz w:val="24"/>
                <w:szCs w:val="24"/>
              </w:rPr>
            </w:pPr>
            <w:r w:rsidRPr="00211C06">
              <w:rPr>
                <w:rFonts w:cstheme="minorHAnsi"/>
                <w:sz w:val="24"/>
                <w:szCs w:val="24"/>
              </w:rPr>
              <w:t>Any other Ethnic group</w:t>
            </w:r>
          </w:p>
        </w:tc>
        <w:tc>
          <w:tcPr>
            <w:tcW w:w="708" w:type="dxa"/>
            <w:tcBorders>
              <w:bottom w:val="single" w:sz="4" w:space="0" w:color="auto"/>
            </w:tcBorders>
            <w:vAlign w:val="center"/>
          </w:tcPr>
          <w:p w14:paraId="5F05BC18" w14:textId="41ED013C" w:rsidR="001E054B" w:rsidRPr="00ED24C3" w:rsidRDefault="00000000" w:rsidP="00211C06">
            <w:pPr>
              <w:pStyle w:val="NoSpacing"/>
              <w:rPr>
                <w:rFonts w:cstheme="minorHAnsi"/>
                <w:sz w:val="40"/>
                <w:szCs w:val="40"/>
              </w:rPr>
            </w:pPr>
            <w:sdt>
              <w:sdtPr>
                <w:rPr>
                  <w:rFonts w:eastAsia="MS Gothic" w:cstheme="minorHAnsi"/>
                  <w:sz w:val="40"/>
                  <w:szCs w:val="40"/>
                </w:rPr>
                <w:id w:val="1435404767"/>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16A2690B" w14:textId="77777777">
        <w:tc>
          <w:tcPr>
            <w:tcW w:w="7768" w:type="dxa"/>
            <w:gridSpan w:val="2"/>
            <w:vAlign w:val="center"/>
          </w:tcPr>
          <w:p w14:paraId="7FB29ED2" w14:textId="77777777" w:rsidR="001E054B" w:rsidRPr="00211C06" w:rsidRDefault="001E054B" w:rsidP="00211C06">
            <w:pPr>
              <w:pStyle w:val="NoSpacing"/>
              <w:rPr>
                <w:rFonts w:cstheme="minorHAnsi"/>
                <w:sz w:val="24"/>
                <w:szCs w:val="24"/>
              </w:rPr>
            </w:pPr>
            <w:r w:rsidRPr="00211C06">
              <w:rPr>
                <w:rFonts w:cstheme="minorHAnsi"/>
                <w:sz w:val="24"/>
                <w:szCs w:val="24"/>
              </w:rPr>
              <w:t>Prefer not to say</w:t>
            </w:r>
          </w:p>
        </w:tc>
        <w:tc>
          <w:tcPr>
            <w:tcW w:w="708" w:type="dxa"/>
            <w:tcBorders>
              <w:bottom w:val="single" w:sz="4" w:space="0" w:color="auto"/>
            </w:tcBorders>
            <w:vAlign w:val="center"/>
          </w:tcPr>
          <w:p w14:paraId="0283D581" w14:textId="1C900A9A" w:rsidR="001E054B" w:rsidRPr="00ED24C3" w:rsidRDefault="00000000" w:rsidP="00211C06">
            <w:pPr>
              <w:pStyle w:val="NoSpacing"/>
              <w:rPr>
                <w:rFonts w:cstheme="minorHAnsi"/>
                <w:sz w:val="40"/>
                <w:szCs w:val="40"/>
              </w:rPr>
            </w:pPr>
            <w:sdt>
              <w:sdtPr>
                <w:rPr>
                  <w:rFonts w:eastAsia="MS Gothic" w:cstheme="minorHAnsi"/>
                  <w:sz w:val="40"/>
                  <w:szCs w:val="40"/>
                </w:rPr>
                <w:id w:val="1499616592"/>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bl>
    <w:p w14:paraId="6FA480CB" w14:textId="77777777" w:rsidR="001E054B" w:rsidRPr="00A802BB" w:rsidRDefault="001E054B" w:rsidP="00220EB4">
      <w:pPr>
        <w:widowControl w:val="0"/>
        <w:spacing w:afterLines="40" w:after="96" w:line="240" w:lineRule="auto"/>
        <w:rPr>
          <w:rFonts w:cs="Calmetta"/>
          <w:szCs w:val="24"/>
        </w:rPr>
      </w:pPr>
    </w:p>
    <w:p w14:paraId="62E45801" w14:textId="77777777" w:rsidR="00ED24C3" w:rsidRDefault="00ED24C3" w:rsidP="00BE20C8">
      <w:pPr>
        <w:pStyle w:val="ListParagraph"/>
        <w:numPr>
          <w:ilvl w:val="0"/>
          <w:numId w:val="21"/>
        </w:numPr>
        <w:spacing w:afterLines="40" w:after="96" w:line="240" w:lineRule="auto"/>
        <w:sectPr w:rsidR="00ED24C3" w:rsidSect="005E4ADB">
          <w:pgSz w:w="11906" w:h="16838"/>
          <w:pgMar w:top="1134" w:right="851" w:bottom="1418" w:left="1134" w:header="709" w:footer="709" w:gutter="0"/>
          <w:cols w:space="708"/>
          <w:titlePg/>
          <w:docGrid w:linePitch="360"/>
        </w:sectPr>
      </w:pPr>
    </w:p>
    <w:p w14:paraId="14EDECA0" w14:textId="497BC740" w:rsidR="001E054B" w:rsidRDefault="001E054B" w:rsidP="00BE20C8">
      <w:pPr>
        <w:pStyle w:val="ListParagraph"/>
        <w:numPr>
          <w:ilvl w:val="0"/>
          <w:numId w:val="21"/>
        </w:numPr>
        <w:spacing w:afterLines="40" w:after="96" w:line="240" w:lineRule="auto"/>
      </w:pPr>
      <w:r w:rsidRPr="00A802BB">
        <w:lastRenderedPageBreak/>
        <w:t>How do you/they describe your/their religion?</w:t>
      </w:r>
      <w:r>
        <w:t xml:space="preserve"> Select one</w:t>
      </w:r>
      <w:r w:rsidR="00ED24C3">
        <w:t>.</w:t>
      </w:r>
    </w:p>
    <w:p w14:paraId="28FEC14B" w14:textId="77777777"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250242963"/>
          <w14:checkbox>
            <w14:checked w14:val="0"/>
            <w14:checkedState w14:val="2612" w14:font="MS Gothic"/>
            <w14:uncheckedState w14:val="2610" w14:font="MS Gothic"/>
          </w14:checkbox>
        </w:sdtPr>
        <w:sdtContent>
          <w:r w:rsidR="00C542D8" w:rsidRPr="00ED24C3">
            <w:rPr>
              <w:rFonts w:ascii="Segoe UI Symbol" w:eastAsia="MS Gothic" w:hAnsi="Segoe UI Symbol" w:cs="Segoe UI Symbol"/>
              <w:sz w:val="40"/>
              <w:szCs w:val="40"/>
            </w:rPr>
            <w:t>☐</w:t>
          </w:r>
        </w:sdtContent>
      </w:sdt>
      <w:r w:rsidR="00C542D8">
        <w:t xml:space="preserve"> </w:t>
      </w:r>
      <w:r w:rsidR="00ED24C3">
        <w:t>No religio</w:t>
      </w:r>
      <w:r w:rsidR="000B62DC">
        <w:t>n</w:t>
      </w:r>
    </w:p>
    <w:p w14:paraId="3CE2FFF7" w14:textId="77777777"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1600941467"/>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Buddhist</w:t>
      </w:r>
    </w:p>
    <w:p w14:paraId="7BA67568" w14:textId="1B6426B4"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687599643"/>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Christian</w:t>
      </w:r>
    </w:p>
    <w:p w14:paraId="2CE2E08A" w14:textId="77777777"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2011558471"/>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Hindu</w:t>
      </w:r>
    </w:p>
    <w:p w14:paraId="646DD722" w14:textId="77777777"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765039203"/>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Jewish</w:t>
      </w:r>
    </w:p>
    <w:p w14:paraId="7C61ABD7" w14:textId="77777777"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1155718412"/>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Muslim</w:t>
      </w:r>
    </w:p>
    <w:p w14:paraId="20391A1F" w14:textId="77777777"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1810623838"/>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Sikh</w:t>
      </w:r>
    </w:p>
    <w:p w14:paraId="5484CB1D" w14:textId="07BD2A54" w:rsidR="00ED24C3" w:rsidRDefault="00000000" w:rsidP="000B62DC">
      <w:pPr>
        <w:spacing w:afterLines="40" w:after="96" w:line="240" w:lineRule="auto"/>
        <w:ind w:firstLine="720"/>
      </w:pPr>
      <w:sdt>
        <w:sdtPr>
          <w:rPr>
            <w:rFonts w:asciiTheme="minorHAnsi" w:eastAsia="MS Gothic" w:hAnsiTheme="minorHAnsi" w:cstheme="minorHAnsi"/>
            <w:sz w:val="40"/>
            <w:szCs w:val="40"/>
          </w:rPr>
          <w:id w:val="-1822966019"/>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Prefer not to say</w:t>
      </w:r>
    </w:p>
    <w:p w14:paraId="5DBEACD6" w14:textId="4AF7434D" w:rsidR="00C542D8" w:rsidRPr="00C542D8" w:rsidRDefault="00000000" w:rsidP="000B62DC">
      <w:pPr>
        <w:spacing w:afterLines="40" w:after="96" w:line="240" w:lineRule="auto"/>
        <w:ind w:firstLine="720"/>
        <w:rPr>
          <w:u w:val="single"/>
        </w:rPr>
      </w:pPr>
      <w:sdt>
        <w:sdtPr>
          <w:rPr>
            <w:rFonts w:asciiTheme="minorHAnsi" w:eastAsia="MS Gothic" w:hAnsiTheme="minorHAnsi" w:cstheme="minorHAnsi"/>
            <w:sz w:val="40"/>
            <w:szCs w:val="40"/>
          </w:rPr>
          <w:id w:val="-31815014"/>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C542D8">
        <w:t xml:space="preserve">Any other: </w:t>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p>
    <w:p w14:paraId="3F4F3C07" w14:textId="77777777" w:rsidR="00C542D8" w:rsidRPr="001745C1" w:rsidRDefault="00C542D8" w:rsidP="00ED24C3">
      <w:pPr>
        <w:spacing w:afterLines="40" w:after="96" w:line="240" w:lineRule="auto"/>
      </w:pPr>
    </w:p>
    <w:p w14:paraId="0043D236" w14:textId="77777777" w:rsidR="00E125B2" w:rsidRDefault="00E125B2" w:rsidP="00E0071B">
      <w:pPr>
        <w:pStyle w:val="Heading5"/>
      </w:pPr>
    </w:p>
    <w:p w14:paraId="7CBC6E27" w14:textId="501B32EB" w:rsidR="00CC0BB1" w:rsidRDefault="00CC0BB1" w:rsidP="00E0071B">
      <w:pPr>
        <w:pStyle w:val="Heading5"/>
      </w:pPr>
      <w:r>
        <w:t xml:space="preserve">Section 5: </w:t>
      </w:r>
      <w:r w:rsidR="00640A8C">
        <w:t>Can we follow-up with you in the future?</w:t>
      </w:r>
    </w:p>
    <w:p w14:paraId="63DADA0F" w14:textId="03582C1D" w:rsidR="00CC0BB1" w:rsidRDefault="00CC0BB1" w:rsidP="0090357E">
      <w:r w:rsidRPr="00EF489F">
        <w:t>We’d like to ask you similar questions in the future so we can understand the impact group has had on your cycl</w:t>
      </w:r>
      <w:r w:rsidR="00D44CC5">
        <w:t>ing</w:t>
      </w:r>
      <w:r w:rsidRPr="00EF489F">
        <w:t xml:space="preserve"> habits. By completing follow up surveys you help understand the impact TfGM’s funding has, which aids securing future funding to support more groups and activity like group has provided to you.</w:t>
      </w:r>
    </w:p>
    <w:p w14:paraId="1E79AA74" w14:textId="77777777" w:rsidR="0090357E" w:rsidRPr="00172F61" w:rsidRDefault="0090357E" w:rsidP="0090357E"/>
    <w:p w14:paraId="509CD434" w14:textId="60D6E2EF" w:rsidR="0090357E" w:rsidRDefault="00E125B2" w:rsidP="0090357E">
      <w:pPr>
        <w:spacing w:afterLines="40" w:after="96" w:line="240" w:lineRule="auto"/>
      </w:pPr>
      <w:r>
        <w:t>If you’re</w:t>
      </w:r>
      <w:r w:rsidR="008E7D92">
        <w:t xml:space="preserve"> </w:t>
      </w:r>
      <w:r w:rsidR="00CC0BB1">
        <w:t xml:space="preserve">happy to provide your email address </w:t>
      </w:r>
      <w:r>
        <w:t>please write it below:</w:t>
      </w:r>
    </w:p>
    <w:tbl>
      <w:tblPr>
        <w:tblStyle w:val="TableGrid"/>
        <w:tblW w:w="0" w:type="auto"/>
        <w:tblLook w:val="04A0" w:firstRow="1" w:lastRow="0" w:firstColumn="1" w:lastColumn="0" w:noHBand="0" w:noVBand="1"/>
      </w:tblPr>
      <w:tblGrid>
        <w:gridCol w:w="9911"/>
      </w:tblGrid>
      <w:tr w:rsidR="00DE57A8" w14:paraId="46B1BE55" w14:textId="77777777">
        <w:tc>
          <w:tcPr>
            <w:tcW w:w="9911" w:type="dxa"/>
          </w:tcPr>
          <w:p w14:paraId="7F863D73" w14:textId="77777777" w:rsidR="00DE57A8" w:rsidRDefault="00DE57A8" w:rsidP="00F64CF3">
            <w:pPr>
              <w:spacing w:afterLines="40" w:after="96" w:line="240" w:lineRule="auto"/>
            </w:pPr>
          </w:p>
          <w:p w14:paraId="044ADA9F" w14:textId="77777777" w:rsidR="00DE57A8" w:rsidRDefault="00DE57A8" w:rsidP="00F64CF3">
            <w:pPr>
              <w:spacing w:afterLines="40" w:after="96" w:line="240" w:lineRule="auto"/>
            </w:pPr>
          </w:p>
        </w:tc>
      </w:tr>
    </w:tbl>
    <w:p w14:paraId="69356362" w14:textId="77777777" w:rsidR="00F64CF3" w:rsidRDefault="00F64CF3" w:rsidP="00F64CF3">
      <w:pPr>
        <w:spacing w:afterLines="40" w:after="96" w:line="240" w:lineRule="auto"/>
      </w:pPr>
    </w:p>
    <w:sectPr w:rsidR="00F64CF3" w:rsidSect="005E4ADB">
      <w:pgSz w:w="11906" w:h="16838"/>
      <w:pgMar w:top="1134" w:right="85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DBE06" w14:textId="77777777" w:rsidR="00DB0FBE" w:rsidRDefault="00DB0FBE" w:rsidP="00CD7E2F">
      <w:r>
        <w:separator/>
      </w:r>
    </w:p>
  </w:endnote>
  <w:endnote w:type="continuationSeparator" w:id="0">
    <w:p w14:paraId="562FB661" w14:textId="77777777" w:rsidR="00DB0FBE" w:rsidRDefault="00DB0FBE" w:rsidP="00CD7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metta">
    <w:panose1 w:val="020B0603020203030204"/>
    <w:charset w:val="00"/>
    <w:family w:val="swiss"/>
    <w:pitch w:val="variable"/>
    <w:sig w:usb0="A00000EF" w:usb1="5000E47B" w:usb2="00000028" w:usb3="00000000" w:csb0="00000093" w:csb1="00000000"/>
    <w:embedRegular r:id="rId1" w:fontKey="{E19F2288-A1DB-4205-AF99-8BB1D7069056}"/>
    <w:embedBold r:id="rId2" w:fontKey="{03B81862-9008-4E43-93B6-B28A70B32A16}"/>
    <w:embedItalic r:id="rId3" w:fontKey="{9A95FF2F-DC1B-4635-AB47-F89E1880FFF5}"/>
  </w:font>
  <w:font w:name="Times New Roman (Body C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charset w:val="4D"/>
    <w:family w:val="swiss"/>
    <w:pitch w:val="variable"/>
    <w:sig w:usb0="A00000EF" w:usb1="5200E47B" w:usb2="00000028" w:usb3="00000000" w:csb0="00000093" w:csb1="00000000"/>
  </w:font>
  <w:font w:name="Calibri">
    <w:panose1 w:val="020F0502020204030204"/>
    <w:charset w:val="00"/>
    <w:family w:val="swiss"/>
    <w:pitch w:val="variable"/>
    <w:sig w:usb0="E4002EFF" w:usb1="C200247B" w:usb2="00000009" w:usb3="00000000" w:csb0="000001FF" w:csb1="00000000"/>
    <w:embedRegular r:id="rId4" w:fontKey="{5205DD6F-C384-4AEE-8E18-E82E0A06F314}"/>
  </w:font>
  <w:font w:name="MS Gothic">
    <w:altName w:val="ＭＳ ゴシック"/>
    <w:panose1 w:val="020B0609070205080204"/>
    <w:charset w:val="80"/>
    <w:family w:val="modern"/>
    <w:pitch w:val="fixed"/>
    <w:sig w:usb0="E00002FF" w:usb1="6AC7FDFB" w:usb2="08000012" w:usb3="00000000" w:csb0="0002009F" w:csb1="00000000"/>
    <w:embedRegular r:id="rId5" w:subsetted="1" w:fontKey="{314789E7-2996-4F59-9C0F-59B6D751D61C}"/>
  </w:font>
  <w:font w:name="Arial (Body CS)">
    <w:altName w:val="Arial"/>
    <w:charset w:val="00"/>
    <w:family w:val="roman"/>
    <w:pitch w:val="default"/>
  </w:font>
  <w:font w:name="___WRD_EMBED_SUB_177">
    <w:charset w:val="00"/>
    <w:family w:val="roman"/>
    <w:pitch w:val="default"/>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DD745FBC-DEAD-497E-928D-AF13EF691BCE}"/>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embedRegular r:id="rId7" w:fontKey="{54B958C8-ED8F-4F96-BD0A-09AA71E39A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4E17" w14:textId="77777777"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8241" behindDoc="0" locked="0" layoutInCell="1" allowOverlap="1" wp14:anchorId="54AB1FE1" wp14:editId="43F2D088">
              <wp:simplePos x="0" y="0"/>
              <wp:positionH relativeFrom="column">
                <wp:posOffset>-2915</wp:posOffset>
              </wp:positionH>
              <wp:positionV relativeFrom="paragraph">
                <wp:posOffset>110154</wp:posOffset>
              </wp:positionV>
              <wp:extent cx="6299835" cy="0"/>
              <wp:effectExtent l="0" t="0" r="12065" b="12700"/>
              <wp:wrapNone/>
              <wp:docPr id="238407279"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A767F2" id="Straight Connector 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0B6295E9" w14:textId="77777777" w:rsidR="00CD7E2F" w:rsidRPr="00C95A5D" w:rsidRDefault="001F4247" w:rsidP="00992DC6">
    <w:pPr>
      <w:pStyle w:val="Footer"/>
      <w:tabs>
        <w:tab w:val="right" w:pos="9921"/>
      </w:tabs>
    </w:pPr>
    <w:r>
      <w:fldChar w:fldCharType="begin"/>
    </w:r>
    <w:r>
      <w:instrText xml:space="preserve"> FILENAME </w:instrText>
    </w:r>
    <w:r>
      <w:fldChar w:fldCharType="separate"/>
    </w:r>
    <w:r>
      <w:rPr>
        <w:noProof/>
      </w:rPr>
      <w:t>Document1</w:t>
    </w:r>
    <w:r>
      <w:rPr>
        <w:noProof/>
      </w:rPr>
      <w:fldChar w:fldCharType="end"/>
    </w:r>
    <w:r w:rsidR="00C95A5D" w:rsidRPr="00C95A5D">
      <w:t xml:space="preserve"> </w:t>
    </w:r>
    <w:r w:rsidR="00C95A5D" w:rsidRPr="00C95A5D">
      <w:tab/>
    </w:r>
    <w:r w:rsidR="00C95A5D" w:rsidRPr="00C95A5D">
      <w:tab/>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r w:rsidR="00C95A5D">
      <w:fldChar w:fldCharType="begin"/>
    </w:r>
    <w:r w:rsidR="00C95A5D">
      <w:instrText xml:space="preserve"> NUMPAGES </w:instrText>
    </w:r>
    <w:r w:rsidR="00C95A5D">
      <w:fldChar w:fldCharType="separate"/>
    </w:r>
    <w:r w:rsidR="00C95A5D" w:rsidRPr="00C95A5D">
      <w:t>7</w:t>
    </w:r>
    <w:r w:rsidR="00C95A5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E1DC"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025892D0"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58244" behindDoc="0" locked="0" layoutInCell="1" allowOverlap="1" wp14:anchorId="644D5512" wp14:editId="05C5825D">
              <wp:simplePos x="0" y="0"/>
              <wp:positionH relativeFrom="column">
                <wp:posOffset>-2915</wp:posOffset>
              </wp:positionH>
              <wp:positionV relativeFrom="paragraph">
                <wp:posOffset>110154</wp:posOffset>
              </wp:positionV>
              <wp:extent cx="6299835" cy="0"/>
              <wp:effectExtent l="0" t="0" r="12065" b="12700"/>
              <wp:wrapNone/>
              <wp:docPr id="1393307035"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E8CFBE" id="Straight Connector 1"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1B04D988" w14:textId="77777777" w:rsidR="005E4ADB" w:rsidRDefault="001F4247" w:rsidP="005E4ADB">
    <w:pPr>
      <w:pStyle w:val="Footer"/>
      <w:tabs>
        <w:tab w:val="right" w:pos="9921"/>
      </w:tabs>
    </w:pPr>
    <w:r>
      <w:fldChar w:fldCharType="begin"/>
    </w:r>
    <w:r>
      <w:instrText xml:space="preserve"> FILENAME </w:instrText>
    </w:r>
    <w:r>
      <w:fldChar w:fldCharType="separate"/>
    </w:r>
    <w:r>
      <w:rPr>
        <w:noProof/>
      </w:rPr>
      <w:t>Document1</w:t>
    </w:r>
    <w:r>
      <w:rPr>
        <w:noProof/>
      </w:rPr>
      <w:fldChar w:fldCharType="end"/>
    </w:r>
    <w:r w:rsidR="005E4ADB" w:rsidRPr="00C95A5D">
      <w:t xml:space="preserve"> </w:t>
    </w:r>
    <w:r w:rsidR="005E4ADB" w:rsidRPr="00C95A5D">
      <w:tab/>
    </w:r>
    <w:r w:rsidR="005E4ADB" w:rsidRPr="00C95A5D">
      <w:tab/>
      <w:t xml:space="preserve">Page </w:t>
    </w:r>
    <w:r w:rsidR="005E4ADB" w:rsidRPr="00C95A5D">
      <w:fldChar w:fldCharType="begin"/>
    </w:r>
    <w:r w:rsidR="005E4ADB" w:rsidRPr="00C95A5D">
      <w:instrText xml:space="preserve"> PAGE </w:instrText>
    </w:r>
    <w:r w:rsidR="005E4ADB" w:rsidRPr="00C95A5D">
      <w:fldChar w:fldCharType="separate"/>
    </w:r>
    <w:r w:rsidR="005E4ADB">
      <w:t>2</w:t>
    </w:r>
    <w:r w:rsidR="005E4ADB" w:rsidRPr="00C95A5D">
      <w:fldChar w:fldCharType="end"/>
    </w:r>
    <w:r w:rsidR="005E4ADB" w:rsidRPr="00C95A5D">
      <w:t xml:space="preserve"> of </w:t>
    </w:r>
    <w:r w:rsidR="005E4ADB">
      <w:fldChar w:fldCharType="begin"/>
    </w:r>
    <w:r w:rsidR="005E4ADB">
      <w:instrText xml:space="preserve"> NUMPAGES </w:instrText>
    </w:r>
    <w:r w:rsidR="005E4ADB">
      <w:fldChar w:fldCharType="separate"/>
    </w:r>
    <w:r w:rsidR="005E4ADB">
      <w:t>2</w:t>
    </w:r>
    <w:r w:rsidR="005E4AD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49F28" w14:textId="77777777" w:rsidR="00DB0FBE" w:rsidRDefault="00DB0FBE" w:rsidP="00CD7E2F">
      <w:r>
        <w:separator/>
      </w:r>
    </w:p>
  </w:footnote>
  <w:footnote w:type="continuationSeparator" w:id="0">
    <w:p w14:paraId="75351ACC" w14:textId="77777777" w:rsidR="00DB0FBE" w:rsidRDefault="00DB0FBE" w:rsidP="00CD7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17671" w14:textId="77777777" w:rsidR="005E4ADB" w:rsidRDefault="005E4ADB" w:rsidP="00C95A5D">
    <w:r w:rsidRPr="00CD7E2F">
      <w:rPr>
        <w:noProof/>
      </w:rPr>
      <w:drawing>
        <wp:anchor distT="0" distB="0" distL="114300" distR="114300" simplePos="0" relativeHeight="251658240" behindDoc="1" locked="1" layoutInCell="1" allowOverlap="1" wp14:anchorId="1751371F" wp14:editId="21BC6CEA">
          <wp:simplePos x="0" y="0"/>
          <wp:positionH relativeFrom="column">
            <wp:align>center</wp:align>
          </wp:positionH>
          <wp:positionV relativeFrom="page">
            <wp:posOffset>540385</wp:posOffset>
          </wp:positionV>
          <wp:extent cx="6300000" cy="75600"/>
          <wp:effectExtent l="0" t="0" r="0" b="635"/>
          <wp:wrapNone/>
          <wp:docPr id="158379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p w14:paraId="4F398060" w14:textId="77777777"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6FA0F" w14:textId="77777777" w:rsidR="005E4ADB" w:rsidRDefault="005E4ADB" w:rsidP="005E4ADB">
    <w:r w:rsidRPr="00D1647D">
      <w:rPr>
        <w:noProof/>
      </w:rPr>
      <w:drawing>
        <wp:anchor distT="0" distB="0" distL="114300" distR="114300" simplePos="0" relativeHeight="251658243" behindDoc="0" locked="1" layoutInCell="1" allowOverlap="0" wp14:anchorId="5536CA6C" wp14:editId="320062FB">
          <wp:simplePos x="0" y="0"/>
          <wp:positionH relativeFrom="column">
            <wp:posOffset>0</wp:posOffset>
          </wp:positionH>
          <wp:positionV relativeFrom="page">
            <wp:posOffset>450215</wp:posOffset>
          </wp:positionV>
          <wp:extent cx="1728000" cy="432000"/>
          <wp:effectExtent l="0" t="0" r="0" b="0"/>
          <wp:wrapNone/>
          <wp:docPr id="486401029" name="Picture 48640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2067" name=""/>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08241554" w14:textId="77777777" w:rsidR="005E4ADB" w:rsidRDefault="005E4ADB" w:rsidP="005E4ADB"/>
  <w:p w14:paraId="6B52DF00" w14:textId="77777777" w:rsidR="005E4ADB" w:rsidRDefault="005E4ADB" w:rsidP="005E4ADB"/>
  <w:p w14:paraId="6541F8A3" w14:textId="77777777" w:rsidR="005E4ADB" w:rsidRDefault="005E4ADB" w:rsidP="005E4ADB">
    <w:r w:rsidRPr="00CD7E2F">
      <w:rPr>
        <w:noProof/>
      </w:rPr>
      <w:drawing>
        <wp:anchor distT="0" distB="0" distL="114300" distR="114300" simplePos="0" relativeHeight="251658242" behindDoc="1" locked="0" layoutInCell="1" allowOverlap="1" wp14:anchorId="53E2178A" wp14:editId="23ADF99A">
          <wp:simplePos x="0" y="0"/>
          <wp:positionH relativeFrom="column">
            <wp:posOffset>-2540</wp:posOffset>
          </wp:positionH>
          <wp:positionV relativeFrom="paragraph">
            <wp:posOffset>89535</wp:posOffset>
          </wp:positionV>
          <wp:extent cx="6299835" cy="75565"/>
          <wp:effectExtent l="0" t="0" r="0" b="635"/>
          <wp:wrapNone/>
          <wp:docPr id="1347923648" name="Picture 13479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in;height:8in" o:bullet="t">
        <v:imagedata r:id="rId1" o:title="Ic_check_box_outline_blank_48px"/>
      </v:shape>
    </w:pict>
  </w:numPicBullet>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8C34463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DF10DA"/>
    <w:multiLevelType w:val="hybridMultilevel"/>
    <w:tmpl w:val="60C0F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621293"/>
    <w:multiLevelType w:val="hybridMultilevel"/>
    <w:tmpl w:val="0F569FE4"/>
    <w:lvl w:ilvl="0" w:tplc="0809000F">
      <w:start w:val="1"/>
      <w:numFmt w:val="decimal"/>
      <w:lvlText w:val="%1."/>
      <w:lvlJc w:val="left"/>
      <w:pPr>
        <w:ind w:left="720" w:hanging="360"/>
      </w:pPr>
      <w:rPr>
        <w:rFonts w:hint="default"/>
      </w:rPr>
    </w:lvl>
    <w:lvl w:ilvl="1" w:tplc="6840D94A">
      <w:start w:val="1"/>
      <w:numFmt w:val="bullet"/>
      <w:lvlText w:val=""/>
      <w:lvlPicBulletId w:val="0"/>
      <w:lvlJc w:val="left"/>
      <w:pPr>
        <w:ind w:left="1440" w:hanging="360"/>
      </w:pPr>
      <w:rPr>
        <w:rFonts w:ascii="Symbol" w:hAnsi="Symbol" w:hint="default"/>
        <w:color w:val="auto"/>
        <w:sz w:val="24"/>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BB1F8C"/>
    <w:multiLevelType w:val="hybridMultilevel"/>
    <w:tmpl w:val="47A040DE"/>
    <w:lvl w:ilvl="0" w:tplc="FFFFFFFF">
      <w:start w:val="1"/>
      <w:numFmt w:val="decimal"/>
      <w:lvlText w:val="%1."/>
      <w:lvlJc w:val="left"/>
      <w:pPr>
        <w:ind w:left="720" w:hanging="360"/>
      </w:pPr>
      <w:rPr>
        <w:rFonts w:hint="default"/>
      </w:rPr>
    </w:lvl>
    <w:lvl w:ilvl="1" w:tplc="FDBC9E88">
      <w:start w:val="1"/>
      <w:numFmt w:val="upperLetter"/>
      <w:lvlText w:val="%2."/>
      <w:lvlJc w:val="left"/>
      <w:pPr>
        <w:ind w:left="1440" w:hanging="360"/>
      </w:pPr>
      <w:rPr>
        <w:rFonts w:ascii="Calmetta" w:eastAsiaTheme="minorHAnsi" w:hAnsi="Calmetta" w:cs="Times New Roman (Body 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63E35DD"/>
    <w:multiLevelType w:val="hybridMultilevel"/>
    <w:tmpl w:val="2C8ECBAE"/>
    <w:lvl w:ilvl="0" w:tplc="496E89B0">
      <w:start w:val="1"/>
      <w:numFmt w:val="lowerLetter"/>
      <w:lvlText w:val="%1."/>
      <w:lvlJc w:val="left"/>
      <w:pPr>
        <w:ind w:left="1020" w:hanging="360"/>
      </w:pPr>
    </w:lvl>
    <w:lvl w:ilvl="1" w:tplc="CAE65A12">
      <w:start w:val="1"/>
      <w:numFmt w:val="lowerLetter"/>
      <w:lvlText w:val="%2."/>
      <w:lvlJc w:val="left"/>
      <w:pPr>
        <w:ind w:left="1020" w:hanging="360"/>
      </w:pPr>
    </w:lvl>
    <w:lvl w:ilvl="2" w:tplc="D52A2A8A">
      <w:start w:val="1"/>
      <w:numFmt w:val="lowerLetter"/>
      <w:lvlText w:val="%3."/>
      <w:lvlJc w:val="left"/>
      <w:pPr>
        <w:ind w:left="1020" w:hanging="360"/>
      </w:pPr>
    </w:lvl>
    <w:lvl w:ilvl="3" w:tplc="6DD2968A">
      <w:start w:val="1"/>
      <w:numFmt w:val="lowerLetter"/>
      <w:lvlText w:val="%4."/>
      <w:lvlJc w:val="left"/>
      <w:pPr>
        <w:ind w:left="1020" w:hanging="360"/>
      </w:pPr>
    </w:lvl>
    <w:lvl w:ilvl="4" w:tplc="950A097A">
      <w:start w:val="1"/>
      <w:numFmt w:val="lowerLetter"/>
      <w:lvlText w:val="%5."/>
      <w:lvlJc w:val="left"/>
      <w:pPr>
        <w:ind w:left="1020" w:hanging="360"/>
      </w:pPr>
    </w:lvl>
    <w:lvl w:ilvl="5" w:tplc="D2AC8DF0">
      <w:start w:val="1"/>
      <w:numFmt w:val="lowerLetter"/>
      <w:lvlText w:val="%6."/>
      <w:lvlJc w:val="left"/>
      <w:pPr>
        <w:ind w:left="1020" w:hanging="360"/>
      </w:pPr>
    </w:lvl>
    <w:lvl w:ilvl="6" w:tplc="D8943DCC">
      <w:start w:val="1"/>
      <w:numFmt w:val="lowerLetter"/>
      <w:lvlText w:val="%7."/>
      <w:lvlJc w:val="left"/>
      <w:pPr>
        <w:ind w:left="1020" w:hanging="360"/>
      </w:pPr>
    </w:lvl>
    <w:lvl w:ilvl="7" w:tplc="4D38C888">
      <w:start w:val="1"/>
      <w:numFmt w:val="lowerLetter"/>
      <w:lvlText w:val="%8."/>
      <w:lvlJc w:val="left"/>
      <w:pPr>
        <w:ind w:left="1020" w:hanging="360"/>
      </w:pPr>
    </w:lvl>
    <w:lvl w:ilvl="8" w:tplc="A8BEEF4E">
      <w:start w:val="1"/>
      <w:numFmt w:val="lowerLetter"/>
      <w:lvlText w:val="%9."/>
      <w:lvlJc w:val="left"/>
      <w:pPr>
        <w:ind w:left="1020" w:hanging="360"/>
      </w:pPr>
    </w:lvl>
  </w:abstractNum>
  <w:abstractNum w:abstractNumId="9" w15:restartNumberingAfterBreak="0">
    <w:nsid w:val="073229F2"/>
    <w:multiLevelType w:val="hybridMultilevel"/>
    <w:tmpl w:val="59AE01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AB4198"/>
    <w:multiLevelType w:val="hybridMultilevel"/>
    <w:tmpl w:val="544C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EF33E61"/>
    <w:multiLevelType w:val="hybridMultilevel"/>
    <w:tmpl w:val="4D7867A8"/>
    <w:lvl w:ilvl="0" w:tplc="FFFFFFFF">
      <w:start w:val="1"/>
      <w:numFmt w:val="decimal"/>
      <w:lvlText w:val="%1."/>
      <w:lvlJc w:val="left"/>
      <w:pPr>
        <w:ind w:left="720" w:hanging="360"/>
      </w:pPr>
      <w:rPr>
        <w:rFonts w:hint="default"/>
      </w:rPr>
    </w:lvl>
    <w:lvl w:ilvl="1" w:tplc="29CA89C2">
      <w:start w:val="1"/>
      <w:numFmt w:val="bullet"/>
      <w:lvlText w:val=""/>
      <w:lvlPicBulletId w:val="0"/>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0A23A1A"/>
    <w:multiLevelType w:val="hybridMultilevel"/>
    <w:tmpl w:val="73CCE3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6635DD"/>
    <w:multiLevelType w:val="hybridMultilevel"/>
    <w:tmpl w:val="66E4A89E"/>
    <w:lvl w:ilvl="0" w:tplc="636EE5B4">
      <w:start w:val="1"/>
      <w:numFmt w:val="decimal"/>
      <w:lvlText w:val="%1."/>
      <w:lvlJc w:val="left"/>
      <w:pPr>
        <w:ind w:left="360" w:hanging="360"/>
      </w:pPr>
      <w:rPr>
        <w:rFonts w:ascii="Calmetta" w:eastAsiaTheme="minorHAnsi" w:hAnsi="Calmetta" w:cs="Times New Roman (Body 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9862724"/>
    <w:multiLevelType w:val="hybridMultilevel"/>
    <w:tmpl w:val="75C81C22"/>
    <w:lvl w:ilvl="0" w:tplc="C9C08308">
      <w:start w:val="1"/>
      <w:numFmt w:val="lowerLetter"/>
      <w:lvlText w:val="%1."/>
      <w:lvlJc w:val="left"/>
      <w:pPr>
        <w:ind w:left="2160" w:hanging="360"/>
      </w:pPr>
    </w:lvl>
    <w:lvl w:ilvl="1" w:tplc="3FD407B6">
      <w:start w:val="1"/>
      <w:numFmt w:val="lowerLetter"/>
      <w:lvlText w:val="%2."/>
      <w:lvlJc w:val="left"/>
      <w:pPr>
        <w:ind w:left="2160" w:hanging="360"/>
      </w:pPr>
    </w:lvl>
    <w:lvl w:ilvl="2" w:tplc="42669C40">
      <w:start w:val="1"/>
      <w:numFmt w:val="lowerLetter"/>
      <w:lvlText w:val="%3."/>
      <w:lvlJc w:val="left"/>
      <w:pPr>
        <w:ind w:left="2160" w:hanging="360"/>
      </w:pPr>
    </w:lvl>
    <w:lvl w:ilvl="3" w:tplc="BF12983C">
      <w:start w:val="1"/>
      <w:numFmt w:val="lowerLetter"/>
      <w:lvlText w:val="%4."/>
      <w:lvlJc w:val="left"/>
      <w:pPr>
        <w:ind w:left="2160" w:hanging="360"/>
      </w:pPr>
    </w:lvl>
    <w:lvl w:ilvl="4" w:tplc="D40A2BD0">
      <w:start w:val="1"/>
      <w:numFmt w:val="lowerLetter"/>
      <w:lvlText w:val="%5."/>
      <w:lvlJc w:val="left"/>
      <w:pPr>
        <w:ind w:left="2160" w:hanging="360"/>
      </w:pPr>
    </w:lvl>
    <w:lvl w:ilvl="5" w:tplc="2940CC86">
      <w:start w:val="1"/>
      <w:numFmt w:val="lowerLetter"/>
      <w:lvlText w:val="%6."/>
      <w:lvlJc w:val="left"/>
      <w:pPr>
        <w:ind w:left="2160" w:hanging="360"/>
      </w:pPr>
    </w:lvl>
    <w:lvl w:ilvl="6" w:tplc="C5049CAC">
      <w:start w:val="1"/>
      <w:numFmt w:val="lowerLetter"/>
      <w:lvlText w:val="%7."/>
      <w:lvlJc w:val="left"/>
      <w:pPr>
        <w:ind w:left="2160" w:hanging="360"/>
      </w:pPr>
    </w:lvl>
    <w:lvl w:ilvl="7" w:tplc="E654E5D8">
      <w:start w:val="1"/>
      <w:numFmt w:val="lowerLetter"/>
      <w:lvlText w:val="%8."/>
      <w:lvlJc w:val="left"/>
      <w:pPr>
        <w:ind w:left="2160" w:hanging="360"/>
      </w:pPr>
    </w:lvl>
    <w:lvl w:ilvl="8" w:tplc="20DAA57E">
      <w:start w:val="1"/>
      <w:numFmt w:val="lowerLetter"/>
      <w:lvlText w:val="%9."/>
      <w:lvlJc w:val="left"/>
      <w:pPr>
        <w:ind w:left="2160" w:hanging="360"/>
      </w:pPr>
    </w:lvl>
  </w:abstractNum>
  <w:abstractNum w:abstractNumId="20" w15:restartNumberingAfterBreak="0">
    <w:nsid w:val="2F226CA6"/>
    <w:multiLevelType w:val="hybridMultilevel"/>
    <w:tmpl w:val="7682CFE2"/>
    <w:lvl w:ilvl="0" w:tplc="A81E1F74">
      <w:start w:val="1"/>
      <w:numFmt w:val="decimal"/>
      <w:lvlText w:val="%1."/>
      <w:lvlJc w:val="left"/>
      <w:pPr>
        <w:ind w:left="720" w:hanging="360"/>
      </w:pPr>
      <w:rPr>
        <w:rFonts w:ascii="Calmetta" w:eastAsiaTheme="minorHAnsi" w:hAnsi="Calmetta" w:cs="Times New Roman (Body 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23" w15:restartNumberingAfterBreak="0">
    <w:nsid w:val="48702262"/>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E7615DC"/>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10965B4"/>
    <w:multiLevelType w:val="hybridMultilevel"/>
    <w:tmpl w:val="DA3CD77A"/>
    <w:lvl w:ilvl="0" w:tplc="CDE8D9E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856C24"/>
    <w:multiLevelType w:val="hybridMultilevel"/>
    <w:tmpl w:val="FEACCF1A"/>
    <w:lvl w:ilvl="0" w:tplc="D12ADB86">
      <w:start w:val="1"/>
      <w:numFmt w:val="bullet"/>
      <w:lvlText w:val=""/>
      <w:lvlJc w:val="left"/>
      <w:pPr>
        <w:ind w:left="720" w:hanging="360"/>
      </w:pPr>
      <w:rPr>
        <w:rFonts w:ascii="Symbol" w:hAnsi="Symbol"/>
      </w:rPr>
    </w:lvl>
    <w:lvl w:ilvl="1" w:tplc="3904BF14">
      <w:start w:val="1"/>
      <w:numFmt w:val="bullet"/>
      <w:lvlText w:val=""/>
      <w:lvlJc w:val="left"/>
      <w:pPr>
        <w:ind w:left="720" w:hanging="360"/>
      </w:pPr>
      <w:rPr>
        <w:rFonts w:ascii="Symbol" w:hAnsi="Symbol"/>
      </w:rPr>
    </w:lvl>
    <w:lvl w:ilvl="2" w:tplc="F1A2772E">
      <w:start w:val="1"/>
      <w:numFmt w:val="bullet"/>
      <w:lvlText w:val=""/>
      <w:lvlJc w:val="left"/>
      <w:pPr>
        <w:ind w:left="720" w:hanging="360"/>
      </w:pPr>
      <w:rPr>
        <w:rFonts w:ascii="Symbol" w:hAnsi="Symbol"/>
      </w:rPr>
    </w:lvl>
    <w:lvl w:ilvl="3" w:tplc="93D01B5A">
      <w:start w:val="1"/>
      <w:numFmt w:val="bullet"/>
      <w:lvlText w:val=""/>
      <w:lvlJc w:val="left"/>
      <w:pPr>
        <w:ind w:left="720" w:hanging="360"/>
      </w:pPr>
      <w:rPr>
        <w:rFonts w:ascii="Symbol" w:hAnsi="Symbol"/>
      </w:rPr>
    </w:lvl>
    <w:lvl w:ilvl="4" w:tplc="BBA0927C">
      <w:start w:val="1"/>
      <w:numFmt w:val="bullet"/>
      <w:lvlText w:val=""/>
      <w:lvlJc w:val="left"/>
      <w:pPr>
        <w:ind w:left="720" w:hanging="360"/>
      </w:pPr>
      <w:rPr>
        <w:rFonts w:ascii="Symbol" w:hAnsi="Symbol"/>
      </w:rPr>
    </w:lvl>
    <w:lvl w:ilvl="5" w:tplc="4498CDD8">
      <w:start w:val="1"/>
      <w:numFmt w:val="bullet"/>
      <w:lvlText w:val=""/>
      <w:lvlJc w:val="left"/>
      <w:pPr>
        <w:ind w:left="720" w:hanging="360"/>
      </w:pPr>
      <w:rPr>
        <w:rFonts w:ascii="Symbol" w:hAnsi="Symbol"/>
      </w:rPr>
    </w:lvl>
    <w:lvl w:ilvl="6" w:tplc="8BFE0198">
      <w:start w:val="1"/>
      <w:numFmt w:val="bullet"/>
      <w:lvlText w:val=""/>
      <w:lvlJc w:val="left"/>
      <w:pPr>
        <w:ind w:left="720" w:hanging="360"/>
      </w:pPr>
      <w:rPr>
        <w:rFonts w:ascii="Symbol" w:hAnsi="Symbol"/>
      </w:rPr>
    </w:lvl>
    <w:lvl w:ilvl="7" w:tplc="A358066A">
      <w:start w:val="1"/>
      <w:numFmt w:val="bullet"/>
      <w:lvlText w:val=""/>
      <w:lvlJc w:val="left"/>
      <w:pPr>
        <w:ind w:left="720" w:hanging="360"/>
      </w:pPr>
      <w:rPr>
        <w:rFonts w:ascii="Symbol" w:hAnsi="Symbol"/>
      </w:rPr>
    </w:lvl>
    <w:lvl w:ilvl="8" w:tplc="88F4791A">
      <w:start w:val="1"/>
      <w:numFmt w:val="bullet"/>
      <w:lvlText w:val=""/>
      <w:lvlJc w:val="left"/>
      <w:pPr>
        <w:ind w:left="720" w:hanging="360"/>
      </w:pPr>
      <w:rPr>
        <w:rFonts w:ascii="Symbol" w:hAnsi="Symbol"/>
      </w:rPr>
    </w:lvl>
  </w:abstractNum>
  <w:abstractNum w:abstractNumId="31" w15:restartNumberingAfterBreak="0">
    <w:nsid w:val="6EE06445"/>
    <w:multiLevelType w:val="hybridMultilevel"/>
    <w:tmpl w:val="E5BE47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34161A"/>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BFA0712"/>
    <w:multiLevelType w:val="hybridMultilevel"/>
    <w:tmpl w:val="FD18117E"/>
    <w:lvl w:ilvl="0" w:tplc="29CA89C2">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F4F552F"/>
    <w:multiLevelType w:val="hybridMultilevel"/>
    <w:tmpl w:val="E526A17C"/>
    <w:lvl w:ilvl="0" w:tplc="FFFFFFFF">
      <w:start w:val="1"/>
      <w:numFmt w:val="decimal"/>
      <w:lvlText w:val="%1."/>
      <w:lvlJc w:val="left"/>
      <w:pPr>
        <w:ind w:left="720" w:hanging="360"/>
      </w:pPr>
      <w:rPr>
        <w:rFonts w:hint="default"/>
      </w:rPr>
    </w:lvl>
    <w:lvl w:ilvl="1" w:tplc="29CA89C2">
      <w:start w:val="1"/>
      <w:numFmt w:val="bullet"/>
      <w:lvlText w:val=""/>
      <w:lvlPicBulletId w:val="0"/>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2382744">
    <w:abstractNumId w:val="18"/>
  </w:num>
  <w:num w:numId="2" w16cid:durableId="2002272420">
    <w:abstractNumId w:val="24"/>
  </w:num>
  <w:num w:numId="3" w16cid:durableId="689531887">
    <w:abstractNumId w:val="25"/>
  </w:num>
  <w:num w:numId="4" w16cid:durableId="941035880">
    <w:abstractNumId w:val="27"/>
  </w:num>
  <w:num w:numId="5" w16cid:durableId="2113163756">
    <w:abstractNumId w:val="21"/>
  </w:num>
  <w:num w:numId="6" w16cid:durableId="1955868530">
    <w:abstractNumId w:val="26"/>
  </w:num>
  <w:num w:numId="7" w16cid:durableId="6635038">
    <w:abstractNumId w:val="14"/>
  </w:num>
  <w:num w:numId="8" w16cid:durableId="644941354">
    <w:abstractNumId w:val="12"/>
  </w:num>
  <w:num w:numId="9" w16cid:durableId="1607611453">
    <w:abstractNumId w:val="1"/>
  </w:num>
  <w:num w:numId="10" w16cid:durableId="1043292659">
    <w:abstractNumId w:val="22"/>
  </w:num>
  <w:num w:numId="11" w16cid:durableId="610746412">
    <w:abstractNumId w:val="16"/>
  </w:num>
  <w:num w:numId="12" w16cid:durableId="963728063">
    <w:abstractNumId w:val="22"/>
  </w:num>
  <w:num w:numId="13" w16cid:durableId="1720278811">
    <w:abstractNumId w:val="11"/>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32"/>
  </w:num>
  <w:num w:numId="19" w16cid:durableId="737748047">
    <w:abstractNumId w:val="17"/>
  </w:num>
  <w:num w:numId="20" w16cid:durableId="1339692571">
    <w:abstractNumId w:val="20"/>
  </w:num>
  <w:num w:numId="21" w16cid:durableId="1537502791">
    <w:abstractNumId w:val="6"/>
  </w:num>
  <w:num w:numId="22" w16cid:durableId="102460523">
    <w:abstractNumId w:val="9"/>
  </w:num>
  <w:num w:numId="23" w16cid:durableId="1847329628">
    <w:abstractNumId w:val="15"/>
  </w:num>
  <w:num w:numId="24" w16cid:durableId="1057776688">
    <w:abstractNumId w:val="29"/>
  </w:num>
  <w:num w:numId="25" w16cid:durableId="1421831245">
    <w:abstractNumId w:val="10"/>
  </w:num>
  <w:num w:numId="26" w16cid:durableId="1350135324">
    <w:abstractNumId w:val="28"/>
  </w:num>
  <w:num w:numId="27" w16cid:durableId="891431309">
    <w:abstractNumId w:val="19"/>
  </w:num>
  <w:num w:numId="28" w16cid:durableId="1012223046">
    <w:abstractNumId w:val="35"/>
  </w:num>
  <w:num w:numId="29" w16cid:durableId="1614170754">
    <w:abstractNumId w:val="13"/>
  </w:num>
  <w:num w:numId="30" w16cid:durableId="14354585">
    <w:abstractNumId w:val="8"/>
  </w:num>
  <w:num w:numId="31" w16cid:durableId="520053947">
    <w:abstractNumId w:val="33"/>
  </w:num>
  <w:num w:numId="32" w16cid:durableId="1747074317">
    <w:abstractNumId w:val="7"/>
  </w:num>
  <w:num w:numId="33" w16cid:durableId="1079519395">
    <w:abstractNumId w:val="23"/>
  </w:num>
  <w:num w:numId="34" w16cid:durableId="1991059294">
    <w:abstractNumId w:val="31"/>
  </w:num>
  <w:num w:numId="35" w16cid:durableId="726294145">
    <w:abstractNumId w:val="30"/>
  </w:num>
  <w:num w:numId="36" w16cid:durableId="1868714472">
    <w:abstractNumId w:val="34"/>
  </w:num>
  <w:num w:numId="37" w16cid:durableId="2137870652">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247"/>
    <w:rsid w:val="000010BC"/>
    <w:rsid w:val="00002727"/>
    <w:rsid w:val="00002F19"/>
    <w:rsid w:val="0000396B"/>
    <w:rsid w:val="00003A80"/>
    <w:rsid w:val="00003F9D"/>
    <w:rsid w:val="00010D76"/>
    <w:rsid w:val="00011597"/>
    <w:rsid w:val="000161CD"/>
    <w:rsid w:val="0002571A"/>
    <w:rsid w:val="00025A05"/>
    <w:rsid w:val="00025ECA"/>
    <w:rsid w:val="00025FB9"/>
    <w:rsid w:val="00026039"/>
    <w:rsid w:val="00026455"/>
    <w:rsid w:val="00030FBC"/>
    <w:rsid w:val="0003338F"/>
    <w:rsid w:val="0003560C"/>
    <w:rsid w:val="00037E05"/>
    <w:rsid w:val="00044460"/>
    <w:rsid w:val="00045AE9"/>
    <w:rsid w:val="0004633A"/>
    <w:rsid w:val="00047DC0"/>
    <w:rsid w:val="000510A8"/>
    <w:rsid w:val="000537DB"/>
    <w:rsid w:val="0006061C"/>
    <w:rsid w:val="00061CE6"/>
    <w:rsid w:val="000621AC"/>
    <w:rsid w:val="00062BDD"/>
    <w:rsid w:val="000659F1"/>
    <w:rsid w:val="00070C55"/>
    <w:rsid w:val="000713C7"/>
    <w:rsid w:val="00072B87"/>
    <w:rsid w:val="000750AE"/>
    <w:rsid w:val="000767B2"/>
    <w:rsid w:val="00083632"/>
    <w:rsid w:val="000841A0"/>
    <w:rsid w:val="0008669E"/>
    <w:rsid w:val="00090671"/>
    <w:rsid w:val="0009099E"/>
    <w:rsid w:val="00090CDE"/>
    <w:rsid w:val="000929AA"/>
    <w:rsid w:val="000931EC"/>
    <w:rsid w:val="00093AB8"/>
    <w:rsid w:val="000940B1"/>
    <w:rsid w:val="0009739E"/>
    <w:rsid w:val="000A4459"/>
    <w:rsid w:val="000A5396"/>
    <w:rsid w:val="000B247D"/>
    <w:rsid w:val="000B30A8"/>
    <w:rsid w:val="000B4582"/>
    <w:rsid w:val="000B62DC"/>
    <w:rsid w:val="000B6E40"/>
    <w:rsid w:val="000B7BCC"/>
    <w:rsid w:val="000C001C"/>
    <w:rsid w:val="000C1ECA"/>
    <w:rsid w:val="000C1EDB"/>
    <w:rsid w:val="000C258B"/>
    <w:rsid w:val="000C3336"/>
    <w:rsid w:val="000C65BB"/>
    <w:rsid w:val="000D15EE"/>
    <w:rsid w:val="000D1CB0"/>
    <w:rsid w:val="000D3198"/>
    <w:rsid w:val="000D4679"/>
    <w:rsid w:val="000D5597"/>
    <w:rsid w:val="000D66B8"/>
    <w:rsid w:val="000E21FD"/>
    <w:rsid w:val="000E4424"/>
    <w:rsid w:val="000F0EB8"/>
    <w:rsid w:val="000F1476"/>
    <w:rsid w:val="000F175D"/>
    <w:rsid w:val="000F1BA7"/>
    <w:rsid w:val="000F3776"/>
    <w:rsid w:val="000F3C68"/>
    <w:rsid w:val="00101507"/>
    <w:rsid w:val="00102563"/>
    <w:rsid w:val="00102BE4"/>
    <w:rsid w:val="00111D30"/>
    <w:rsid w:val="00113A6B"/>
    <w:rsid w:val="001169EE"/>
    <w:rsid w:val="00117176"/>
    <w:rsid w:val="001232FF"/>
    <w:rsid w:val="00123489"/>
    <w:rsid w:val="0012433F"/>
    <w:rsid w:val="00126857"/>
    <w:rsid w:val="00126E37"/>
    <w:rsid w:val="001303F2"/>
    <w:rsid w:val="00132FB0"/>
    <w:rsid w:val="00133B74"/>
    <w:rsid w:val="00136211"/>
    <w:rsid w:val="0013691A"/>
    <w:rsid w:val="00137BC3"/>
    <w:rsid w:val="0014065D"/>
    <w:rsid w:val="00140AC6"/>
    <w:rsid w:val="001425E4"/>
    <w:rsid w:val="001426E0"/>
    <w:rsid w:val="00143651"/>
    <w:rsid w:val="001445FE"/>
    <w:rsid w:val="00144A90"/>
    <w:rsid w:val="00146909"/>
    <w:rsid w:val="00146A1F"/>
    <w:rsid w:val="00146A3B"/>
    <w:rsid w:val="001506C1"/>
    <w:rsid w:val="00151A3C"/>
    <w:rsid w:val="00152D42"/>
    <w:rsid w:val="001530DE"/>
    <w:rsid w:val="00161601"/>
    <w:rsid w:val="00163293"/>
    <w:rsid w:val="00165781"/>
    <w:rsid w:val="001662B4"/>
    <w:rsid w:val="00166A6A"/>
    <w:rsid w:val="0017250B"/>
    <w:rsid w:val="00172F61"/>
    <w:rsid w:val="00173272"/>
    <w:rsid w:val="00174167"/>
    <w:rsid w:val="001745C1"/>
    <w:rsid w:val="001747B4"/>
    <w:rsid w:val="001754C6"/>
    <w:rsid w:val="00175509"/>
    <w:rsid w:val="00176697"/>
    <w:rsid w:val="0017798D"/>
    <w:rsid w:val="00181927"/>
    <w:rsid w:val="00182BE7"/>
    <w:rsid w:val="001851BC"/>
    <w:rsid w:val="00185E5F"/>
    <w:rsid w:val="00186AAB"/>
    <w:rsid w:val="00186E7E"/>
    <w:rsid w:val="00190295"/>
    <w:rsid w:val="00191D34"/>
    <w:rsid w:val="001947A1"/>
    <w:rsid w:val="00194B2F"/>
    <w:rsid w:val="00195A17"/>
    <w:rsid w:val="001A053F"/>
    <w:rsid w:val="001A1793"/>
    <w:rsid w:val="001A1D80"/>
    <w:rsid w:val="001A44B8"/>
    <w:rsid w:val="001B31F5"/>
    <w:rsid w:val="001B343F"/>
    <w:rsid w:val="001B5126"/>
    <w:rsid w:val="001B65E4"/>
    <w:rsid w:val="001C1195"/>
    <w:rsid w:val="001C234C"/>
    <w:rsid w:val="001C55B9"/>
    <w:rsid w:val="001C644B"/>
    <w:rsid w:val="001D07F7"/>
    <w:rsid w:val="001D09A7"/>
    <w:rsid w:val="001D222B"/>
    <w:rsid w:val="001D2434"/>
    <w:rsid w:val="001D2C6F"/>
    <w:rsid w:val="001D2CD3"/>
    <w:rsid w:val="001D2FDC"/>
    <w:rsid w:val="001D3286"/>
    <w:rsid w:val="001D54D9"/>
    <w:rsid w:val="001D7055"/>
    <w:rsid w:val="001E054B"/>
    <w:rsid w:val="001E13F1"/>
    <w:rsid w:val="001E444B"/>
    <w:rsid w:val="001E4C18"/>
    <w:rsid w:val="001E5AD1"/>
    <w:rsid w:val="001E659C"/>
    <w:rsid w:val="001E709F"/>
    <w:rsid w:val="001F006C"/>
    <w:rsid w:val="001F04C1"/>
    <w:rsid w:val="001F344E"/>
    <w:rsid w:val="001F3879"/>
    <w:rsid w:val="001F4247"/>
    <w:rsid w:val="001F62E7"/>
    <w:rsid w:val="001F7BF2"/>
    <w:rsid w:val="00200363"/>
    <w:rsid w:val="00201EF3"/>
    <w:rsid w:val="00205480"/>
    <w:rsid w:val="00205F92"/>
    <w:rsid w:val="00211C06"/>
    <w:rsid w:val="002121A4"/>
    <w:rsid w:val="00212E5C"/>
    <w:rsid w:val="00214BD6"/>
    <w:rsid w:val="00215583"/>
    <w:rsid w:val="002159F4"/>
    <w:rsid w:val="002160E9"/>
    <w:rsid w:val="00220EB4"/>
    <w:rsid w:val="00221B90"/>
    <w:rsid w:val="00221E75"/>
    <w:rsid w:val="00223C0F"/>
    <w:rsid w:val="00225290"/>
    <w:rsid w:val="002260CB"/>
    <w:rsid w:val="00226152"/>
    <w:rsid w:val="0022651F"/>
    <w:rsid w:val="00226E2C"/>
    <w:rsid w:val="00226E68"/>
    <w:rsid w:val="00231E22"/>
    <w:rsid w:val="00232936"/>
    <w:rsid w:val="0023364D"/>
    <w:rsid w:val="00233EA5"/>
    <w:rsid w:val="002340DF"/>
    <w:rsid w:val="00242620"/>
    <w:rsid w:val="00244589"/>
    <w:rsid w:val="00244C5E"/>
    <w:rsid w:val="00246BB1"/>
    <w:rsid w:val="00251B2A"/>
    <w:rsid w:val="00255533"/>
    <w:rsid w:val="00262F0D"/>
    <w:rsid w:val="00263830"/>
    <w:rsid w:val="00264A9C"/>
    <w:rsid w:val="00264AD1"/>
    <w:rsid w:val="00264C65"/>
    <w:rsid w:val="002669ED"/>
    <w:rsid w:val="00271918"/>
    <w:rsid w:val="00272920"/>
    <w:rsid w:val="00272BEA"/>
    <w:rsid w:val="002730ED"/>
    <w:rsid w:val="00275EF7"/>
    <w:rsid w:val="00276E49"/>
    <w:rsid w:val="00277253"/>
    <w:rsid w:val="002800D2"/>
    <w:rsid w:val="00281134"/>
    <w:rsid w:val="00281EB8"/>
    <w:rsid w:val="00283E75"/>
    <w:rsid w:val="002844A6"/>
    <w:rsid w:val="00284F36"/>
    <w:rsid w:val="0028509B"/>
    <w:rsid w:val="00285A65"/>
    <w:rsid w:val="002A0619"/>
    <w:rsid w:val="002A1758"/>
    <w:rsid w:val="002A36D4"/>
    <w:rsid w:val="002A521F"/>
    <w:rsid w:val="002A59CF"/>
    <w:rsid w:val="002A6A1A"/>
    <w:rsid w:val="002B244C"/>
    <w:rsid w:val="002B7888"/>
    <w:rsid w:val="002C0C27"/>
    <w:rsid w:val="002C4374"/>
    <w:rsid w:val="002C62A4"/>
    <w:rsid w:val="002C706F"/>
    <w:rsid w:val="002D0ECC"/>
    <w:rsid w:val="002D3B0B"/>
    <w:rsid w:val="002D5192"/>
    <w:rsid w:val="002D5209"/>
    <w:rsid w:val="002D57D3"/>
    <w:rsid w:val="002D5A01"/>
    <w:rsid w:val="002D6377"/>
    <w:rsid w:val="002D659D"/>
    <w:rsid w:val="002D77FD"/>
    <w:rsid w:val="002E02B2"/>
    <w:rsid w:val="002E448C"/>
    <w:rsid w:val="002E454C"/>
    <w:rsid w:val="002E56FB"/>
    <w:rsid w:val="002E646B"/>
    <w:rsid w:val="002F0809"/>
    <w:rsid w:val="002F0978"/>
    <w:rsid w:val="002F3F66"/>
    <w:rsid w:val="002F7918"/>
    <w:rsid w:val="00300B55"/>
    <w:rsid w:val="00303D05"/>
    <w:rsid w:val="0030406D"/>
    <w:rsid w:val="00304995"/>
    <w:rsid w:val="00305E23"/>
    <w:rsid w:val="00312E22"/>
    <w:rsid w:val="00315538"/>
    <w:rsid w:val="00317E6F"/>
    <w:rsid w:val="00322244"/>
    <w:rsid w:val="00322249"/>
    <w:rsid w:val="00322AF2"/>
    <w:rsid w:val="00323BD8"/>
    <w:rsid w:val="0032514C"/>
    <w:rsid w:val="00330FE2"/>
    <w:rsid w:val="003320B3"/>
    <w:rsid w:val="00333596"/>
    <w:rsid w:val="00335157"/>
    <w:rsid w:val="00335C5B"/>
    <w:rsid w:val="0034019E"/>
    <w:rsid w:val="00344B5E"/>
    <w:rsid w:val="00344D6F"/>
    <w:rsid w:val="00346F82"/>
    <w:rsid w:val="00350272"/>
    <w:rsid w:val="003511D9"/>
    <w:rsid w:val="00355315"/>
    <w:rsid w:val="00356350"/>
    <w:rsid w:val="00356461"/>
    <w:rsid w:val="00357233"/>
    <w:rsid w:val="003600C9"/>
    <w:rsid w:val="0036023C"/>
    <w:rsid w:val="00360680"/>
    <w:rsid w:val="0036225D"/>
    <w:rsid w:val="003625E2"/>
    <w:rsid w:val="00362794"/>
    <w:rsid w:val="00362CEB"/>
    <w:rsid w:val="0036318B"/>
    <w:rsid w:val="00363828"/>
    <w:rsid w:val="00366BB5"/>
    <w:rsid w:val="003719D0"/>
    <w:rsid w:val="00371FD8"/>
    <w:rsid w:val="003756A1"/>
    <w:rsid w:val="003811DC"/>
    <w:rsid w:val="003825E9"/>
    <w:rsid w:val="0038293F"/>
    <w:rsid w:val="00386FEA"/>
    <w:rsid w:val="00391ACE"/>
    <w:rsid w:val="00391B62"/>
    <w:rsid w:val="00396E9C"/>
    <w:rsid w:val="003A1B1D"/>
    <w:rsid w:val="003A21D9"/>
    <w:rsid w:val="003A4302"/>
    <w:rsid w:val="003A4FA1"/>
    <w:rsid w:val="003B159F"/>
    <w:rsid w:val="003B1C41"/>
    <w:rsid w:val="003B3D88"/>
    <w:rsid w:val="003B5FBE"/>
    <w:rsid w:val="003B7FF8"/>
    <w:rsid w:val="003C05DC"/>
    <w:rsid w:val="003C1A5D"/>
    <w:rsid w:val="003C2385"/>
    <w:rsid w:val="003C2C26"/>
    <w:rsid w:val="003C3D48"/>
    <w:rsid w:val="003D00A0"/>
    <w:rsid w:val="003D0A94"/>
    <w:rsid w:val="003D53E8"/>
    <w:rsid w:val="003E1DC4"/>
    <w:rsid w:val="003E23D8"/>
    <w:rsid w:val="003E70A7"/>
    <w:rsid w:val="003F2245"/>
    <w:rsid w:val="003F4B21"/>
    <w:rsid w:val="003F6913"/>
    <w:rsid w:val="00403F81"/>
    <w:rsid w:val="00404380"/>
    <w:rsid w:val="004060BE"/>
    <w:rsid w:val="00415B37"/>
    <w:rsid w:val="004210D0"/>
    <w:rsid w:val="00421BFA"/>
    <w:rsid w:val="00422BBC"/>
    <w:rsid w:val="0043027B"/>
    <w:rsid w:val="004329E3"/>
    <w:rsid w:val="00432F77"/>
    <w:rsid w:val="00434654"/>
    <w:rsid w:val="00435FC9"/>
    <w:rsid w:val="00436109"/>
    <w:rsid w:val="00437E36"/>
    <w:rsid w:val="004407E6"/>
    <w:rsid w:val="0044274A"/>
    <w:rsid w:val="004450FF"/>
    <w:rsid w:val="00450730"/>
    <w:rsid w:val="00455065"/>
    <w:rsid w:val="004552A6"/>
    <w:rsid w:val="00461465"/>
    <w:rsid w:val="00461494"/>
    <w:rsid w:val="004616C9"/>
    <w:rsid w:val="0047244A"/>
    <w:rsid w:val="00481CB9"/>
    <w:rsid w:val="00486315"/>
    <w:rsid w:val="00492483"/>
    <w:rsid w:val="00493D22"/>
    <w:rsid w:val="004950A9"/>
    <w:rsid w:val="0049627C"/>
    <w:rsid w:val="00497526"/>
    <w:rsid w:val="004A0799"/>
    <w:rsid w:val="004A0F5D"/>
    <w:rsid w:val="004A187F"/>
    <w:rsid w:val="004A2BD3"/>
    <w:rsid w:val="004A5458"/>
    <w:rsid w:val="004A55C4"/>
    <w:rsid w:val="004B1DB3"/>
    <w:rsid w:val="004B1FE3"/>
    <w:rsid w:val="004B27A6"/>
    <w:rsid w:val="004B39AF"/>
    <w:rsid w:val="004C520F"/>
    <w:rsid w:val="004C7DB3"/>
    <w:rsid w:val="004D6E01"/>
    <w:rsid w:val="004E04D6"/>
    <w:rsid w:val="004E0EB7"/>
    <w:rsid w:val="004E33C6"/>
    <w:rsid w:val="004E4F65"/>
    <w:rsid w:val="004E7AC0"/>
    <w:rsid w:val="004F11B2"/>
    <w:rsid w:val="004F25BD"/>
    <w:rsid w:val="004F36E9"/>
    <w:rsid w:val="004F3B7C"/>
    <w:rsid w:val="004F3C31"/>
    <w:rsid w:val="004F64D8"/>
    <w:rsid w:val="004F6AD4"/>
    <w:rsid w:val="00500078"/>
    <w:rsid w:val="00501A37"/>
    <w:rsid w:val="00502300"/>
    <w:rsid w:val="00504245"/>
    <w:rsid w:val="005048F5"/>
    <w:rsid w:val="00506773"/>
    <w:rsid w:val="00507BA1"/>
    <w:rsid w:val="0051208C"/>
    <w:rsid w:val="00514A2C"/>
    <w:rsid w:val="005205EF"/>
    <w:rsid w:val="005232BA"/>
    <w:rsid w:val="00523453"/>
    <w:rsid w:val="005268DA"/>
    <w:rsid w:val="00531C17"/>
    <w:rsid w:val="005344FA"/>
    <w:rsid w:val="005422F8"/>
    <w:rsid w:val="005430D5"/>
    <w:rsid w:val="00543BD9"/>
    <w:rsid w:val="00545A8E"/>
    <w:rsid w:val="0055173A"/>
    <w:rsid w:val="00553340"/>
    <w:rsid w:val="00557020"/>
    <w:rsid w:val="00557CBF"/>
    <w:rsid w:val="00557D14"/>
    <w:rsid w:val="005601D2"/>
    <w:rsid w:val="00565EFE"/>
    <w:rsid w:val="0056628D"/>
    <w:rsid w:val="00566520"/>
    <w:rsid w:val="0057246D"/>
    <w:rsid w:val="0057472E"/>
    <w:rsid w:val="00574879"/>
    <w:rsid w:val="00574ABD"/>
    <w:rsid w:val="00576B88"/>
    <w:rsid w:val="00576BAC"/>
    <w:rsid w:val="00577B14"/>
    <w:rsid w:val="005803F7"/>
    <w:rsid w:val="005814CA"/>
    <w:rsid w:val="005817E6"/>
    <w:rsid w:val="00584471"/>
    <w:rsid w:val="005857FD"/>
    <w:rsid w:val="005868AB"/>
    <w:rsid w:val="0058729A"/>
    <w:rsid w:val="00587D1C"/>
    <w:rsid w:val="00587E26"/>
    <w:rsid w:val="0059273C"/>
    <w:rsid w:val="00593D3F"/>
    <w:rsid w:val="00594023"/>
    <w:rsid w:val="00595531"/>
    <w:rsid w:val="005A1C0E"/>
    <w:rsid w:val="005A3F80"/>
    <w:rsid w:val="005A65F8"/>
    <w:rsid w:val="005A6E0E"/>
    <w:rsid w:val="005A736A"/>
    <w:rsid w:val="005B2487"/>
    <w:rsid w:val="005B4DDA"/>
    <w:rsid w:val="005B7748"/>
    <w:rsid w:val="005C204F"/>
    <w:rsid w:val="005C3961"/>
    <w:rsid w:val="005C51C7"/>
    <w:rsid w:val="005C5DD5"/>
    <w:rsid w:val="005D48D1"/>
    <w:rsid w:val="005E05E3"/>
    <w:rsid w:val="005E144E"/>
    <w:rsid w:val="005E1E1C"/>
    <w:rsid w:val="005E4122"/>
    <w:rsid w:val="005E4ADB"/>
    <w:rsid w:val="005E5CFC"/>
    <w:rsid w:val="005E71AE"/>
    <w:rsid w:val="005F1402"/>
    <w:rsid w:val="005F1AC7"/>
    <w:rsid w:val="005F1CE0"/>
    <w:rsid w:val="005F57D2"/>
    <w:rsid w:val="005F6BDF"/>
    <w:rsid w:val="00600866"/>
    <w:rsid w:val="0060362C"/>
    <w:rsid w:val="00603A67"/>
    <w:rsid w:val="00606A9E"/>
    <w:rsid w:val="00612E72"/>
    <w:rsid w:val="00614DE5"/>
    <w:rsid w:val="0061687F"/>
    <w:rsid w:val="00621BA6"/>
    <w:rsid w:val="00625516"/>
    <w:rsid w:val="006263A9"/>
    <w:rsid w:val="00632540"/>
    <w:rsid w:val="006339F4"/>
    <w:rsid w:val="00634D94"/>
    <w:rsid w:val="00636536"/>
    <w:rsid w:val="00636F6B"/>
    <w:rsid w:val="006375F6"/>
    <w:rsid w:val="00640A8C"/>
    <w:rsid w:val="0064297A"/>
    <w:rsid w:val="006466DC"/>
    <w:rsid w:val="006475DB"/>
    <w:rsid w:val="006514F0"/>
    <w:rsid w:val="0065495C"/>
    <w:rsid w:val="006625D9"/>
    <w:rsid w:val="00665553"/>
    <w:rsid w:val="00666B25"/>
    <w:rsid w:val="00670887"/>
    <w:rsid w:val="00671296"/>
    <w:rsid w:val="006744CB"/>
    <w:rsid w:val="00681011"/>
    <w:rsid w:val="006814A7"/>
    <w:rsid w:val="0068171E"/>
    <w:rsid w:val="00683CC6"/>
    <w:rsid w:val="0069264B"/>
    <w:rsid w:val="00695A35"/>
    <w:rsid w:val="006A116C"/>
    <w:rsid w:val="006A1EDF"/>
    <w:rsid w:val="006A2227"/>
    <w:rsid w:val="006A682F"/>
    <w:rsid w:val="006B0A3B"/>
    <w:rsid w:val="006B0F59"/>
    <w:rsid w:val="006B1AA6"/>
    <w:rsid w:val="006B224C"/>
    <w:rsid w:val="006B258F"/>
    <w:rsid w:val="006B3079"/>
    <w:rsid w:val="006B394D"/>
    <w:rsid w:val="006B422A"/>
    <w:rsid w:val="006B6ADB"/>
    <w:rsid w:val="006C2708"/>
    <w:rsid w:val="006C2DBD"/>
    <w:rsid w:val="006C349A"/>
    <w:rsid w:val="006C3663"/>
    <w:rsid w:val="006C45F9"/>
    <w:rsid w:val="006C6E55"/>
    <w:rsid w:val="006C6E58"/>
    <w:rsid w:val="006C789E"/>
    <w:rsid w:val="006D0ABB"/>
    <w:rsid w:val="006D1ABB"/>
    <w:rsid w:val="006D515E"/>
    <w:rsid w:val="006D5303"/>
    <w:rsid w:val="006E1890"/>
    <w:rsid w:val="006E35DC"/>
    <w:rsid w:val="006E65E8"/>
    <w:rsid w:val="006E6C50"/>
    <w:rsid w:val="006F3B07"/>
    <w:rsid w:val="006F6CA4"/>
    <w:rsid w:val="0070104B"/>
    <w:rsid w:val="00704EBA"/>
    <w:rsid w:val="00714A16"/>
    <w:rsid w:val="00717A5C"/>
    <w:rsid w:val="00723CF0"/>
    <w:rsid w:val="00724183"/>
    <w:rsid w:val="007249B5"/>
    <w:rsid w:val="00726967"/>
    <w:rsid w:val="00730092"/>
    <w:rsid w:val="00730316"/>
    <w:rsid w:val="00733773"/>
    <w:rsid w:val="007342C7"/>
    <w:rsid w:val="00734F8B"/>
    <w:rsid w:val="00735240"/>
    <w:rsid w:val="00736E15"/>
    <w:rsid w:val="00744DB6"/>
    <w:rsid w:val="00746FF0"/>
    <w:rsid w:val="00751977"/>
    <w:rsid w:val="00752EF3"/>
    <w:rsid w:val="0075371C"/>
    <w:rsid w:val="00753B13"/>
    <w:rsid w:val="00754FFE"/>
    <w:rsid w:val="00761669"/>
    <w:rsid w:val="00762AC4"/>
    <w:rsid w:val="00764E36"/>
    <w:rsid w:val="00765256"/>
    <w:rsid w:val="00767800"/>
    <w:rsid w:val="00770294"/>
    <w:rsid w:val="00771E07"/>
    <w:rsid w:val="00773996"/>
    <w:rsid w:val="00775EE5"/>
    <w:rsid w:val="00776C1A"/>
    <w:rsid w:val="007807FE"/>
    <w:rsid w:val="007816B2"/>
    <w:rsid w:val="0078314D"/>
    <w:rsid w:val="00784628"/>
    <w:rsid w:val="0079207A"/>
    <w:rsid w:val="00792AA1"/>
    <w:rsid w:val="00795630"/>
    <w:rsid w:val="00795939"/>
    <w:rsid w:val="00797B09"/>
    <w:rsid w:val="007A3ADF"/>
    <w:rsid w:val="007A4134"/>
    <w:rsid w:val="007B186F"/>
    <w:rsid w:val="007B1F1F"/>
    <w:rsid w:val="007B2642"/>
    <w:rsid w:val="007B4B9B"/>
    <w:rsid w:val="007B4CBF"/>
    <w:rsid w:val="007B5098"/>
    <w:rsid w:val="007B58E7"/>
    <w:rsid w:val="007D280F"/>
    <w:rsid w:val="007D78D5"/>
    <w:rsid w:val="007E2914"/>
    <w:rsid w:val="007E294B"/>
    <w:rsid w:val="007E3808"/>
    <w:rsid w:val="007E5C8B"/>
    <w:rsid w:val="007E6CAB"/>
    <w:rsid w:val="007F00C7"/>
    <w:rsid w:val="007F3CFD"/>
    <w:rsid w:val="007F466D"/>
    <w:rsid w:val="00800222"/>
    <w:rsid w:val="0080022D"/>
    <w:rsid w:val="00801F43"/>
    <w:rsid w:val="00802F65"/>
    <w:rsid w:val="00804E13"/>
    <w:rsid w:val="00805859"/>
    <w:rsid w:val="00805F5B"/>
    <w:rsid w:val="008075A9"/>
    <w:rsid w:val="008079E5"/>
    <w:rsid w:val="008117D2"/>
    <w:rsid w:val="008123BA"/>
    <w:rsid w:val="00825CCD"/>
    <w:rsid w:val="0082762E"/>
    <w:rsid w:val="00831B30"/>
    <w:rsid w:val="00833B7F"/>
    <w:rsid w:val="00833BE7"/>
    <w:rsid w:val="00834115"/>
    <w:rsid w:val="008347FD"/>
    <w:rsid w:val="00834AF8"/>
    <w:rsid w:val="00835FB9"/>
    <w:rsid w:val="00841127"/>
    <w:rsid w:val="00841200"/>
    <w:rsid w:val="0084135F"/>
    <w:rsid w:val="008443F5"/>
    <w:rsid w:val="008451DF"/>
    <w:rsid w:val="00847B1F"/>
    <w:rsid w:val="00850936"/>
    <w:rsid w:val="00851781"/>
    <w:rsid w:val="00852910"/>
    <w:rsid w:val="00853E34"/>
    <w:rsid w:val="00856133"/>
    <w:rsid w:val="008613DA"/>
    <w:rsid w:val="00862AD1"/>
    <w:rsid w:val="008633A1"/>
    <w:rsid w:val="00865708"/>
    <w:rsid w:val="00871C38"/>
    <w:rsid w:val="00871D8B"/>
    <w:rsid w:val="0087230A"/>
    <w:rsid w:val="008727E4"/>
    <w:rsid w:val="00873444"/>
    <w:rsid w:val="00873919"/>
    <w:rsid w:val="00876685"/>
    <w:rsid w:val="00876716"/>
    <w:rsid w:val="008800C8"/>
    <w:rsid w:val="00885170"/>
    <w:rsid w:val="00891213"/>
    <w:rsid w:val="00894BEA"/>
    <w:rsid w:val="00895157"/>
    <w:rsid w:val="008A0A01"/>
    <w:rsid w:val="008A1CAB"/>
    <w:rsid w:val="008A262C"/>
    <w:rsid w:val="008A300C"/>
    <w:rsid w:val="008A7C62"/>
    <w:rsid w:val="008B2FFA"/>
    <w:rsid w:val="008B300E"/>
    <w:rsid w:val="008B49AD"/>
    <w:rsid w:val="008B594B"/>
    <w:rsid w:val="008B5FC6"/>
    <w:rsid w:val="008B65D7"/>
    <w:rsid w:val="008C1A25"/>
    <w:rsid w:val="008C2819"/>
    <w:rsid w:val="008C4825"/>
    <w:rsid w:val="008C6227"/>
    <w:rsid w:val="008D300A"/>
    <w:rsid w:val="008D7C5F"/>
    <w:rsid w:val="008E6E9E"/>
    <w:rsid w:val="008E7D92"/>
    <w:rsid w:val="008F0F4B"/>
    <w:rsid w:val="008F227B"/>
    <w:rsid w:val="008F380C"/>
    <w:rsid w:val="008F4D30"/>
    <w:rsid w:val="008F5A62"/>
    <w:rsid w:val="00900B09"/>
    <w:rsid w:val="0090263E"/>
    <w:rsid w:val="0090357E"/>
    <w:rsid w:val="00904473"/>
    <w:rsid w:val="00905938"/>
    <w:rsid w:val="009062FB"/>
    <w:rsid w:val="009074E2"/>
    <w:rsid w:val="00907D66"/>
    <w:rsid w:val="00913E56"/>
    <w:rsid w:val="00914E82"/>
    <w:rsid w:val="00916127"/>
    <w:rsid w:val="009166E7"/>
    <w:rsid w:val="0092481A"/>
    <w:rsid w:val="00924DAA"/>
    <w:rsid w:val="0092521B"/>
    <w:rsid w:val="00925281"/>
    <w:rsid w:val="009272AA"/>
    <w:rsid w:val="009308CB"/>
    <w:rsid w:val="009313A9"/>
    <w:rsid w:val="009318CC"/>
    <w:rsid w:val="00932611"/>
    <w:rsid w:val="0094014D"/>
    <w:rsid w:val="009420F7"/>
    <w:rsid w:val="00942305"/>
    <w:rsid w:val="00943A63"/>
    <w:rsid w:val="00944105"/>
    <w:rsid w:val="00945413"/>
    <w:rsid w:val="0094581D"/>
    <w:rsid w:val="00954C47"/>
    <w:rsid w:val="00955386"/>
    <w:rsid w:val="0096373B"/>
    <w:rsid w:val="0096502C"/>
    <w:rsid w:val="00965631"/>
    <w:rsid w:val="00965657"/>
    <w:rsid w:val="00965E16"/>
    <w:rsid w:val="00965E9A"/>
    <w:rsid w:val="009675A3"/>
    <w:rsid w:val="00974F2B"/>
    <w:rsid w:val="00976C8E"/>
    <w:rsid w:val="00976F81"/>
    <w:rsid w:val="00980BEF"/>
    <w:rsid w:val="009830CE"/>
    <w:rsid w:val="0098389C"/>
    <w:rsid w:val="009922FD"/>
    <w:rsid w:val="00992DC6"/>
    <w:rsid w:val="00993152"/>
    <w:rsid w:val="00996071"/>
    <w:rsid w:val="0099633D"/>
    <w:rsid w:val="009970D6"/>
    <w:rsid w:val="009A0ABF"/>
    <w:rsid w:val="009A191D"/>
    <w:rsid w:val="009A3270"/>
    <w:rsid w:val="009A3C77"/>
    <w:rsid w:val="009B035F"/>
    <w:rsid w:val="009B6333"/>
    <w:rsid w:val="009B787F"/>
    <w:rsid w:val="009B7DA4"/>
    <w:rsid w:val="009B7DC8"/>
    <w:rsid w:val="009C4942"/>
    <w:rsid w:val="009C6104"/>
    <w:rsid w:val="009D2B7C"/>
    <w:rsid w:val="009D4544"/>
    <w:rsid w:val="009D57DB"/>
    <w:rsid w:val="009D67D9"/>
    <w:rsid w:val="009E0DF5"/>
    <w:rsid w:val="009E1F4A"/>
    <w:rsid w:val="009E4350"/>
    <w:rsid w:val="009E5084"/>
    <w:rsid w:val="009E5E33"/>
    <w:rsid w:val="009E6E53"/>
    <w:rsid w:val="009F257E"/>
    <w:rsid w:val="009F337D"/>
    <w:rsid w:val="009F63E7"/>
    <w:rsid w:val="009F7411"/>
    <w:rsid w:val="009F79DE"/>
    <w:rsid w:val="00A00065"/>
    <w:rsid w:val="00A001F7"/>
    <w:rsid w:val="00A0390A"/>
    <w:rsid w:val="00A04AF3"/>
    <w:rsid w:val="00A0510C"/>
    <w:rsid w:val="00A0571C"/>
    <w:rsid w:val="00A05768"/>
    <w:rsid w:val="00A1061A"/>
    <w:rsid w:val="00A11A4C"/>
    <w:rsid w:val="00A12E52"/>
    <w:rsid w:val="00A13FD2"/>
    <w:rsid w:val="00A17442"/>
    <w:rsid w:val="00A17534"/>
    <w:rsid w:val="00A176A6"/>
    <w:rsid w:val="00A2276B"/>
    <w:rsid w:val="00A23B56"/>
    <w:rsid w:val="00A25EC3"/>
    <w:rsid w:val="00A26289"/>
    <w:rsid w:val="00A26468"/>
    <w:rsid w:val="00A27AFA"/>
    <w:rsid w:val="00A33A83"/>
    <w:rsid w:val="00A33EF9"/>
    <w:rsid w:val="00A37EB3"/>
    <w:rsid w:val="00A41033"/>
    <w:rsid w:val="00A4388E"/>
    <w:rsid w:val="00A4480A"/>
    <w:rsid w:val="00A51545"/>
    <w:rsid w:val="00A52135"/>
    <w:rsid w:val="00A5321E"/>
    <w:rsid w:val="00A55C99"/>
    <w:rsid w:val="00A571E6"/>
    <w:rsid w:val="00A57C5A"/>
    <w:rsid w:val="00A665B6"/>
    <w:rsid w:val="00A678C4"/>
    <w:rsid w:val="00A7203E"/>
    <w:rsid w:val="00A73641"/>
    <w:rsid w:val="00A73B02"/>
    <w:rsid w:val="00A75EA9"/>
    <w:rsid w:val="00A7739B"/>
    <w:rsid w:val="00A82442"/>
    <w:rsid w:val="00A82CA4"/>
    <w:rsid w:val="00A87817"/>
    <w:rsid w:val="00A94C58"/>
    <w:rsid w:val="00A9524B"/>
    <w:rsid w:val="00A96411"/>
    <w:rsid w:val="00AA3CE6"/>
    <w:rsid w:val="00AB2DE6"/>
    <w:rsid w:val="00AB690E"/>
    <w:rsid w:val="00AB7227"/>
    <w:rsid w:val="00AC0119"/>
    <w:rsid w:val="00AC7827"/>
    <w:rsid w:val="00AD1DFC"/>
    <w:rsid w:val="00AD2BD8"/>
    <w:rsid w:val="00AD42C6"/>
    <w:rsid w:val="00AD47F0"/>
    <w:rsid w:val="00AD50C1"/>
    <w:rsid w:val="00AD6DA1"/>
    <w:rsid w:val="00AE57AB"/>
    <w:rsid w:val="00AE69E0"/>
    <w:rsid w:val="00AF01D8"/>
    <w:rsid w:val="00AF45C9"/>
    <w:rsid w:val="00AF7F4C"/>
    <w:rsid w:val="00B006C8"/>
    <w:rsid w:val="00B00AA5"/>
    <w:rsid w:val="00B01C71"/>
    <w:rsid w:val="00B02C2F"/>
    <w:rsid w:val="00B066A9"/>
    <w:rsid w:val="00B070F6"/>
    <w:rsid w:val="00B1076B"/>
    <w:rsid w:val="00B11261"/>
    <w:rsid w:val="00B1339B"/>
    <w:rsid w:val="00B16018"/>
    <w:rsid w:val="00B17192"/>
    <w:rsid w:val="00B17E9E"/>
    <w:rsid w:val="00B20EE7"/>
    <w:rsid w:val="00B24043"/>
    <w:rsid w:val="00B25967"/>
    <w:rsid w:val="00B27AE1"/>
    <w:rsid w:val="00B31C35"/>
    <w:rsid w:val="00B32A95"/>
    <w:rsid w:val="00B34573"/>
    <w:rsid w:val="00B41C73"/>
    <w:rsid w:val="00B42EBE"/>
    <w:rsid w:val="00B4301A"/>
    <w:rsid w:val="00B43C2F"/>
    <w:rsid w:val="00B44F4F"/>
    <w:rsid w:val="00B45119"/>
    <w:rsid w:val="00B455B7"/>
    <w:rsid w:val="00B45E66"/>
    <w:rsid w:val="00B4613C"/>
    <w:rsid w:val="00B50471"/>
    <w:rsid w:val="00B515AE"/>
    <w:rsid w:val="00B515F0"/>
    <w:rsid w:val="00B52B0D"/>
    <w:rsid w:val="00B5336E"/>
    <w:rsid w:val="00B554CE"/>
    <w:rsid w:val="00B55844"/>
    <w:rsid w:val="00B558AA"/>
    <w:rsid w:val="00B62C58"/>
    <w:rsid w:val="00B63469"/>
    <w:rsid w:val="00B64A49"/>
    <w:rsid w:val="00B667B0"/>
    <w:rsid w:val="00B70E1B"/>
    <w:rsid w:val="00B73D51"/>
    <w:rsid w:val="00B74DDC"/>
    <w:rsid w:val="00B7555A"/>
    <w:rsid w:val="00B75DCA"/>
    <w:rsid w:val="00B84324"/>
    <w:rsid w:val="00B844E9"/>
    <w:rsid w:val="00B85FE2"/>
    <w:rsid w:val="00B86B87"/>
    <w:rsid w:val="00B8714F"/>
    <w:rsid w:val="00B8753B"/>
    <w:rsid w:val="00B91237"/>
    <w:rsid w:val="00B91FA6"/>
    <w:rsid w:val="00B939F9"/>
    <w:rsid w:val="00B963E9"/>
    <w:rsid w:val="00B97221"/>
    <w:rsid w:val="00B97E67"/>
    <w:rsid w:val="00BA0FCA"/>
    <w:rsid w:val="00BA35B2"/>
    <w:rsid w:val="00BA3712"/>
    <w:rsid w:val="00BA3986"/>
    <w:rsid w:val="00BA3A6D"/>
    <w:rsid w:val="00BA59AE"/>
    <w:rsid w:val="00BA7E2C"/>
    <w:rsid w:val="00BB0BEA"/>
    <w:rsid w:val="00BB1B1A"/>
    <w:rsid w:val="00BB2412"/>
    <w:rsid w:val="00BB5C49"/>
    <w:rsid w:val="00BC1C0A"/>
    <w:rsid w:val="00BC1D1D"/>
    <w:rsid w:val="00BC31D8"/>
    <w:rsid w:val="00BC5B02"/>
    <w:rsid w:val="00BC70D7"/>
    <w:rsid w:val="00BC7BD9"/>
    <w:rsid w:val="00BC7ECB"/>
    <w:rsid w:val="00BD0060"/>
    <w:rsid w:val="00BD077D"/>
    <w:rsid w:val="00BD3460"/>
    <w:rsid w:val="00BD3543"/>
    <w:rsid w:val="00BD35DB"/>
    <w:rsid w:val="00BD454B"/>
    <w:rsid w:val="00BD4613"/>
    <w:rsid w:val="00BD493D"/>
    <w:rsid w:val="00BD4A46"/>
    <w:rsid w:val="00BD59F5"/>
    <w:rsid w:val="00BE0154"/>
    <w:rsid w:val="00BE1491"/>
    <w:rsid w:val="00BE20C8"/>
    <w:rsid w:val="00BE2E93"/>
    <w:rsid w:val="00BE5B86"/>
    <w:rsid w:val="00BE6857"/>
    <w:rsid w:val="00BE6A81"/>
    <w:rsid w:val="00BE6F1A"/>
    <w:rsid w:val="00BE75D5"/>
    <w:rsid w:val="00BE7BA7"/>
    <w:rsid w:val="00BF1FFA"/>
    <w:rsid w:val="00BF4958"/>
    <w:rsid w:val="00C0037C"/>
    <w:rsid w:val="00C00F86"/>
    <w:rsid w:val="00C05641"/>
    <w:rsid w:val="00C14F89"/>
    <w:rsid w:val="00C15B13"/>
    <w:rsid w:val="00C16813"/>
    <w:rsid w:val="00C16B4E"/>
    <w:rsid w:val="00C16DFE"/>
    <w:rsid w:val="00C173A8"/>
    <w:rsid w:val="00C17AE0"/>
    <w:rsid w:val="00C22BD4"/>
    <w:rsid w:val="00C243DC"/>
    <w:rsid w:val="00C24E88"/>
    <w:rsid w:val="00C24ECF"/>
    <w:rsid w:val="00C256D2"/>
    <w:rsid w:val="00C26BF5"/>
    <w:rsid w:val="00C272C5"/>
    <w:rsid w:val="00C273E9"/>
    <w:rsid w:val="00C33B4E"/>
    <w:rsid w:val="00C33D31"/>
    <w:rsid w:val="00C345AC"/>
    <w:rsid w:val="00C3491A"/>
    <w:rsid w:val="00C35144"/>
    <w:rsid w:val="00C35303"/>
    <w:rsid w:val="00C36D71"/>
    <w:rsid w:val="00C375DD"/>
    <w:rsid w:val="00C40A4B"/>
    <w:rsid w:val="00C40BE2"/>
    <w:rsid w:val="00C42A45"/>
    <w:rsid w:val="00C42A6C"/>
    <w:rsid w:val="00C44892"/>
    <w:rsid w:val="00C4588F"/>
    <w:rsid w:val="00C52647"/>
    <w:rsid w:val="00C53CC2"/>
    <w:rsid w:val="00C542D8"/>
    <w:rsid w:val="00C5704D"/>
    <w:rsid w:val="00C61A34"/>
    <w:rsid w:val="00C61DC7"/>
    <w:rsid w:val="00C62DE9"/>
    <w:rsid w:val="00C67706"/>
    <w:rsid w:val="00C75991"/>
    <w:rsid w:val="00C8481D"/>
    <w:rsid w:val="00C8534D"/>
    <w:rsid w:val="00C86807"/>
    <w:rsid w:val="00C8704A"/>
    <w:rsid w:val="00C91158"/>
    <w:rsid w:val="00C92EC4"/>
    <w:rsid w:val="00C946B2"/>
    <w:rsid w:val="00C95A5D"/>
    <w:rsid w:val="00C963C1"/>
    <w:rsid w:val="00C97E33"/>
    <w:rsid w:val="00CA2F76"/>
    <w:rsid w:val="00CA4429"/>
    <w:rsid w:val="00CA6535"/>
    <w:rsid w:val="00CB0609"/>
    <w:rsid w:val="00CB0C4F"/>
    <w:rsid w:val="00CB0CC5"/>
    <w:rsid w:val="00CB1960"/>
    <w:rsid w:val="00CB1E10"/>
    <w:rsid w:val="00CB3EF4"/>
    <w:rsid w:val="00CB6B65"/>
    <w:rsid w:val="00CB7641"/>
    <w:rsid w:val="00CB7D11"/>
    <w:rsid w:val="00CC0B8A"/>
    <w:rsid w:val="00CC0BB1"/>
    <w:rsid w:val="00CC225C"/>
    <w:rsid w:val="00CC2BF7"/>
    <w:rsid w:val="00CD09A5"/>
    <w:rsid w:val="00CD2F12"/>
    <w:rsid w:val="00CD46E6"/>
    <w:rsid w:val="00CD4B89"/>
    <w:rsid w:val="00CD62C5"/>
    <w:rsid w:val="00CD7E2F"/>
    <w:rsid w:val="00CE083C"/>
    <w:rsid w:val="00CE1C33"/>
    <w:rsid w:val="00CE2078"/>
    <w:rsid w:val="00CE2F6F"/>
    <w:rsid w:val="00CF0895"/>
    <w:rsid w:val="00CF0DFD"/>
    <w:rsid w:val="00CF205D"/>
    <w:rsid w:val="00CF2074"/>
    <w:rsid w:val="00CF44FC"/>
    <w:rsid w:val="00CF4BE0"/>
    <w:rsid w:val="00CF5D5E"/>
    <w:rsid w:val="00CF5E72"/>
    <w:rsid w:val="00D012AF"/>
    <w:rsid w:val="00D01B2C"/>
    <w:rsid w:val="00D02F2E"/>
    <w:rsid w:val="00D031B5"/>
    <w:rsid w:val="00D0512C"/>
    <w:rsid w:val="00D07168"/>
    <w:rsid w:val="00D10D3B"/>
    <w:rsid w:val="00D12967"/>
    <w:rsid w:val="00D1647D"/>
    <w:rsid w:val="00D20548"/>
    <w:rsid w:val="00D20B20"/>
    <w:rsid w:val="00D2450C"/>
    <w:rsid w:val="00D25427"/>
    <w:rsid w:val="00D25BC5"/>
    <w:rsid w:val="00D263D3"/>
    <w:rsid w:val="00D2682C"/>
    <w:rsid w:val="00D30B25"/>
    <w:rsid w:val="00D318BE"/>
    <w:rsid w:val="00D31EE4"/>
    <w:rsid w:val="00D32493"/>
    <w:rsid w:val="00D373C4"/>
    <w:rsid w:val="00D44CC5"/>
    <w:rsid w:val="00D45938"/>
    <w:rsid w:val="00D507F3"/>
    <w:rsid w:val="00D5208A"/>
    <w:rsid w:val="00D56139"/>
    <w:rsid w:val="00D57A26"/>
    <w:rsid w:val="00D609D1"/>
    <w:rsid w:val="00D60E75"/>
    <w:rsid w:val="00D613C7"/>
    <w:rsid w:val="00D67AB4"/>
    <w:rsid w:val="00D716AF"/>
    <w:rsid w:val="00D72DA4"/>
    <w:rsid w:val="00D73816"/>
    <w:rsid w:val="00D73839"/>
    <w:rsid w:val="00D750F3"/>
    <w:rsid w:val="00D75E7A"/>
    <w:rsid w:val="00D76052"/>
    <w:rsid w:val="00D76B52"/>
    <w:rsid w:val="00D818F9"/>
    <w:rsid w:val="00D86C9C"/>
    <w:rsid w:val="00D87A9F"/>
    <w:rsid w:val="00D902AD"/>
    <w:rsid w:val="00D9091F"/>
    <w:rsid w:val="00D91BFA"/>
    <w:rsid w:val="00D91D82"/>
    <w:rsid w:val="00D92333"/>
    <w:rsid w:val="00D93963"/>
    <w:rsid w:val="00D954E1"/>
    <w:rsid w:val="00D973B0"/>
    <w:rsid w:val="00D97552"/>
    <w:rsid w:val="00DA0CF1"/>
    <w:rsid w:val="00DA1E85"/>
    <w:rsid w:val="00DA1ED3"/>
    <w:rsid w:val="00DA36A3"/>
    <w:rsid w:val="00DA43CD"/>
    <w:rsid w:val="00DA6CB9"/>
    <w:rsid w:val="00DB0FBE"/>
    <w:rsid w:val="00DB147B"/>
    <w:rsid w:val="00DB1A85"/>
    <w:rsid w:val="00DB5A30"/>
    <w:rsid w:val="00DB60D3"/>
    <w:rsid w:val="00DB77D6"/>
    <w:rsid w:val="00DC3E57"/>
    <w:rsid w:val="00DC67D3"/>
    <w:rsid w:val="00DD0A08"/>
    <w:rsid w:val="00DD3309"/>
    <w:rsid w:val="00DD6072"/>
    <w:rsid w:val="00DE57A8"/>
    <w:rsid w:val="00DF0382"/>
    <w:rsid w:val="00DF0D93"/>
    <w:rsid w:val="00DF65FB"/>
    <w:rsid w:val="00DF6ACD"/>
    <w:rsid w:val="00DF7AC5"/>
    <w:rsid w:val="00E0071B"/>
    <w:rsid w:val="00E01684"/>
    <w:rsid w:val="00E016B2"/>
    <w:rsid w:val="00E01823"/>
    <w:rsid w:val="00E01F7F"/>
    <w:rsid w:val="00E02524"/>
    <w:rsid w:val="00E02AE1"/>
    <w:rsid w:val="00E02DDD"/>
    <w:rsid w:val="00E05B7F"/>
    <w:rsid w:val="00E10684"/>
    <w:rsid w:val="00E106C5"/>
    <w:rsid w:val="00E11BD7"/>
    <w:rsid w:val="00E125B2"/>
    <w:rsid w:val="00E15104"/>
    <w:rsid w:val="00E1515C"/>
    <w:rsid w:val="00E1636A"/>
    <w:rsid w:val="00E1713D"/>
    <w:rsid w:val="00E2016B"/>
    <w:rsid w:val="00E22985"/>
    <w:rsid w:val="00E3296E"/>
    <w:rsid w:val="00E32BA7"/>
    <w:rsid w:val="00E35BFC"/>
    <w:rsid w:val="00E35C62"/>
    <w:rsid w:val="00E363C5"/>
    <w:rsid w:val="00E41F31"/>
    <w:rsid w:val="00E4224B"/>
    <w:rsid w:val="00E42E43"/>
    <w:rsid w:val="00E452BD"/>
    <w:rsid w:val="00E467F5"/>
    <w:rsid w:val="00E46D38"/>
    <w:rsid w:val="00E50655"/>
    <w:rsid w:val="00E51337"/>
    <w:rsid w:val="00E52624"/>
    <w:rsid w:val="00E52D47"/>
    <w:rsid w:val="00E5396E"/>
    <w:rsid w:val="00E63172"/>
    <w:rsid w:val="00E647CD"/>
    <w:rsid w:val="00E64C04"/>
    <w:rsid w:val="00E75E8E"/>
    <w:rsid w:val="00E823C3"/>
    <w:rsid w:val="00E83778"/>
    <w:rsid w:val="00E84A77"/>
    <w:rsid w:val="00E84DFA"/>
    <w:rsid w:val="00E84E3E"/>
    <w:rsid w:val="00E855CF"/>
    <w:rsid w:val="00E86CA5"/>
    <w:rsid w:val="00E91F0F"/>
    <w:rsid w:val="00E943DB"/>
    <w:rsid w:val="00E95F46"/>
    <w:rsid w:val="00E9603E"/>
    <w:rsid w:val="00E970B9"/>
    <w:rsid w:val="00EA010A"/>
    <w:rsid w:val="00EA09BB"/>
    <w:rsid w:val="00EA11D7"/>
    <w:rsid w:val="00EA607C"/>
    <w:rsid w:val="00EA76B2"/>
    <w:rsid w:val="00EA7EEA"/>
    <w:rsid w:val="00EA7F42"/>
    <w:rsid w:val="00EB00CE"/>
    <w:rsid w:val="00EB195B"/>
    <w:rsid w:val="00EC184F"/>
    <w:rsid w:val="00EC221F"/>
    <w:rsid w:val="00EC2A68"/>
    <w:rsid w:val="00EC2C3B"/>
    <w:rsid w:val="00EC52F3"/>
    <w:rsid w:val="00EC564B"/>
    <w:rsid w:val="00EC5EF4"/>
    <w:rsid w:val="00EC609D"/>
    <w:rsid w:val="00EC6698"/>
    <w:rsid w:val="00ED1E2E"/>
    <w:rsid w:val="00ED2152"/>
    <w:rsid w:val="00ED24C3"/>
    <w:rsid w:val="00ED352F"/>
    <w:rsid w:val="00ED3CAA"/>
    <w:rsid w:val="00ED4613"/>
    <w:rsid w:val="00ED59A7"/>
    <w:rsid w:val="00EE04D5"/>
    <w:rsid w:val="00EE0F16"/>
    <w:rsid w:val="00EE1493"/>
    <w:rsid w:val="00EE2D24"/>
    <w:rsid w:val="00EE344C"/>
    <w:rsid w:val="00EE59B1"/>
    <w:rsid w:val="00EE5CDD"/>
    <w:rsid w:val="00EE6105"/>
    <w:rsid w:val="00EE745C"/>
    <w:rsid w:val="00EF076B"/>
    <w:rsid w:val="00EF3B2E"/>
    <w:rsid w:val="00EF489F"/>
    <w:rsid w:val="00EF51A9"/>
    <w:rsid w:val="00F02E8C"/>
    <w:rsid w:val="00F037DA"/>
    <w:rsid w:val="00F03FC2"/>
    <w:rsid w:val="00F04F0C"/>
    <w:rsid w:val="00F06594"/>
    <w:rsid w:val="00F104B7"/>
    <w:rsid w:val="00F13FB7"/>
    <w:rsid w:val="00F158E3"/>
    <w:rsid w:val="00F1694E"/>
    <w:rsid w:val="00F1696E"/>
    <w:rsid w:val="00F214F5"/>
    <w:rsid w:val="00F2188F"/>
    <w:rsid w:val="00F225D5"/>
    <w:rsid w:val="00F22959"/>
    <w:rsid w:val="00F23FDC"/>
    <w:rsid w:val="00F263B3"/>
    <w:rsid w:val="00F35822"/>
    <w:rsid w:val="00F35876"/>
    <w:rsid w:val="00F35AE5"/>
    <w:rsid w:val="00F37CE3"/>
    <w:rsid w:val="00F40BDE"/>
    <w:rsid w:val="00F42C78"/>
    <w:rsid w:val="00F44C30"/>
    <w:rsid w:val="00F46276"/>
    <w:rsid w:val="00F47463"/>
    <w:rsid w:val="00F521FF"/>
    <w:rsid w:val="00F5298F"/>
    <w:rsid w:val="00F5539A"/>
    <w:rsid w:val="00F567F7"/>
    <w:rsid w:val="00F56AA1"/>
    <w:rsid w:val="00F5717C"/>
    <w:rsid w:val="00F579E6"/>
    <w:rsid w:val="00F60FE2"/>
    <w:rsid w:val="00F62550"/>
    <w:rsid w:val="00F62D9C"/>
    <w:rsid w:val="00F64CF3"/>
    <w:rsid w:val="00F6790D"/>
    <w:rsid w:val="00F707C4"/>
    <w:rsid w:val="00F7330C"/>
    <w:rsid w:val="00F73B5F"/>
    <w:rsid w:val="00F74004"/>
    <w:rsid w:val="00F75FEB"/>
    <w:rsid w:val="00F7758D"/>
    <w:rsid w:val="00F77BF3"/>
    <w:rsid w:val="00F82EEB"/>
    <w:rsid w:val="00F86351"/>
    <w:rsid w:val="00F867D9"/>
    <w:rsid w:val="00F86BE4"/>
    <w:rsid w:val="00F86C64"/>
    <w:rsid w:val="00F86F71"/>
    <w:rsid w:val="00F874DB"/>
    <w:rsid w:val="00F904AC"/>
    <w:rsid w:val="00F90504"/>
    <w:rsid w:val="00F90AFE"/>
    <w:rsid w:val="00F90FC5"/>
    <w:rsid w:val="00F92342"/>
    <w:rsid w:val="00F9283F"/>
    <w:rsid w:val="00F93710"/>
    <w:rsid w:val="00F952D5"/>
    <w:rsid w:val="00F95AF6"/>
    <w:rsid w:val="00F976BA"/>
    <w:rsid w:val="00FA11C6"/>
    <w:rsid w:val="00FA2063"/>
    <w:rsid w:val="00FA2DE2"/>
    <w:rsid w:val="00FA3F64"/>
    <w:rsid w:val="00FA510D"/>
    <w:rsid w:val="00FA61D5"/>
    <w:rsid w:val="00FA63F1"/>
    <w:rsid w:val="00FA6D17"/>
    <w:rsid w:val="00FB06F3"/>
    <w:rsid w:val="00FB1C6F"/>
    <w:rsid w:val="00FB342B"/>
    <w:rsid w:val="00FB5097"/>
    <w:rsid w:val="00FB5409"/>
    <w:rsid w:val="00FB5B63"/>
    <w:rsid w:val="00FC0131"/>
    <w:rsid w:val="00FC289B"/>
    <w:rsid w:val="00FC477A"/>
    <w:rsid w:val="00FC4F10"/>
    <w:rsid w:val="00FC5AD0"/>
    <w:rsid w:val="00FD033C"/>
    <w:rsid w:val="00FD0B6E"/>
    <w:rsid w:val="00FD4FE5"/>
    <w:rsid w:val="00FD6667"/>
    <w:rsid w:val="00FD7D97"/>
    <w:rsid w:val="00FE1906"/>
    <w:rsid w:val="00FE38AF"/>
    <w:rsid w:val="00FE57E6"/>
    <w:rsid w:val="00FE7791"/>
    <w:rsid w:val="00FF089E"/>
    <w:rsid w:val="00FF381B"/>
    <w:rsid w:val="00FF5D1B"/>
    <w:rsid w:val="04E1F129"/>
    <w:rsid w:val="2F349F7A"/>
    <w:rsid w:val="448DC10B"/>
    <w:rsid w:val="45A682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ADC6C"/>
  <w15:chartTrackingRefBased/>
  <w15:docId w15:val="{E90289EB-C5D3-4D4A-AD26-14D2B6FED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CE6"/>
    <w:pPr>
      <w:spacing w:line="360"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nhideWhenUsed/>
    <w:rsid w:val="00B1339B"/>
    <w:pPr>
      <w:tabs>
        <w:tab w:val="center" w:pos="4680"/>
        <w:tab w:val="right" w:pos="9360"/>
      </w:tabs>
      <w:spacing w:line="240" w:lineRule="auto"/>
    </w:pPr>
    <w:rPr>
      <w:sz w:val="18"/>
    </w:rPr>
  </w:style>
  <w:style w:type="character" w:customStyle="1" w:styleId="HeaderChar">
    <w:name w:val="Header Char"/>
    <w:basedOn w:val="DefaultParagraphFont"/>
    <w:link w:val="Header"/>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qFormat/>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qFormat/>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___WRD_EMBED_SUB_177" w:hAnsi="___WRD_EMBED_SUB_177"/>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qFormat/>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aliases w:val="Dot pt,Bullet 1,Numbered Para 1,List Paragraph Char Char Char,Indicator Text,List Paragraph1,Bullet Points,MAIN CONTENT,F5 List Paragraph,List Paragraph11,OBC Bullet,List Paragrap,Colorful List - Accent 12,Bullet Styl,Bullet,No Spacing11"/>
    <w:basedOn w:val="Normal"/>
    <w:link w:val="ListParagraphChar"/>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 w:type="paragraph" w:styleId="Revision">
    <w:name w:val="Revision"/>
    <w:hidden/>
    <w:uiPriority w:val="99"/>
    <w:semiHidden/>
    <w:rsid w:val="00AA3CE6"/>
    <w:rPr>
      <w:rFonts w:ascii="Calmetta" w:hAnsi="Calmetta" w:cs="Times New Roman (Body CS)"/>
      <w:kern w:val="0"/>
      <w:szCs w:val="22"/>
      <w14:ligatures w14:val="none"/>
      <w14:numSpacing w14:val="proportional"/>
    </w:rPr>
  </w:style>
  <w:style w:type="character" w:customStyle="1" w:styleId="ListParagraphChar">
    <w:name w:val="List Paragraph Char"/>
    <w:aliases w:val="Dot pt Char,Bullet 1 Char,Numbered Para 1 Char,List Paragraph Char Char Char Char,Indicator Text Char,List Paragraph1 Char,Bullet Points Char,MAIN CONTENT Char,F5 List Paragraph Char,List Paragraph11 Char,OBC Bullet Char,Bullet Char"/>
    <w:link w:val="ListParagraph"/>
    <w:uiPriority w:val="34"/>
    <w:qFormat/>
    <w:locked/>
    <w:rsid w:val="009675A3"/>
    <w:rPr>
      <w:rFonts w:ascii="Calmetta" w:hAnsi="Calmetta" w:cs="Times New Roman (Body CS)"/>
      <w:kern w:val="0"/>
      <w:szCs w:val="22"/>
      <w14:ligatures w14:val="non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84995">
      <w:bodyDiv w:val="1"/>
      <w:marLeft w:val="0"/>
      <w:marRight w:val="0"/>
      <w:marTop w:val="0"/>
      <w:marBottom w:val="0"/>
      <w:divBdr>
        <w:top w:val="none" w:sz="0" w:space="0" w:color="auto"/>
        <w:left w:val="none" w:sz="0" w:space="0" w:color="auto"/>
        <w:bottom w:val="none" w:sz="0" w:space="0" w:color="auto"/>
        <w:right w:val="none" w:sz="0" w:space="0" w:color="auto"/>
      </w:divBdr>
    </w:div>
    <w:div w:id="394670080">
      <w:bodyDiv w:val="1"/>
      <w:marLeft w:val="0"/>
      <w:marRight w:val="0"/>
      <w:marTop w:val="0"/>
      <w:marBottom w:val="0"/>
      <w:divBdr>
        <w:top w:val="none" w:sz="0" w:space="0" w:color="auto"/>
        <w:left w:val="none" w:sz="0" w:space="0" w:color="auto"/>
        <w:bottom w:val="none" w:sz="0" w:space="0" w:color="auto"/>
        <w:right w:val="none" w:sz="0" w:space="0" w:color="auto"/>
      </w:divBdr>
    </w:div>
    <w:div w:id="504325166">
      <w:bodyDiv w:val="1"/>
      <w:marLeft w:val="0"/>
      <w:marRight w:val="0"/>
      <w:marTop w:val="0"/>
      <w:marBottom w:val="0"/>
      <w:divBdr>
        <w:top w:val="none" w:sz="0" w:space="0" w:color="auto"/>
        <w:left w:val="none" w:sz="0" w:space="0" w:color="auto"/>
        <w:bottom w:val="none" w:sz="0" w:space="0" w:color="auto"/>
        <w:right w:val="none" w:sz="0" w:space="0" w:color="auto"/>
      </w:divBdr>
    </w:div>
    <w:div w:id="661471902">
      <w:bodyDiv w:val="1"/>
      <w:marLeft w:val="0"/>
      <w:marRight w:val="0"/>
      <w:marTop w:val="0"/>
      <w:marBottom w:val="0"/>
      <w:divBdr>
        <w:top w:val="none" w:sz="0" w:space="0" w:color="auto"/>
        <w:left w:val="none" w:sz="0" w:space="0" w:color="auto"/>
        <w:bottom w:val="none" w:sz="0" w:space="0" w:color="auto"/>
        <w:right w:val="none" w:sz="0" w:space="0" w:color="auto"/>
      </w:divBdr>
    </w:div>
    <w:div w:id="747504627">
      <w:bodyDiv w:val="1"/>
      <w:marLeft w:val="0"/>
      <w:marRight w:val="0"/>
      <w:marTop w:val="0"/>
      <w:marBottom w:val="0"/>
      <w:divBdr>
        <w:top w:val="none" w:sz="0" w:space="0" w:color="auto"/>
        <w:left w:val="none" w:sz="0" w:space="0" w:color="auto"/>
        <w:bottom w:val="none" w:sz="0" w:space="0" w:color="auto"/>
        <w:right w:val="none" w:sz="0" w:space="0" w:color="auto"/>
      </w:divBdr>
    </w:div>
    <w:div w:id="1040546801">
      <w:bodyDiv w:val="1"/>
      <w:marLeft w:val="0"/>
      <w:marRight w:val="0"/>
      <w:marTop w:val="0"/>
      <w:marBottom w:val="0"/>
      <w:divBdr>
        <w:top w:val="none" w:sz="0" w:space="0" w:color="auto"/>
        <w:left w:val="none" w:sz="0" w:space="0" w:color="auto"/>
        <w:bottom w:val="none" w:sz="0" w:space="0" w:color="auto"/>
        <w:right w:val="none" w:sz="0" w:space="0" w:color="auto"/>
      </w:divBdr>
    </w:div>
    <w:div w:id="1044787907">
      <w:bodyDiv w:val="1"/>
      <w:marLeft w:val="0"/>
      <w:marRight w:val="0"/>
      <w:marTop w:val="0"/>
      <w:marBottom w:val="0"/>
      <w:divBdr>
        <w:top w:val="none" w:sz="0" w:space="0" w:color="auto"/>
        <w:left w:val="none" w:sz="0" w:space="0" w:color="auto"/>
        <w:bottom w:val="none" w:sz="0" w:space="0" w:color="auto"/>
        <w:right w:val="none" w:sz="0" w:space="0" w:color="auto"/>
      </w:divBdr>
    </w:div>
    <w:div w:id="1146356266">
      <w:bodyDiv w:val="1"/>
      <w:marLeft w:val="0"/>
      <w:marRight w:val="0"/>
      <w:marTop w:val="0"/>
      <w:marBottom w:val="0"/>
      <w:divBdr>
        <w:top w:val="none" w:sz="0" w:space="0" w:color="auto"/>
        <w:left w:val="none" w:sz="0" w:space="0" w:color="auto"/>
        <w:bottom w:val="none" w:sz="0" w:space="0" w:color="auto"/>
        <w:right w:val="none" w:sz="0" w:space="0" w:color="auto"/>
      </w:divBdr>
    </w:div>
    <w:div w:id="1693678138">
      <w:bodyDiv w:val="1"/>
      <w:marLeft w:val="0"/>
      <w:marRight w:val="0"/>
      <w:marTop w:val="0"/>
      <w:marBottom w:val="0"/>
      <w:divBdr>
        <w:top w:val="none" w:sz="0" w:space="0" w:color="auto"/>
        <w:left w:val="none" w:sz="0" w:space="0" w:color="auto"/>
        <w:bottom w:val="none" w:sz="0" w:space="0" w:color="auto"/>
        <w:right w:val="none" w:sz="0" w:space="0" w:color="auto"/>
      </w:divBdr>
    </w:div>
    <w:div w:id="1728456718">
      <w:bodyDiv w:val="1"/>
      <w:marLeft w:val="0"/>
      <w:marRight w:val="0"/>
      <w:marTop w:val="0"/>
      <w:marBottom w:val="0"/>
      <w:divBdr>
        <w:top w:val="none" w:sz="0" w:space="0" w:color="auto"/>
        <w:left w:val="none" w:sz="0" w:space="0" w:color="auto"/>
        <w:bottom w:val="none" w:sz="0" w:space="0" w:color="auto"/>
        <w:right w:val="none" w:sz="0" w:space="0" w:color="auto"/>
      </w:divBdr>
    </w:div>
    <w:div w:id="1784224674">
      <w:bodyDiv w:val="1"/>
      <w:marLeft w:val="0"/>
      <w:marRight w:val="0"/>
      <w:marTop w:val="0"/>
      <w:marBottom w:val="0"/>
      <w:divBdr>
        <w:top w:val="none" w:sz="0" w:space="0" w:color="auto"/>
        <w:left w:val="none" w:sz="0" w:space="0" w:color="auto"/>
        <w:bottom w:val="none" w:sz="0" w:space="0" w:color="auto"/>
        <w:right w:val="none" w:sz="0" w:space="0" w:color="auto"/>
      </w:divBdr>
    </w:div>
    <w:div w:id="1839542756">
      <w:bodyDiv w:val="1"/>
      <w:marLeft w:val="0"/>
      <w:marRight w:val="0"/>
      <w:marTop w:val="0"/>
      <w:marBottom w:val="0"/>
      <w:divBdr>
        <w:top w:val="none" w:sz="0" w:space="0" w:color="auto"/>
        <w:left w:val="none" w:sz="0" w:space="0" w:color="auto"/>
        <w:bottom w:val="none" w:sz="0" w:space="0" w:color="auto"/>
        <w:right w:val="none" w:sz="0" w:space="0" w:color="auto"/>
      </w:divBdr>
    </w:div>
    <w:div w:id="20527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risroet\OneDrive%20-%20TfGM%20Corporate\Desktop\TfGM%20A4%20Header%20with%20tagline.dotx" TargetMode="External"/></Relationship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SharedWithUsers xmlns="df2b7216-233b-401c-9e04-f0f47973a2c9">
      <UserInfo>
        <DisplayName/>
        <AccountId xsi:nil="true"/>
        <AccountType/>
      </UserInfo>
    </SharedWithUsers>
    <Hyperlink xmlns="3fae4d54-fa66-4f69-a0ef-057e6bedd886">
      <Url xsi:nil="true"/>
      <Description xsi:nil="true"/>
    </Hyperlink>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df2b7216-233b-401c-9e04-f0f47973a2c9"/>
    <ds:schemaRef ds:uri="3fae4d54-fa66-4f69-a0ef-057e6bedd886"/>
  </ds:schemaRefs>
</ds:datastoreItem>
</file>

<file path=customXml/itemProps2.xml><?xml version="1.0" encoding="utf-8"?>
<ds:datastoreItem xmlns:ds="http://schemas.openxmlformats.org/officeDocument/2006/customXml" ds:itemID="{1231558E-6D15-402F-8FB9-35B622A7B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02B985-BD91-45CE-86CC-84185557C621}">
  <ds:schemaRefs>
    <ds:schemaRef ds:uri="http://schemas.microsoft.com/sharepoint/v3/contenttype/forms"/>
  </ds:schemaRefs>
</ds:datastoreItem>
</file>

<file path=customXml/itemProps4.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docMetadata/LabelInfo.xml><?xml version="1.0" encoding="utf-8"?>
<clbl:labelList xmlns:clbl="http://schemas.microsoft.com/office/2020/mipLabelMetadata">
  <clbl:label id="{3b120540-dd5f-47a8-b26a-def83679e8a0}" enabled="0" method="" siteId="{3b120540-dd5f-47a8-b26a-def83679e8a0}" removed="1"/>
</clbl:labelList>
</file>

<file path=docProps/app.xml><?xml version="1.0" encoding="utf-8"?>
<Properties xmlns="http://schemas.openxmlformats.org/officeDocument/2006/extended-properties" xmlns:vt="http://schemas.openxmlformats.org/officeDocument/2006/docPropsVTypes">
  <Template>TfGM A4 Header with tagline</Template>
  <TotalTime>344</TotalTime>
  <Pages>11</Pages>
  <Words>2066</Words>
  <Characters>8558</Characters>
  <Application>Microsoft Office Word</Application>
  <DocSecurity>0</DocSecurity>
  <Lines>570</Lines>
  <Paragraphs>424</Paragraphs>
  <ScaleCrop>false</ScaleCrop>
  <HeadingPairs>
    <vt:vector size="2" baseType="variant">
      <vt:variant>
        <vt:lpstr>Title</vt:lpstr>
      </vt:variant>
      <vt:variant>
        <vt:i4>1</vt:i4>
      </vt:variant>
    </vt:vector>
  </HeadingPairs>
  <TitlesOfParts>
    <vt:vector size="1" baseType="lpstr">
      <vt:lpstr>TfGM A4 Header with tagline</vt:lpstr>
    </vt:vector>
  </TitlesOfParts>
  <Company/>
  <LinksUpToDate>false</LinksUpToDate>
  <CharactersWithSpaces>10200</CharactersWithSpaces>
  <SharedDoc>false</SharedDoc>
  <HLinks>
    <vt:vector size="60" baseType="variant">
      <vt:variant>
        <vt:i4>2359419</vt:i4>
      </vt:variant>
      <vt:variant>
        <vt:i4>12</vt:i4>
      </vt:variant>
      <vt:variant>
        <vt:i4>0</vt:i4>
      </vt:variant>
      <vt:variant>
        <vt:i4>5</vt:i4>
      </vt:variant>
      <vt:variant>
        <vt:lpwstr>https://tfgmserverteamoutlook.sharepoint.com/:x:/s/EXT-PRG-ActiveTravelTeam/EX2CaGtJ8XZBlJlycykATlMBeZvwUyFEcMjUX6Ecsk1ZEg?e=ZTWwag</vt:lpwstr>
      </vt:variant>
      <vt:variant>
        <vt:lpwstr/>
      </vt:variant>
      <vt:variant>
        <vt:i4>5439575</vt:i4>
      </vt:variant>
      <vt:variant>
        <vt:i4>9</vt:i4>
      </vt:variant>
      <vt:variant>
        <vt:i4>0</vt:i4>
      </vt:variant>
      <vt:variant>
        <vt:i4>5</vt:i4>
      </vt:variant>
      <vt:variant>
        <vt:lpwstr>https://tfgmserverteamoutlook.sharepoint.com/:x:/s/EXT-PRG-ActiveTravelTeam/EcREz4iidB9PqJ57Gqsj68kBEp1YdVI62URyod__5262Lg?e=JYfFx8</vt:lpwstr>
      </vt:variant>
      <vt:variant>
        <vt:lpwstr/>
      </vt:variant>
      <vt:variant>
        <vt:i4>2490465</vt:i4>
      </vt:variant>
      <vt:variant>
        <vt:i4>6</vt:i4>
      </vt:variant>
      <vt:variant>
        <vt:i4>0</vt:i4>
      </vt:variant>
      <vt:variant>
        <vt:i4>5</vt:i4>
      </vt:variant>
      <vt:variant>
        <vt:lpwstr>https://implementationscience.biomedcentral.com/articles/10.1186/s13012-017-0605-9</vt:lpwstr>
      </vt:variant>
      <vt:variant>
        <vt:lpwstr/>
      </vt:variant>
      <vt:variant>
        <vt:i4>5242892</vt:i4>
      </vt:variant>
      <vt:variant>
        <vt:i4>3</vt:i4>
      </vt:variant>
      <vt:variant>
        <vt:i4>0</vt:i4>
      </vt:variant>
      <vt:variant>
        <vt:i4>5</vt:i4>
      </vt:variant>
      <vt:variant>
        <vt:lpwstr>https://bmcpublichealth.biomedcentral.com/articles/10.1186/s12889-021-11019-w</vt:lpwstr>
      </vt:variant>
      <vt:variant>
        <vt:lpwstr/>
      </vt:variant>
      <vt:variant>
        <vt:i4>4128893</vt:i4>
      </vt:variant>
      <vt:variant>
        <vt:i4>0</vt:i4>
      </vt:variant>
      <vt:variant>
        <vt:i4>0</vt:i4>
      </vt:variant>
      <vt:variant>
        <vt:i4>5</vt:i4>
      </vt:variant>
      <vt:variant>
        <vt:lpwstr>https://static-content.springer.com/esm/art%3A10.1186%2Fs12889-021-11019-w/MediaObjects/12889_2021_11019_MOESM2_ESM.pdf</vt:lpwstr>
      </vt:variant>
      <vt:variant>
        <vt:lpwstr/>
      </vt:variant>
      <vt:variant>
        <vt:i4>6946816</vt:i4>
      </vt:variant>
      <vt:variant>
        <vt:i4>12</vt:i4>
      </vt:variant>
      <vt:variant>
        <vt:i4>0</vt:i4>
      </vt:variant>
      <vt:variant>
        <vt:i4>5</vt:i4>
      </vt:variant>
      <vt:variant>
        <vt:lpwstr>mailto:Anne.Clarke@tfgm.com</vt:lpwstr>
      </vt:variant>
      <vt:variant>
        <vt:lpwstr/>
      </vt:variant>
      <vt:variant>
        <vt:i4>6946816</vt:i4>
      </vt:variant>
      <vt:variant>
        <vt:i4>9</vt:i4>
      </vt:variant>
      <vt:variant>
        <vt:i4>0</vt:i4>
      </vt:variant>
      <vt:variant>
        <vt:i4>5</vt:i4>
      </vt:variant>
      <vt:variant>
        <vt:lpwstr>mailto:Anne.Clarke@tfgm.com</vt:lpwstr>
      </vt:variant>
      <vt:variant>
        <vt:lpwstr/>
      </vt:variant>
      <vt:variant>
        <vt:i4>4849721</vt:i4>
      </vt:variant>
      <vt:variant>
        <vt:i4>6</vt:i4>
      </vt:variant>
      <vt:variant>
        <vt:i4>0</vt:i4>
      </vt:variant>
      <vt:variant>
        <vt:i4>5</vt:i4>
      </vt:variant>
      <vt:variant>
        <vt:lpwstr>https://tfgmserverteamoutlook.sharepoint.com/:w:/s/InsightHub/ETYd1i5wtlBBmNRxsxPC_TIB7bMLkej6izn-KI2Sl1nMqQ?e=JOY1Ha</vt:lpwstr>
      </vt:variant>
      <vt:variant>
        <vt:lpwstr/>
      </vt:variant>
      <vt:variant>
        <vt:i4>6946816</vt:i4>
      </vt:variant>
      <vt:variant>
        <vt:i4>3</vt:i4>
      </vt:variant>
      <vt:variant>
        <vt:i4>0</vt:i4>
      </vt:variant>
      <vt:variant>
        <vt:i4>5</vt:i4>
      </vt:variant>
      <vt:variant>
        <vt:lpwstr>mailto:Anne.Clarke@tfgm.com</vt:lpwstr>
      </vt:variant>
      <vt:variant>
        <vt:lpwstr/>
      </vt:variant>
      <vt:variant>
        <vt:i4>6946816</vt:i4>
      </vt:variant>
      <vt:variant>
        <vt:i4>0</vt:i4>
      </vt:variant>
      <vt:variant>
        <vt:i4>0</vt:i4>
      </vt:variant>
      <vt:variant>
        <vt:i4>5</vt:i4>
      </vt:variant>
      <vt:variant>
        <vt:lpwstr>mailto:Anne.Clarke@tfgm.com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Tommy Morrisroe</dc:creator>
  <cp:keywords/>
  <dc:description/>
  <cp:lastModifiedBy>Tommy Morrisroe</cp:lastModifiedBy>
  <cp:revision>149</cp:revision>
  <cp:lastPrinted>2023-05-23T20:52:00Z</cp:lastPrinted>
  <dcterms:created xsi:type="dcterms:W3CDTF">2025-08-14T08:21:00Z</dcterms:created>
  <dcterms:modified xsi:type="dcterms:W3CDTF">2026-06-08T13:13:00Z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MediaServiceImageTags">
    <vt:lpwstr/>
  </property>
  <property fmtid="{D5CDD505-2E9C-101B-9397-08002B2CF9AE}" pid="14" name="docLang">
    <vt:lpwstr>en</vt:lpwstr>
  </property>
</Properties>
</file>