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A8F93" w14:textId="48018F93" w:rsidR="00F64CF3" w:rsidRPr="005E5AC2" w:rsidRDefault="00B77789" w:rsidP="00AC5F1E">
      <w:pPr>
        <w:pStyle w:val="Heading1"/>
        <w:spacing w:line="360" w:lineRule="auto"/>
        <w:rPr>
          <w:sz w:val="60"/>
          <w:szCs w:val="60"/>
        </w:rPr>
      </w:pPr>
      <w:r w:rsidRPr="00AC5F1E">
        <w:t>Transport for Greater Manchester</w:t>
      </w:r>
      <w:r w:rsidR="00646B07" w:rsidRPr="00AC5F1E">
        <w:t xml:space="preserve"> </w:t>
      </w:r>
      <w:r w:rsidRPr="00AC5F1E">
        <w:t>W</w:t>
      </w:r>
      <w:r w:rsidR="00FB42E9" w:rsidRPr="00AC5F1E">
        <w:t xml:space="preserve">heels and Walks </w:t>
      </w:r>
      <w:r w:rsidR="00580E52">
        <w:t xml:space="preserve">Follow-Up </w:t>
      </w:r>
      <w:r w:rsidR="00BA643C" w:rsidRPr="00AC5F1E">
        <w:t>Survey</w:t>
      </w:r>
      <w:r w:rsidR="00646B07" w:rsidRPr="00AC5F1E">
        <w:br/>
      </w:r>
      <w:r w:rsidR="009C18A1" w:rsidRPr="005E5AC2">
        <w:rPr>
          <w:rStyle w:val="Heading3Char"/>
          <w:b w:val="0"/>
          <w:bCs/>
        </w:rPr>
        <w:t>Completing this survey</w:t>
      </w: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401"/>
        <w:gridCol w:w="5615"/>
      </w:tblGrid>
      <w:tr w:rsidR="005302AD" w14:paraId="320BFA0D" w14:textId="77777777" w:rsidTr="00421DDB">
        <w:tc>
          <w:tcPr>
            <w:tcW w:w="1886" w:type="pct"/>
          </w:tcPr>
          <w:p w14:paraId="5E86AB06" w14:textId="513E7CCE" w:rsidR="005302AD" w:rsidRPr="005E5AC2" w:rsidRDefault="00A9314D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6546C75F" wp14:editId="399295C5">
                  <wp:extent cx="914400" cy="914400"/>
                  <wp:effectExtent l="0" t="0" r="0" b="0"/>
                  <wp:docPr id="1570751813" name="Graphic 1" descr="Interne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751813" name="Graphic 1570751813" descr="Internet outline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pct"/>
          </w:tcPr>
          <w:p w14:paraId="6F5BDBCB" w14:textId="74303797" w:rsidR="005302AD" w:rsidRPr="006E4B27" w:rsidRDefault="006D702C" w:rsidP="00EA07DC">
            <w:pPr>
              <w:pStyle w:val="EasyRead"/>
            </w:pPr>
            <w:r w:rsidRPr="005E5AC2">
              <w:t>You can complete this survey on your computer.</w:t>
            </w:r>
          </w:p>
        </w:tc>
      </w:tr>
      <w:tr w:rsidR="005302AD" w14:paraId="173989B9" w14:textId="77777777" w:rsidTr="00421DDB">
        <w:tc>
          <w:tcPr>
            <w:tcW w:w="1886" w:type="pct"/>
          </w:tcPr>
          <w:p w14:paraId="3CED13BC" w14:textId="77777777" w:rsidR="005302AD" w:rsidRDefault="005302AD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114" w:type="pct"/>
          </w:tcPr>
          <w:p w14:paraId="6E1ADA67" w14:textId="77777777" w:rsidR="005302AD" w:rsidRPr="006D702C" w:rsidRDefault="005302AD" w:rsidP="00615C29">
            <w:pPr>
              <w:pStyle w:val="Heading4"/>
            </w:pPr>
          </w:p>
        </w:tc>
      </w:tr>
      <w:tr w:rsidR="00380AB6" w14:paraId="512F7BEB" w14:textId="77777777" w:rsidTr="00421DDB">
        <w:tc>
          <w:tcPr>
            <w:tcW w:w="1886" w:type="pct"/>
          </w:tcPr>
          <w:p w14:paraId="01E92ECA" w14:textId="1869B3E8" w:rsidR="00380AB6" w:rsidRPr="009A2367" w:rsidRDefault="00B57EC4" w:rsidP="009675B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ED8C157" wp14:editId="7B7DC3C4">
                  <wp:extent cx="1440000" cy="1440000"/>
                  <wp:effectExtent l="0" t="0" r="8255" b="8255"/>
                  <wp:docPr id="2050438596" name="Picture 46" descr="Square tick, checkbox, tick mark in box, check mark icon in line sty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quare tick, checkbox, tick mark in box, check mark icon in line sty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pct"/>
          </w:tcPr>
          <w:p w14:paraId="69B49E72" w14:textId="5CA81B3A" w:rsidR="00380AB6" w:rsidRPr="006D702C" w:rsidRDefault="006823E7" w:rsidP="00EA07DC">
            <w:pPr>
              <w:pStyle w:val="EasyRead"/>
            </w:pPr>
            <w:r>
              <w:t>When you open the survey on your computer you will be able to click on the tick boxes.</w:t>
            </w:r>
          </w:p>
        </w:tc>
      </w:tr>
      <w:tr w:rsidR="00242660" w14:paraId="031181AF" w14:textId="77777777" w:rsidTr="00421DDB">
        <w:tc>
          <w:tcPr>
            <w:tcW w:w="1886" w:type="pct"/>
          </w:tcPr>
          <w:p w14:paraId="6B5B4AD4" w14:textId="77777777" w:rsidR="00242660" w:rsidRPr="009A2367" w:rsidRDefault="00242660" w:rsidP="009675B7">
            <w:pPr>
              <w:jc w:val="center"/>
              <w:rPr>
                <w:b/>
                <w:bCs/>
              </w:rPr>
            </w:pPr>
          </w:p>
        </w:tc>
        <w:tc>
          <w:tcPr>
            <w:tcW w:w="3114" w:type="pct"/>
          </w:tcPr>
          <w:p w14:paraId="28529456" w14:textId="77777777" w:rsidR="00242660" w:rsidRDefault="00242660" w:rsidP="00EA07DC">
            <w:pPr>
              <w:pStyle w:val="EasyRead"/>
            </w:pPr>
          </w:p>
        </w:tc>
      </w:tr>
      <w:tr w:rsidR="00242660" w14:paraId="2244F522" w14:textId="77777777" w:rsidTr="00421DDB">
        <w:tc>
          <w:tcPr>
            <w:tcW w:w="1886" w:type="pct"/>
          </w:tcPr>
          <w:p w14:paraId="0D0EC1A4" w14:textId="2B697499" w:rsidR="00242660" w:rsidRPr="009A2367" w:rsidRDefault="00242660" w:rsidP="009675B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14:ligatures w14:val="standardContextual"/>
                <w14:numSpacing w14:val="default"/>
              </w:rPr>
              <w:lastRenderedPageBreak/>
              <w:drawing>
                <wp:inline distT="0" distB="0" distL="0" distR="0" wp14:anchorId="07AAE9A0" wp14:editId="4C02C503">
                  <wp:extent cx="1440000" cy="1440000"/>
                  <wp:effectExtent l="0" t="0" r="0" b="0"/>
                  <wp:docPr id="311189829" name="Graphic 13" descr="Email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189829" name="Graphic 311189829" descr="Email outline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pct"/>
          </w:tcPr>
          <w:p w14:paraId="0A275718" w14:textId="7B6A6B9C" w:rsidR="00242660" w:rsidRDefault="00242660" w:rsidP="00F22785">
            <w:pPr>
              <w:pStyle w:val="EasyRead"/>
            </w:pPr>
            <w:r>
              <w:t>When the survey is complete please email it to:</w:t>
            </w:r>
            <w:r w:rsidR="00F22785">
              <w:t xml:space="preserve"> </w:t>
            </w:r>
            <w:r>
              <w:t>wheelsandwalks@tfgm.com</w:t>
            </w:r>
          </w:p>
        </w:tc>
      </w:tr>
      <w:tr w:rsidR="00380AB6" w14:paraId="1CF8C030" w14:textId="77777777" w:rsidTr="00421DDB">
        <w:tc>
          <w:tcPr>
            <w:tcW w:w="1886" w:type="pct"/>
          </w:tcPr>
          <w:p w14:paraId="1B8A52EF" w14:textId="77777777" w:rsidR="00380AB6" w:rsidRDefault="00380AB6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114" w:type="pct"/>
          </w:tcPr>
          <w:p w14:paraId="249C586B" w14:textId="77777777" w:rsidR="00380AB6" w:rsidRPr="00F22785" w:rsidRDefault="00380AB6" w:rsidP="00615C29">
            <w:pPr>
              <w:pStyle w:val="Heading4"/>
              <w:rPr>
                <w:rStyle w:val="Regular"/>
              </w:rPr>
            </w:pPr>
          </w:p>
        </w:tc>
      </w:tr>
      <w:tr w:rsidR="00D07AEF" w14:paraId="78506969" w14:textId="77777777" w:rsidTr="00421DDB">
        <w:tc>
          <w:tcPr>
            <w:tcW w:w="1886" w:type="pct"/>
          </w:tcPr>
          <w:p w14:paraId="15DE59DB" w14:textId="43E4FA89" w:rsidR="00D07AEF" w:rsidRDefault="00D07AEF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426C3D80" wp14:editId="61529FFE">
                  <wp:extent cx="1440000" cy="1440000"/>
                  <wp:effectExtent l="0" t="0" r="0" b="0"/>
                  <wp:docPr id="419586934" name="Graphic 6" descr="Pe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586934" name="Graphic 419586934" descr="Pen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pct"/>
          </w:tcPr>
          <w:p w14:paraId="0E29E55A" w14:textId="521004C3" w:rsidR="00D07AEF" w:rsidRPr="006D702C" w:rsidRDefault="00242660" w:rsidP="00EA07DC">
            <w:pPr>
              <w:pStyle w:val="EasyRead"/>
            </w:pPr>
            <w:r>
              <w:t>Y</w:t>
            </w:r>
            <w:r w:rsidR="00D07AEF">
              <w:t xml:space="preserve">ou can </w:t>
            </w:r>
            <w:r>
              <w:t xml:space="preserve">also </w:t>
            </w:r>
            <w:r w:rsidR="00D07AEF">
              <w:t xml:space="preserve">print this </w:t>
            </w:r>
            <w:proofErr w:type="gramStart"/>
            <w:r w:rsidR="00D07AEF">
              <w:t>survey</w:t>
            </w:r>
            <w:r>
              <w:t>,</w:t>
            </w:r>
            <w:r w:rsidR="00D07AEF">
              <w:t xml:space="preserve"> and</w:t>
            </w:r>
            <w:proofErr w:type="gramEnd"/>
            <w:r w:rsidR="00D07AEF">
              <w:t xml:space="preserve"> fill it in with a pen.</w:t>
            </w:r>
          </w:p>
        </w:tc>
      </w:tr>
      <w:tr w:rsidR="00380AB6" w14:paraId="4ECABD38" w14:textId="77777777" w:rsidTr="00421DDB">
        <w:tc>
          <w:tcPr>
            <w:tcW w:w="1886" w:type="pct"/>
          </w:tcPr>
          <w:p w14:paraId="686B2B65" w14:textId="77777777" w:rsidR="00380AB6" w:rsidRDefault="00380AB6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114" w:type="pct"/>
          </w:tcPr>
          <w:p w14:paraId="726CB0E2" w14:textId="77777777" w:rsidR="00380AB6" w:rsidRDefault="00380AB6" w:rsidP="00615C29">
            <w:pPr>
              <w:pStyle w:val="Heading4"/>
            </w:pPr>
          </w:p>
        </w:tc>
      </w:tr>
      <w:tr w:rsidR="00D07AEF" w14:paraId="1AFAFA73" w14:textId="77777777" w:rsidTr="00421DDB">
        <w:tc>
          <w:tcPr>
            <w:tcW w:w="1886" w:type="pct"/>
          </w:tcPr>
          <w:p w14:paraId="0DB7F7C4" w14:textId="5B0CC077" w:rsidR="00D07AEF" w:rsidRDefault="009675B7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64674B98" wp14:editId="5199A349">
                  <wp:extent cx="1440000" cy="1440000"/>
                  <wp:effectExtent l="0" t="0" r="0" b="0"/>
                  <wp:docPr id="2038550864" name="Graphic 8" descr="Envelop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550864" name="Graphic 2038550864" descr="Envelope outline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pct"/>
          </w:tcPr>
          <w:p w14:paraId="35A3751F" w14:textId="77777777" w:rsidR="00D07AEF" w:rsidRDefault="00FE6A1B" w:rsidP="00EA07DC">
            <w:pPr>
              <w:pStyle w:val="EasyRead"/>
            </w:pPr>
            <w:r>
              <w:t>Please post your completed survey to:</w:t>
            </w:r>
          </w:p>
          <w:p w14:paraId="036E0D70" w14:textId="77777777" w:rsidR="00615C29" w:rsidRDefault="00FE6A1B" w:rsidP="00EA07DC">
            <w:pPr>
              <w:pStyle w:val="EasyRead"/>
            </w:pPr>
            <w:r>
              <w:t>Active Travel Team</w:t>
            </w:r>
          </w:p>
          <w:p w14:paraId="1528588F" w14:textId="39BC2F44" w:rsidR="00FE6A1B" w:rsidRDefault="00FE6A1B" w:rsidP="00EA07DC">
            <w:pPr>
              <w:pStyle w:val="EasyRead"/>
            </w:pPr>
            <w:r>
              <w:t>TfGM</w:t>
            </w:r>
          </w:p>
          <w:p w14:paraId="059C1B7B" w14:textId="026EE897" w:rsidR="00FE6A1B" w:rsidRDefault="00FE6A1B" w:rsidP="00EA07DC">
            <w:pPr>
              <w:pStyle w:val="EasyRead"/>
            </w:pPr>
            <w:r>
              <w:t>2 Piccadilly Place</w:t>
            </w:r>
          </w:p>
          <w:p w14:paraId="65A8E235" w14:textId="6E92F713" w:rsidR="00FE6A1B" w:rsidRPr="006D702C" w:rsidRDefault="00FE6A1B" w:rsidP="00C967EF">
            <w:pPr>
              <w:pStyle w:val="EasyRead"/>
            </w:pPr>
            <w:r>
              <w:t>Manchester</w:t>
            </w:r>
            <w:r w:rsidR="00C967EF">
              <w:t xml:space="preserve">, </w:t>
            </w:r>
            <w:r>
              <w:t>M</w:t>
            </w:r>
            <w:r w:rsidR="009675B7">
              <w:t>1 3BG</w:t>
            </w:r>
          </w:p>
        </w:tc>
      </w:tr>
    </w:tbl>
    <w:p w14:paraId="3FED4594" w14:textId="77777777" w:rsidR="00C967EF" w:rsidRDefault="00C967EF">
      <w:pPr>
        <w:sectPr w:rsidR="00C967EF" w:rsidSect="006A4042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74304330" w14:textId="7C71F456" w:rsidR="00C967EF" w:rsidRPr="00AC5F1E" w:rsidRDefault="00AC5F1E" w:rsidP="00AC5F1E">
      <w:pPr>
        <w:pStyle w:val="Heading2"/>
        <w:rPr>
          <w:b w:val="0"/>
          <w:bCs/>
          <w:sz w:val="60"/>
          <w:szCs w:val="60"/>
        </w:rPr>
      </w:pPr>
      <w:r w:rsidRPr="00AC5F1E">
        <w:rPr>
          <w:b w:val="0"/>
          <w:bCs/>
          <w:sz w:val="60"/>
          <w:szCs w:val="60"/>
        </w:rPr>
        <w:lastRenderedPageBreak/>
        <w:t>About this survey</w:t>
      </w: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56"/>
        <w:gridCol w:w="7200"/>
      </w:tblGrid>
      <w:tr w:rsidR="0044525D" w14:paraId="77532CA7" w14:textId="77777777" w:rsidTr="009257D0">
        <w:tc>
          <w:tcPr>
            <w:tcW w:w="1557" w:type="pct"/>
          </w:tcPr>
          <w:p w14:paraId="3703D6F2" w14:textId="1165A426" w:rsidR="0044525D" w:rsidRDefault="0044525D" w:rsidP="0044525D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0356F95C" wp14:editId="6C2B29C2">
                  <wp:extent cx="1080000" cy="1080000"/>
                  <wp:effectExtent l="0" t="0" r="0" b="0"/>
                  <wp:docPr id="750495233" name="Graphic 20" descr="Question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495233" name="Graphic 750495233" descr="Questions outline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pct"/>
          </w:tcPr>
          <w:p w14:paraId="2959DBD4" w14:textId="6D243DB0" w:rsidR="0044525D" w:rsidRDefault="0044525D" w:rsidP="00CE796A">
            <w:pPr>
              <w:pStyle w:val="EasyRead"/>
            </w:pPr>
            <w:r>
              <w:t>We have some questions for you to answer.</w:t>
            </w:r>
          </w:p>
        </w:tc>
      </w:tr>
      <w:tr w:rsidR="007C1D91" w14:paraId="5685E8BB" w14:textId="77777777" w:rsidTr="009257D0">
        <w:tc>
          <w:tcPr>
            <w:tcW w:w="1557" w:type="pct"/>
          </w:tcPr>
          <w:p w14:paraId="6794F433" w14:textId="77777777" w:rsidR="007C1D91" w:rsidRDefault="007C1D91" w:rsidP="0044525D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443" w:type="pct"/>
          </w:tcPr>
          <w:p w14:paraId="586930E7" w14:textId="77777777" w:rsidR="007C1D91" w:rsidRDefault="007C1D91" w:rsidP="007C1D91">
            <w:pPr>
              <w:pStyle w:val="Heading4"/>
            </w:pPr>
          </w:p>
        </w:tc>
      </w:tr>
      <w:tr w:rsidR="00525309" w14:paraId="71A32950" w14:textId="77777777" w:rsidTr="009257D0">
        <w:tc>
          <w:tcPr>
            <w:tcW w:w="1557" w:type="pct"/>
          </w:tcPr>
          <w:p w14:paraId="4A136922" w14:textId="65F769F5" w:rsidR="00525309" w:rsidRDefault="005D49EE" w:rsidP="00486992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57" behindDoc="1" locked="0" layoutInCell="1" allowOverlap="1" wp14:anchorId="443D9848" wp14:editId="191CE541">
                  <wp:simplePos x="0" y="0"/>
                  <wp:positionH relativeFrom="column">
                    <wp:posOffset>479425</wp:posOffset>
                  </wp:positionH>
                  <wp:positionV relativeFrom="page">
                    <wp:posOffset>153035</wp:posOffset>
                  </wp:positionV>
                  <wp:extent cx="608330" cy="706120"/>
                  <wp:effectExtent l="0" t="0" r="1270" b="0"/>
                  <wp:wrapNone/>
                  <wp:docPr id="1418688931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30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58" behindDoc="1" locked="0" layoutInCell="1" allowOverlap="1" wp14:anchorId="6BDA286F" wp14:editId="05EABB37">
                  <wp:simplePos x="0" y="0"/>
                  <wp:positionH relativeFrom="column">
                    <wp:posOffset>-6350</wp:posOffset>
                  </wp:positionH>
                  <wp:positionV relativeFrom="page">
                    <wp:posOffset>143510</wp:posOffset>
                  </wp:positionV>
                  <wp:extent cx="406400" cy="771525"/>
                  <wp:effectExtent l="0" t="0" r="0" b="0"/>
                  <wp:wrapNone/>
                  <wp:docPr id="1711032114" name="Graphic 17" descr="Woman with ribbon on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439018" name="Graphic 932439018" descr="Woman with ribbon on hair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59" behindDoc="1" locked="0" layoutInCell="1" allowOverlap="1" wp14:anchorId="6EA8C6E5" wp14:editId="76BE846A">
                  <wp:simplePos x="0" y="0"/>
                  <wp:positionH relativeFrom="column">
                    <wp:posOffset>1108404</wp:posOffset>
                  </wp:positionH>
                  <wp:positionV relativeFrom="page">
                    <wp:posOffset>248285</wp:posOffset>
                  </wp:positionV>
                  <wp:extent cx="784036" cy="548547"/>
                  <wp:effectExtent l="0" t="0" r="0" b="4445"/>
                  <wp:wrapNone/>
                  <wp:docPr id="2042531180" name="Graphic 42" descr="Woman riding bicycle with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0709" name="Graphic 62090709" descr="Woman riding bicycle with basket"/>
                          <pic:cNvPicPr/>
                        </pic:nvPicPr>
                        <pic:blipFill rotWithShape="1"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36" cy="54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43" w:type="pct"/>
          </w:tcPr>
          <w:p w14:paraId="65B526EC" w14:textId="1C2148BC" w:rsidR="00525309" w:rsidRDefault="005D49EE" w:rsidP="00525309">
            <w:pPr>
              <w:pStyle w:val="EasyRead"/>
            </w:pPr>
            <w:r>
              <w:t>The questions are about your walking, wheeling or cycling habits.</w:t>
            </w:r>
          </w:p>
        </w:tc>
      </w:tr>
      <w:tr w:rsidR="00525309" w14:paraId="028B111A" w14:textId="77777777" w:rsidTr="009257D0">
        <w:tc>
          <w:tcPr>
            <w:tcW w:w="1557" w:type="pct"/>
          </w:tcPr>
          <w:p w14:paraId="638FA689" w14:textId="77777777" w:rsidR="00525309" w:rsidRDefault="00525309" w:rsidP="00486992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443" w:type="pct"/>
          </w:tcPr>
          <w:p w14:paraId="18F4CDE2" w14:textId="77777777" w:rsidR="00525309" w:rsidRDefault="00525309" w:rsidP="00525309">
            <w:pPr>
              <w:pStyle w:val="Heading4"/>
            </w:pPr>
          </w:p>
        </w:tc>
      </w:tr>
      <w:tr w:rsidR="00486992" w14:paraId="64F00C9D" w14:textId="77777777" w:rsidTr="009257D0">
        <w:tc>
          <w:tcPr>
            <w:tcW w:w="1557" w:type="pct"/>
          </w:tcPr>
          <w:p w14:paraId="099D1E76" w14:textId="258704FD" w:rsidR="00486992" w:rsidRDefault="00486992" w:rsidP="00486992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56" behindDoc="0" locked="0" layoutInCell="1" allowOverlap="1" wp14:anchorId="47D72FA8" wp14:editId="68BF3DAF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80000" cy="1080000"/>
                  <wp:effectExtent l="0" t="0" r="0" b="0"/>
                  <wp:wrapSquare wrapText="bothSides"/>
                  <wp:docPr id="1064852569" name="Graphic 2" descr="Clipboar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463296" name="Graphic 2115463296" descr="Clipboard outline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43" w:type="pct"/>
          </w:tcPr>
          <w:p w14:paraId="6BA6469E" w14:textId="7483666E" w:rsidR="00486992" w:rsidRDefault="00486992" w:rsidP="00CE796A">
            <w:pPr>
              <w:pStyle w:val="EasyRead"/>
            </w:pPr>
            <w:r>
              <w:t>Please only tick one box for each question.</w:t>
            </w:r>
          </w:p>
        </w:tc>
      </w:tr>
      <w:tr w:rsidR="007C1D91" w14:paraId="6DEBBD66" w14:textId="77777777" w:rsidTr="009257D0">
        <w:tc>
          <w:tcPr>
            <w:tcW w:w="1557" w:type="pct"/>
          </w:tcPr>
          <w:p w14:paraId="6A3E3699" w14:textId="77777777" w:rsidR="007C1D91" w:rsidRDefault="007C1D91" w:rsidP="00486992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443" w:type="pct"/>
          </w:tcPr>
          <w:p w14:paraId="6FC183D7" w14:textId="77777777" w:rsidR="007C1D91" w:rsidRDefault="007C1D91" w:rsidP="007C1D91">
            <w:pPr>
              <w:pStyle w:val="Heading4"/>
            </w:pPr>
          </w:p>
        </w:tc>
      </w:tr>
    </w:tbl>
    <w:p w14:paraId="2CB49A66" w14:textId="77777777" w:rsidR="00D629B2" w:rsidRDefault="00D629B2" w:rsidP="00D629B2">
      <w:pPr>
        <w:rPr>
          <w:noProof/>
          <w14:ligatures w14:val="standardContextual"/>
          <w14:numSpacing w14:val="default"/>
        </w:rPr>
      </w:pPr>
    </w:p>
    <w:p w14:paraId="448D79B5" w14:textId="77777777" w:rsidR="00D629B2" w:rsidRDefault="00D629B2" w:rsidP="00D629B2">
      <w:pPr>
        <w:rPr>
          <w:noProof/>
          <w14:ligatures w14:val="standardContextual"/>
          <w14:numSpacing w14:val="default"/>
        </w:rPr>
        <w:sectPr w:rsidR="00D629B2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71C45C0A" w14:textId="77777777" w:rsidR="00983F6B" w:rsidRDefault="00983F6B" w:rsidP="00983F6B">
      <w:pPr>
        <w:pStyle w:val="Heading3"/>
      </w:pPr>
      <w:r>
        <w:lastRenderedPageBreak/>
        <w:t>General questions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983F6B" w14:paraId="596618EE" w14:textId="77777777" w:rsidTr="006B7AD9">
        <w:tc>
          <w:tcPr>
            <w:tcW w:w="3397" w:type="dxa"/>
          </w:tcPr>
          <w:p w14:paraId="150BE758" w14:textId="77777777" w:rsidR="00983F6B" w:rsidRDefault="00983F6B" w:rsidP="006B7AD9">
            <w:pPr>
              <w:pStyle w:val="EasyRead"/>
              <w:jc w:val="right"/>
            </w:pPr>
            <w:r>
              <w:t>Question 1:</w:t>
            </w:r>
          </w:p>
          <w:p w14:paraId="04B6CA41" w14:textId="77777777" w:rsidR="00983F6B" w:rsidRDefault="00983F6B" w:rsidP="006B7AD9">
            <w:pPr>
              <w:pStyle w:val="EasyRead"/>
              <w:jc w:val="right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98" behindDoc="1" locked="0" layoutInCell="1" allowOverlap="1" wp14:anchorId="1DDEE3ED" wp14:editId="0ADAC954">
                  <wp:simplePos x="0" y="0"/>
                  <wp:positionH relativeFrom="column">
                    <wp:posOffset>906145</wp:posOffset>
                  </wp:positionH>
                  <wp:positionV relativeFrom="page">
                    <wp:posOffset>948055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5400" y="2250"/>
                      <wp:lineTo x="2700" y="4500"/>
                      <wp:lineTo x="2250" y="18900"/>
                      <wp:lineTo x="18900" y="18900"/>
                      <wp:lineTo x="18450" y="4500"/>
                      <wp:lineTo x="15750" y="2250"/>
                      <wp:lineTo x="5400" y="2250"/>
                    </wp:wrapPolygon>
                  </wp:wrapTight>
                  <wp:docPr id="1847394925" name="Graphic 2" descr="Daily calend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394925" name="Graphic 1847394925" descr="Daily calendar outline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79C453" w14:textId="77777777" w:rsidR="00983F6B" w:rsidRDefault="00983F6B" w:rsidP="006B7AD9">
            <w:pPr>
              <w:pStyle w:val="EasyRead"/>
              <w:jc w:val="right"/>
            </w:pPr>
          </w:p>
        </w:tc>
        <w:tc>
          <w:tcPr>
            <w:tcW w:w="7059" w:type="dxa"/>
          </w:tcPr>
          <w:p w14:paraId="216DA482" w14:textId="77777777" w:rsidR="00983F6B" w:rsidRDefault="00983F6B" w:rsidP="006B7AD9">
            <w:pPr>
              <w:pStyle w:val="EasyRead"/>
            </w:pPr>
            <w:r>
              <w:t>What is the date today?</w:t>
            </w:r>
          </w:p>
          <w:p w14:paraId="064CC88D" w14:textId="77777777" w:rsidR="00983F6B" w:rsidRDefault="00983F6B" w:rsidP="006B7AD9">
            <w:pPr>
              <w:pStyle w:val="EasyRead"/>
            </w:pPr>
          </w:p>
          <w:sdt>
            <w:sdtPr>
              <w:rPr>
                <w:szCs w:val="40"/>
              </w:rPr>
              <w:id w:val="-446233663"/>
              <w:placeholder>
                <w:docPart w:val="BDB28C2476E44A0E9CB8A9EE9A1427DF"/>
              </w:placeholder>
              <w:showingPlcHdr/>
            </w:sdtPr>
            <w:sdtContent>
              <w:p w14:paraId="4AB67AFA" w14:textId="77777777" w:rsidR="00983F6B" w:rsidRDefault="00983F6B" w:rsidP="006B7AD9">
                <w:pPr>
                  <w:pStyle w:val="EasyRead"/>
                  <w:rPr>
                    <w:rFonts w:ascii="Calmetta" w:hAnsi="Calmetta"/>
                    <w:sz w:val="24"/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  <w:p w14:paraId="559893AC" w14:textId="77777777" w:rsidR="00983F6B" w:rsidRDefault="00983F6B" w:rsidP="006B7AD9">
            <w:pPr>
              <w:pStyle w:val="EasyRead"/>
            </w:pPr>
          </w:p>
        </w:tc>
      </w:tr>
      <w:tr w:rsidR="00983F6B" w14:paraId="33855A1D" w14:textId="77777777" w:rsidTr="006B7AD9">
        <w:tc>
          <w:tcPr>
            <w:tcW w:w="3397" w:type="dxa"/>
          </w:tcPr>
          <w:p w14:paraId="3CD74E6F" w14:textId="77777777" w:rsidR="00983F6B" w:rsidRDefault="00983F6B" w:rsidP="006B7AD9">
            <w:pPr>
              <w:pStyle w:val="EasyRead"/>
              <w:jc w:val="right"/>
            </w:pPr>
            <w:r>
              <w:t>Question 2:</w:t>
            </w:r>
          </w:p>
          <w:p w14:paraId="2AE8C859" w14:textId="77777777" w:rsidR="00983F6B" w:rsidRDefault="00983F6B" w:rsidP="006B7AD9">
            <w:pPr>
              <w:pStyle w:val="EasyRead"/>
              <w:jc w:val="right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99" behindDoc="1" locked="0" layoutInCell="1" allowOverlap="1" wp14:anchorId="066A40E9" wp14:editId="3548D042">
                  <wp:simplePos x="0" y="0"/>
                  <wp:positionH relativeFrom="column">
                    <wp:posOffset>946150</wp:posOffset>
                  </wp:positionH>
                  <wp:positionV relativeFrom="page">
                    <wp:posOffset>1276350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8550" y="3600"/>
                      <wp:lineTo x="3150" y="4950"/>
                      <wp:lineTo x="450" y="7650"/>
                      <wp:lineTo x="0" y="15750"/>
                      <wp:lineTo x="1800" y="18900"/>
                      <wp:lineTo x="7200" y="20250"/>
                      <wp:lineTo x="14400" y="20250"/>
                      <wp:lineTo x="19350" y="18900"/>
                      <wp:lineTo x="21150" y="15750"/>
                      <wp:lineTo x="21150" y="8100"/>
                      <wp:lineTo x="17550" y="4950"/>
                      <wp:lineTo x="12600" y="3600"/>
                      <wp:lineTo x="8550" y="3600"/>
                    </wp:wrapPolygon>
                  </wp:wrapTight>
                  <wp:docPr id="398805084" name="Graphic 3" descr="Meetin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805084" name="Graphic 398805084" descr="Meeting outline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F5AD7DF" w14:textId="77777777" w:rsidR="00983F6B" w:rsidRDefault="00983F6B" w:rsidP="006B7AD9">
            <w:pPr>
              <w:pStyle w:val="EasyRead"/>
              <w:jc w:val="right"/>
            </w:pPr>
          </w:p>
        </w:tc>
        <w:tc>
          <w:tcPr>
            <w:tcW w:w="7059" w:type="dxa"/>
          </w:tcPr>
          <w:p w14:paraId="1B18622D" w14:textId="77777777" w:rsidR="00983F6B" w:rsidRDefault="00983F6B" w:rsidP="006B7AD9">
            <w:pPr>
              <w:pStyle w:val="EasyRead"/>
            </w:pPr>
            <w:r>
              <w:t>What is the name of the group or organisation you are taking part with?</w:t>
            </w:r>
          </w:p>
          <w:p w14:paraId="117B1BDC" w14:textId="77777777" w:rsidR="00983F6B" w:rsidRDefault="00983F6B" w:rsidP="006B7AD9">
            <w:pPr>
              <w:pStyle w:val="EasyRead"/>
            </w:pPr>
          </w:p>
          <w:sdt>
            <w:sdtPr>
              <w:rPr>
                <w:szCs w:val="40"/>
              </w:rPr>
              <w:id w:val="-1458629811"/>
              <w:placeholder>
                <w:docPart w:val="4AEB4F6FACED475EA4DB33DAD11E17AE"/>
              </w:placeholder>
              <w:showingPlcHdr/>
            </w:sdtPr>
            <w:sdtContent>
              <w:p w14:paraId="3AE893A6" w14:textId="77777777" w:rsidR="00983F6B" w:rsidRDefault="00983F6B" w:rsidP="006B7AD9">
                <w:pPr>
                  <w:pStyle w:val="EasyRead"/>
                  <w:rPr>
                    <w:rFonts w:ascii="Calmetta" w:hAnsi="Calmetta"/>
                    <w:sz w:val="24"/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  <w:p w14:paraId="07752126" w14:textId="77777777" w:rsidR="00983F6B" w:rsidRDefault="00983F6B" w:rsidP="006B7AD9">
            <w:pPr>
              <w:pStyle w:val="EasyRead"/>
            </w:pPr>
          </w:p>
        </w:tc>
      </w:tr>
    </w:tbl>
    <w:p w14:paraId="772EC425" w14:textId="77777777" w:rsidR="00D629B2" w:rsidRDefault="00D629B2" w:rsidP="00D629B2">
      <w:pPr>
        <w:rPr>
          <w:noProof/>
          <w14:ligatures w14:val="standardContextual"/>
          <w14:numSpacing w14:val="default"/>
        </w:rPr>
      </w:pPr>
    </w:p>
    <w:p w14:paraId="1754214E" w14:textId="27941678" w:rsidR="007C1D91" w:rsidRDefault="00D629B2" w:rsidP="00D629B2">
      <w:pPr>
        <w:rPr>
          <w:noProof/>
          <w14:ligatures w14:val="standardContextual"/>
          <w14:numSpacing w14:val="default"/>
        </w:rPr>
        <w:sectPr w:rsidR="007C1D91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noProof/>
          <w14:ligatures w14:val="standardContextual"/>
          <w14:numSpacing w14:val="default"/>
        </w:rPr>
        <w:t>x</w:t>
      </w: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56"/>
        <w:gridCol w:w="7200"/>
      </w:tblGrid>
      <w:tr w:rsidR="006316E4" w14:paraId="00082890" w14:textId="77777777" w:rsidTr="009257D0">
        <w:tc>
          <w:tcPr>
            <w:tcW w:w="1557" w:type="pct"/>
          </w:tcPr>
          <w:p w14:paraId="7ECBBEDB" w14:textId="376B044B" w:rsidR="00486992" w:rsidRDefault="00404D45" w:rsidP="00486992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lastRenderedPageBreak/>
              <w:drawing>
                <wp:anchor distT="0" distB="0" distL="114300" distR="114300" simplePos="0" relativeHeight="251658255" behindDoc="1" locked="0" layoutInCell="1" allowOverlap="1" wp14:anchorId="2EA1ABE3" wp14:editId="1F3D381A">
                  <wp:simplePos x="0" y="0"/>
                  <wp:positionH relativeFrom="column">
                    <wp:posOffset>4445</wp:posOffset>
                  </wp:positionH>
                  <wp:positionV relativeFrom="page">
                    <wp:posOffset>4318635</wp:posOffset>
                  </wp:positionV>
                  <wp:extent cx="1790700" cy="1252855"/>
                  <wp:effectExtent l="0" t="0" r="0" b="4445"/>
                  <wp:wrapNone/>
                  <wp:docPr id="62090709" name="Graphic 42" descr="Woman riding bicycle with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0709" name="Graphic 62090709" descr="Woman riding bicycle with basket"/>
                          <pic:cNvPicPr/>
                        </pic:nvPicPr>
                        <pic:blipFill rotWithShape="1"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52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54" behindDoc="1" locked="0" layoutInCell="1" allowOverlap="1" wp14:anchorId="1E81A3C4" wp14:editId="4FD0C29E">
                  <wp:simplePos x="0" y="0"/>
                  <wp:positionH relativeFrom="column">
                    <wp:posOffset>90170</wp:posOffset>
                  </wp:positionH>
                  <wp:positionV relativeFrom="page">
                    <wp:posOffset>80010</wp:posOffset>
                  </wp:positionV>
                  <wp:extent cx="929640" cy="1762125"/>
                  <wp:effectExtent l="0" t="0" r="3810" b="9525"/>
                  <wp:wrapNone/>
                  <wp:docPr id="932439018" name="Graphic 17" descr="Woman with ribbon on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439018" name="Graphic 932439018" descr="Woman with ribbon on hair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53" behindDoc="1" locked="0" layoutInCell="1" allowOverlap="1" wp14:anchorId="1EC1ADEA" wp14:editId="4BD3E99B">
                  <wp:simplePos x="0" y="0"/>
                  <wp:positionH relativeFrom="column">
                    <wp:posOffset>478155</wp:posOffset>
                  </wp:positionH>
                  <wp:positionV relativeFrom="page">
                    <wp:posOffset>1999615</wp:posOffset>
                  </wp:positionV>
                  <wp:extent cx="1390650" cy="1614170"/>
                  <wp:effectExtent l="0" t="0" r="0" b="5080"/>
                  <wp:wrapNone/>
                  <wp:docPr id="2101200583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6992">
              <w:rPr>
                <w:noProof/>
                <w14:ligatures w14:val="standardContextual"/>
                <w14:numSpacing w14:val="default"/>
              </w:rPr>
              <w:t xml:space="preserve"> </w:t>
            </w:r>
          </w:p>
        </w:tc>
        <w:tc>
          <w:tcPr>
            <w:tcW w:w="3443" w:type="pct"/>
          </w:tcPr>
          <w:p w14:paraId="42C7D407" w14:textId="77777777" w:rsidR="00486992" w:rsidRDefault="00486992" w:rsidP="00CE796A">
            <w:pPr>
              <w:pStyle w:val="EasyRead"/>
              <w:numPr>
                <w:ilvl w:val="0"/>
                <w:numId w:val="45"/>
              </w:numPr>
            </w:pPr>
            <w:r>
              <w:t>If you walk with this group please only complete the walking questions.</w:t>
            </w:r>
          </w:p>
          <w:p w14:paraId="6C9FEC09" w14:textId="77777777" w:rsidR="00404D45" w:rsidRDefault="00404D45" w:rsidP="00404D45">
            <w:pPr>
              <w:pStyle w:val="EasyRead"/>
              <w:ind w:left="720"/>
            </w:pPr>
          </w:p>
          <w:p w14:paraId="2B800548" w14:textId="22F1BF58" w:rsidR="00486992" w:rsidRDefault="00486992" w:rsidP="00CE796A">
            <w:pPr>
              <w:pStyle w:val="EasyRead"/>
              <w:numPr>
                <w:ilvl w:val="0"/>
                <w:numId w:val="45"/>
              </w:numPr>
            </w:pPr>
            <w:r>
              <w:t xml:space="preserve">If you wheel with this group please only complete the </w:t>
            </w:r>
            <w:r w:rsidR="00A9314D">
              <w:t xml:space="preserve">wheeling </w:t>
            </w:r>
            <w:r>
              <w:t>questions.</w:t>
            </w:r>
          </w:p>
          <w:p w14:paraId="7E15A32F" w14:textId="77777777" w:rsidR="00404D45" w:rsidRDefault="00404D45" w:rsidP="00404D45">
            <w:pPr>
              <w:pStyle w:val="EasyRead"/>
            </w:pPr>
          </w:p>
          <w:p w14:paraId="6965C374" w14:textId="2D678EC7" w:rsidR="00486992" w:rsidRPr="006D702C" w:rsidRDefault="00486992" w:rsidP="00CA5E9E">
            <w:pPr>
              <w:pStyle w:val="EasyRead"/>
              <w:numPr>
                <w:ilvl w:val="0"/>
                <w:numId w:val="45"/>
              </w:numPr>
            </w:pPr>
            <w:r>
              <w:t>If you cycle with this group please only complete the cycling questions.</w:t>
            </w:r>
          </w:p>
        </w:tc>
      </w:tr>
    </w:tbl>
    <w:p w14:paraId="3C412BD3" w14:textId="77777777" w:rsidR="006D7EA1" w:rsidRDefault="006D7EA1" w:rsidP="006D7EA1">
      <w:pPr>
        <w:sectPr w:rsidR="006D7EA1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6D7EA1" w14:paraId="0807A008" w14:textId="77777777" w:rsidTr="006D7EA1">
        <w:tc>
          <w:tcPr>
            <w:tcW w:w="5000" w:type="pct"/>
            <w:gridSpan w:val="2"/>
          </w:tcPr>
          <w:p w14:paraId="6955ADCF" w14:textId="77777777" w:rsidR="006D7EA1" w:rsidRDefault="006D7EA1" w:rsidP="006D7EA1">
            <w:pPr>
              <w:pStyle w:val="Heading3"/>
            </w:pPr>
            <w:r>
              <w:lastRenderedPageBreak/>
              <w:t>Questions about Walking</w:t>
            </w:r>
          </w:p>
          <w:p w14:paraId="4847DD75" w14:textId="73F187BB" w:rsidR="006D7EA1" w:rsidRPr="006D7EA1" w:rsidRDefault="006D7EA1" w:rsidP="006D7EA1"/>
        </w:tc>
      </w:tr>
      <w:tr w:rsidR="0044525D" w14:paraId="4F5E36BA" w14:textId="77777777" w:rsidTr="006D7EA1">
        <w:tc>
          <w:tcPr>
            <w:tcW w:w="1886" w:type="pct"/>
          </w:tcPr>
          <w:p w14:paraId="221C1426" w14:textId="77777777" w:rsidR="00F87249" w:rsidRDefault="00F87249" w:rsidP="006D7EA1"/>
          <w:p w14:paraId="2B7FF7C0" w14:textId="77777777" w:rsidR="006D7EA1" w:rsidRDefault="006D7EA1" w:rsidP="006D7EA1"/>
          <w:p w14:paraId="0205B01E" w14:textId="77777777" w:rsidR="006D7EA1" w:rsidRDefault="006D7EA1" w:rsidP="006D7EA1"/>
          <w:p w14:paraId="6B137C84" w14:textId="77777777" w:rsidR="006D7EA1" w:rsidRDefault="006D7EA1" w:rsidP="0044525D">
            <w:pPr>
              <w:jc w:val="center"/>
            </w:pPr>
          </w:p>
          <w:p w14:paraId="1BC1D340" w14:textId="77777777" w:rsidR="00F87249" w:rsidRDefault="00F87249" w:rsidP="0044525D">
            <w:pPr>
              <w:jc w:val="center"/>
            </w:pPr>
          </w:p>
          <w:p w14:paraId="1646AF4D" w14:textId="77777777" w:rsidR="00F87249" w:rsidRDefault="00F87249" w:rsidP="0044525D">
            <w:pPr>
              <w:jc w:val="center"/>
            </w:pPr>
          </w:p>
          <w:p w14:paraId="49A6DDB5" w14:textId="77777777" w:rsidR="00F87249" w:rsidRDefault="00F87249" w:rsidP="0044525D">
            <w:pPr>
              <w:jc w:val="center"/>
            </w:pPr>
          </w:p>
          <w:p w14:paraId="50F68571" w14:textId="77777777" w:rsidR="00F87249" w:rsidRDefault="00F87249" w:rsidP="0044525D">
            <w:pPr>
              <w:jc w:val="center"/>
            </w:pPr>
          </w:p>
          <w:p w14:paraId="2C61DDA8" w14:textId="77777777" w:rsidR="00F87249" w:rsidRDefault="00F87249" w:rsidP="0044525D">
            <w:pPr>
              <w:jc w:val="center"/>
            </w:pPr>
          </w:p>
          <w:p w14:paraId="196069FF" w14:textId="77777777" w:rsidR="00F87249" w:rsidRDefault="00F87249" w:rsidP="0044525D">
            <w:pPr>
              <w:jc w:val="center"/>
            </w:pPr>
          </w:p>
          <w:p w14:paraId="52E02A69" w14:textId="279CF456" w:rsidR="00F87249" w:rsidRDefault="005579CC" w:rsidP="0044525D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40" behindDoc="1" locked="0" layoutInCell="1" allowOverlap="1" wp14:anchorId="218907DB" wp14:editId="65D59E60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2457450</wp:posOffset>
                  </wp:positionV>
                  <wp:extent cx="1439545" cy="1439545"/>
                  <wp:effectExtent l="0" t="0" r="0" b="0"/>
                  <wp:wrapTight wrapText="bothSides">
                    <wp:wrapPolygon edited="0">
                      <wp:start x="11434" y="286"/>
                      <wp:lineTo x="10576" y="1143"/>
                      <wp:lineTo x="9147" y="4288"/>
                      <wp:lineTo x="9147" y="5431"/>
                      <wp:lineTo x="6860" y="6288"/>
                      <wp:lineTo x="4859" y="8575"/>
                      <wp:lineTo x="4859" y="10004"/>
                      <wp:lineTo x="7146" y="14578"/>
                      <wp:lineTo x="3716" y="19151"/>
                      <wp:lineTo x="3716" y="20295"/>
                      <wp:lineTo x="5717" y="20581"/>
                      <wp:lineTo x="12577" y="21152"/>
                      <wp:lineTo x="13720" y="21152"/>
                      <wp:lineTo x="14864" y="19151"/>
                      <wp:lineTo x="15435" y="14578"/>
                      <wp:lineTo x="17722" y="10862"/>
                      <wp:lineTo x="17436" y="10004"/>
                      <wp:lineTo x="12863" y="5431"/>
                      <wp:lineTo x="14292" y="3430"/>
                      <wp:lineTo x="14006" y="1429"/>
                      <wp:lineTo x="12577" y="286"/>
                      <wp:lineTo x="11434" y="286"/>
                    </wp:wrapPolygon>
                  </wp:wrapTight>
                  <wp:docPr id="1850215435" name="Graphic 21" descr="Wal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215435" name="Graphic 1850215435" descr="Walk outline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A9AE35" w14:textId="77789EBF" w:rsidR="00F87249" w:rsidRDefault="005579CC" w:rsidP="0044525D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44" behindDoc="1" locked="0" layoutInCell="1" allowOverlap="1" wp14:anchorId="1FBAF93D" wp14:editId="6241EEAB">
                  <wp:simplePos x="0" y="0"/>
                  <wp:positionH relativeFrom="column">
                    <wp:posOffset>1233170</wp:posOffset>
                  </wp:positionH>
                  <wp:positionV relativeFrom="page">
                    <wp:posOffset>2667000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7200" y="1350"/>
                      <wp:lineTo x="4950" y="3150"/>
                      <wp:lineTo x="1350" y="7650"/>
                      <wp:lineTo x="1350" y="11250"/>
                      <wp:lineTo x="3150" y="16650"/>
                      <wp:lineTo x="6750" y="18900"/>
                      <wp:lineTo x="7200" y="19800"/>
                      <wp:lineTo x="13950" y="19800"/>
                      <wp:lineTo x="14400" y="18900"/>
                      <wp:lineTo x="18450" y="16650"/>
                      <wp:lineTo x="20250" y="8100"/>
                      <wp:lineTo x="16650" y="4050"/>
                      <wp:lineTo x="13950" y="1350"/>
                      <wp:lineTo x="7200" y="1350"/>
                    </wp:wrapPolygon>
                  </wp:wrapTight>
                  <wp:docPr id="1782398419" name="Graphic 27" descr="Badge 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398419" name="Graphic 1782398419" descr="Badge Follow with solid fill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EEE98B9" w14:textId="63D82E64" w:rsidR="00F87249" w:rsidRDefault="00F87249" w:rsidP="0044525D">
            <w:pPr>
              <w:jc w:val="center"/>
            </w:pPr>
          </w:p>
          <w:p w14:paraId="4849B235" w14:textId="16140BC9" w:rsidR="00F87249" w:rsidRDefault="00F87249" w:rsidP="00F87249"/>
          <w:p w14:paraId="0190B9AD" w14:textId="0A2463FE" w:rsidR="00F87249" w:rsidRDefault="005579CC" w:rsidP="0044525D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42" behindDoc="1" locked="0" layoutInCell="1" allowOverlap="1" wp14:anchorId="54F0BD8C" wp14:editId="379C7942">
                  <wp:simplePos x="0" y="0"/>
                  <wp:positionH relativeFrom="column">
                    <wp:posOffset>547370</wp:posOffset>
                  </wp:positionH>
                  <wp:positionV relativeFrom="page">
                    <wp:posOffset>4095750</wp:posOffset>
                  </wp:positionV>
                  <wp:extent cx="1439545" cy="1439545"/>
                  <wp:effectExtent l="0" t="0" r="0" b="0"/>
                  <wp:wrapTight wrapText="bothSides">
                    <wp:wrapPolygon edited="0">
                      <wp:start x="11434" y="286"/>
                      <wp:lineTo x="10576" y="1143"/>
                      <wp:lineTo x="9147" y="4288"/>
                      <wp:lineTo x="9147" y="5431"/>
                      <wp:lineTo x="6860" y="6288"/>
                      <wp:lineTo x="4859" y="8575"/>
                      <wp:lineTo x="4859" y="10004"/>
                      <wp:lineTo x="7146" y="14578"/>
                      <wp:lineTo x="3716" y="19151"/>
                      <wp:lineTo x="3716" y="20295"/>
                      <wp:lineTo x="5717" y="20581"/>
                      <wp:lineTo x="12577" y="21152"/>
                      <wp:lineTo x="13720" y="21152"/>
                      <wp:lineTo x="14864" y="19151"/>
                      <wp:lineTo x="15435" y="14578"/>
                      <wp:lineTo x="17722" y="10862"/>
                      <wp:lineTo x="17436" y="10004"/>
                      <wp:lineTo x="12863" y="5431"/>
                      <wp:lineTo x="14292" y="3430"/>
                      <wp:lineTo x="14006" y="1429"/>
                      <wp:lineTo x="12577" y="286"/>
                      <wp:lineTo x="11434" y="286"/>
                    </wp:wrapPolygon>
                  </wp:wrapTight>
                  <wp:docPr id="993023544" name="Graphic 23" descr="Wal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023544" name="Graphic 993023544" descr="Walk outline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22E963" w14:textId="0D269C07" w:rsidR="00F87249" w:rsidRDefault="00F87249" w:rsidP="00F87249"/>
          <w:p w14:paraId="2D6659C1" w14:textId="05863ED0" w:rsidR="00F87249" w:rsidRDefault="00F87249" w:rsidP="00F87249"/>
          <w:p w14:paraId="483F993A" w14:textId="3F9B5221" w:rsidR="00F87249" w:rsidRDefault="00F87249" w:rsidP="00F87249"/>
          <w:p w14:paraId="79CA7AA8" w14:textId="11D24A7F" w:rsidR="00F87249" w:rsidRDefault="00F87249" w:rsidP="00F87249"/>
          <w:p w14:paraId="310F90DD" w14:textId="77777777" w:rsidR="00F87249" w:rsidRDefault="00F87249" w:rsidP="00F87249"/>
          <w:p w14:paraId="3C3A320B" w14:textId="2612941A" w:rsidR="00F87249" w:rsidRDefault="00F87249" w:rsidP="00F8724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41" behindDoc="1" locked="0" layoutInCell="1" allowOverlap="1" wp14:anchorId="728864F9" wp14:editId="46260AB2">
                  <wp:simplePos x="0" y="0"/>
                  <wp:positionH relativeFrom="column">
                    <wp:posOffset>-62230</wp:posOffset>
                  </wp:positionH>
                  <wp:positionV relativeFrom="page">
                    <wp:posOffset>5743575</wp:posOffset>
                  </wp:positionV>
                  <wp:extent cx="1439545" cy="1439545"/>
                  <wp:effectExtent l="0" t="0" r="0" b="0"/>
                  <wp:wrapTight wrapText="bothSides">
                    <wp:wrapPolygon edited="0">
                      <wp:start x="11434" y="286"/>
                      <wp:lineTo x="10576" y="1143"/>
                      <wp:lineTo x="9147" y="4288"/>
                      <wp:lineTo x="9147" y="5431"/>
                      <wp:lineTo x="6860" y="6288"/>
                      <wp:lineTo x="4859" y="8575"/>
                      <wp:lineTo x="4859" y="10004"/>
                      <wp:lineTo x="7146" y="14578"/>
                      <wp:lineTo x="3716" y="19151"/>
                      <wp:lineTo x="3716" y="20295"/>
                      <wp:lineTo x="5717" y="20581"/>
                      <wp:lineTo x="12577" y="21152"/>
                      <wp:lineTo x="13720" y="21152"/>
                      <wp:lineTo x="14864" y="19151"/>
                      <wp:lineTo x="15435" y="14578"/>
                      <wp:lineTo x="17722" y="10862"/>
                      <wp:lineTo x="17436" y="10004"/>
                      <wp:lineTo x="12863" y="5431"/>
                      <wp:lineTo x="14292" y="3430"/>
                      <wp:lineTo x="14006" y="1429"/>
                      <wp:lineTo x="12577" y="286"/>
                      <wp:lineTo x="11434" y="286"/>
                    </wp:wrapPolygon>
                  </wp:wrapTight>
                  <wp:docPr id="1007811390" name="Graphic 22" descr="Wal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11390" name="Graphic 1007811390" descr="Walk outline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CC3E12" w14:textId="44AA9AFF" w:rsidR="00F87249" w:rsidRDefault="00F87249" w:rsidP="00F8724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43" behindDoc="1" locked="0" layoutInCell="1" allowOverlap="1" wp14:anchorId="623622BA" wp14:editId="41CFE013">
                  <wp:simplePos x="0" y="0"/>
                  <wp:positionH relativeFrom="column">
                    <wp:posOffset>1299845</wp:posOffset>
                  </wp:positionH>
                  <wp:positionV relativeFrom="page">
                    <wp:posOffset>6010275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7200" y="1350"/>
                      <wp:lineTo x="4950" y="3150"/>
                      <wp:lineTo x="1350" y="7650"/>
                      <wp:lineTo x="1350" y="11250"/>
                      <wp:lineTo x="3150" y="16650"/>
                      <wp:lineTo x="6750" y="18900"/>
                      <wp:lineTo x="7200" y="19800"/>
                      <wp:lineTo x="13950" y="19800"/>
                      <wp:lineTo x="14400" y="18900"/>
                      <wp:lineTo x="18450" y="16650"/>
                      <wp:lineTo x="20250" y="8100"/>
                      <wp:lineTo x="16650" y="4050"/>
                      <wp:lineTo x="13950" y="1350"/>
                      <wp:lineTo x="7200" y="1350"/>
                    </wp:wrapPolygon>
                  </wp:wrapTight>
                  <wp:docPr id="384306126" name="Graphic 25" descr="Badge Un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306126" name="Graphic 384306126" descr="Badge Unfollow with solid fill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BCE7240" w14:textId="41377EC4" w:rsidR="00F87249" w:rsidRDefault="00F87249" w:rsidP="00F87249"/>
        </w:tc>
        <w:tc>
          <w:tcPr>
            <w:tcW w:w="3114" w:type="pct"/>
          </w:tcPr>
          <w:p w14:paraId="53CE9FE9" w14:textId="77777777" w:rsidR="0044525D" w:rsidRDefault="0044525D" w:rsidP="0044525D">
            <w:pPr>
              <w:pStyle w:val="EasyRead"/>
            </w:pPr>
            <w:r>
              <w:t>Question 1</w:t>
            </w:r>
          </w:p>
          <w:p w14:paraId="1E4D1225" w14:textId="5130AFA1" w:rsidR="0044525D" w:rsidRDefault="0044525D" w:rsidP="0044525D">
            <w:pPr>
              <w:pStyle w:val="EasyRead"/>
            </w:pPr>
            <w:r>
              <w:t>Think about how often you walked before you started walking with this group. Are you walking more now?</w:t>
            </w:r>
          </w:p>
          <w:p w14:paraId="541309C7" w14:textId="77777777" w:rsidR="00BB1AD8" w:rsidRDefault="00BB1AD8" w:rsidP="0044525D">
            <w:pPr>
              <w:pStyle w:val="EasyRead"/>
            </w:pPr>
          </w:p>
          <w:p w14:paraId="6489C0C3" w14:textId="3609A360" w:rsidR="0044525D" w:rsidRDefault="00000000" w:rsidP="0044525D">
            <w:pPr>
              <w:pStyle w:val="EasyRead"/>
            </w:pPr>
            <w:sdt>
              <w:sdtPr>
                <w:rPr>
                  <w:szCs w:val="40"/>
                </w:rPr>
                <w:id w:val="-1019147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525D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4525D">
              <w:rPr>
                <w:szCs w:val="40"/>
              </w:rPr>
              <w:t xml:space="preserve"> </w:t>
            </w:r>
            <w:r w:rsidR="0044525D">
              <w:t xml:space="preserve">Yes, </w:t>
            </w:r>
            <w:r w:rsidR="0044525D" w:rsidRPr="00CB57E3">
              <w:t>I walk more now</w:t>
            </w:r>
            <w:r w:rsidR="0044525D">
              <w:t xml:space="preserve"> than before I joined the group.</w:t>
            </w:r>
          </w:p>
          <w:p w14:paraId="1E68B45A" w14:textId="77777777" w:rsidR="0044525D" w:rsidRPr="00CB57E3" w:rsidRDefault="0044525D" w:rsidP="0044525D">
            <w:pPr>
              <w:pStyle w:val="EasyRead"/>
            </w:pPr>
          </w:p>
          <w:p w14:paraId="7D0076B2" w14:textId="3F9F6C9A" w:rsidR="0044525D" w:rsidRDefault="00000000" w:rsidP="0044525D">
            <w:pPr>
              <w:pStyle w:val="EasyRead"/>
            </w:pPr>
            <w:sdt>
              <w:sdtPr>
                <w:rPr>
                  <w:szCs w:val="40"/>
                </w:rPr>
                <w:id w:val="401490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525D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4525D">
              <w:rPr>
                <w:szCs w:val="40"/>
              </w:rPr>
              <w:t xml:space="preserve"> </w:t>
            </w:r>
            <w:r w:rsidR="0044525D" w:rsidRPr="00CB57E3">
              <w:t>I walk the same now as I did before</w:t>
            </w:r>
            <w:r w:rsidR="0044525D">
              <w:t xml:space="preserve"> I joined the group.</w:t>
            </w:r>
          </w:p>
          <w:p w14:paraId="71AAA1AE" w14:textId="77777777" w:rsidR="0044525D" w:rsidRPr="00591426" w:rsidRDefault="0044525D" w:rsidP="0044525D">
            <w:pPr>
              <w:pStyle w:val="EasyRead"/>
            </w:pPr>
          </w:p>
          <w:p w14:paraId="1A01F804" w14:textId="1BE35D19" w:rsidR="0044525D" w:rsidRPr="00673447" w:rsidRDefault="00000000" w:rsidP="0044525D">
            <w:pPr>
              <w:pStyle w:val="EasyRead"/>
            </w:pPr>
            <w:sdt>
              <w:sdtPr>
                <w:rPr>
                  <w:szCs w:val="40"/>
                </w:rPr>
                <w:id w:val="1132599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525D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4525D">
              <w:rPr>
                <w:szCs w:val="40"/>
              </w:rPr>
              <w:t xml:space="preserve"> </w:t>
            </w:r>
            <w:r w:rsidR="0044525D">
              <w:t xml:space="preserve">No, </w:t>
            </w:r>
            <w:r w:rsidR="0044525D" w:rsidRPr="00CB57E3">
              <w:t>I walk less now</w:t>
            </w:r>
            <w:r w:rsidR="0044525D">
              <w:t xml:space="preserve"> than before I joined the group.</w:t>
            </w:r>
          </w:p>
        </w:tc>
      </w:tr>
    </w:tbl>
    <w:p w14:paraId="69A09A37" w14:textId="77777777" w:rsidR="007652AC" w:rsidRDefault="007652AC" w:rsidP="0044525D">
      <w:pPr>
        <w:jc w:val="center"/>
        <w:sectPr w:rsidR="007652AC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44525D" w14:paraId="7443B8FB" w14:textId="77777777" w:rsidTr="00421DDB">
        <w:tc>
          <w:tcPr>
            <w:tcW w:w="1886" w:type="pct"/>
          </w:tcPr>
          <w:p w14:paraId="4C0DE489" w14:textId="0E73DF2C" w:rsidR="00032554" w:rsidRDefault="00032554" w:rsidP="00032554">
            <w:pPr>
              <w:jc w:val="center"/>
            </w:pPr>
          </w:p>
          <w:p w14:paraId="4C053A2E" w14:textId="603336A6" w:rsidR="00032554" w:rsidRDefault="00032554" w:rsidP="00032554">
            <w:pPr>
              <w:jc w:val="center"/>
            </w:pPr>
          </w:p>
          <w:p w14:paraId="7F95CB74" w14:textId="4405A3E6" w:rsidR="00032554" w:rsidRDefault="00032554" w:rsidP="00032554"/>
          <w:p w14:paraId="784B7E02" w14:textId="77777777" w:rsidR="0066493B" w:rsidRDefault="0066493B" w:rsidP="00032554"/>
          <w:p w14:paraId="1A1D4043" w14:textId="77777777" w:rsidR="0066493B" w:rsidRDefault="0066493B" w:rsidP="00032554"/>
          <w:p w14:paraId="2D047479" w14:textId="77777777" w:rsidR="0066493B" w:rsidRDefault="004816CF" w:rsidP="0044525D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04625259" wp14:editId="727E126E">
                  <wp:extent cx="914400" cy="914400"/>
                  <wp:effectExtent l="0" t="0" r="0" b="0"/>
                  <wp:docPr id="1484527572" name="Graphic 31" descr="Hous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527572" name="Graphic 1484527572" descr="House outline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49E66B27" wp14:editId="3D42ED19">
                  <wp:extent cx="914400" cy="914400"/>
                  <wp:effectExtent l="0" t="0" r="0" b="0"/>
                  <wp:docPr id="362330013" name="Graphic 33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330013" name="Graphic 362330013" descr="Books outline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3B4F67F4" wp14:editId="5A7F695F">
                  <wp:extent cx="914400" cy="914400"/>
                  <wp:effectExtent l="0" t="0" r="0" b="0"/>
                  <wp:docPr id="1207054939" name="Graphic 34" descr="Shopping car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054939" name="Graphic 1207054939" descr="Shopping cart outline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20AC2E28" wp14:editId="02B32BCB">
                  <wp:extent cx="914400" cy="914400"/>
                  <wp:effectExtent l="0" t="0" r="0" b="0"/>
                  <wp:docPr id="1858545061" name="Graphic 35" descr="Childre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545061" name="Graphic 1858545061" descr="Children outline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5DC95" w14:textId="66D2C18E" w:rsidR="0066493B" w:rsidRDefault="0066493B" w:rsidP="0044525D">
            <w:pPr>
              <w:jc w:val="center"/>
            </w:pPr>
          </w:p>
          <w:p w14:paraId="5AEFE63B" w14:textId="3894CD9D" w:rsidR="0066493B" w:rsidRDefault="0066493B" w:rsidP="0044525D">
            <w:pPr>
              <w:jc w:val="center"/>
            </w:pPr>
          </w:p>
          <w:p w14:paraId="4C1F7BC9" w14:textId="08CBAB39" w:rsidR="0066493B" w:rsidRDefault="0066493B" w:rsidP="0044525D">
            <w:pPr>
              <w:jc w:val="center"/>
            </w:pPr>
          </w:p>
          <w:p w14:paraId="6C666951" w14:textId="2D103F6A" w:rsidR="0044525D" w:rsidRDefault="0066493B" w:rsidP="0044525D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47" behindDoc="1" locked="0" layoutInCell="1" allowOverlap="1" wp14:anchorId="151C09E7" wp14:editId="2B60355B">
                  <wp:simplePos x="0" y="0"/>
                  <wp:positionH relativeFrom="column">
                    <wp:posOffset>838835</wp:posOffset>
                  </wp:positionH>
                  <wp:positionV relativeFrom="page">
                    <wp:posOffset>5701030</wp:posOffset>
                  </wp:positionV>
                  <wp:extent cx="1260000" cy="1260000"/>
                  <wp:effectExtent l="0" t="0" r="0" b="0"/>
                  <wp:wrapTight wrapText="bothSides">
                    <wp:wrapPolygon edited="0">
                      <wp:start x="10452" y="327"/>
                      <wp:lineTo x="6532" y="6206"/>
                      <wp:lineTo x="5226" y="9472"/>
                      <wp:lineTo x="5226" y="11431"/>
                      <wp:lineTo x="7512" y="11431"/>
                      <wp:lineTo x="5226" y="16657"/>
                      <wp:lineTo x="3919" y="18944"/>
                      <wp:lineTo x="4246" y="20903"/>
                      <wp:lineTo x="14371" y="20903"/>
                      <wp:lineTo x="15024" y="16657"/>
                      <wp:lineTo x="17964" y="11105"/>
                      <wp:lineTo x="16004" y="8819"/>
                      <wp:lineTo x="14044" y="5552"/>
                      <wp:lineTo x="14044" y="1960"/>
                      <wp:lineTo x="13391" y="327"/>
                      <wp:lineTo x="10452" y="327"/>
                    </wp:wrapPolygon>
                  </wp:wrapTight>
                  <wp:docPr id="1555194071" name="Graphic 21" descr="Wal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215435" name="Graphic 1850215435" descr="Walk outline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49" behindDoc="1" locked="0" layoutInCell="1" allowOverlap="1" wp14:anchorId="43DCF5CB" wp14:editId="3CF1BF27">
                  <wp:simplePos x="0" y="0"/>
                  <wp:positionH relativeFrom="column">
                    <wp:posOffset>1379220</wp:posOffset>
                  </wp:positionH>
                  <wp:positionV relativeFrom="page">
                    <wp:posOffset>7167880</wp:posOffset>
                  </wp:positionV>
                  <wp:extent cx="720000" cy="720000"/>
                  <wp:effectExtent l="0" t="0" r="0" b="0"/>
                  <wp:wrapTight wrapText="bothSides">
                    <wp:wrapPolygon edited="0">
                      <wp:start x="6291" y="1144"/>
                      <wp:lineTo x="2860" y="5719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421347161" name="Graphic 25" descr="Badge Un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306126" name="Graphic 384306126" descr="Badge Unfollow with solid fill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45" behindDoc="1" locked="0" layoutInCell="1" allowOverlap="1" wp14:anchorId="30AB0BB1" wp14:editId="20CF1F59">
                  <wp:simplePos x="0" y="0"/>
                  <wp:positionH relativeFrom="column">
                    <wp:posOffset>1354455</wp:posOffset>
                  </wp:positionH>
                  <wp:positionV relativeFrom="page">
                    <wp:posOffset>4662170</wp:posOffset>
                  </wp:positionV>
                  <wp:extent cx="720000" cy="720000"/>
                  <wp:effectExtent l="0" t="0" r="0" b="0"/>
                  <wp:wrapTight wrapText="bothSides">
                    <wp:wrapPolygon edited="0">
                      <wp:start x="6291" y="1144"/>
                      <wp:lineTo x="2860" y="5719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1842555159" name="Graphic 27" descr="Badge 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398419" name="Graphic 1782398419" descr="Badge Follow with solid fill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48" behindDoc="1" locked="0" layoutInCell="1" allowOverlap="1" wp14:anchorId="70C9F486" wp14:editId="299E78CF">
                  <wp:simplePos x="0" y="0"/>
                  <wp:positionH relativeFrom="column">
                    <wp:posOffset>340995</wp:posOffset>
                  </wp:positionH>
                  <wp:positionV relativeFrom="page">
                    <wp:posOffset>7000240</wp:posOffset>
                  </wp:positionV>
                  <wp:extent cx="1260000" cy="1260000"/>
                  <wp:effectExtent l="0" t="0" r="0" b="0"/>
                  <wp:wrapTight wrapText="bothSides">
                    <wp:wrapPolygon edited="0">
                      <wp:start x="10452" y="327"/>
                      <wp:lineTo x="6532" y="6206"/>
                      <wp:lineTo x="5226" y="9472"/>
                      <wp:lineTo x="5226" y="11431"/>
                      <wp:lineTo x="7512" y="11431"/>
                      <wp:lineTo x="5226" y="16657"/>
                      <wp:lineTo x="3919" y="18944"/>
                      <wp:lineTo x="4246" y="20903"/>
                      <wp:lineTo x="14371" y="20903"/>
                      <wp:lineTo x="15024" y="16657"/>
                      <wp:lineTo x="17964" y="11105"/>
                      <wp:lineTo x="16004" y="8819"/>
                      <wp:lineTo x="14044" y="5552"/>
                      <wp:lineTo x="14044" y="1960"/>
                      <wp:lineTo x="13391" y="327"/>
                      <wp:lineTo x="10452" y="327"/>
                    </wp:wrapPolygon>
                  </wp:wrapTight>
                  <wp:docPr id="1954578657" name="Graphic 21" descr="Wal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215435" name="Graphic 1850215435" descr="Walk outline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46" behindDoc="1" locked="0" layoutInCell="1" allowOverlap="1" wp14:anchorId="4844D2D9" wp14:editId="3DED662A">
                  <wp:simplePos x="0" y="0"/>
                  <wp:positionH relativeFrom="column">
                    <wp:posOffset>290195</wp:posOffset>
                  </wp:positionH>
                  <wp:positionV relativeFrom="page">
                    <wp:posOffset>4509770</wp:posOffset>
                  </wp:positionV>
                  <wp:extent cx="1260000" cy="1260000"/>
                  <wp:effectExtent l="0" t="0" r="0" b="0"/>
                  <wp:wrapTight wrapText="bothSides">
                    <wp:wrapPolygon edited="0">
                      <wp:start x="10452" y="327"/>
                      <wp:lineTo x="6532" y="6206"/>
                      <wp:lineTo x="5226" y="9472"/>
                      <wp:lineTo x="5226" y="11431"/>
                      <wp:lineTo x="7512" y="11431"/>
                      <wp:lineTo x="5226" y="16657"/>
                      <wp:lineTo x="3919" y="18944"/>
                      <wp:lineTo x="4246" y="20903"/>
                      <wp:lineTo x="14371" y="20903"/>
                      <wp:lineTo x="15024" y="16657"/>
                      <wp:lineTo x="17964" y="11105"/>
                      <wp:lineTo x="16004" y="8819"/>
                      <wp:lineTo x="14044" y="5552"/>
                      <wp:lineTo x="14044" y="1960"/>
                      <wp:lineTo x="13391" y="327"/>
                      <wp:lineTo x="10452" y="327"/>
                    </wp:wrapPolygon>
                  </wp:wrapTight>
                  <wp:docPr id="1236497576" name="Graphic 21" descr="Wal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215435" name="Graphic 1850215435" descr="Walk outline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0A805BE4" w14:textId="77777777" w:rsidR="00EC2DF9" w:rsidRDefault="00EC2DF9" w:rsidP="00032554">
            <w:pPr>
              <w:pStyle w:val="EasyRead"/>
            </w:pPr>
            <w:r>
              <w:t>Question 2</w:t>
            </w:r>
          </w:p>
          <w:p w14:paraId="3E66DE09" w14:textId="77777777" w:rsidR="007A34F1" w:rsidRDefault="002215AD" w:rsidP="00032554">
            <w:pPr>
              <w:pStyle w:val="EasyRead"/>
            </w:pPr>
            <w:r>
              <w:t>Think about when you are not walking with this group.</w:t>
            </w:r>
          </w:p>
          <w:p w14:paraId="11B4A28A" w14:textId="77777777" w:rsidR="0066493B" w:rsidRDefault="002215AD" w:rsidP="00032554">
            <w:pPr>
              <w:pStyle w:val="EasyRead"/>
            </w:pPr>
            <w:r>
              <w:t>Do you walk to other places more now than before you joined this group?</w:t>
            </w:r>
          </w:p>
          <w:p w14:paraId="44050629" w14:textId="5413ABDA" w:rsidR="0044525D" w:rsidRDefault="002215AD" w:rsidP="00032554">
            <w:pPr>
              <w:pStyle w:val="EasyRead"/>
            </w:pPr>
            <w:r>
              <w:t>For example, do you walk to the shops more</w:t>
            </w:r>
            <w:r w:rsidR="001B429B">
              <w:t xml:space="preserve"> now?</w:t>
            </w:r>
            <w:r w:rsidR="004816CF">
              <w:t xml:space="preserve"> </w:t>
            </w:r>
          </w:p>
          <w:p w14:paraId="34581CC3" w14:textId="4C83C790" w:rsidR="00032554" w:rsidRDefault="00032554" w:rsidP="00032554">
            <w:pPr>
              <w:pStyle w:val="EasyRead"/>
            </w:pPr>
          </w:p>
          <w:p w14:paraId="3543B9B4" w14:textId="4F370FD5" w:rsidR="00032554" w:rsidRDefault="00000000" w:rsidP="00032554">
            <w:pPr>
              <w:pStyle w:val="EasyRead"/>
            </w:pPr>
            <w:sdt>
              <w:sdtPr>
                <w:rPr>
                  <w:szCs w:val="40"/>
                </w:rPr>
                <w:id w:val="-714892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7C5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24F8A">
              <w:rPr>
                <w:szCs w:val="40"/>
              </w:rPr>
              <w:t xml:space="preserve"> </w:t>
            </w:r>
            <w:r w:rsidR="001B429B">
              <w:t xml:space="preserve">Yes, </w:t>
            </w:r>
            <w:r w:rsidR="006F697A">
              <w:t>I walk more now.</w:t>
            </w:r>
          </w:p>
          <w:p w14:paraId="2BDE5E8F" w14:textId="77777777" w:rsidR="00032554" w:rsidRDefault="00032554" w:rsidP="00032554">
            <w:pPr>
              <w:pStyle w:val="EasyRead"/>
            </w:pPr>
          </w:p>
          <w:p w14:paraId="07F33332" w14:textId="23708E1A" w:rsidR="006F697A" w:rsidRDefault="00000000" w:rsidP="00032554">
            <w:pPr>
              <w:pStyle w:val="EasyRead"/>
            </w:pPr>
            <w:sdt>
              <w:sdtPr>
                <w:rPr>
                  <w:szCs w:val="40"/>
                </w:rPr>
                <w:id w:val="152798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F8A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24F8A">
              <w:rPr>
                <w:szCs w:val="40"/>
              </w:rPr>
              <w:t xml:space="preserve"> </w:t>
            </w:r>
            <w:r w:rsidR="006F697A">
              <w:t>I walk about the same amount.</w:t>
            </w:r>
          </w:p>
          <w:p w14:paraId="69DDBBAD" w14:textId="77777777" w:rsidR="00032554" w:rsidRDefault="00032554" w:rsidP="00032554">
            <w:pPr>
              <w:pStyle w:val="EasyRead"/>
            </w:pPr>
          </w:p>
          <w:p w14:paraId="2FE329E9" w14:textId="6C0FCB93" w:rsidR="0044525D" w:rsidRPr="00C91F4F" w:rsidRDefault="00000000" w:rsidP="00032554">
            <w:pPr>
              <w:pStyle w:val="EasyRead"/>
            </w:pPr>
            <w:sdt>
              <w:sdtPr>
                <w:rPr>
                  <w:szCs w:val="40"/>
                </w:rPr>
                <w:id w:val="1611697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F8A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24F8A">
              <w:rPr>
                <w:szCs w:val="40"/>
              </w:rPr>
              <w:t xml:space="preserve"> </w:t>
            </w:r>
            <w:r w:rsidR="006F697A">
              <w:t>I walk less now.</w:t>
            </w:r>
          </w:p>
        </w:tc>
      </w:tr>
      <w:tr w:rsidR="0044525D" w14:paraId="37B4B6E1" w14:textId="77777777" w:rsidTr="00421DDB">
        <w:tc>
          <w:tcPr>
            <w:tcW w:w="1886" w:type="pct"/>
          </w:tcPr>
          <w:p w14:paraId="0CFFB93D" w14:textId="2352AF05" w:rsidR="0044525D" w:rsidRDefault="00421DDB" w:rsidP="0044525D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lastRenderedPageBreak/>
              <w:drawing>
                <wp:anchor distT="0" distB="0" distL="114300" distR="114300" simplePos="0" relativeHeight="251658250" behindDoc="1" locked="0" layoutInCell="1" allowOverlap="1" wp14:anchorId="1AAFD99F" wp14:editId="2F116AC6">
                  <wp:simplePos x="0" y="0"/>
                  <wp:positionH relativeFrom="column">
                    <wp:posOffset>518795</wp:posOffset>
                  </wp:positionH>
                  <wp:positionV relativeFrom="page">
                    <wp:posOffset>2893060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977500607" name="Graphic 37" descr="In love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500607" name="Graphic 977500607" descr="In love face outline with solid fill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51" behindDoc="1" locked="0" layoutInCell="1" allowOverlap="1" wp14:anchorId="49C348AF" wp14:editId="2C6EBB3A">
                  <wp:simplePos x="0" y="0"/>
                  <wp:positionH relativeFrom="column">
                    <wp:posOffset>528320</wp:posOffset>
                  </wp:positionH>
                  <wp:positionV relativeFrom="page">
                    <wp:posOffset>4152900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950806564" name="Graphic 39" descr="Nervou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806564" name="Graphic 950806564" descr="Nervous face outline with solid fill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52" behindDoc="1" locked="0" layoutInCell="1" allowOverlap="1" wp14:anchorId="4BAE78CF" wp14:editId="4277E7D5">
                  <wp:simplePos x="0" y="0"/>
                  <wp:positionH relativeFrom="column">
                    <wp:posOffset>547370</wp:posOffset>
                  </wp:positionH>
                  <wp:positionV relativeFrom="page">
                    <wp:posOffset>5410200</wp:posOffset>
                  </wp:positionV>
                  <wp:extent cx="1260000" cy="126000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257863394" name="Graphic 38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863394" name="Graphic 1257863394" descr="Sad face outline with solid fill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7D960734" w14:textId="77777777" w:rsidR="004816CF" w:rsidRDefault="004816CF" w:rsidP="00032554">
            <w:pPr>
              <w:pStyle w:val="EasyRead"/>
            </w:pPr>
            <w:r>
              <w:t>Question 3</w:t>
            </w:r>
          </w:p>
          <w:p w14:paraId="585151B5" w14:textId="458677AB" w:rsidR="00F01B2A" w:rsidRDefault="00746EAB" w:rsidP="00032554">
            <w:pPr>
              <w:pStyle w:val="EasyRead"/>
            </w:pPr>
            <w:r>
              <w:t>Think about much you enjoy walking.</w:t>
            </w:r>
          </w:p>
          <w:p w14:paraId="033A66C9" w14:textId="77777777" w:rsidR="0044525D" w:rsidRDefault="00546A88" w:rsidP="00032554">
            <w:pPr>
              <w:pStyle w:val="EasyRead"/>
            </w:pPr>
            <w:r>
              <w:t xml:space="preserve">Do you enjoy walking more now </w:t>
            </w:r>
            <w:r w:rsidR="00421DDB">
              <w:t>than before you joined the group?</w:t>
            </w:r>
          </w:p>
          <w:p w14:paraId="4B7671A4" w14:textId="77777777" w:rsidR="00421DDB" w:rsidRDefault="00421DDB" w:rsidP="00421DDB">
            <w:pPr>
              <w:pStyle w:val="EasyRead"/>
            </w:pPr>
          </w:p>
          <w:p w14:paraId="19F27D91" w14:textId="0EE7581B" w:rsidR="00421DDB" w:rsidRDefault="00000000" w:rsidP="00421DDB">
            <w:pPr>
              <w:pStyle w:val="EasyRead"/>
            </w:pPr>
            <w:sdt>
              <w:sdtPr>
                <w:rPr>
                  <w:szCs w:val="40"/>
                </w:rPr>
                <w:id w:val="-816187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1DD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21DDB">
              <w:rPr>
                <w:szCs w:val="40"/>
              </w:rPr>
              <w:t xml:space="preserve"> </w:t>
            </w:r>
            <w:r w:rsidR="00421DDB">
              <w:t>Yes, I enjoy walking more now.</w:t>
            </w:r>
          </w:p>
          <w:p w14:paraId="06C7E71D" w14:textId="77777777" w:rsidR="00421DDB" w:rsidRDefault="00421DDB" w:rsidP="00421DDB">
            <w:pPr>
              <w:pStyle w:val="EasyRead"/>
            </w:pPr>
          </w:p>
          <w:p w14:paraId="3DFA094B" w14:textId="74C30CC6" w:rsidR="00421DDB" w:rsidRDefault="00000000" w:rsidP="00421DDB">
            <w:pPr>
              <w:pStyle w:val="EasyRead"/>
            </w:pPr>
            <w:sdt>
              <w:sdtPr>
                <w:rPr>
                  <w:szCs w:val="40"/>
                </w:rPr>
                <w:id w:val="1018813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1DD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21DDB">
              <w:rPr>
                <w:szCs w:val="40"/>
              </w:rPr>
              <w:t xml:space="preserve"> </w:t>
            </w:r>
            <w:r w:rsidR="00421DDB">
              <w:t>I enjoy walking about the same.</w:t>
            </w:r>
          </w:p>
          <w:p w14:paraId="3C436035" w14:textId="77777777" w:rsidR="00421DDB" w:rsidRDefault="00421DDB" w:rsidP="00421DDB">
            <w:pPr>
              <w:pStyle w:val="EasyRead"/>
            </w:pPr>
          </w:p>
          <w:p w14:paraId="2FD5BBE7" w14:textId="77777777" w:rsidR="00421DDB" w:rsidRDefault="00000000" w:rsidP="00421DDB">
            <w:pPr>
              <w:pStyle w:val="EasyRead"/>
            </w:pPr>
            <w:sdt>
              <w:sdtPr>
                <w:rPr>
                  <w:szCs w:val="40"/>
                </w:rPr>
                <w:id w:val="1775909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1DD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21DDB">
              <w:rPr>
                <w:szCs w:val="40"/>
              </w:rPr>
              <w:t xml:space="preserve"> </w:t>
            </w:r>
            <w:r w:rsidR="00421DDB">
              <w:t>I enjoy walking less now.</w:t>
            </w:r>
          </w:p>
          <w:p w14:paraId="49720EF5" w14:textId="7A3782B2" w:rsidR="00421DDB" w:rsidRDefault="00421DDB" w:rsidP="00421DDB">
            <w:pPr>
              <w:pStyle w:val="EasyRead"/>
            </w:pPr>
          </w:p>
        </w:tc>
      </w:tr>
    </w:tbl>
    <w:p w14:paraId="270A13B5" w14:textId="77777777" w:rsidR="005C5B64" w:rsidRDefault="005C5B64" w:rsidP="005251DF"/>
    <w:p w14:paraId="13C12F8C" w14:textId="77777777" w:rsidR="0008067B" w:rsidRDefault="0008067B" w:rsidP="00540690">
      <w:pPr>
        <w:rPr>
          <w:i/>
          <w:iCs/>
        </w:rPr>
        <w:sectPr w:rsidR="0008067B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08067B" w14:paraId="736DB0F6" w14:textId="77777777" w:rsidTr="00AB1D23">
        <w:tc>
          <w:tcPr>
            <w:tcW w:w="5000" w:type="pct"/>
            <w:gridSpan w:val="2"/>
          </w:tcPr>
          <w:p w14:paraId="3AB6A9F8" w14:textId="2F45C4FC" w:rsidR="0008067B" w:rsidRDefault="0008067B" w:rsidP="00AB1D23">
            <w:pPr>
              <w:pStyle w:val="Heading3"/>
            </w:pPr>
            <w:r>
              <w:lastRenderedPageBreak/>
              <w:t>Questions about Wheeling</w:t>
            </w:r>
          </w:p>
          <w:p w14:paraId="0CA36531" w14:textId="77777777" w:rsidR="0008067B" w:rsidRPr="006D7EA1" w:rsidRDefault="0008067B" w:rsidP="00AB1D23"/>
        </w:tc>
      </w:tr>
      <w:tr w:rsidR="0008067B" w14:paraId="53CCFE3B" w14:textId="77777777" w:rsidTr="00AB1D23">
        <w:tc>
          <w:tcPr>
            <w:tcW w:w="1886" w:type="pct"/>
          </w:tcPr>
          <w:p w14:paraId="522AB4FE" w14:textId="77777777" w:rsidR="0008067B" w:rsidRDefault="0008067B" w:rsidP="00AB1D23"/>
          <w:p w14:paraId="4B6E5634" w14:textId="77777777" w:rsidR="0008067B" w:rsidRDefault="0008067B" w:rsidP="00AB1D23"/>
          <w:p w14:paraId="62EDF23D" w14:textId="77777777" w:rsidR="0008067B" w:rsidRDefault="0008067B" w:rsidP="00AB1D23"/>
          <w:p w14:paraId="5D72F6D5" w14:textId="77777777" w:rsidR="0008067B" w:rsidRDefault="0008067B" w:rsidP="00AB1D23">
            <w:pPr>
              <w:jc w:val="center"/>
            </w:pPr>
          </w:p>
          <w:p w14:paraId="1E744011" w14:textId="77777777" w:rsidR="0008067B" w:rsidRDefault="0008067B" w:rsidP="00AB1D23">
            <w:pPr>
              <w:jc w:val="center"/>
            </w:pPr>
          </w:p>
          <w:p w14:paraId="6CCA9B39" w14:textId="77777777" w:rsidR="0008067B" w:rsidRDefault="0008067B" w:rsidP="00AB1D23">
            <w:pPr>
              <w:jc w:val="center"/>
            </w:pPr>
          </w:p>
          <w:p w14:paraId="33B1CBC0" w14:textId="77777777" w:rsidR="0008067B" w:rsidRDefault="0008067B" w:rsidP="00AB1D23">
            <w:pPr>
              <w:jc w:val="center"/>
            </w:pPr>
          </w:p>
          <w:p w14:paraId="46E249E9" w14:textId="77777777" w:rsidR="0008067B" w:rsidRDefault="0008067B" w:rsidP="00AB1D23">
            <w:pPr>
              <w:jc w:val="center"/>
            </w:pPr>
          </w:p>
          <w:p w14:paraId="723A3C38" w14:textId="5051ADB6" w:rsidR="0008067B" w:rsidRDefault="0008067B" w:rsidP="00AB1D23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73" behindDoc="1" locked="0" layoutInCell="1" allowOverlap="1" wp14:anchorId="5C348AEC" wp14:editId="0DF52892">
                  <wp:simplePos x="0" y="0"/>
                  <wp:positionH relativeFrom="column">
                    <wp:posOffset>220241</wp:posOffset>
                  </wp:positionH>
                  <wp:positionV relativeFrom="page">
                    <wp:posOffset>2425652</wp:posOffset>
                  </wp:positionV>
                  <wp:extent cx="1080000" cy="1253589"/>
                  <wp:effectExtent l="0" t="0" r="6350" b="3810"/>
                  <wp:wrapTight wrapText="bothSides">
                    <wp:wrapPolygon edited="0">
                      <wp:start x="5718" y="0"/>
                      <wp:lineTo x="1144" y="5581"/>
                      <wp:lineTo x="0" y="13131"/>
                      <wp:lineTo x="0" y="17726"/>
                      <wp:lineTo x="4955" y="21337"/>
                      <wp:lineTo x="7242" y="21337"/>
                      <wp:lineTo x="8767" y="21337"/>
                      <wp:lineTo x="21346" y="20024"/>
                      <wp:lineTo x="21346" y="18711"/>
                      <wp:lineTo x="19440" y="16085"/>
                      <wp:lineTo x="17534" y="10833"/>
                      <wp:lineTo x="16009" y="9191"/>
                      <wp:lineTo x="11435" y="5581"/>
                      <wp:lineTo x="10673" y="0"/>
                      <wp:lineTo x="5718" y="0"/>
                    </wp:wrapPolygon>
                  </wp:wrapTight>
                  <wp:docPr id="2047800829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5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25229C" w14:textId="448DBD37" w:rsidR="0008067B" w:rsidRDefault="0008067B" w:rsidP="00AB1D23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72" behindDoc="1" locked="0" layoutInCell="1" allowOverlap="1" wp14:anchorId="337E087F" wp14:editId="6FA87C00">
                  <wp:simplePos x="0" y="0"/>
                  <wp:positionH relativeFrom="column">
                    <wp:posOffset>1344778</wp:posOffset>
                  </wp:positionH>
                  <wp:positionV relativeFrom="page">
                    <wp:posOffset>2745617</wp:posOffset>
                  </wp:positionV>
                  <wp:extent cx="720000" cy="720000"/>
                  <wp:effectExtent l="0" t="0" r="0" b="0"/>
                  <wp:wrapTight wrapText="bothSides">
                    <wp:wrapPolygon edited="0">
                      <wp:start x="6291" y="1144"/>
                      <wp:lineTo x="2860" y="5719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926210674" name="Graphic 27" descr="Badge 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398419" name="Graphic 1782398419" descr="Badge Follow with solid fill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665FCF" w14:textId="48820718" w:rsidR="0008067B" w:rsidRDefault="0008067B" w:rsidP="00AB1D23"/>
          <w:p w14:paraId="26766AA8" w14:textId="2356A179" w:rsidR="0008067B" w:rsidRDefault="00C04035" w:rsidP="00AB1D23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75" behindDoc="1" locked="0" layoutInCell="1" allowOverlap="1" wp14:anchorId="0CD29458" wp14:editId="355FB06A">
                  <wp:simplePos x="0" y="0"/>
                  <wp:positionH relativeFrom="column">
                    <wp:posOffset>191779</wp:posOffset>
                  </wp:positionH>
                  <wp:positionV relativeFrom="page">
                    <wp:posOffset>6357156</wp:posOffset>
                  </wp:positionV>
                  <wp:extent cx="1080000" cy="1253589"/>
                  <wp:effectExtent l="0" t="0" r="6350" b="3810"/>
                  <wp:wrapTight wrapText="bothSides">
                    <wp:wrapPolygon edited="0">
                      <wp:start x="5718" y="0"/>
                      <wp:lineTo x="1144" y="5581"/>
                      <wp:lineTo x="0" y="13131"/>
                      <wp:lineTo x="0" y="17726"/>
                      <wp:lineTo x="4955" y="21337"/>
                      <wp:lineTo x="7242" y="21337"/>
                      <wp:lineTo x="8767" y="21337"/>
                      <wp:lineTo x="21346" y="20024"/>
                      <wp:lineTo x="21346" y="18711"/>
                      <wp:lineTo x="19440" y="16085"/>
                      <wp:lineTo x="17534" y="10833"/>
                      <wp:lineTo x="16009" y="9191"/>
                      <wp:lineTo x="11435" y="5581"/>
                      <wp:lineTo x="10673" y="0"/>
                      <wp:lineTo x="5718" y="0"/>
                    </wp:wrapPolygon>
                  </wp:wrapTight>
                  <wp:docPr id="1513641403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5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60" behindDoc="1" locked="0" layoutInCell="1" allowOverlap="1" wp14:anchorId="4100023B" wp14:editId="583FFBF8">
                  <wp:simplePos x="0" y="0"/>
                  <wp:positionH relativeFrom="column">
                    <wp:posOffset>1299845</wp:posOffset>
                  </wp:positionH>
                  <wp:positionV relativeFrom="page">
                    <wp:posOffset>6569833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7200" y="1350"/>
                      <wp:lineTo x="4950" y="3150"/>
                      <wp:lineTo x="1350" y="7650"/>
                      <wp:lineTo x="1350" y="11250"/>
                      <wp:lineTo x="3150" y="16650"/>
                      <wp:lineTo x="6750" y="18900"/>
                      <wp:lineTo x="7200" y="19800"/>
                      <wp:lineTo x="13950" y="19800"/>
                      <wp:lineTo x="14400" y="18900"/>
                      <wp:lineTo x="18450" y="16650"/>
                      <wp:lineTo x="20250" y="8100"/>
                      <wp:lineTo x="16650" y="4050"/>
                      <wp:lineTo x="13950" y="1350"/>
                      <wp:lineTo x="7200" y="1350"/>
                    </wp:wrapPolygon>
                  </wp:wrapTight>
                  <wp:docPr id="1604794211" name="Graphic 25" descr="Badge Un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306126" name="Graphic 384306126" descr="Badge Unfollow with solid fill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74" behindDoc="1" locked="0" layoutInCell="1" allowOverlap="1" wp14:anchorId="6CE3299E" wp14:editId="64DB8351">
                  <wp:simplePos x="0" y="0"/>
                  <wp:positionH relativeFrom="column">
                    <wp:posOffset>882328</wp:posOffset>
                  </wp:positionH>
                  <wp:positionV relativeFrom="page">
                    <wp:posOffset>4511542</wp:posOffset>
                  </wp:positionV>
                  <wp:extent cx="1080000" cy="1253589"/>
                  <wp:effectExtent l="0" t="0" r="6350" b="3810"/>
                  <wp:wrapTight wrapText="bothSides">
                    <wp:wrapPolygon edited="0">
                      <wp:start x="5718" y="0"/>
                      <wp:lineTo x="1144" y="5581"/>
                      <wp:lineTo x="0" y="13131"/>
                      <wp:lineTo x="0" y="17726"/>
                      <wp:lineTo x="4955" y="21337"/>
                      <wp:lineTo x="7242" y="21337"/>
                      <wp:lineTo x="8767" y="21337"/>
                      <wp:lineTo x="21346" y="20024"/>
                      <wp:lineTo x="21346" y="18711"/>
                      <wp:lineTo x="19440" y="16085"/>
                      <wp:lineTo x="17534" y="10833"/>
                      <wp:lineTo x="16009" y="9191"/>
                      <wp:lineTo x="11435" y="5581"/>
                      <wp:lineTo x="10673" y="0"/>
                      <wp:lineTo x="5718" y="0"/>
                    </wp:wrapPolygon>
                  </wp:wrapTight>
                  <wp:docPr id="405328555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5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27E67C6F" w14:textId="77777777" w:rsidR="0008067B" w:rsidRDefault="0008067B" w:rsidP="00AB1D23">
            <w:pPr>
              <w:pStyle w:val="EasyRead"/>
            </w:pPr>
            <w:r>
              <w:t>Question 1</w:t>
            </w:r>
          </w:p>
          <w:p w14:paraId="50407A27" w14:textId="03AB0181" w:rsidR="0008067B" w:rsidRDefault="0008067B" w:rsidP="00AB1D23">
            <w:pPr>
              <w:pStyle w:val="EasyRead"/>
            </w:pPr>
            <w:r>
              <w:t xml:space="preserve">Think about how often you wheeled before you started </w:t>
            </w:r>
            <w:r w:rsidR="00C04035">
              <w:t xml:space="preserve">wheeling </w:t>
            </w:r>
            <w:r>
              <w:t>with this group. Are you wheeling more now?</w:t>
            </w:r>
          </w:p>
          <w:p w14:paraId="549AFD1D" w14:textId="77777777" w:rsidR="0008067B" w:rsidRDefault="0008067B" w:rsidP="00AB1D23">
            <w:pPr>
              <w:pStyle w:val="EasyRead"/>
            </w:pPr>
          </w:p>
          <w:p w14:paraId="58ED1E4C" w14:textId="23A49C0E" w:rsidR="0008067B" w:rsidRDefault="00000000" w:rsidP="00AB1D23">
            <w:pPr>
              <w:pStyle w:val="EasyRead"/>
            </w:pPr>
            <w:sdt>
              <w:sdtPr>
                <w:rPr>
                  <w:szCs w:val="40"/>
                </w:rPr>
                <w:id w:val="-359508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Yes, </w:t>
            </w:r>
            <w:r w:rsidR="0008067B" w:rsidRPr="00CB57E3">
              <w:t xml:space="preserve">I </w:t>
            </w:r>
            <w:r w:rsidR="0008067B">
              <w:t>wheel</w:t>
            </w:r>
            <w:r w:rsidR="0008067B" w:rsidRPr="00CB57E3">
              <w:t xml:space="preserve"> more now</w:t>
            </w:r>
            <w:r w:rsidR="0008067B">
              <w:t xml:space="preserve"> than before I joined the group.</w:t>
            </w:r>
            <w:r w:rsidR="0008067B">
              <w:rPr>
                <w:noProof/>
                <w14:ligatures w14:val="standardContextual"/>
                <w14:numSpacing w14:val="default"/>
              </w:rPr>
              <w:t xml:space="preserve"> </w:t>
            </w:r>
          </w:p>
          <w:p w14:paraId="1BB01E81" w14:textId="77777777" w:rsidR="0008067B" w:rsidRPr="00CB57E3" w:rsidRDefault="0008067B" w:rsidP="00AB1D23">
            <w:pPr>
              <w:pStyle w:val="EasyRead"/>
            </w:pPr>
          </w:p>
          <w:p w14:paraId="4E8F0CFC" w14:textId="67639DFB" w:rsidR="0008067B" w:rsidRDefault="00000000" w:rsidP="00AB1D23">
            <w:pPr>
              <w:pStyle w:val="EasyRead"/>
            </w:pPr>
            <w:sdt>
              <w:sdtPr>
                <w:rPr>
                  <w:szCs w:val="40"/>
                </w:rPr>
                <w:id w:val="1533225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 w:rsidRPr="00CB57E3">
              <w:t xml:space="preserve">I </w:t>
            </w:r>
            <w:r w:rsidR="0008067B">
              <w:t>wheel</w:t>
            </w:r>
            <w:r w:rsidR="0008067B" w:rsidRPr="00CB57E3">
              <w:t xml:space="preserve"> the same now as I did before</w:t>
            </w:r>
            <w:r w:rsidR="0008067B">
              <w:t xml:space="preserve"> I joined the group.</w:t>
            </w:r>
          </w:p>
          <w:p w14:paraId="60F1FC62" w14:textId="77777777" w:rsidR="0008067B" w:rsidRPr="00591426" w:rsidRDefault="0008067B" w:rsidP="00AB1D23">
            <w:pPr>
              <w:pStyle w:val="EasyRead"/>
            </w:pPr>
          </w:p>
          <w:p w14:paraId="3E6C1777" w14:textId="332C2E95" w:rsidR="0008067B" w:rsidRPr="00673447" w:rsidRDefault="00000000" w:rsidP="00AB1D23">
            <w:pPr>
              <w:pStyle w:val="EasyRead"/>
            </w:pPr>
            <w:sdt>
              <w:sdtPr>
                <w:rPr>
                  <w:szCs w:val="40"/>
                </w:rPr>
                <w:id w:val="-51546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No, </w:t>
            </w:r>
            <w:r w:rsidR="0008067B" w:rsidRPr="00CB57E3">
              <w:t xml:space="preserve">I </w:t>
            </w:r>
            <w:r w:rsidR="0008067B">
              <w:t>wheel</w:t>
            </w:r>
            <w:r w:rsidR="0008067B" w:rsidRPr="00CB57E3">
              <w:t xml:space="preserve"> less now</w:t>
            </w:r>
            <w:r w:rsidR="0008067B">
              <w:t xml:space="preserve"> than before I joined the group.</w:t>
            </w:r>
          </w:p>
        </w:tc>
      </w:tr>
    </w:tbl>
    <w:p w14:paraId="7A41FAA4" w14:textId="77777777" w:rsidR="0008067B" w:rsidRDefault="0008067B" w:rsidP="0008067B">
      <w:pPr>
        <w:jc w:val="center"/>
        <w:sectPr w:rsidR="0008067B" w:rsidSect="0008067B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08067B" w14:paraId="3A99D302" w14:textId="77777777" w:rsidTr="00AB1D23">
        <w:tc>
          <w:tcPr>
            <w:tcW w:w="1886" w:type="pct"/>
          </w:tcPr>
          <w:p w14:paraId="50396448" w14:textId="77777777" w:rsidR="0008067B" w:rsidRDefault="0008067B" w:rsidP="00AB1D23">
            <w:pPr>
              <w:jc w:val="center"/>
            </w:pPr>
          </w:p>
          <w:p w14:paraId="44C8FDFD" w14:textId="77777777" w:rsidR="0008067B" w:rsidRDefault="0008067B" w:rsidP="00AB1D23">
            <w:pPr>
              <w:jc w:val="center"/>
            </w:pPr>
          </w:p>
          <w:p w14:paraId="6DC4B8F6" w14:textId="77777777" w:rsidR="0008067B" w:rsidRDefault="0008067B" w:rsidP="00AB1D23"/>
          <w:p w14:paraId="2EF89E58" w14:textId="77777777" w:rsidR="0008067B" w:rsidRDefault="0008067B" w:rsidP="00AB1D23"/>
          <w:p w14:paraId="12DF5BE1" w14:textId="77777777" w:rsidR="0008067B" w:rsidRDefault="0008067B" w:rsidP="00AB1D23"/>
          <w:p w14:paraId="1DD48C46" w14:textId="77777777" w:rsidR="0008067B" w:rsidRDefault="0008067B" w:rsidP="00AB1D23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3527122B" wp14:editId="36F0CD38">
                  <wp:extent cx="914400" cy="914400"/>
                  <wp:effectExtent l="0" t="0" r="0" b="0"/>
                  <wp:docPr id="1613634750" name="Graphic 31" descr="Hous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527572" name="Graphic 1484527572" descr="House outline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4EFDAFC4" wp14:editId="754CC48C">
                  <wp:extent cx="914400" cy="914400"/>
                  <wp:effectExtent l="0" t="0" r="0" b="0"/>
                  <wp:docPr id="60079501" name="Graphic 33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330013" name="Graphic 362330013" descr="Books outline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1D1D209A" wp14:editId="01788399">
                  <wp:extent cx="914400" cy="914400"/>
                  <wp:effectExtent l="0" t="0" r="0" b="0"/>
                  <wp:docPr id="430175257" name="Graphic 34" descr="Shopping car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054939" name="Graphic 1207054939" descr="Shopping cart outline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075D3B49" wp14:editId="1EB80390">
                  <wp:extent cx="914400" cy="914400"/>
                  <wp:effectExtent l="0" t="0" r="0" b="0"/>
                  <wp:docPr id="81665250" name="Graphic 35" descr="Childre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545061" name="Graphic 1858545061" descr="Children outline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16227B" w14:textId="77777777" w:rsidR="0008067B" w:rsidRDefault="0008067B" w:rsidP="00AB1D23">
            <w:pPr>
              <w:jc w:val="center"/>
            </w:pPr>
          </w:p>
          <w:p w14:paraId="3235CCB5" w14:textId="77777777" w:rsidR="0008067B" w:rsidRDefault="0008067B" w:rsidP="00AB1D23">
            <w:pPr>
              <w:jc w:val="center"/>
            </w:pPr>
          </w:p>
          <w:p w14:paraId="54FB17B1" w14:textId="77777777" w:rsidR="0008067B" w:rsidRDefault="0008067B" w:rsidP="00AB1D23">
            <w:pPr>
              <w:jc w:val="center"/>
            </w:pPr>
          </w:p>
          <w:p w14:paraId="3FC8B645" w14:textId="2513E82D" w:rsidR="0008067B" w:rsidRDefault="00017A29" w:rsidP="00AB1D23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78" behindDoc="1" locked="0" layoutInCell="1" allowOverlap="1" wp14:anchorId="07BEC19F" wp14:editId="4E4947DD">
                  <wp:simplePos x="0" y="0"/>
                  <wp:positionH relativeFrom="column">
                    <wp:posOffset>266605</wp:posOffset>
                  </wp:positionH>
                  <wp:positionV relativeFrom="page">
                    <wp:posOffset>6931129</wp:posOffset>
                  </wp:positionV>
                  <wp:extent cx="1080000" cy="1253589"/>
                  <wp:effectExtent l="0" t="0" r="6350" b="3810"/>
                  <wp:wrapTight wrapText="bothSides">
                    <wp:wrapPolygon edited="0">
                      <wp:start x="5718" y="0"/>
                      <wp:lineTo x="1144" y="5581"/>
                      <wp:lineTo x="0" y="13131"/>
                      <wp:lineTo x="0" y="17726"/>
                      <wp:lineTo x="4955" y="21337"/>
                      <wp:lineTo x="7242" y="21337"/>
                      <wp:lineTo x="8767" y="21337"/>
                      <wp:lineTo x="21346" y="20024"/>
                      <wp:lineTo x="21346" y="18711"/>
                      <wp:lineTo x="19440" y="16085"/>
                      <wp:lineTo x="17534" y="10833"/>
                      <wp:lineTo x="16009" y="9191"/>
                      <wp:lineTo x="11435" y="5581"/>
                      <wp:lineTo x="10673" y="0"/>
                      <wp:lineTo x="5718" y="0"/>
                    </wp:wrapPolygon>
                  </wp:wrapTight>
                  <wp:docPr id="2081185303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5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77" behindDoc="1" locked="0" layoutInCell="1" allowOverlap="1" wp14:anchorId="1EFEBAA6" wp14:editId="7B68D3F5">
                  <wp:simplePos x="0" y="0"/>
                  <wp:positionH relativeFrom="column">
                    <wp:posOffset>998381</wp:posOffset>
                  </wp:positionH>
                  <wp:positionV relativeFrom="page">
                    <wp:posOffset>5634592</wp:posOffset>
                  </wp:positionV>
                  <wp:extent cx="1080000" cy="1253589"/>
                  <wp:effectExtent l="0" t="0" r="6350" b="3810"/>
                  <wp:wrapTight wrapText="bothSides">
                    <wp:wrapPolygon edited="0">
                      <wp:start x="5718" y="0"/>
                      <wp:lineTo x="1144" y="5581"/>
                      <wp:lineTo x="0" y="13131"/>
                      <wp:lineTo x="0" y="17726"/>
                      <wp:lineTo x="4955" y="21337"/>
                      <wp:lineTo x="7242" y="21337"/>
                      <wp:lineTo x="8767" y="21337"/>
                      <wp:lineTo x="21346" y="20024"/>
                      <wp:lineTo x="21346" y="18711"/>
                      <wp:lineTo x="19440" y="16085"/>
                      <wp:lineTo x="17534" y="10833"/>
                      <wp:lineTo x="16009" y="9191"/>
                      <wp:lineTo x="11435" y="5581"/>
                      <wp:lineTo x="10673" y="0"/>
                      <wp:lineTo x="5718" y="0"/>
                    </wp:wrapPolygon>
                  </wp:wrapTight>
                  <wp:docPr id="484226743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5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76" behindDoc="1" locked="0" layoutInCell="1" allowOverlap="1" wp14:anchorId="5E2A8CBD" wp14:editId="1ED8B9D0">
                  <wp:simplePos x="0" y="0"/>
                  <wp:positionH relativeFrom="column">
                    <wp:posOffset>101742</wp:posOffset>
                  </wp:positionH>
                  <wp:positionV relativeFrom="page">
                    <wp:posOffset>4400190</wp:posOffset>
                  </wp:positionV>
                  <wp:extent cx="1080000" cy="1253589"/>
                  <wp:effectExtent l="0" t="0" r="6350" b="3810"/>
                  <wp:wrapTight wrapText="bothSides">
                    <wp:wrapPolygon edited="0">
                      <wp:start x="5718" y="0"/>
                      <wp:lineTo x="1144" y="5581"/>
                      <wp:lineTo x="0" y="13131"/>
                      <wp:lineTo x="0" y="17726"/>
                      <wp:lineTo x="4955" y="21337"/>
                      <wp:lineTo x="7242" y="21337"/>
                      <wp:lineTo x="8767" y="21337"/>
                      <wp:lineTo x="21346" y="20024"/>
                      <wp:lineTo x="21346" y="18711"/>
                      <wp:lineTo x="19440" y="16085"/>
                      <wp:lineTo x="17534" y="10833"/>
                      <wp:lineTo x="16009" y="9191"/>
                      <wp:lineTo x="11435" y="5581"/>
                      <wp:lineTo x="10673" y="0"/>
                      <wp:lineTo x="5718" y="0"/>
                    </wp:wrapPolygon>
                  </wp:wrapTight>
                  <wp:docPr id="18944149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5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067B"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62" behindDoc="1" locked="0" layoutInCell="1" allowOverlap="1" wp14:anchorId="5299C707" wp14:editId="29BC9B0F">
                  <wp:simplePos x="0" y="0"/>
                  <wp:positionH relativeFrom="column">
                    <wp:posOffset>1379220</wp:posOffset>
                  </wp:positionH>
                  <wp:positionV relativeFrom="page">
                    <wp:posOffset>7167880</wp:posOffset>
                  </wp:positionV>
                  <wp:extent cx="720000" cy="720000"/>
                  <wp:effectExtent l="0" t="0" r="0" b="0"/>
                  <wp:wrapTight wrapText="bothSides">
                    <wp:wrapPolygon edited="0">
                      <wp:start x="6291" y="1144"/>
                      <wp:lineTo x="2860" y="5719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974953823" name="Graphic 25" descr="Badge Un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306126" name="Graphic 384306126" descr="Badge Unfollow with solid fill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067B"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61" behindDoc="1" locked="0" layoutInCell="1" allowOverlap="1" wp14:anchorId="5B30AB8E" wp14:editId="75325C98">
                  <wp:simplePos x="0" y="0"/>
                  <wp:positionH relativeFrom="column">
                    <wp:posOffset>1354455</wp:posOffset>
                  </wp:positionH>
                  <wp:positionV relativeFrom="page">
                    <wp:posOffset>4662170</wp:posOffset>
                  </wp:positionV>
                  <wp:extent cx="720000" cy="720000"/>
                  <wp:effectExtent l="0" t="0" r="0" b="0"/>
                  <wp:wrapTight wrapText="bothSides">
                    <wp:wrapPolygon edited="0">
                      <wp:start x="6291" y="1144"/>
                      <wp:lineTo x="2860" y="5719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2037393681" name="Graphic 27" descr="Badge 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398419" name="Graphic 1782398419" descr="Badge Follow with solid fill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12054E29" w14:textId="77777777" w:rsidR="0008067B" w:rsidRDefault="0008067B" w:rsidP="00AB1D23">
            <w:pPr>
              <w:pStyle w:val="EasyRead"/>
            </w:pPr>
            <w:r>
              <w:t>Question 2</w:t>
            </w:r>
          </w:p>
          <w:p w14:paraId="70942D3E" w14:textId="61BFA821" w:rsidR="0008067B" w:rsidRDefault="0008067B" w:rsidP="00AB1D23">
            <w:pPr>
              <w:pStyle w:val="EasyRead"/>
            </w:pPr>
            <w:r>
              <w:t>Think about when you are not wheeling with this group.</w:t>
            </w:r>
          </w:p>
          <w:p w14:paraId="7F98A61F" w14:textId="05D30890" w:rsidR="0008067B" w:rsidRDefault="0008067B" w:rsidP="00AB1D23">
            <w:pPr>
              <w:pStyle w:val="EasyRead"/>
            </w:pPr>
            <w:r>
              <w:t xml:space="preserve">Do you </w:t>
            </w:r>
            <w:r w:rsidR="00562B8F">
              <w:t>wheel</w:t>
            </w:r>
            <w:r>
              <w:t xml:space="preserve"> to other places more now than before you joined this group?</w:t>
            </w:r>
          </w:p>
          <w:p w14:paraId="1E29E42E" w14:textId="09C7B2A2" w:rsidR="0008067B" w:rsidRDefault="0008067B" w:rsidP="00AB1D23">
            <w:pPr>
              <w:pStyle w:val="EasyRead"/>
            </w:pPr>
            <w:r>
              <w:t xml:space="preserve">For example, do you wheel to the shops more now? </w:t>
            </w:r>
          </w:p>
          <w:p w14:paraId="4823885C" w14:textId="19BA8F30" w:rsidR="0008067B" w:rsidRDefault="0008067B" w:rsidP="00AB1D23">
            <w:pPr>
              <w:pStyle w:val="EasyRead"/>
            </w:pPr>
          </w:p>
          <w:p w14:paraId="16330E7C" w14:textId="13FE1D98" w:rsidR="0008067B" w:rsidRDefault="00000000" w:rsidP="00AB1D23">
            <w:pPr>
              <w:pStyle w:val="EasyRead"/>
            </w:pPr>
            <w:sdt>
              <w:sdtPr>
                <w:rPr>
                  <w:szCs w:val="40"/>
                </w:rPr>
                <w:id w:val="-20237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>Yes, I wheel more now.</w:t>
            </w:r>
          </w:p>
          <w:p w14:paraId="3FBF7573" w14:textId="77777777" w:rsidR="0008067B" w:rsidRDefault="0008067B" w:rsidP="00AB1D23">
            <w:pPr>
              <w:pStyle w:val="EasyRead"/>
            </w:pPr>
          </w:p>
          <w:p w14:paraId="2F09A4C7" w14:textId="2CD24CCD" w:rsidR="0008067B" w:rsidRDefault="00000000" w:rsidP="00AB1D23">
            <w:pPr>
              <w:pStyle w:val="EasyRead"/>
            </w:pPr>
            <w:sdt>
              <w:sdtPr>
                <w:rPr>
                  <w:szCs w:val="40"/>
                </w:rPr>
                <w:id w:val="1674372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>I wheel about the same amount.</w:t>
            </w:r>
          </w:p>
          <w:p w14:paraId="200344A1" w14:textId="77777777" w:rsidR="0008067B" w:rsidRDefault="0008067B" w:rsidP="00AB1D23">
            <w:pPr>
              <w:pStyle w:val="EasyRead"/>
            </w:pPr>
          </w:p>
          <w:p w14:paraId="386CA244" w14:textId="183D0B76" w:rsidR="0008067B" w:rsidRPr="00C91F4F" w:rsidRDefault="00000000" w:rsidP="00AB1D23">
            <w:pPr>
              <w:pStyle w:val="EasyRead"/>
            </w:pPr>
            <w:sdt>
              <w:sdtPr>
                <w:rPr>
                  <w:szCs w:val="40"/>
                </w:rPr>
                <w:id w:val="-1484006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>I wheel less now.</w:t>
            </w:r>
          </w:p>
        </w:tc>
      </w:tr>
      <w:tr w:rsidR="0008067B" w14:paraId="08D43A0E" w14:textId="77777777" w:rsidTr="00AB1D23">
        <w:tc>
          <w:tcPr>
            <w:tcW w:w="1886" w:type="pct"/>
          </w:tcPr>
          <w:p w14:paraId="3A40D86E" w14:textId="470017D4" w:rsidR="0008067B" w:rsidRDefault="00275FAF" w:rsidP="00AB1D23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lastRenderedPageBreak/>
              <w:drawing>
                <wp:anchor distT="0" distB="0" distL="114300" distR="114300" simplePos="0" relativeHeight="251658263" behindDoc="1" locked="0" layoutInCell="1" allowOverlap="1" wp14:anchorId="18128B38" wp14:editId="57056D7C">
                  <wp:simplePos x="0" y="0"/>
                  <wp:positionH relativeFrom="column">
                    <wp:posOffset>518795</wp:posOffset>
                  </wp:positionH>
                  <wp:positionV relativeFrom="page">
                    <wp:posOffset>2974946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8758020" name="Graphic 37" descr="In love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500607" name="Graphic 977500607" descr="In love face outline with solid fill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64" behindDoc="1" locked="0" layoutInCell="1" allowOverlap="1" wp14:anchorId="628A0423" wp14:editId="0A108479">
                  <wp:simplePos x="0" y="0"/>
                  <wp:positionH relativeFrom="column">
                    <wp:posOffset>528320</wp:posOffset>
                  </wp:positionH>
                  <wp:positionV relativeFrom="page">
                    <wp:posOffset>4371264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041058238" name="Graphic 39" descr="Nervou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806564" name="Graphic 950806564" descr="Nervous face outline with solid fill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65" behindDoc="1" locked="0" layoutInCell="1" allowOverlap="1" wp14:anchorId="60EC05DE" wp14:editId="2103EAF6">
                  <wp:simplePos x="0" y="0"/>
                  <wp:positionH relativeFrom="column">
                    <wp:posOffset>547370</wp:posOffset>
                  </wp:positionH>
                  <wp:positionV relativeFrom="page">
                    <wp:posOffset>5874224</wp:posOffset>
                  </wp:positionV>
                  <wp:extent cx="1260000" cy="126000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987777387" name="Graphic 38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863394" name="Graphic 1257863394" descr="Sad face outline with solid fill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64BBD298" w14:textId="77777777" w:rsidR="0008067B" w:rsidRDefault="0008067B" w:rsidP="00AB1D23">
            <w:pPr>
              <w:pStyle w:val="EasyRead"/>
            </w:pPr>
            <w:r>
              <w:t>Question 3</w:t>
            </w:r>
          </w:p>
          <w:p w14:paraId="148AFADF" w14:textId="50366840" w:rsidR="0008067B" w:rsidRDefault="0008067B" w:rsidP="00AB1D23">
            <w:pPr>
              <w:pStyle w:val="EasyRead"/>
            </w:pPr>
            <w:r>
              <w:t xml:space="preserve">Think about much you enjoy </w:t>
            </w:r>
            <w:r w:rsidR="00017A29">
              <w:t>wheeling</w:t>
            </w:r>
            <w:r>
              <w:t>.</w:t>
            </w:r>
          </w:p>
          <w:p w14:paraId="32C6F4D6" w14:textId="266F9775" w:rsidR="0008067B" w:rsidRDefault="0008067B" w:rsidP="00AB1D23">
            <w:pPr>
              <w:pStyle w:val="EasyRead"/>
            </w:pPr>
            <w:r>
              <w:t xml:space="preserve">Do you enjoy </w:t>
            </w:r>
            <w:r w:rsidR="00017A29">
              <w:t xml:space="preserve">wheeling </w:t>
            </w:r>
            <w:r>
              <w:t>more now than before you joined the group?</w:t>
            </w:r>
          </w:p>
          <w:p w14:paraId="15AB7596" w14:textId="77777777" w:rsidR="0008067B" w:rsidRDefault="0008067B" w:rsidP="00AB1D23">
            <w:pPr>
              <w:pStyle w:val="EasyRead"/>
            </w:pPr>
          </w:p>
          <w:p w14:paraId="6DCAA5AD" w14:textId="29D3A8B8" w:rsidR="0008067B" w:rsidRDefault="00000000" w:rsidP="00AB1D23">
            <w:pPr>
              <w:pStyle w:val="EasyRead"/>
            </w:pPr>
            <w:sdt>
              <w:sdtPr>
                <w:rPr>
                  <w:szCs w:val="40"/>
                </w:rPr>
                <w:id w:val="1437019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Yes, I enjoy </w:t>
            </w:r>
            <w:r w:rsidR="00017A29">
              <w:t>wheeling</w:t>
            </w:r>
            <w:r w:rsidR="0008067B">
              <w:t xml:space="preserve"> more now.</w:t>
            </w:r>
          </w:p>
          <w:p w14:paraId="1242C1CE" w14:textId="77777777" w:rsidR="0008067B" w:rsidRDefault="0008067B" w:rsidP="00AB1D23">
            <w:pPr>
              <w:pStyle w:val="EasyRead"/>
            </w:pPr>
          </w:p>
          <w:p w14:paraId="2611BB4D" w14:textId="2D4BC236" w:rsidR="0008067B" w:rsidRDefault="00000000" w:rsidP="00AB1D23">
            <w:pPr>
              <w:pStyle w:val="EasyRead"/>
            </w:pPr>
            <w:sdt>
              <w:sdtPr>
                <w:rPr>
                  <w:szCs w:val="40"/>
                </w:rPr>
                <w:id w:val="1955517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I enjoy </w:t>
            </w:r>
            <w:r w:rsidR="00017A29">
              <w:t>wheeling</w:t>
            </w:r>
            <w:r w:rsidR="0008067B">
              <w:t xml:space="preserve"> about the same.</w:t>
            </w:r>
          </w:p>
          <w:p w14:paraId="114B4D0C" w14:textId="77777777" w:rsidR="0008067B" w:rsidRDefault="0008067B" w:rsidP="00AB1D23">
            <w:pPr>
              <w:pStyle w:val="EasyRead"/>
            </w:pPr>
          </w:p>
          <w:p w14:paraId="10D77132" w14:textId="777C8E3B" w:rsidR="0008067B" w:rsidRDefault="00000000" w:rsidP="00AB1D23">
            <w:pPr>
              <w:pStyle w:val="EasyRead"/>
            </w:pPr>
            <w:sdt>
              <w:sdtPr>
                <w:rPr>
                  <w:szCs w:val="40"/>
                </w:rPr>
                <w:id w:val="2112700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I enjoy </w:t>
            </w:r>
            <w:r w:rsidR="00017A29">
              <w:t>wheeling</w:t>
            </w:r>
            <w:r w:rsidR="0008067B">
              <w:t xml:space="preserve"> less now.</w:t>
            </w:r>
          </w:p>
          <w:p w14:paraId="341E489B" w14:textId="77777777" w:rsidR="0008067B" w:rsidRDefault="0008067B" w:rsidP="00AB1D23">
            <w:pPr>
              <w:pStyle w:val="EasyRead"/>
            </w:pPr>
          </w:p>
        </w:tc>
      </w:tr>
    </w:tbl>
    <w:p w14:paraId="68833280" w14:textId="77777777" w:rsidR="0008067B" w:rsidRDefault="0008067B" w:rsidP="00540690">
      <w:pPr>
        <w:rPr>
          <w:i/>
          <w:iCs/>
        </w:rPr>
        <w:sectPr w:rsidR="0008067B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08067B" w14:paraId="18BDFE20" w14:textId="77777777" w:rsidTr="00AB1D23">
        <w:tc>
          <w:tcPr>
            <w:tcW w:w="5000" w:type="pct"/>
            <w:gridSpan w:val="2"/>
          </w:tcPr>
          <w:p w14:paraId="3D4CBA4C" w14:textId="7BCE558A" w:rsidR="0008067B" w:rsidRDefault="0008067B" w:rsidP="00AB1D23">
            <w:pPr>
              <w:pStyle w:val="Heading3"/>
            </w:pPr>
            <w:r>
              <w:lastRenderedPageBreak/>
              <w:t>Questions about Cycling</w:t>
            </w:r>
          </w:p>
          <w:p w14:paraId="4393D0CC" w14:textId="77777777" w:rsidR="0008067B" w:rsidRPr="006D7EA1" w:rsidRDefault="0008067B" w:rsidP="00AB1D23"/>
        </w:tc>
      </w:tr>
      <w:tr w:rsidR="0008067B" w14:paraId="32FF979B" w14:textId="77777777" w:rsidTr="00AB1D23">
        <w:tc>
          <w:tcPr>
            <w:tcW w:w="1886" w:type="pct"/>
          </w:tcPr>
          <w:p w14:paraId="4BCAC733" w14:textId="77777777" w:rsidR="0008067B" w:rsidRDefault="0008067B" w:rsidP="00AB1D23"/>
          <w:p w14:paraId="3D48C47F" w14:textId="77777777" w:rsidR="0008067B" w:rsidRDefault="0008067B" w:rsidP="00AB1D23"/>
          <w:p w14:paraId="2BA7153A" w14:textId="77777777" w:rsidR="0008067B" w:rsidRDefault="0008067B" w:rsidP="00AB1D23"/>
          <w:p w14:paraId="43E62AC9" w14:textId="77777777" w:rsidR="0008067B" w:rsidRDefault="0008067B" w:rsidP="00AB1D23">
            <w:pPr>
              <w:jc w:val="center"/>
            </w:pPr>
          </w:p>
          <w:p w14:paraId="70043D41" w14:textId="77777777" w:rsidR="0008067B" w:rsidRDefault="0008067B" w:rsidP="00AB1D23">
            <w:pPr>
              <w:jc w:val="center"/>
            </w:pPr>
          </w:p>
          <w:p w14:paraId="6DAED774" w14:textId="77777777" w:rsidR="0008067B" w:rsidRDefault="0008067B" w:rsidP="00AB1D23">
            <w:pPr>
              <w:jc w:val="center"/>
            </w:pPr>
          </w:p>
          <w:p w14:paraId="678C6C42" w14:textId="77777777" w:rsidR="0008067B" w:rsidRDefault="0008067B" w:rsidP="00AB1D23">
            <w:pPr>
              <w:jc w:val="center"/>
            </w:pPr>
          </w:p>
          <w:p w14:paraId="11220834" w14:textId="77777777" w:rsidR="0008067B" w:rsidRDefault="0008067B" w:rsidP="00AB1D23">
            <w:pPr>
              <w:jc w:val="center"/>
            </w:pPr>
          </w:p>
          <w:p w14:paraId="61A17FC4" w14:textId="77777777" w:rsidR="0008067B" w:rsidRDefault="0008067B" w:rsidP="00AB1D23">
            <w:pPr>
              <w:jc w:val="center"/>
            </w:pPr>
          </w:p>
          <w:p w14:paraId="0BAF69FB" w14:textId="272636F5" w:rsidR="0008067B" w:rsidRDefault="008E4F89" w:rsidP="00AB1D23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82" behindDoc="1" locked="0" layoutInCell="1" allowOverlap="1" wp14:anchorId="1CEF7EE4" wp14:editId="686601A2">
                  <wp:simplePos x="0" y="0"/>
                  <wp:positionH relativeFrom="column">
                    <wp:posOffset>-3810</wp:posOffset>
                  </wp:positionH>
                  <wp:positionV relativeFrom="page">
                    <wp:posOffset>2683309</wp:posOffset>
                  </wp:positionV>
                  <wp:extent cx="1260000" cy="881553"/>
                  <wp:effectExtent l="0" t="0" r="0" b="0"/>
                  <wp:wrapTight wrapText="bothSides">
                    <wp:wrapPolygon edited="0">
                      <wp:start x="6532" y="0"/>
                      <wp:lineTo x="3266" y="7470"/>
                      <wp:lineTo x="0" y="7470"/>
                      <wp:lineTo x="0" y="20542"/>
                      <wp:lineTo x="16331" y="21009"/>
                      <wp:lineTo x="18290" y="21009"/>
                      <wp:lineTo x="21230" y="19141"/>
                      <wp:lineTo x="21230" y="11205"/>
                      <wp:lineTo x="16984" y="7470"/>
                      <wp:lineTo x="18944" y="2334"/>
                      <wp:lineTo x="17964" y="934"/>
                      <wp:lineTo x="11758" y="0"/>
                      <wp:lineTo x="6532" y="0"/>
                    </wp:wrapPolygon>
                  </wp:wrapTight>
                  <wp:docPr id="873030056" name="Graphic 42" descr="Woman riding bicycle with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0709" name="Graphic 62090709" descr="Woman riding bicycle with basket"/>
                          <pic:cNvPicPr/>
                        </pic:nvPicPr>
                        <pic:blipFill rotWithShape="1"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81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818B9D" w14:textId="2016D641" w:rsidR="0008067B" w:rsidRDefault="0008067B" w:rsidP="00AB1D23">
            <w:pPr>
              <w:jc w:val="center"/>
            </w:pPr>
          </w:p>
          <w:p w14:paraId="271CDE5E" w14:textId="6E170BDC" w:rsidR="008E4F89" w:rsidRDefault="00D57A4E" w:rsidP="008E4F89">
            <w:pPr>
              <w:pStyle w:val="EasyRead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83" behindDoc="1" locked="0" layoutInCell="1" allowOverlap="1" wp14:anchorId="213E33D7" wp14:editId="1F1BA967">
                  <wp:simplePos x="0" y="0"/>
                  <wp:positionH relativeFrom="column">
                    <wp:posOffset>509697</wp:posOffset>
                  </wp:positionH>
                  <wp:positionV relativeFrom="page">
                    <wp:posOffset>4217532</wp:posOffset>
                  </wp:positionV>
                  <wp:extent cx="1260000" cy="881553"/>
                  <wp:effectExtent l="0" t="0" r="0" b="0"/>
                  <wp:wrapTight wrapText="bothSides">
                    <wp:wrapPolygon edited="0">
                      <wp:start x="6532" y="0"/>
                      <wp:lineTo x="3266" y="7470"/>
                      <wp:lineTo x="0" y="7470"/>
                      <wp:lineTo x="0" y="20542"/>
                      <wp:lineTo x="16331" y="21009"/>
                      <wp:lineTo x="18290" y="21009"/>
                      <wp:lineTo x="21230" y="19141"/>
                      <wp:lineTo x="21230" y="11205"/>
                      <wp:lineTo x="16984" y="7470"/>
                      <wp:lineTo x="18944" y="2334"/>
                      <wp:lineTo x="17964" y="934"/>
                      <wp:lineTo x="11758" y="0"/>
                      <wp:lineTo x="6532" y="0"/>
                    </wp:wrapPolygon>
                  </wp:wrapTight>
                  <wp:docPr id="419958288" name="Graphic 42" descr="Woman riding bicycle with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0709" name="Graphic 62090709" descr="Woman riding bicycle with basket"/>
                          <pic:cNvPicPr/>
                        </pic:nvPicPr>
                        <pic:blipFill rotWithShape="1"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81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D5E02C" w14:textId="75D100C2" w:rsidR="0008067B" w:rsidRDefault="0008067B" w:rsidP="00AB1D23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66" behindDoc="1" locked="0" layoutInCell="1" allowOverlap="1" wp14:anchorId="76F6814F" wp14:editId="69CBA0A5">
                  <wp:simplePos x="0" y="0"/>
                  <wp:positionH relativeFrom="column">
                    <wp:posOffset>1233170</wp:posOffset>
                  </wp:positionH>
                  <wp:positionV relativeFrom="page">
                    <wp:posOffset>2667000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7200" y="1350"/>
                      <wp:lineTo x="4950" y="3150"/>
                      <wp:lineTo x="1350" y="7650"/>
                      <wp:lineTo x="1350" y="11250"/>
                      <wp:lineTo x="3150" y="16650"/>
                      <wp:lineTo x="6750" y="18900"/>
                      <wp:lineTo x="7200" y="19800"/>
                      <wp:lineTo x="13950" y="19800"/>
                      <wp:lineTo x="14400" y="18900"/>
                      <wp:lineTo x="18450" y="16650"/>
                      <wp:lineTo x="20250" y="8100"/>
                      <wp:lineTo x="16650" y="4050"/>
                      <wp:lineTo x="13950" y="1350"/>
                      <wp:lineTo x="7200" y="1350"/>
                    </wp:wrapPolygon>
                  </wp:wrapTight>
                  <wp:docPr id="1248928533" name="Graphic 27" descr="Badge 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398419" name="Graphic 1782398419" descr="Badge Follow with solid fill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705E587" w14:textId="77777777" w:rsidR="0008067B" w:rsidRDefault="0008067B" w:rsidP="00AB1D23">
            <w:pPr>
              <w:jc w:val="center"/>
            </w:pPr>
          </w:p>
          <w:p w14:paraId="18435B77" w14:textId="77777777" w:rsidR="0008067B" w:rsidRDefault="0008067B" w:rsidP="00AB1D23"/>
          <w:p w14:paraId="6B189B86" w14:textId="2CDEEAD0" w:rsidR="0008067B" w:rsidRDefault="0008067B" w:rsidP="00AB1D23">
            <w:pPr>
              <w:jc w:val="center"/>
            </w:pPr>
          </w:p>
          <w:p w14:paraId="2A1365D5" w14:textId="7EE2E874" w:rsidR="0008067B" w:rsidRDefault="00D57A4E" w:rsidP="00AB1D23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84" behindDoc="1" locked="0" layoutInCell="1" allowOverlap="1" wp14:anchorId="71870983" wp14:editId="3EAE4420">
                  <wp:simplePos x="0" y="0"/>
                  <wp:positionH relativeFrom="column">
                    <wp:posOffset>29210</wp:posOffset>
                  </wp:positionH>
                  <wp:positionV relativeFrom="page">
                    <wp:posOffset>5919470</wp:posOffset>
                  </wp:positionV>
                  <wp:extent cx="1259840" cy="881380"/>
                  <wp:effectExtent l="0" t="0" r="0" b="0"/>
                  <wp:wrapTight wrapText="bothSides">
                    <wp:wrapPolygon edited="0">
                      <wp:start x="6532" y="0"/>
                      <wp:lineTo x="3266" y="7470"/>
                      <wp:lineTo x="0" y="7470"/>
                      <wp:lineTo x="0" y="20542"/>
                      <wp:lineTo x="16331" y="21009"/>
                      <wp:lineTo x="18290" y="21009"/>
                      <wp:lineTo x="21230" y="19141"/>
                      <wp:lineTo x="21230" y="11205"/>
                      <wp:lineTo x="16984" y="7470"/>
                      <wp:lineTo x="18944" y="2334"/>
                      <wp:lineTo x="17964" y="934"/>
                      <wp:lineTo x="11758" y="0"/>
                      <wp:lineTo x="6532" y="0"/>
                    </wp:wrapPolygon>
                  </wp:wrapTight>
                  <wp:docPr id="385387737" name="Graphic 42" descr="Woman riding bicycle with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0709" name="Graphic 62090709" descr="Woman riding bicycle with basket"/>
                          <pic:cNvPicPr/>
                        </pic:nvPicPr>
                        <pic:blipFill rotWithShape="1"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881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85" behindDoc="1" locked="0" layoutInCell="1" allowOverlap="1" wp14:anchorId="55BE8D09" wp14:editId="0B38A1DF">
                  <wp:simplePos x="0" y="0"/>
                  <wp:positionH relativeFrom="column">
                    <wp:posOffset>1366684</wp:posOffset>
                  </wp:positionH>
                  <wp:positionV relativeFrom="page">
                    <wp:posOffset>5902029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7200" y="1350"/>
                      <wp:lineTo x="4950" y="3150"/>
                      <wp:lineTo x="1350" y="7650"/>
                      <wp:lineTo x="1350" y="11250"/>
                      <wp:lineTo x="3150" y="16650"/>
                      <wp:lineTo x="6750" y="18900"/>
                      <wp:lineTo x="7200" y="19800"/>
                      <wp:lineTo x="13950" y="19800"/>
                      <wp:lineTo x="14400" y="18900"/>
                      <wp:lineTo x="18450" y="16650"/>
                      <wp:lineTo x="20250" y="8100"/>
                      <wp:lineTo x="16650" y="4050"/>
                      <wp:lineTo x="13950" y="1350"/>
                      <wp:lineTo x="7200" y="1350"/>
                    </wp:wrapPolygon>
                  </wp:wrapTight>
                  <wp:docPr id="383411124" name="Graphic 25" descr="Badge Un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306126" name="Graphic 384306126" descr="Badge Unfollow with solid fill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36637C" w14:textId="42F0DC81" w:rsidR="0008067B" w:rsidRDefault="0008067B" w:rsidP="00AB1D23"/>
          <w:p w14:paraId="52937459" w14:textId="77777777" w:rsidR="0008067B" w:rsidRDefault="0008067B" w:rsidP="00AB1D23"/>
          <w:p w14:paraId="639340E1" w14:textId="77777777" w:rsidR="0008067B" w:rsidRDefault="0008067B" w:rsidP="00AB1D23"/>
        </w:tc>
        <w:tc>
          <w:tcPr>
            <w:tcW w:w="3114" w:type="pct"/>
          </w:tcPr>
          <w:p w14:paraId="232CE9A2" w14:textId="77777777" w:rsidR="0008067B" w:rsidRDefault="0008067B" w:rsidP="00AB1D23">
            <w:pPr>
              <w:pStyle w:val="EasyRead"/>
            </w:pPr>
            <w:r>
              <w:t>Question 1</w:t>
            </w:r>
          </w:p>
          <w:p w14:paraId="0D0BA2ED" w14:textId="6B769292" w:rsidR="0008067B" w:rsidRDefault="0008067B" w:rsidP="00AB1D23">
            <w:pPr>
              <w:pStyle w:val="EasyRead"/>
            </w:pPr>
            <w:r>
              <w:t xml:space="preserve">Think about how often you </w:t>
            </w:r>
            <w:r w:rsidR="00C04035">
              <w:t>cycled</w:t>
            </w:r>
            <w:r>
              <w:t xml:space="preserve"> before you started </w:t>
            </w:r>
            <w:r w:rsidR="00C04035">
              <w:t>cycling</w:t>
            </w:r>
            <w:r>
              <w:t xml:space="preserve"> with this group. Are you </w:t>
            </w:r>
            <w:r w:rsidR="002910B9">
              <w:t>cycling</w:t>
            </w:r>
            <w:r>
              <w:t xml:space="preserve"> more now?</w:t>
            </w:r>
          </w:p>
          <w:p w14:paraId="127624FC" w14:textId="77777777" w:rsidR="0008067B" w:rsidRDefault="0008067B" w:rsidP="00AB1D23">
            <w:pPr>
              <w:pStyle w:val="EasyRead"/>
            </w:pPr>
          </w:p>
          <w:p w14:paraId="59758494" w14:textId="06890282" w:rsidR="0008067B" w:rsidRDefault="00000000" w:rsidP="00AB1D23">
            <w:pPr>
              <w:pStyle w:val="EasyRead"/>
            </w:pPr>
            <w:sdt>
              <w:sdtPr>
                <w:rPr>
                  <w:szCs w:val="40"/>
                </w:rPr>
                <w:id w:val="409659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Yes, </w:t>
            </w:r>
            <w:r w:rsidR="0008067B" w:rsidRPr="00CB57E3">
              <w:t xml:space="preserve">I </w:t>
            </w:r>
            <w:r w:rsidR="002910B9">
              <w:t xml:space="preserve">cycle </w:t>
            </w:r>
            <w:r w:rsidR="0008067B" w:rsidRPr="00CB57E3">
              <w:t>more now</w:t>
            </w:r>
            <w:r w:rsidR="0008067B">
              <w:t xml:space="preserve"> than before I joined the group.</w:t>
            </w:r>
          </w:p>
          <w:p w14:paraId="68AC48E1" w14:textId="77777777" w:rsidR="00D57A4E" w:rsidRDefault="00D57A4E" w:rsidP="00AB1D23">
            <w:pPr>
              <w:pStyle w:val="EasyRead"/>
              <w:rPr>
                <w:szCs w:val="40"/>
              </w:rPr>
            </w:pPr>
          </w:p>
          <w:p w14:paraId="26948FFD" w14:textId="744DD333" w:rsidR="0008067B" w:rsidRDefault="00000000" w:rsidP="00AB1D23">
            <w:pPr>
              <w:pStyle w:val="EasyRead"/>
            </w:pPr>
            <w:sdt>
              <w:sdtPr>
                <w:rPr>
                  <w:szCs w:val="40"/>
                </w:rPr>
                <w:id w:val="-155970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 w:rsidRPr="00CB57E3">
              <w:t xml:space="preserve">I </w:t>
            </w:r>
            <w:r w:rsidR="002910B9">
              <w:t>cycle</w:t>
            </w:r>
            <w:r w:rsidR="002910B9" w:rsidRPr="00CB57E3">
              <w:t xml:space="preserve"> </w:t>
            </w:r>
            <w:r w:rsidR="0008067B" w:rsidRPr="00CB57E3">
              <w:t>the same now as I did before</w:t>
            </w:r>
            <w:r w:rsidR="0008067B">
              <w:t xml:space="preserve"> I joined the group.</w:t>
            </w:r>
          </w:p>
          <w:p w14:paraId="2C64B148" w14:textId="77777777" w:rsidR="0008067B" w:rsidRPr="00591426" w:rsidRDefault="0008067B" w:rsidP="00AB1D23">
            <w:pPr>
              <w:pStyle w:val="EasyRead"/>
            </w:pPr>
          </w:p>
          <w:p w14:paraId="2DF1DEDD" w14:textId="4B6B0F6A" w:rsidR="0008067B" w:rsidRPr="00673447" w:rsidRDefault="00000000" w:rsidP="00AB1D23">
            <w:pPr>
              <w:pStyle w:val="EasyRead"/>
            </w:pPr>
            <w:sdt>
              <w:sdtPr>
                <w:rPr>
                  <w:szCs w:val="40"/>
                </w:rPr>
                <w:id w:val="115959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No, </w:t>
            </w:r>
            <w:r w:rsidR="0008067B" w:rsidRPr="00CB57E3">
              <w:t xml:space="preserve">I </w:t>
            </w:r>
            <w:r w:rsidR="002910B9">
              <w:t>cycle</w:t>
            </w:r>
            <w:r w:rsidR="002910B9" w:rsidRPr="00CB57E3">
              <w:t xml:space="preserve"> </w:t>
            </w:r>
            <w:r w:rsidR="0008067B" w:rsidRPr="00CB57E3">
              <w:t>less now</w:t>
            </w:r>
            <w:r w:rsidR="0008067B">
              <w:t xml:space="preserve"> than before I joined the group.</w:t>
            </w:r>
          </w:p>
        </w:tc>
      </w:tr>
    </w:tbl>
    <w:p w14:paraId="1267EE8D" w14:textId="77777777" w:rsidR="0008067B" w:rsidRDefault="0008067B" w:rsidP="0008067B">
      <w:pPr>
        <w:jc w:val="center"/>
        <w:sectPr w:rsidR="0008067B" w:rsidSect="0008067B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08067B" w14:paraId="0E53D2BD" w14:textId="77777777" w:rsidTr="00AB1D23">
        <w:tc>
          <w:tcPr>
            <w:tcW w:w="1886" w:type="pct"/>
          </w:tcPr>
          <w:p w14:paraId="38375783" w14:textId="77777777" w:rsidR="0008067B" w:rsidRDefault="0008067B" w:rsidP="00AB1D23">
            <w:pPr>
              <w:jc w:val="center"/>
            </w:pPr>
          </w:p>
          <w:p w14:paraId="3E251096" w14:textId="77777777" w:rsidR="0008067B" w:rsidRDefault="0008067B" w:rsidP="00AB1D23">
            <w:pPr>
              <w:jc w:val="center"/>
            </w:pPr>
          </w:p>
          <w:p w14:paraId="2EFA15B9" w14:textId="77777777" w:rsidR="0008067B" w:rsidRDefault="0008067B" w:rsidP="00AB1D23"/>
          <w:p w14:paraId="4B201BC5" w14:textId="77777777" w:rsidR="0008067B" w:rsidRDefault="0008067B" w:rsidP="00AB1D23"/>
          <w:p w14:paraId="29D62BEF" w14:textId="77777777" w:rsidR="0008067B" w:rsidRDefault="0008067B" w:rsidP="00AB1D23"/>
          <w:p w14:paraId="186041B9" w14:textId="77777777" w:rsidR="0008067B" w:rsidRDefault="0008067B" w:rsidP="00AB1D23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7219FF4B" wp14:editId="6A63E265">
                  <wp:extent cx="914400" cy="914400"/>
                  <wp:effectExtent l="0" t="0" r="0" b="0"/>
                  <wp:docPr id="1519386054" name="Graphic 31" descr="Hous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527572" name="Graphic 1484527572" descr="House outline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14F12A2A" wp14:editId="02EB4F33">
                  <wp:extent cx="914400" cy="914400"/>
                  <wp:effectExtent l="0" t="0" r="0" b="0"/>
                  <wp:docPr id="1616362452" name="Graphic 33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330013" name="Graphic 362330013" descr="Books outline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184A0503" wp14:editId="6AAF0162">
                  <wp:extent cx="914400" cy="914400"/>
                  <wp:effectExtent l="0" t="0" r="0" b="0"/>
                  <wp:docPr id="1408807573" name="Graphic 34" descr="Shopping car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054939" name="Graphic 1207054939" descr="Shopping cart outline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56D4ED68" wp14:editId="41A4A2B2">
                  <wp:extent cx="914400" cy="914400"/>
                  <wp:effectExtent l="0" t="0" r="0" b="0"/>
                  <wp:docPr id="182516621" name="Graphic 35" descr="Childre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545061" name="Graphic 1858545061" descr="Children outline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61E23" w14:textId="77777777" w:rsidR="0008067B" w:rsidRDefault="0008067B" w:rsidP="00AB1D23">
            <w:pPr>
              <w:jc w:val="center"/>
            </w:pPr>
          </w:p>
          <w:p w14:paraId="2E7F0CF1" w14:textId="77777777" w:rsidR="0008067B" w:rsidRDefault="0008067B" w:rsidP="00AB1D23">
            <w:pPr>
              <w:jc w:val="center"/>
            </w:pPr>
          </w:p>
          <w:p w14:paraId="5B20466D" w14:textId="77777777" w:rsidR="0008067B" w:rsidRDefault="0008067B" w:rsidP="00AB1D23">
            <w:pPr>
              <w:jc w:val="center"/>
            </w:pPr>
          </w:p>
          <w:p w14:paraId="0294CBF8" w14:textId="1CB5F3CB" w:rsidR="008E4F89" w:rsidRDefault="008E4F89" w:rsidP="008E4F89">
            <w:pPr>
              <w:pStyle w:val="EasyRead"/>
            </w:pPr>
          </w:p>
          <w:p w14:paraId="003AAB61" w14:textId="0B567CDB" w:rsidR="0008067B" w:rsidRDefault="008E4F89" w:rsidP="00AB1D23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81" behindDoc="1" locked="0" layoutInCell="1" allowOverlap="1" wp14:anchorId="2161ABDB" wp14:editId="0DDBCF31">
                  <wp:simplePos x="0" y="0"/>
                  <wp:positionH relativeFrom="column">
                    <wp:posOffset>121667</wp:posOffset>
                  </wp:positionH>
                  <wp:positionV relativeFrom="page">
                    <wp:posOffset>7098847</wp:posOffset>
                  </wp:positionV>
                  <wp:extent cx="1260000" cy="881553"/>
                  <wp:effectExtent l="0" t="0" r="0" b="0"/>
                  <wp:wrapNone/>
                  <wp:docPr id="242931317" name="Graphic 42" descr="Woman riding bicycle with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0709" name="Graphic 62090709" descr="Woman riding bicycle with basket"/>
                          <pic:cNvPicPr/>
                        </pic:nvPicPr>
                        <pic:blipFill rotWithShape="1"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81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80" behindDoc="1" locked="0" layoutInCell="1" allowOverlap="1" wp14:anchorId="487FDCE9" wp14:editId="47A75B1D">
                  <wp:simplePos x="0" y="0"/>
                  <wp:positionH relativeFrom="column">
                    <wp:posOffset>645499</wp:posOffset>
                  </wp:positionH>
                  <wp:positionV relativeFrom="page">
                    <wp:posOffset>5788364</wp:posOffset>
                  </wp:positionV>
                  <wp:extent cx="1260000" cy="881553"/>
                  <wp:effectExtent l="0" t="0" r="0" b="0"/>
                  <wp:wrapNone/>
                  <wp:docPr id="1023099856" name="Graphic 42" descr="Woman riding bicycle with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0709" name="Graphic 62090709" descr="Woman riding bicycle with basket"/>
                          <pic:cNvPicPr/>
                        </pic:nvPicPr>
                        <pic:blipFill rotWithShape="1"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81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79" behindDoc="1" locked="0" layoutInCell="1" allowOverlap="1" wp14:anchorId="003F6C23" wp14:editId="6CEFF626">
                  <wp:simplePos x="0" y="0"/>
                  <wp:positionH relativeFrom="column">
                    <wp:posOffset>41275</wp:posOffset>
                  </wp:positionH>
                  <wp:positionV relativeFrom="page">
                    <wp:posOffset>4607560</wp:posOffset>
                  </wp:positionV>
                  <wp:extent cx="1260000" cy="881553"/>
                  <wp:effectExtent l="0" t="0" r="0" b="0"/>
                  <wp:wrapNone/>
                  <wp:docPr id="1049154359" name="Graphic 42" descr="Woman riding bicycle with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0709" name="Graphic 62090709" descr="Woman riding bicycle with basket"/>
                          <pic:cNvPicPr/>
                        </pic:nvPicPr>
                        <pic:blipFill rotWithShape="1"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81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067B"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68" behindDoc="1" locked="0" layoutInCell="1" allowOverlap="1" wp14:anchorId="33EA2545" wp14:editId="76EBC068">
                  <wp:simplePos x="0" y="0"/>
                  <wp:positionH relativeFrom="column">
                    <wp:posOffset>1379220</wp:posOffset>
                  </wp:positionH>
                  <wp:positionV relativeFrom="page">
                    <wp:posOffset>7167880</wp:posOffset>
                  </wp:positionV>
                  <wp:extent cx="720000" cy="720000"/>
                  <wp:effectExtent l="0" t="0" r="0" b="0"/>
                  <wp:wrapTight wrapText="bothSides">
                    <wp:wrapPolygon edited="0">
                      <wp:start x="6291" y="1144"/>
                      <wp:lineTo x="2860" y="5719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541900333" name="Graphic 25" descr="Badge Un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306126" name="Graphic 384306126" descr="Badge Unfollow with solid fill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067B"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67" behindDoc="1" locked="0" layoutInCell="1" allowOverlap="1" wp14:anchorId="1D1827A6" wp14:editId="175280A3">
                  <wp:simplePos x="0" y="0"/>
                  <wp:positionH relativeFrom="column">
                    <wp:posOffset>1354455</wp:posOffset>
                  </wp:positionH>
                  <wp:positionV relativeFrom="page">
                    <wp:posOffset>4662170</wp:posOffset>
                  </wp:positionV>
                  <wp:extent cx="720000" cy="720000"/>
                  <wp:effectExtent l="0" t="0" r="0" b="0"/>
                  <wp:wrapTight wrapText="bothSides">
                    <wp:wrapPolygon edited="0">
                      <wp:start x="6291" y="1144"/>
                      <wp:lineTo x="2860" y="5719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1737098625" name="Graphic 27" descr="Badge Follo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398419" name="Graphic 1782398419" descr="Badge Follow with solid fill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65CD4B4E" w14:textId="77777777" w:rsidR="0008067B" w:rsidRDefault="0008067B" w:rsidP="00AB1D23">
            <w:pPr>
              <w:pStyle w:val="EasyRead"/>
            </w:pPr>
            <w:r>
              <w:t>Question 2</w:t>
            </w:r>
          </w:p>
          <w:p w14:paraId="0FCEC97B" w14:textId="4DB8FE19" w:rsidR="0008067B" w:rsidRDefault="0008067B" w:rsidP="00AB1D23">
            <w:pPr>
              <w:pStyle w:val="EasyRead"/>
            </w:pPr>
            <w:r>
              <w:t xml:space="preserve">Think about when you are not </w:t>
            </w:r>
            <w:r w:rsidR="002910B9">
              <w:t>cycling</w:t>
            </w:r>
            <w:r>
              <w:t xml:space="preserve"> with this group.</w:t>
            </w:r>
          </w:p>
          <w:p w14:paraId="0B1422E4" w14:textId="21D108CD" w:rsidR="0008067B" w:rsidRDefault="0008067B" w:rsidP="00AB1D23">
            <w:pPr>
              <w:pStyle w:val="EasyRead"/>
            </w:pPr>
            <w:r>
              <w:t xml:space="preserve">Do you </w:t>
            </w:r>
            <w:r w:rsidR="002910B9">
              <w:t xml:space="preserve">cycle </w:t>
            </w:r>
            <w:r>
              <w:t>to other places more now than before you joined this group?</w:t>
            </w:r>
          </w:p>
          <w:p w14:paraId="1E8B48F1" w14:textId="5888515E" w:rsidR="0008067B" w:rsidRDefault="0008067B" w:rsidP="00AB1D23">
            <w:pPr>
              <w:pStyle w:val="EasyRead"/>
            </w:pPr>
            <w:r>
              <w:t xml:space="preserve">For example, do you </w:t>
            </w:r>
            <w:r w:rsidR="004E64B1">
              <w:t xml:space="preserve">cycle </w:t>
            </w:r>
            <w:r>
              <w:t xml:space="preserve">to the shops more now? </w:t>
            </w:r>
          </w:p>
          <w:p w14:paraId="37071E29" w14:textId="77777777" w:rsidR="008E4F89" w:rsidRDefault="008E4F89" w:rsidP="00AB1D23">
            <w:pPr>
              <w:pStyle w:val="EasyRead"/>
            </w:pPr>
          </w:p>
          <w:p w14:paraId="42F72BD8" w14:textId="623C31A4" w:rsidR="0008067B" w:rsidRDefault="00000000" w:rsidP="00AB1D23">
            <w:pPr>
              <w:pStyle w:val="EasyRead"/>
            </w:pPr>
            <w:sdt>
              <w:sdtPr>
                <w:rPr>
                  <w:szCs w:val="40"/>
                </w:rPr>
                <w:id w:val="79001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Yes, I </w:t>
            </w:r>
            <w:r w:rsidR="004E64B1">
              <w:t xml:space="preserve">cycle </w:t>
            </w:r>
            <w:r w:rsidR="0008067B">
              <w:t>more now.</w:t>
            </w:r>
          </w:p>
          <w:p w14:paraId="70428DCE" w14:textId="77777777" w:rsidR="008E4F89" w:rsidRDefault="008E4F89" w:rsidP="00AB1D23">
            <w:pPr>
              <w:pStyle w:val="EasyRead"/>
            </w:pPr>
          </w:p>
          <w:p w14:paraId="53DF6C4B" w14:textId="0657E890" w:rsidR="0008067B" w:rsidRDefault="00000000" w:rsidP="00AB1D23">
            <w:pPr>
              <w:pStyle w:val="EasyRead"/>
            </w:pPr>
            <w:sdt>
              <w:sdtPr>
                <w:rPr>
                  <w:szCs w:val="40"/>
                </w:rPr>
                <w:id w:val="635681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I </w:t>
            </w:r>
            <w:r w:rsidR="00DC09A9">
              <w:t xml:space="preserve">cycle </w:t>
            </w:r>
            <w:r w:rsidR="0008067B">
              <w:t>about the same amount.</w:t>
            </w:r>
          </w:p>
          <w:p w14:paraId="3D4A6272" w14:textId="77777777" w:rsidR="0008067B" w:rsidRDefault="0008067B" w:rsidP="00AB1D23">
            <w:pPr>
              <w:pStyle w:val="EasyRead"/>
            </w:pPr>
          </w:p>
          <w:p w14:paraId="69AF8A26" w14:textId="03E3C7AD" w:rsidR="0008067B" w:rsidRPr="00C91F4F" w:rsidRDefault="00000000" w:rsidP="00AB1D23">
            <w:pPr>
              <w:pStyle w:val="EasyRead"/>
            </w:pPr>
            <w:sdt>
              <w:sdtPr>
                <w:rPr>
                  <w:szCs w:val="40"/>
                </w:rPr>
                <w:id w:val="258569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I </w:t>
            </w:r>
            <w:r w:rsidR="00DC09A9">
              <w:t>cycle</w:t>
            </w:r>
            <w:r w:rsidR="0008067B">
              <w:t xml:space="preserve"> less now.</w:t>
            </w:r>
          </w:p>
        </w:tc>
      </w:tr>
      <w:tr w:rsidR="0008067B" w14:paraId="04934DB9" w14:textId="77777777" w:rsidTr="00AB1D23">
        <w:tc>
          <w:tcPr>
            <w:tcW w:w="1886" w:type="pct"/>
          </w:tcPr>
          <w:p w14:paraId="40C84499" w14:textId="77777777" w:rsidR="0008067B" w:rsidRDefault="0008067B" w:rsidP="00AB1D23">
            <w:pPr>
              <w:jc w:val="center"/>
            </w:pPr>
            <w:r>
              <w:rPr>
                <w:noProof/>
                <w14:ligatures w14:val="standardContextual"/>
                <w14:numSpacing w14:val="default"/>
              </w:rPr>
              <w:lastRenderedPageBreak/>
              <w:drawing>
                <wp:anchor distT="0" distB="0" distL="114300" distR="114300" simplePos="0" relativeHeight="251658269" behindDoc="1" locked="0" layoutInCell="1" allowOverlap="1" wp14:anchorId="7F9BF9BD" wp14:editId="1DC8B7AE">
                  <wp:simplePos x="0" y="0"/>
                  <wp:positionH relativeFrom="column">
                    <wp:posOffset>518795</wp:posOffset>
                  </wp:positionH>
                  <wp:positionV relativeFrom="page">
                    <wp:posOffset>2893060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072941607" name="Graphic 37" descr="In love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500607" name="Graphic 977500607" descr="In love face outline with solid fill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70" behindDoc="1" locked="0" layoutInCell="1" allowOverlap="1" wp14:anchorId="383B56F8" wp14:editId="578429E1">
                  <wp:simplePos x="0" y="0"/>
                  <wp:positionH relativeFrom="column">
                    <wp:posOffset>528320</wp:posOffset>
                  </wp:positionH>
                  <wp:positionV relativeFrom="page">
                    <wp:posOffset>4152900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28703941" name="Graphic 39" descr="Nervou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806564" name="Graphic 950806564" descr="Nervous face outline with solid fill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71" behindDoc="1" locked="0" layoutInCell="1" allowOverlap="1" wp14:anchorId="04478903" wp14:editId="475FFDA0">
                  <wp:simplePos x="0" y="0"/>
                  <wp:positionH relativeFrom="column">
                    <wp:posOffset>547370</wp:posOffset>
                  </wp:positionH>
                  <wp:positionV relativeFrom="page">
                    <wp:posOffset>5410200</wp:posOffset>
                  </wp:positionV>
                  <wp:extent cx="1260000" cy="126000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83551617" name="Graphic 38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863394" name="Graphic 1257863394" descr="Sad face outline with solid fill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5DFC744D" w14:textId="77777777" w:rsidR="0008067B" w:rsidRDefault="0008067B" w:rsidP="00AB1D23">
            <w:pPr>
              <w:pStyle w:val="EasyRead"/>
            </w:pPr>
            <w:r>
              <w:t>Question 3</w:t>
            </w:r>
          </w:p>
          <w:p w14:paraId="39069C31" w14:textId="38F9F5C6" w:rsidR="0008067B" w:rsidRDefault="0008067B" w:rsidP="00AB1D23">
            <w:pPr>
              <w:pStyle w:val="EasyRead"/>
            </w:pPr>
            <w:r>
              <w:t xml:space="preserve">Think about much you enjoy </w:t>
            </w:r>
            <w:r w:rsidR="00DC09A9">
              <w:t>cycling</w:t>
            </w:r>
            <w:r>
              <w:t>.</w:t>
            </w:r>
          </w:p>
          <w:p w14:paraId="4DA2E50F" w14:textId="42C952BF" w:rsidR="0008067B" w:rsidRDefault="0008067B" w:rsidP="00AB1D23">
            <w:pPr>
              <w:pStyle w:val="EasyRead"/>
            </w:pPr>
            <w:r>
              <w:t xml:space="preserve">Do you enjoy </w:t>
            </w:r>
            <w:r w:rsidR="00DC09A9">
              <w:t xml:space="preserve">cycling </w:t>
            </w:r>
            <w:r>
              <w:t>more now than before you joined the group?</w:t>
            </w:r>
          </w:p>
          <w:p w14:paraId="7D3A4171" w14:textId="77777777" w:rsidR="0008067B" w:rsidRDefault="0008067B" w:rsidP="00AB1D23">
            <w:pPr>
              <w:pStyle w:val="EasyRead"/>
            </w:pPr>
          </w:p>
          <w:p w14:paraId="3EED99D1" w14:textId="0E45A73A" w:rsidR="0008067B" w:rsidRDefault="00000000" w:rsidP="00AB1D23">
            <w:pPr>
              <w:pStyle w:val="EasyRead"/>
            </w:pPr>
            <w:sdt>
              <w:sdtPr>
                <w:rPr>
                  <w:szCs w:val="40"/>
                </w:rPr>
                <w:id w:val="-858886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Yes, I enjoy </w:t>
            </w:r>
            <w:r w:rsidR="00DC09A9">
              <w:t>cycling</w:t>
            </w:r>
            <w:r w:rsidR="0008067B">
              <w:t xml:space="preserve"> more now.</w:t>
            </w:r>
          </w:p>
          <w:p w14:paraId="3C32B3E1" w14:textId="77777777" w:rsidR="0008067B" w:rsidRDefault="0008067B" w:rsidP="00AB1D23">
            <w:pPr>
              <w:pStyle w:val="EasyRead"/>
            </w:pPr>
          </w:p>
          <w:p w14:paraId="002B8720" w14:textId="4D93656E" w:rsidR="0008067B" w:rsidRDefault="00000000" w:rsidP="00AB1D23">
            <w:pPr>
              <w:pStyle w:val="EasyRead"/>
            </w:pPr>
            <w:sdt>
              <w:sdtPr>
                <w:rPr>
                  <w:szCs w:val="40"/>
                </w:rPr>
                <w:id w:val="-146974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I enjoy </w:t>
            </w:r>
            <w:r w:rsidR="00DC09A9">
              <w:t>cycling</w:t>
            </w:r>
            <w:r w:rsidR="0008067B">
              <w:t xml:space="preserve"> about the same.</w:t>
            </w:r>
          </w:p>
          <w:p w14:paraId="20EB7593" w14:textId="77777777" w:rsidR="0008067B" w:rsidRDefault="0008067B" w:rsidP="00AB1D23">
            <w:pPr>
              <w:pStyle w:val="EasyRead"/>
            </w:pPr>
          </w:p>
          <w:p w14:paraId="040A3C8F" w14:textId="5DCA5F3A" w:rsidR="0008067B" w:rsidRDefault="00000000" w:rsidP="00AB1D23">
            <w:pPr>
              <w:pStyle w:val="EasyRead"/>
            </w:pPr>
            <w:sdt>
              <w:sdtPr>
                <w:rPr>
                  <w:szCs w:val="40"/>
                </w:rPr>
                <w:id w:val="1259331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067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08067B">
              <w:rPr>
                <w:szCs w:val="40"/>
              </w:rPr>
              <w:t xml:space="preserve"> </w:t>
            </w:r>
            <w:r w:rsidR="0008067B">
              <w:t xml:space="preserve">I enjoy </w:t>
            </w:r>
            <w:r w:rsidR="00DC09A9">
              <w:t>cycling</w:t>
            </w:r>
            <w:r w:rsidR="0008067B">
              <w:t xml:space="preserve"> less now.</w:t>
            </w:r>
          </w:p>
          <w:p w14:paraId="17C1E5A3" w14:textId="77777777" w:rsidR="0008067B" w:rsidRDefault="0008067B" w:rsidP="00AB1D23">
            <w:pPr>
              <w:pStyle w:val="EasyRead"/>
            </w:pPr>
          </w:p>
        </w:tc>
      </w:tr>
    </w:tbl>
    <w:p w14:paraId="1739D67F" w14:textId="77777777" w:rsidR="004726E6" w:rsidRDefault="004726E6" w:rsidP="00540690">
      <w:pPr>
        <w:rPr>
          <w:i/>
          <w:iCs/>
        </w:rPr>
        <w:sectPr w:rsidR="004726E6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38E17C57" w14:textId="77777777" w:rsidR="00D64DB0" w:rsidRPr="0080282F" w:rsidRDefault="00D64DB0" w:rsidP="00D64DB0">
      <w:pPr>
        <w:pStyle w:val="Heading3"/>
      </w:pPr>
      <w:r>
        <w:lastRenderedPageBreak/>
        <w:t>Question A</w:t>
      </w:r>
      <w:r w:rsidRPr="0080282F">
        <w:t xml:space="preserve">bout </w:t>
      </w:r>
      <w:r>
        <w:t>Y</w:t>
      </w:r>
      <w:r w:rsidRPr="0080282F">
        <w:t>ou</w:t>
      </w: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885FEC" w14:paraId="0E420B49" w14:textId="77777777" w:rsidTr="006B7AD9">
        <w:tc>
          <w:tcPr>
            <w:tcW w:w="1886" w:type="pct"/>
          </w:tcPr>
          <w:p w14:paraId="46128D19" w14:textId="77777777" w:rsidR="00885FEC" w:rsidRDefault="00885FEC" w:rsidP="006B7AD9">
            <w:pPr>
              <w:pStyle w:val="EasyRead"/>
              <w:jc w:val="right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95" behindDoc="1" locked="0" layoutInCell="1" allowOverlap="1" wp14:anchorId="01F26DDA" wp14:editId="4C6CE683">
                  <wp:simplePos x="0" y="0"/>
                  <wp:positionH relativeFrom="column">
                    <wp:posOffset>1377950</wp:posOffset>
                  </wp:positionH>
                  <wp:positionV relativeFrom="page">
                    <wp:posOffset>583565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7650" y="1800"/>
                      <wp:lineTo x="1800" y="9000"/>
                      <wp:lineTo x="9000" y="19350"/>
                      <wp:lineTo x="19350" y="19350"/>
                      <wp:lineTo x="19350" y="9900"/>
                      <wp:lineTo x="12150" y="3600"/>
                      <wp:lineTo x="10800" y="1800"/>
                      <wp:lineTo x="7650" y="1800"/>
                    </wp:wrapPolygon>
                  </wp:wrapTight>
                  <wp:docPr id="1616327645" name="Graphic 14" descr="Pi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327645" name="Graphic 1616327645" descr="Pin outline"/>
                          <pic:cNvPicPr/>
                        </pic:nvPicPr>
                        <pic:blipFill>
                          <a:blip r:embed="rId58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Question 1:</w:t>
            </w:r>
          </w:p>
          <w:p w14:paraId="50BBCAE1" w14:textId="77777777" w:rsidR="00885FEC" w:rsidRDefault="00885FEC" w:rsidP="006B7AD9">
            <w:pPr>
              <w:pStyle w:val="EasyRead"/>
              <w:jc w:val="right"/>
            </w:pPr>
          </w:p>
          <w:p w14:paraId="4F62E890" w14:textId="77777777" w:rsidR="00885FEC" w:rsidRDefault="00885FEC" w:rsidP="006B7AD9">
            <w:pPr>
              <w:pStyle w:val="EasyRead"/>
              <w:jc w:val="right"/>
            </w:pPr>
            <w:r>
              <w:t xml:space="preserve"> </w:t>
            </w:r>
          </w:p>
        </w:tc>
        <w:tc>
          <w:tcPr>
            <w:tcW w:w="3114" w:type="pct"/>
          </w:tcPr>
          <w:p w14:paraId="2080B973" w14:textId="77777777" w:rsidR="00885FEC" w:rsidRPr="00531201" w:rsidRDefault="00885FEC" w:rsidP="006B7AD9">
            <w:pPr>
              <w:pStyle w:val="EasyRead"/>
            </w:pPr>
            <w:r w:rsidRPr="00531201">
              <w:t xml:space="preserve">What is your postcode please? </w:t>
            </w:r>
          </w:p>
          <w:sdt>
            <w:sdtPr>
              <w:rPr>
                <w:szCs w:val="40"/>
              </w:rPr>
              <w:id w:val="-1294824947"/>
              <w:placeholder>
                <w:docPart w:val="5530E37C845F4B63B4D92160DC2D6A06"/>
              </w:placeholder>
              <w:showingPlcHdr/>
            </w:sdtPr>
            <w:sdtContent>
              <w:p w14:paraId="05574227" w14:textId="77777777" w:rsidR="00885FEC" w:rsidRDefault="00885FEC" w:rsidP="006B7AD9">
                <w:pPr>
                  <w:pStyle w:val="EasyRead"/>
                  <w:rPr>
                    <w:rFonts w:ascii="Calmetta" w:hAnsi="Calmetta"/>
                    <w:sz w:val="24"/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  <w:p w14:paraId="7F918FAE" w14:textId="77777777" w:rsidR="00885FEC" w:rsidRPr="004E583D" w:rsidRDefault="00885FEC" w:rsidP="006B7AD9">
            <w:pPr>
              <w:pStyle w:val="EasyRead"/>
            </w:pPr>
          </w:p>
        </w:tc>
      </w:tr>
      <w:tr w:rsidR="00885FEC" w14:paraId="47588C48" w14:textId="77777777" w:rsidTr="006B7AD9">
        <w:tc>
          <w:tcPr>
            <w:tcW w:w="1886" w:type="pct"/>
          </w:tcPr>
          <w:p w14:paraId="16B7B9C7" w14:textId="77777777" w:rsidR="00885FEC" w:rsidRDefault="00885FEC" w:rsidP="006B7AD9">
            <w:pPr>
              <w:pStyle w:val="EasyRead"/>
              <w:jc w:val="right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96" behindDoc="1" locked="0" layoutInCell="1" allowOverlap="1" wp14:anchorId="08D410C7" wp14:editId="4A945CF6">
                  <wp:simplePos x="0" y="0"/>
                  <wp:positionH relativeFrom="column">
                    <wp:posOffset>1414145</wp:posOffset>
                  </wp:positionH>
                  <wp:positionV relativeFrom="page">
                    <wp:posOffset>999490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9450" y="900"/>
                      <wp:lineTo x="8100" y="2250"/>
                      <wp:lineTo x="3600" y="8100"/>
                      <wp:lineTo x="2250" y="19800"/>
                      <wp:lineTo x="18900" y="19800"/>
                      <wp:lineTo x="17550" y="8100"/>
                      <wp:lineTo x="13050" y="2250"/>
                      <wp:lineTo x="11700" y="900"/>
                      <wp:lineTo x="9450" y="900"/>
                    </wp:wrapPolygon>
                  </wp:wrapTight>
                  <wp:docPr id="1309786176" name="Graphic 15" descr="Cak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786176" name="Graphic 1309786176" descr="Cake outline"/>
                          <pic:cNvPicPr/>
                        </pic:nvPicPr>
                        <pic:blipFill>
                          <a:blip r:embed="rId60">
                            <a:extLs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Question 2:</w:t>
            </w:r>
          </w:p>
        </w:tc>
        <w:tc>
          <w:tcPr>
            <w:tcW w:w="3114" w:type="pct"/>
          </w:tcPr>
          <w:p w14:paraId="215EBAFF" w14:textId="77777777" w:rsidR="00885FEC" w:rsidRPr="00531201" w:rsidRDefault="00885FEC" w:rsidP="006B7AD9">
            <w:pPr>
              <w:pStyle w:val="EasyRead"/>
            </w:pPr>
            <w:r>
              <w:t>How old are you?</w:t>
            </w:r>
          </w:p>
          <w:p w14:paraId="4A3888DA" w14:textId="77777777" w:rsidR="00885FEC" w:rsidRDefault="00000000" w:rsidP="006B7AD9">
            <w:pPr>
              <w:pStyle w:val="EasyRead"/>
            </w:pPr>
            <w:sdt>
              <w:sdtPr>
                <w:id w:val="-1999189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Under 16</w:t>
            </w:r>
            <w:r w:rsidR="00885FEC" w:rsidRPr="00531201">
              <w:tab/>
            </w:r>
          </w:p>
          <w:p w14:paraId="75E6E038" w14:textId="77777777" w:rsidR="00885FEC" w:rsidRDefault="00000000" w:rsidP="006B7AD9">
            <w:pPr>
              <w:pStyle w:val="EasyRead"/>
            </w:pPr>
            <w:sdt>
              <w:sdtPr>
                <w:id w:val="631217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16</w:t>
            </w:r>
          </w:p>
          <w:p w14:paraId="3534BA0F" w14:textId="77777777" w:rsidR="00885FEC" w:rsidRDefault="00000000" w:rsidP="006B7AD9">
            <w:pPr>
              <w:pStyle w:val="EasyRead"/>
            </w:pPr>
            <w:sdt>
              <w:sdtPr>
                <w:id w:val="1695964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17-18</w:t>
            </w:r>
            <w:r w:rsidR="00885FEC" w:rsidRPr="00531201">
              <w:tab/>
            </w:r>
          </w:p>
          <w:p w14:paraId="42D292B6" w14:textId="77777777" w:rsidR="00885FEC" w:rsidRDefault="00000000" w:rsidP="006B7AD9">
            <w:pPr>
              <w:pStyle w:val="EasyRead"/>
            </w:pPr>
            <w:sdt>
              <w:sdtPr>
                <w:id w:val="-1920481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19-24</w:t>
            </w:r>
          </w:p>
          <w:p w14:paraId="235331FA" w14:textId="77777777" w:rsidR="00885FEC" w:rsidRDefault="00000000" w:rsidP="006B7AD9">
            <w:pPr>
              <w:pStyle w:val="EasyRead"/>
            </w:pPr>
            <w:sdt>
              <w:sdtPr>
                <w:id w:val="1784152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25-34</w:t>
            </w:r>
          </w:p>
          <w:p w14:paraId="49B0FFD6" w14:textId="77777777" w:rsidR="00885FEC" w:rsidRPr="00531201" w:rsidRDefault="00000000" w:rsidP="006B7AD9">
            <w:pPr>
              <w:pStyle w:val="EasyRead"/>
            </w:pPr>
            <w:sdt>
              <w:sdtPr>
                <w:id w:val="2081789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35-44</w:t>
            </w:r>
            <w:r w:rsidR="00885FEC" w:rsidRPr="00531201">
              <w:tab/>
            </w:r>
          </w:p>
          <w:p w14:paraId="2653A18A" w14:textId="77777777" w:rsidR="00885FEC" w:rsidRDefault="00000000" w:rsidP="006B7AD9">
            <w:pPr>
              <w:pStyle w:val="EasyRead"/>
            </w:pPr>
            <w:sdt>
              <w:sdtPr>
                <w:id w:val="-1091782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45-54</w:t>
            </w:r>
            <w:r w:rsidR="00885FEC" w:rsidRPr="00531201">
              <w:tab/>
            </w:r>
          </w:p>
          <w:p w14:paraId="7168FB14" w14:textId="77777777" w:rsidR="00885FEC" w:rsidRDefault="00000000" w:rsidP="006B7AD9">
            <w:pPr>
              <w:pStyle w:val="EasyRead"/>
            </w:pPr>
            <w:sdt>
              <w:sdtPr>
                <w:id w:val="-24337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55-59</w:t>
            </w:r>
          </w:p>
          <w:p w14:paraId="63752733" w14:textId="77777777" w:rsidR="00885FEC" w:rsidRDefault="00000000" w:rsidP="006B7AD9">
            <w:pPr>
              <w:pStyle w:val="EasyRead"/>
            </w:pPr>
            <w:sdt>
              <w:sdtPr>
                <w:id w:val="1443497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60-64</w:t>
            </w:r>
          </w:p>
          <w:p w14:paraId="206DAFF6" w14:textId="77777777" w:rsidR="00885FEC" w:rsidRDefault="00000000" w:rsidP="006B7AD9">
            <w:pPr>
              <w:pStyle w:val="EasyRead"/>
            </w:pPr>
            <w:sdt>
              <w:sdtPr>
                <w:id w:val="-562479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65-74</w:t>
            </w:r>
          </w:p>
          <w:p w14:paraId="2B044171" w14:textId="77777777" w:rsidR="00885FEC" w:rsidRPr="00531201" w:rsidRDefault="00000000" w:rsidP="006B7AD9">
            <w:pPr>
              <w:pStyle w:val="EasyRead"/>
            </w:pPr>
            <w:sdt>
              <w:sdtPr>
                <w:id w:val="552118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75+</w:t>
            </w:r>
          </w:p>
          <w:p w14:paraId="5D4F540E" w14:textId="77777777" w:rsidR="00885FEC" w:rsidRPr="004E583D" w:rsidRDefault="00000000" w:rsidP="006B7AD9">
            <w:pPr>
              <w:pStyle w:val="EasyRead"/>
            </w:pPr>
            <w:sdt>
              <w:sdtPr>
                <w:id w:val="-742103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531201">
              <w:t xml:space="preserve"> Prefer not to say</w:t>
            </w:r>
          </w:p>
        </w:tc>
      </w:tr>
      <w:tr w:rsidR="00885FEC" w14:paraId="6A956FE4" w14:textId="77777777" w:rsidTr="006B7AD9">
        <w:tc>
          <w:tcPr>
            <w:tcW w:w="1886" w:type="pct"/>
          </w:tcPr>
          <w:p w14:paraId="2B0A6EEA" w14:textId="77777777" w:rsidR="00885FEC" w:rsidRDefault="00885FEC" w:rsidP="006B7AD9">
            <w:pPr>
              <w:pStyle w:val="EasyRead"/>
              <w:jc w:val="right"/>
            </w:pPr>
            <w:r>
              <w:lastRenderedPageBreak/>
              <w:t xml:space="preserve"> Question 3:</w:t>
            </w:r>
          </w:p>
          <w:p w14:paraId="4A4DC8CB" w14:textId="77777777" w:rsidR="00885FEC" w:rsidRDefault="00885FEC" w:rsidP="006B7AD9"/>
          <w:p w14:paraId="251D0005" w14:textId="77777777" w:rsidR="00885FEC" w:rsidRDefault="00885FEC" w:rsidP="006B7AD9"/>
          <w:p w14:paraId="64968559" w14:textId="77777777" w:rsidR="00885FEC" w:rsidRDefault="00885FEC" w:rsidP="006B7AD9"/>
          <w:p w14:paraId="7D8696BF" w14:textId="77777777" w:rsidR="00885FEC" w:rsidRDefault="00885FEC" w:rsidP="006B7AD9"/>
          <w:p w14:paraId="2F522169" w14:textId="77777777" w:rsidR="00885FEC" w:rsidRDefault="00885FEC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87" behindDoc="1" locked="0" layoutInCell="1" allowOverlap="1" wp14:anchorId="38BF2BD3" wp14:editId="19010B0E">
                  <wp:simplePos x="0" y="0"/>
                  <wp:positionH relativeFrom="column">
                    <wp:posOffset>1123950</wp:posOffset>
                  </wp:positionH>
                  <wp:positionV relativeFrom="page">
                    <wp:posOffset>2095500</wp:posOffset>
                  </wp:positionV>
                  <wp:extent cx="719455" cy="719455"/>
                  <wp:effectExtent l="0" t="0" r="0" b="4445"/>
                  <wp:wrapTight wrapText="bothSides">
                    <wp:wrapPolygon edited="0">
                      <wp:start x="9151" y="0"/>
                      <wp:lineTo x="4004" y="9151"/>
                      <wp:lineTo x="4575" y="20018"/>
                      <wp:lineTo x="7435" y="20590"/>
                      <wp:lineTo x="14870" y="21162"/>
                      <wp:lineTo x="17158" y="21162"/>
                      <wp:lineTo x="16586" y="11439"/>
                      <wp:lineTo x="12583" y="0"/>
                      <wp:lineTo x="9151" y="0"/>
                    </wp:wrapPolygon>
                  </wp:wrapTight>
                  <wp:docPr id="1173108693" name="Graphic 5" descr="Man with can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108693" name="Graphic 1173108693" descr="Man with cane outline"/>
                          <pic:cNvPicPr/>
                        </pic:nvPicPr>
                        <pic:blipFill>
                          <a:blip r:embed="rId62">
                            <a:extLs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D89514" w14:textId="77777777" w:rsidR="00885FEC" w:rsidRDefault="00885FEC" w:rsidP="006B7AD9"/>
          <w:p w14:paraId="1BDC1B9A" w14:textId="77777777" w:rsidR="00885FEC" w:rsidRDefault="00885FEC" w:rsidP="006B7AD9"/>
          <w:p w14:paraId="661B95D2" w14:textId="77777777" w:rsidR="00885FEC" w:rsidRDefault="00885FEC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88" behindDoc="1" locked="0" layoutInCell="1" allowOverlap="1" wp14:anchorId="5811E3EA" wp14:editId="41615AF4">
                  <wp:simplePos x="0" y="0"/>
                  <wp:positionH relativeFrom="column">
                    <wp:posOffset>1210945</wp:posOffset>
                  </wp:positionH>
                  <wp:positionV relativeFrom="page">
                    <wp:posOffset>2783840</wp:posOffset>
                  </wp:positionV>
                  <wp:extent cx="719455" cy="719455"/>
                  <wp:effectExtent l="0" t="0" r="0" b="4445"/>
                  <wp:wrapTight wrapText="bothSides">
                    <wp:wrapPolygon edited="0">
                      <wp:start x="6291" y="0"/>
                      <wp:lineTo x="2288" y="9723"/>
                      <wp:lineTo x="2860" y="14298"/>
                      <wp:lineTo x="4004" y="19446"/>
                      <wp:lineTo x="6863" y="21162"/>
                      <wp:lineTo x="11439" y="21162"/>
                      <wp:lineTo x="13154" y="19446"/>
                      <wp:lineTo x="18302" y="17158"/>
                      <wp:lineTo x="17730" y="10867"/>
                      <wp:lineTo x="12011" y="10295"/>
                      <wp:lineTo x="10295" y="0"/>
                      <wp:lineTo x="6291" y="0"/>
                    </wp:wrapPolygon>
                  </wp:wrapTight>
                  <wp:docPr id="1202152180" name="Graphic 6" descr="Person in wheelchai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152180" name="Graphic 1202152180" descr="Person in wheelchair outline"/>
                          <pic:cNvPicPr/>
                        </pic:nvPicPr>
                        <pic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4F7FF1" w14:textId="77777777" w:rsidR="00885FEC" w:rsidRDefault="00885FEC" w:rsidP="006B7AD9"/>
          <w:p w14:paraId="43EC148C" w14:textId="77777777" w:rsidR="00885FEC" w:rsidRDefault="00885FEC" w:rsidP="006B7AD9"/>
          <w:p w14:paraId="52DD0A16" w14:textId="77777777" w:rsidR="00885FEC" w:rsidRDefault="00885FEC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89" behindDoc="1" locked="0" layoutInCell="1" allowOverlap="1" wp14:anchorId="4EEB1F67" wp14:editId="2D208750">
                  <wp:simplePos x="0" y="0"/>
                  <wp:positionH relativeFrom="column">
                    <wp:posOffset>1198245</wp:posOffset>
                  </wp:positionH>
                  <wp:positionV relativeFrom="page">
                    <wp:posOffset>3749040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10867" y="572"/>
                      <wp:lineTo x="6291" y="2860"/>
                      <wp:lineTo x="4575" y="5719"/>
                      <wp:lineTo x="4575" y="10867"/>
                      <wp:lineTo x="2288" y="14298"/>
                      <wp:lineTo x="2860" y="16586"/>
                      <wp:lineTo x="12011" y="20590"/>
                      <wp:lineTo x="16014" y="20590"/>
                      <wp:lineTo x="17158" y="19446"/>
                      <wp:lineTo x="18302" y="8579"/>
                      <wp:lineTo x="17158" y="5147"/>
                      <wp:lineTo x="14298" y="572"/>
                      <wp:lineTo x="10867" y="572"/>
                    </wp:wrapPolygon>
                  </wp:wrapTight>
                  <wp:docPr id="1353608976" name="Graphic 7" descr="Sign languag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608976" name="Graphic 1353608976" descr="Sign language outline"/>
                          <pic:cNvPicPr/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D8D5EC" w14:textId="77777777" w:rsidR="00885FEC" w:rsidRDefault="00885FEC" w:rsidP="006B7AD9"/>
          <w:p w14:paraId="0D936FBE" w14:textId="77777777" w:rsidR="00885FEC" w:rsidRDefault="00885FEC" w:rsidP="006B7AD9"/>
          <w:p w14:paraId="6C32778E" w14:textId="77777777" w:rsidR="00885FEC" w:rsidRDefault="00885FEC" w:rsidP="006B7AD9"/>
          <w:p w14:paraId="672170E1" w14:textId="77777777" w:rsidR="00885FEC" w:rsidRDefault="00885FEC" w:rsidP="006B7AD9"/>
          <w:p w14:paraId="08F44FF8" w14:textId="77777777" w:rsidR="00885FEC" w:rsidRDefault="00885FEC" w:rsidP="006B7AD9"/>
          <w:p w14:paraId="1FAC839C" w14:textId="77777777" w:rsidR="00885FEC" w:rsidRDefault="00885FEC" w:rsidP="006B7AD9"/>
          <w:p w14:paraId="3841B916" w14:textId="77777777" w:rsidR="00885FEC" w:rsidRDefault="00885FEC" w:rsidP="006B7AD9"/>
          <w:p w14:paraId="4C664A6C" w14:textId="77777777" w:rsidR="00885FEC" w:rsidRDefault="00885FEC" w:rsidP="006B7AD9"/>
          <w:p w14:paraId="0B41EB60" w14:textId="77777777" w:rsidR="00885FEC" w:rsidRDefault="00885FEC" w:rsidP="006B7AD9">
            <w:r>
              <w:rPr>
                <w:noProof/>
                <w14:ligatures w14:val="standardContextual"/>
                <w14:numSpacing w14:val="default"/>
              </w:rPr>
              <w:lastRenderedPageBreak/>
              <w:drawing>
                <wp:anchor distT="0" distB="0" distL="114300" distR="114300" simplePos="0" relativeHeight="251658297" behindDoc="1" locked="0" layoutInCell="1" allowOverlap="1" wp14:anchorId="53F3DA2F" wp14:editId="4D0619E9">
                  <wp:simplePos x="0" y="0"/>
                  <wp:positionH relativeFrom="column">
                    <wp:posOffset>1200150</wp:posOffset>
                  </wp:positionH>
                  <wp:positionV relativeFrom="page">
                    <wp:posOffset>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17158" y="1716"/>
                      <wp:lineTo x="5147" y="2860"/>
                      <wp:lineTo x="4575" y="8579"/>
                      <wp:lineTo x="8007" y="12011"/>
                      <wp:lineTo x="7435" y="12583"/>
                      <wp:lineTo x="1716" y="19446"/>
                      <wp:lineTo x="13154" y="19446"/>
                      <wp:lineTo x="16586" y="12011"/>
                      <wp:lineTo x="19446" y="1716"/>
                      <wp:lineTo x="17158" y="1716"/>
                    </wp:wrapPolygon>
                  </wp:wrapTight>
                  <wp:docPr id="1745815476" name="Graphic 8" descr="Deaf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815476" name="Graphic 1745815476" descr="Deaf outline"/>
                          <pic:cNvPicPr/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EF890E" w14:textId="77777777" w:rsidR="00885FEC" w:rsidRDefault="00885FEC" w:rsidP="006B7AD9"/>
          <w:p w14:paraId="5269CD5B" w14:textId="77777777" w:rsidR="00885FEC" w:rsidRDefault="00885FEC" w:rsidP="006B7AD9"/>
          <w:p w14:paraId="3FF7EBDC" w14:textId="77777777" w:rsidR="00885FEC" w:rsidRDefault="00885FEC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91" behindDoc="1" locked="0" layoutInCell="1" allowOverlap="1" wp14:anchorId="7E1CDB81" wp14:editId="341DD83A">
                  <wp:simplePos x="0" y="0"/>
                  <wp:positionH relativeFrom="column">
                    <wp:posOffset>1174750</wp:posOffset>
                  </wp:positionH>
                  <wp:positionV relativeFrom="page">
                    <wp:posOffset>927100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16586" y="1716"/>
                      <wp:lineTo x="4575" y="5719"/>
                      <wp:lineTo x="1716" y="9151"/>
                      <wp:lineTo x="1716" y="19446"/>
                      <wp:lineTo x="4575" y="19446"/>
                      <wp:lineTo x="5719" y="18302"/>
                      <wp:lineTo x="18302" y="12583"/>
                      <wp:lineTo x="19446" y="12011"/>
                      <wp:lineTo x="18874" y="1716"/>
                      <wp:lineTo x="16586" y="1716"/>
                    </wp:wrapPolygon>
                  </wp:wrapTight>
                  <wp:docPr id="279885712" name="Graphic 9" descr="Blin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885712" name="Graphic 279885712" descr="Blind outline"/>
                          <pic:cNvPicPr/>
                        </pic:nvPicPr>
                        <pic:blipFill>
                          <a:blip r:embed="rId70">
                            <a:extLs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201B8F" w14:textId="77777777" w:rsidR="00885FEC" w:rsidRDefault="00885FEC" w:rsidP="006B7AD9"/>
          <w:p w14:paraId="5BCDFF1C" w14:textId="77777777" w:rsidR="00885FEC" w:rsidRDefault="00885FEC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90" behindDoc="1" locked="0" layoutInCell="1" allowOverlap="1" wp14:anchorId="77FD065A" wp14:editId="40E9B05E">
                  <wp:simplePos x="0" y="0"/>
                  <wp:positionH relativeFrom="column">
                    <wp:posOffset>1153795</wp:posOffset>
                  </wp:positionH>
                  <wp:positionV relativeFrom="page">
                    <wp:posOffset>1616710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6863" y="4575"/>
                      <wp:lineTo x="572" y="9151"/>
                      <wp:lineTo x="572" y="10867"/>
                      <wp:lineTo x="8007" y="16586"/>
                      <wp:lineTo x="13726" y="16586"/>
                      <wp:lineTo x="15442" y="14870"/>
                      <wp:lineTo x="20590" y="11439"/>
                      <wp:lineTo x="20590" y="9723"/>
                      <wp:lineTo x="14298" y="4575"/>
                      <wp:lineTo x="6863" y="4575"/>
                    </wp:wrapPolygon>
                  </wp:wrapTight>
                  <wp:docPr id="650443317" name="Graphic 10" descr="Lip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443317" name="Graphic 650443317" descr="Lips outline"/>
                          <pic:cNvPicPr/>
                        </pic:nvPicPr>
                        <pic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94" behindDoc="1" locked="0" layoutInCell="1" allowOverlap="1" wp14:anchorId="601FE1C9" wp14:editId="4225BB7A">
                  <wp:simplePos x="0" y="0"/>
                  <wp:positionH relativeFrom="column">
                    <wp:posOffset>1249045</wp:posOffset>
                  </wp:positionH>
                  <wp:positionV relativeFrom="page">
                    <wp:posOffset>4559300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8579" y="572"/>
                      <wp:lineTo x="572" y="9723"/>
                      <wp:lineTo x="1716" y="19446"/>
                      <wp:lineTo x="2288" y="20590"/>
                      <wp:lineTo x="18874" y="20590"/>
                      <wp:lineTo x="19446" y="19446"/>
                      <wp:lineTo x="20590" y="10295"/>
                      <wp:lineTo x="16586" y="5147"/>
                      <wp:lineTo x="12583" y="572"/>
                      <wp:lineTo x="8579" y="572"/>
                    </wp:wrapPolygon>
                  </wp:wrapTight>
                  <wp:docPr id="1282645575" name="Graphic 13" descr="Lung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645575" name="Graphic 1282645575" descr="Lungs outline"/>
                          <pic:cNvPicPr/>
                        </pic:nvPicPr>
                        <pic:blipFill>
                          <a:blip r:embed="rId74">
                            <a:extLs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C0BDED" w14:textId="77777777" w:rsidR="00885FEC" w:rsidRDefault="00885FEC" w:rsidP="006B7AD9"/>
          <w:p w14:paraId="6542DE06" w14:textId="77777777" w:rsidR="00885FEC" w:rsidRDefault="00885FEC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93" behindDoc="1" locked="0" layoutInCell="1" allowOverlap="1" wp14:anchorId="3C9620E5" wp14:editId="6678C868">
                  <wp:simplePos x="0" y="0"/>
                  <wp:positionH relativeFrom="column">
                    <wp:posOffset>1223645</wp:posOffset>
                  </wp:positionH>
                  <wp:positionV relativeFrom="page">
                    <wp:posOffset>3276600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6291" y="1144"/>
                      <wp:lineTo x="3432" y="4575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1408587058" name="Graphic 12" descr="Tired face outlin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587058" name="Graphic 1408587058" descr="Tired face outline outline"/>
                          <pic:cNvPicPr/>
                        </pic:nvPicPr>
                        <pic:blipFill>
                          <a:blip r:embed="rId76">
                            <a:extLs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58292" behindDoc="1" locked="0" layoutInCell="1" allowOverlap="1" wp14:anchorId="42AD281B" wp14:editId="07E863FC">
                  <wp:simplePos x="0" y="0"/>
                  <wp:positionH relativeFrom="column">
                    <wp:posOffset>1223645</wp:posOffset>
                  </wp:positionH>
                  <wp:positionV relativeFrom="page">
                    <wp:posOffset>2425700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8007" y="0"/>
                      <wp:lineTo x="4575" y="1716"/>
                      <wp:lineTo x="1716" y="5719"/>
                      <wp:lineTo x="2288" y="10295"/>
                      <wp:lineTo x="4575" y="19446"/>
                      <wp:lineTo x="4575" y="20590"/>
                      <wp:lineTo x="13726" y="20590"/>
                      <wp:lineTo x="14870" y="19446"/>
                      <wp:lineTo x="19446" y="12011"/>
                      <wp:lineTo x="19446" y="8007"/>
                      <wp:lineTo x="13726" y="1716"/>
                      <wp:lineTo x="10867" y="0"/>
                      <wp:lineTo x="8007" y="0"/>
                    </wp:wrapPolygon>
                  </wp:wrapTight>
                  <wp:docPr id="305362594" name="Graphic 11" descr="Brain in hea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362594" name="Graphic 305362594" descr="Brain in head outline"/>
                          <pic:cNvPicPr/>
                        </pic:nvPicPr>
                        <pic:blipFill>
                          <a:blip r:embed="rId78">
                            <a:extLs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514C7D78" w14:textId="77777777" w:rsidR="00885FEC" w:rsidRPr="004E583D" w:rsidRDefault="00885FEC" w:rsidP="006B7AD9">
            <w:pPr>
              <w:pStyle w:val="EasyRead"/>
            </w:pPr>
            <w:r w:rsidRPr="004E583D">
              <w:lastRenderedPageBreak/>
              <w:t>Are your day-to-day activities limited because of a long-term health problem or disability?</w:t>
            </w:r>
          </w:p>
          <w:p w14:paraId="7E765701" w14:textId="77777777" w:rsidR="00885FEC" w:rsidRPr="004E583D" w:rsidRDefault="00000000" w:rsidP="006B7AD9">
            <w:pPr>
              <w:pStyle w:val="EasyRead"/>
              <w:rPr>
                <w:bCs/>
              </w:rPr>
            </w:pPr>
            <w:sdt>
              <w:sdtPr>
                <w:id w:val="-1592312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No</w:t>
            </w:r>
          </w:p>
          <w:p w14:paraId="1CF4CF94" w14:textId="77777777" w:rsidR="00885FEC" w:rsidRPr="004E583D" w:rsidRDefault="00000000" w:rsidP="006B7AD9">
            <w:pPr>
              <w:pStyle w:val="EasyRead"/>
              <w:rPr>
                <w:bCs/>
              </w:rPr>
            </w:pPr>
            <w:sdt>
              <w:sdtPr>
                <w:id w:val="310760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Yes, mobility or walking difficulty </w:t>
            </w:r>
          </w:p>
          <w:p w14:paraId="76CC314F" w14:textId="77777777" w:rsidR="00885FEC" w:rsidRPr="004E583D" w:rsidRDefault="00000000" w:rsidP="006B7AD9">
            <w:pPr>
              <w:pStyle w:val="EasyRead"/>
              <w:rPr>
                <w:bCs/>
              </w:rPr>
            </w:pPr>
            <w:sdt>
              <w:sdtPr>
                <w:id w:val="-1439209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Yes, wheelchair user</w:t>
            </w:r>
          </w:p>
          <w:p w14:paraId="128CAE05" w14:textId="77777777" w:rsidR="00885FEC" w:rsidRDefault="00000000" w:rsidP="006B7AD9">
            <w:pPr>
              <w:pStyle w:val="EasyRead"/>
              <w:rPr>
                <w:bCs/>
              </w:rPr>
            </w:pPr>
            <w:sdt>
              <w:sdtPr>
                <w:id w:val="63684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Yes, manual dexterity (affecting ability to use hands to do everyday tasks)</w:t>
            </w:r>
          </w:p>
          <w:p w14:paraId="39FCB548" w14:textId="77777777" w:rsidR="00885FEC" w:rsidRPr="004E583D" w:rsidRDefault="00885FEC" w:rsidP="006B7AD9">
            <w:pPr>
              <w:pStyle w:val="EasyRead"/>
              <w:rPr>
                <w:bCs/>
              </w:rPr>
            </w:pPr>
            <w:r>
              <w:rPr>
                <w:bCs/>
              </w:rPr>
              <w:t>(there are more options on the next page)</w:t>
            </w:r>
          </w:p>
          <w:p w14:paraId="2EC35F3A" w14:textId="77777777" w:rsidR="00885FEC" w:rsidRPr="004E583D" w:rsidRDefault="00000000" w:rsidP="006B7AD9">
            <w:pPr>
              <w:pStyle w:val="EasyRead"/>
              <w:rPr>
                <w:bCs/>
              </w:rPr>
            </w:pPr>
            <w:sdt>
              <w:sdtPr>
                <w:id w:val="578796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Yes, deaf, hearing loss or hard of hearing</w:t>
            </w:r>
          </w:p>
          <w:p w14:paraId="18290645" w14:textId="77777777" w:rsidR="00885FEC" w:rsidRDefault="00000000" w:rsidP="006B7AD9">
            <w:pPr>
              <w:pStyle w:val="EasyRead"/>
              <w:rPr>
                <w:bCs/>
              </w:rPr>
            </w:pPr>
            <w:sdt>
              <w:sdtPr>
                <w:id w:val="-1056078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Yes, blindness or partial sight  </w:t>
            </w:r>
          </w:p>
          <w:p w14:paraId="78E24281" w14:textId="77777777" w:rsidR="00885FEC" w:rsidRPr="004E583D" w:rsidRDefault="00000000" w:rsidP="006B7AD9">
            <w:pPr>
              <w:pStyle w:val="EasyRead"/>
              <w:rPr>
                <w:bCs/>
              </w:rPr>
            </w:pPr>
            <w:sdt>
              <w:sdtPr>
                <w:id w:val="-1753507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Yes, difficulty speaking</w:t>
            </w:r>
          </w:p>
          <w:p w14:paraId="1B1E4CF8" w14:textId="77777777" w:rsidR="00885FEC" w:rsidRPr="004E583D" w:rsidRDefault="00000000" w:rsidP="006B7AD9">
            <w:pPr>
              <w:pStyle w:val="EasyRead"/>
              <w:rPr>
                <w:bCs/>
              </w:rPr>
            </w:pPr>
            <w:sdt>
              <w:sdtPr>
                <w:id w:val="-1730913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Yes, mental health condition </w:t>
            </w:r>
          </w:p>
          <w:p w14:paraId="747B948A" w14:textId="77777777" w:rsidR="00885FEC" w:rsidRPr="004E583D" w:rsidRDefault="00000000" w:rsidP="006B7AD9">
            <w:pPr>
              <w:pStyle w:val="EasyRead"/>
              <w:rPr>
                <w:bCs/>
              </w:rPr>
            </w:pPr>
            <w:sdt>
              <w:sdtPr>
                <w:id w:val="481362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Yes, conditions affecting ability to learn, understand, concentrate or read</w:t>
            </w:r>
          </w:p>
          <w:p w14:paraId="43FE7927" w14:textId="77777777" w:rsidR="00885FEC" w:rsidRPr="004E583D" w:rsidRDefault="00000000" w:rsidP="006B7AD9">
            <w:pPr>
              <w:pStyle w:val="EasyRead"/>
              <w:rPr>
                <w:bCs/>
              </w:rPr>
            </w:pPr>
            <w:sdt>
              <w:sdtPr>
                <w:id w:val="1954200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Yes, lung condition/breathing difficulties</w:t>
            </w:r>
          </w:p>
          <w:p w14:paraId="147AB34C" w14:textId="77777777" w:rsidR="00885FEC" w:rsidRPr="004E583D" w:rsidRDefault="00000000" w:rsidP="006B7AD9">
            <w:pPr>
              <w:pStyle w:val="EasyRead"/>
              <w:rPr>
                <w:bCs/>
              </w:rPr>
            </w:pPr>
            <w:sdt>
              <w:sdtPr>
                <w:id w:val="1628973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Prefer not to say</w:t>
            </w:r>
          </w:p>
          <w:p w14:paraId="423D3430" w14:textId="77777777" w:rsidR="00885FEC" w:rsidRPr="004E583D" w:rsidRDefault="00000000" w:rsidP="006B7AD9">
            <w:pPr>
              <w:pStyle w:val="EasyRead"/>
              <w:rPr>
                <w:bCs/>
              </w:rPr>
            </w:pPr>
            <w:sdt>
              <w:sdtPr>
                <w:id w:val="-2004654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5FEC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85FEC" w:rsidRPr="004E583D">
              <w:rPr>
                <w:bCs/>
              </w:rPr>
              <w:t xml:space="preserve"> Other (What health problem or disability limits your activities?):</w:t>
            </w:r>
          </w:p>
          <w:sdt>
            <w:sdtPr>
              <w:rPr>
                <w:szCs w:val="40"/>
              </w:rPr>
              <w:id w:val="-1455395852"/>
              <w:placeholder>
                <w:docPart w:val="54A4370974844FCF8991023F4EF5CEA6"/>
              </w:placeholder>
              <w:showingPlcHdr/>
            </w:sdtPr>
            <w:sdtContent>
              <w:p w14:paraId="4107FD83" w14:textId="77777777" w:rsidR="00885FEC" w:rsidRPr="00AC56EE" w:rsidRDefault="00885FEC" w:rsidP="006B7AD9">
                <w:pPr>
                  <w:pStyle w:val="EasyRead"/>
                  <w:rPr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</w:tc>
      </w:tr>
    </w:tbl>
    <w:p w14:paraId="31738C7E" w14:textId="77777777" w:rsidR="00D64DB0" w:rsidRDefault="00D64DB0" w:rsidP="00540690">
      <w:pPr>
        <w:rPr>
          <w:i/>
          <w:iCs/>
        </w:rPr>
      </w:pPr>
    </w:p>
    <w:p w14:paraId="02FB9D78" w14:textId="3B8326C8" w:rsidR="008C25FF" w:rsidRPr="00C6389B" w:rsidRDefault="004726E6" w:rsidP="00540690">
      <w:pPr>
        <w:rPr>
          <w:i/>
          <w:iCs/>
        </w:rPr>
      </w:pPr>
      <w:r>
        <w:rPr>
          <w:i/>
          <w:iCs/>
        </w:rPr>
        <w:t>x</w:t>
      </w:r>
    </w:p>
    <w:sectPr w:rsidR="008C25FF" w:rsidRPr="00C6389B" w:rsidSect="0010630A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C9706" w14:textId="77777777" w:rsidR="001C127F" w:rsidRDefault="001C127F" w:rsidP="00CD7E2F">
      <w:r>
        <w:separator/>
      </w:r>
    </w:p>
  </w:endnote>
  <w:endnote w:type="continuationSeparator" w:id="0">
    <w:p w14:paraId="31DD1BA2" w14:textId="77777777" w:rsidR="001C127F" w:rsidRDefault="001C127F" w:rsidP="00CD7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metta">
    <w:panose1 w:val="020B0603020203030204"/>
    <w:charset w:val="00"/>
    <w:family w:val="swiss"/>
    <w:pitch w:val="variable"/>
    <w:sig w:usb0="A00000EF" w:usb1="5000E47B" w:usb2="00000028" w:usb3="00000000" w:csb0="00000093" w:csb1="00000000"/>
    <w:embedRegular r:id="rId1" w:fontKey="{2A1DA37B-3DFC-4F53-A5A0-4029EEBA86BD}"/>
    <w:embedBold r:id="rId2" w:fontKey="{79700185-D898-487E-824C-21FE1553B696}"/>
    <w:embedItalic r:id="rId3" w:fontKey="{2845304E-8FDB-457F-A321-81A9FFD1BCED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metta-Bold">
    <w:altName w:val="Calmett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7F71AE9-1D2D-409E-9202-E53FE3F50DA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28C86135-0200-40A6-868E-B50772837236}"/>
  </w:font>
  <w:font w:name="Arial (Body CS)">
    <w:altName w:val="Arial"/>
    <w:charset w:val="00"/>
    <w:family w:val="roman"/>
    <w:pitch w:val="default"/>
  </w:font>
  <w:font w:name="___WRD_EMBED_SUB_177"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8410680-63D2-480B-89EA-33CE5FB25F20}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9B725FDA-F810-43FA-9E79-F5BC46FCB4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A4E17" w14:textId="77777777" w:rsidR="00C95A5D" w:rsidRPr="00C95A5D" w:rsidRDefault="00C95A5D" w:rsidP="00C95A5D">
    <w:pPr>
      <w:pStyle w:val="Footer"/>
      <w:tabs>
        <w:tab w:val="left" w:pos="710"/>
      </w:tabs>
    </w:pPr>
    <w:r w:rsidRPr="00C95A5D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AB1FE1" wp14:editId="43F2D088">
              <wp:simplePos x="0" y="0"/>
              <wp:positionH relativeFrom="column">
                <wp:posOffset>-2915</wp:posOffset>
              </wp:positionH>
              <wp:positionV relativeFrom="paragraph">
                <wp:posOffset>110154</wp:posOffset>
              </wp:positionV>
              <wp:extent cx="6299835" cy="0"/>
              <wp:effectExtent l="0" t="0" r="12065" b="12700"/>
              <wp:wrapNone/>
              <wp:docPr id="23840727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EE39AEE" id="Straight Connector 1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8.65pt" to="495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" strokecolor="black [3213]"/>
          </w:pict>
        </mc:Fallback>
      </mc:AlternateContent>
    </w:r>
  </w:p>
  <w:p w14:paraId="0B6295E9" w14:textId="77777777" w:rsidR="00CD7E2F" w:rsidRPr="00C95A5D" w:rsidRDefault="001F4247" w:rsidP="00992DC6">
    <w:pPr>
      <w:pStyle w:val="Footer"/>
      <w:tabs>
        <w:tab w:val="right" w:pos="9921"/>
      </w:tabs>
    </w:pPr>
    <w:r>
      <w:fldChar w:fldCharType="begin"/>
    </w:r>
    <w:r>
      <w:instrText xml:space="preserve"> FILENAME </w:instrText>
    </w:r>
    <w:r>
      <w:fldChar w:fldCharType="separate"/>
    </w:r>
    <w:r>
      <w:rPr>
        <w:noProof/>
      </w:rPr>
      <w:t>Document1</w:t>
    </w:r>
    <w:r>
      <w:rPr>
        <w:noProof/>
      </w:rPr>
      <w:fldChar w:fldCharType="end"/>
    </w:r>
    <w:r w:rsidR="00C95A5D" w:rsidRPr="00C95A5D">
      <w:t xml:space="preserve"> </w:t>
    </w:r>
    <w:r w:rsidR="00C95A5D" w:rsidRPr="00C95A5D">
      <w:tab/>
    </w:r>
    <w:r w:rsidR="00C95A5D" w:rsidRPr="00C95A5D">
      <w:tab/>
      <w:t xml:space="preserve">Page </w:t>
    </w:r>
    <w:r w:rsidR="00C95A5D" w:rsidRPr="00C95A5D">
      <w:fldChar w:fldCharType="begin"/>
    </w:r>
    <w:r w:rsidR="00C95A5D" w:rsidRPr="00C95A5D">
      <w:instrText xml:space="preserve"> PAGE </w:instrText>
    </w:r>
    <w:r w:rsidR="00C95A5D" w:rsidRPr="00C95A5D">
      <w:fldChar w:fldCharType="separate"/>
    </w:r>
    <w:r w:rsidR="00C95A5D" w:rsidRPr="00C95A5D">
      <w:t>1</w:t>
    </w:r>
    <w:r w:rsidR="00C95A5D" w:rsidRPr="00C95A5D">
      <w:fldChar w:fldCharType="end"/>
    </w:r>
    <w:r w:rsidR="00C95A5D" w:rsidRPr="00C95A5D">
      <w:t xml:space="preserve"> of </w:t>
    </w:r>
    <w:r w:rsidR="00C95A5D">
      <w:fldChar w:fldCharType="begin"/>
    </w:r>
    <w:r w:rsidR="00C95A5D">
      <w:instrText xml:space="preserve"> NUMPAGES </w:instrText>
    </w:r>
    <w:r w:rsidR="00C95A5D">
      <w:fldChar w:fldCharType="separate"/>
    </w:r>
    <w:r w:rsidR="00C95A5D" w:rsidRPr="00C95A5D">
      <w:t>7</w:t>
    </w:r>
    <w:r w:rsidR="00C95A5D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892D0" w14:textId="77777777" w:rsidR="005E4ADB" w:rsidRPr="00C95A5D" w:rsidRDefault="005E4ADB" w:rsidP="005E4ADB">
    <w:pPr>
      <w:pStyle w:val="Footer"/>
      <w:tabs>
        <w:tab w:val="left" w:pos="710"/>
      </w:tabs>
    </w:pPr>
    <w:r w:rsidRPr="00C95A5D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44D5512" wp14:editId="05C5825D">
              <wp:simplePos x="0" y="0"/>
              <wp:positionH relativeFrom="column">
                <wp:posOffset>-2915</wp:posOffset>
              </wp:positionH>
              <wp:positionV relativeFrom="paragraph">
                <wp:posOffset>110154</wp:posOffset>
              </wp:positionV>
              <wp:extent cx="6299835" cy="0"/>
              <wp:effectExtent l="0" t="0" r="12065" b="12700"/>
              <wp:wrapNone/>
              <wp:docPr id="139330703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4E47C6" id="Straight Connector 1" o:spid="_x0000_s1026" style="position:absolute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8.65pt" to="495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" strokecolor="black [3213]"/>
          </w:pict>
        </mc:Fallback>
      </mc:AlternateContent>
    </w:r>
  </w:p>
  <w:p w14:paraId="1B04D988" w14:textId="77777777" w:rsidR="005E4ADB" w:rsidRDefault="001F4247" w:rsidP="005E4ADB">
    <w:pPr>
      <w:pStyle w:val="Footer"/>
      <w:tabs>
        <w:tab w:val="right" w:pos="9921"/>
      </w:tabs>
    </w:pPr>
    <w:r>
      <w:fldChar w:fldCharType="begin"/>
    </w:r>
    <w:r>
      <w:instrText xml:space="preserve"> FILENAME </w:instrText>
    </w:r>
    <w:r>
      <w:fldChar w:fldCharType="separate"/>
    </w:r>
    <w:r>
      <w:rPr>
        <w:noProof/>
      </w:rPr>
      <w:t>Document1</w:t>
    </w:r>
    <w:r>
      <w:rPr>
        <w:noProof/>
      </w:rPr>
      <w:fldChar w:fldCharType="end"/>
    </w:r>
    <w:r w:rsidR="005E4ADB" w:rsidRPr="00C95A5D">
      <w:t xml:space="preserve"> </w:t>
    </w:r>
    <w:r w:rsidR="005E4ADB" w:rsidRPr="00C95A5D">
      <w:tab/>
    </w:r>
    <w:r w:rsidR="005E4ADB" w:rsidRPr="00C95A5D">
      <w:tab/>
      <w:t xml:space="preserve">Page </w:t>
    </w:r>
    <w:r w:rsidR="005E4ADB" w:rsidRPr="00C95A5D">
      <w:fldChar w:fldCharType="begin"/>
    </w:r>
    <w:r w:rsidR="005E4ADB" w:rsidRPr="00C95A5D">
      <w:instrText xml:space="preserve"> PAGE </w:instrText>
    </w:r>
    <w:r w:rsidR="005E4ADB" w:rsidRPr="00C95A5D">
      <w:fldChar w:fldCharType="separate"/>
    </w:r>
    <w:r w:rsidR="005E4ADB">
      <w:t>2</w:t>
    </w:r>
    <w:r w:rsidR="005E4ADB" w:rsidRPr="00C95A5D">
      <w:fldChar w:fldCharType="end"/>
    </w:r>
    <w:r w:rsidR="005E4ADB" w:rsidRPr="00C95A5D">
      <w:t xml:space="preserve"> of </w:t>
    </w:r>
    <w:r w:rsidR="005E4ADB">
      <w:fldChar w:fldCharType="begin"/>
    </w:r>
    <w:r w:rsidR="005E4ADB">
      <w:instrText xml:space="preserve"> NUMPAGES </w:instrText>
    </w:r>
    <w:r w:rsidR="005E4ADB">
      <w:fldChar w:fldCharType="separate"/>
    </w:r>
    <w:r w:rsidR="005E4ADB">
      <w:t>2</w:t>
    </w:r>
    <w:r w:rsidR="005E4AD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F266B" w14:textId="77777777" w:rsidR="001C127F" w:rsidRDefault="001C127F" w:rsidP="00CD7E2F">
      <w:r>
        <w:separator/>
      </w:r>
    </w:p>
  </w:footnote>
  <w:footnote w:type="continuationSeparator" w:id="0">
    <w:p w14:paraId="558EF72E" w14:textId="77777777" w:rsidR="001C127F" w:rsidRDefault="001C127F" w:rsidP="00CD7E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17671" w14:textId="77777777" w:rsidR="005E4ADB" w:rsidRDefault="005E4ADB" w:rsidP="00C95A5D">
    <w:r w:rsidRPr="00CD7E2F">
      <w:rPr>
        <w:noProof/>
      </w:rPr>
      <w:drawing>
        <wp:anchor distT="0" distB="0" distL="114300" distR="114300" simplePos="0" relativeHeight="251658240" behindDoc="1" locked="1" layoutInCell="1" allowOverlap="1" wp14:anchorId="1751371F" wp14:editId="21BC6CEA">
          <wp:simplePos x="0" y="0"/>
          <wp:positionH relativeFrom="column">
            <wp:align>center</wp:align>
          </wp:positionH>
          <wp:positionV relativeFrom="page">
            <wp:posOffset>540385</wp:posOffset>
          </wp:positionV>
          <wp:extent cx="6300000" cy="75600"/>
          <wp:effectExtent l="0" t="0" r="0" b="635"/>
          <wp:wrapNone/>
          <wp:docPr id="158379166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7916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7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398060" w14:textId="77777777" w:rsidR="00C95A5D" w:rsidRDefault="00C95A5D" w:rsidP="00C95A5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6FA0F" w14:textId="77777777" w:rsidR="005E4ADB" w:rsidRDefault="005E4ADB" w:rsidP="005E4ADB">
    <w:r w:rsidRPr="00D1647D">
      <w:rPr>
        <w:noProof/>
      </w:rPr>
      <w:drawing>
        <wp:anchor distT="0" distB="0" distL="114300" distR="114300" simplePos="0" relativeHeight="251658243" behindDoc="0" locked="1" layoutInCell="1" allowOverlap="0" wp14:anchorId="5536CA6C" wp14:editId="320062FB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1728000" cy="432000"/>
          <wp:effectExtent l="0" t="0" r="0" b="0"/>
          <wp:wrapNone/>
          <wp:docPr id="486401029" name="Picture 4864010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58420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241554" w14:textId="77777777" w:rsidR="005E4ADB" w:rsidRDefault="005E4ADB" w:rsidP="005E4ADB"/>
  <w:p w14:paraId="6541F8A3" w14:textId="77777777" w:rsidR="005E4ADB" w:rsidRDefault="005E4ADB" w:rsidP="005E4ADB">
    <w:r w:rsidRPr="00CD7E2F">
      <w:rPr>
        <w:noProof/>
      </w:rPr>
      <w:drawing>
        <wp:anchor distT="0" distB="0" distL="114300" distR="114300" simplePos="0" relativeHeight="251658242" behindDoc="1" locked="0" layoutInCell="1" allowOverlap="1" wp14:anchorId="53E2178A" wp14:editId="23ADF99A">
          <wp:simplePos x="0" y="0"/>
          <wp:positionH relativeFrom="column">
            <wp:posOffset>-2540</wp:posOffset>
          </wp:positionH>
          <wp:positionV relativeFrom="paragraph">
            <wp:posOffset>89535</wp:posOffset>
          </wp:positionV>
          <wp:extent cx="6299835" cy="75565"/>
          <wp:effectExtent l="0" t="0" r="0" b="635"/>
          <wp:wrapNone/>
          <wp:docPr id="1347923648" name="Picture 13479236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79166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75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629A462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2"/>
    <w:multiLevelType w:val="singleLevel"/>
    <w:tmpl w:val="A6E6728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AF76E2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9A367C3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8C3446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DF10DA"/>
    <w:multiLevelType w:val="hybridMultilevel"/>
    <w:tmpl w:val="60C0FB1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621293"/>
    <w:multiLevelType w:val="hybridMultilevel"/>
    <w:tmpl w:val="0F569F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40D9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4"/>
        <w:szCs w:val="22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BB1F8C"/>
    <w:multiLevelType w:val="hybridMultilevel"/>
    <w:tmpl w:val="47A040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DBC9E88">
      <w:start w:val="1"/>
      <w:numFmt w:val="upperLetter"/>
      <w:lvlText w:val="%2."/>
      <w:lvlJc w:val="left"/>
      <w:pPr>
        <w:ind w:left="1440" w:hanging="360"/>
      </w:pPr>
      <w:rPr>
        <w:rFonts w:ascii="Calmetta" w:eastAsiaTheme="minorHAnsi" w:hAnsi="Calmetta" w:cs="Times New Roman (Body CS)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3E35DD"/>
    <w:multiLevelType w:val="hybridMultilevel"/>
    <w:tmpl w:val="2C8ECBAE"/>
    <w:lvl w:ilvl="0" w:tplc="496E89B0">
      <w:start w:val="1"/>
      <w:numFmt w:val="lowerLetter"/>
      <w:lvlText w:val="%1."/>
      <w:lvlJc w:val="left"/>
      <w:pPr>
        <w:ind w:left="1020" w:hanging="360"/>
      </w:pPr>
    </w:lvl>
    <w:lvl w:ilvl="1" w:tplc="CAE65A12">
      <w:start w:val="1"/>
      <w:numFmt w:val="lowerLetter"/>
      <w:lvlText w:val="%2."/>
      <w:lvlJc w:val="left"/>
      <w:pPr>
        <w:ind w:left="1020" w:hanging="360"/>
      </w:pPr>
    </w:lvl>
    <w:lvl w:ilvl="2" w:tplc="D52A2A8A">
      <w:start w:val="1"/>
      <w:numFmt w:val="lowerLetter"/>
      <w:lvlText w:val="%3."/>
      <w:lvlJc w:val="left"/>
      <w:pPr>
        <w:ind w:left="1020" w:hanging="360"/>
      </w:pPr>
    </w:lvl>
    <w:lvl w:ilvl="3" w:tplc="6DD2968A">
      <w:start w:val="1"/>
      <w:numFmt w:val="lowerLetter"/>
      <w:lvlText w:val="%4."/>
      <w:lvlJc w:val="left"/>
      <w:pPr>
        <w:ind w:left="1020" w:hanging="360"/>
      </w:pPr>
    </w:lvl>
    <w:lvl w:ilvl="4" w:tplc="950A097A">
      <w:start w:val="1"/>
      <w:numFmt w:val="lowerLetter"/>
      <w:lvlText w:val="%5."/>
      <w:lvlJc w:val="left"/>
      <w:pPr>
        <w:ind w:left="1020" w:hanging="360"/>
      </w:pPr>
    </w:lvl>
    <w:lvl w:ilvl="5" w:tplc="D2AC8DF0">
      <w:start w:val="1"/>
      <w:numFmt w:val="lowerLetter"/>
      <w:lvlText w:val="%6."/>
      <w:lvlJc w:val="left"/>
      <w:pPr>
        <w:ind w:left="1020" w:hanging="360"/>
      </w:pPr>
    </w:lvl>
    <w:lvl w:ilvl="6" w:tplc="D8943DCC">
      <w:start w:val="1"/>
      <w:numFmt w:val="lowerLetter"/>
      <w:lvlText w:val="%7."/>
      <w:lvlJc w:val="left"/>
      <w:pPr>
        <w:ind w:left="1020" w:hanging="360"/>
      </w:pPr>
    </w:lvl>
    <w:lvl w:ilvl="7" w:tplc="4D38C888">
      <w:start w:val="1"/>
      <w:numFmt w:val="lowerLetter"/>
      <w:lvlText w:val="%8."/>
      <w:lvlJc w:val="left"/>
      <w:pPr>
        <w:ind w:left="1020" w:hanging="360"/>
      </w:pPr>
    </w:lvl>
    <w:lvl w:ilvl="8" w:tplc="A8BEEF4E">
      <w:start w:val="1"/>
      <w:numFmt w:val="lowerLetter"/>
      <w:lvlText w:val="%9."/>
      <w:lvlJc w:val="left"/>
      <w:pPr>
        <w:ind w:left="1020" w:hanging="360"/>
      </w:pPr>
    </w:lvl>
  </w:abstractNum>
  <w:abstractNum w:abstractNumId="9" w15:restartNumberingAfterBreak="0">
    <w:nsid w:val="073229F2"/>
    <w:multiLevelType w:val="hybridMultilevel"/>
    <w:tmpl w:val="59AE01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AB4198"/>
    <w:multiLevelType w:val="hybridMultilevel"/>
    <w:tmpl w:val="544C7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4C7A81"/>
    <w:multiLevelType w:val="hybridMultilevel"/>
    <w:tmpl w:val="09BA83DC"/>
    <w:lvl w:ilvl="0" w:tplc="1C483DE4">
      <w:start w:val="1"/>
      <w:numFmt w:val="decimal"/>
      <w:pStyle w:val="Heading4List2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6174DA"/>
    <w:multiLevelType w:val="multilevel"/>
    <w:tmpl w:val="18FCCC18"/>
    <w:styleLink w:val="CurrentList7"/>
    <w:lvl w:ilvl="0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F33E61"/>
    <w:multiLevelType w:val="hybridMultilevel"/>
    <w:tmpl w:val="4D7867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CA89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ED229A"/>
    <w:multiLevelType w:val="hybridMultilevel"/>
    <w:tmpl w:val="60DA1D18"/>
    <w:lvl w:ilvl="0" w:tplc="29CA8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88547D"/>
    <w:multiLevelType w:val="multilevel"/>
    <w:tmpl w:val="68121688"/>
    <w:styleLink w:val="CurrentList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A23A1A"/>
    <w:multiLevelType w:val="hybridMultilevel"/>
    <w:tmpl w:val="73CCE3A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5051693"/>
    <w:multiLevelType w:val="hybridMultilevel"/>
    <w:tmpl w:val="5DD4F0C6"/>
    <w:lvl w:ilvl="0" w:tplc="7A14E60E">
      <w:start w:val="1"/>
      <w:numFmt w:val="upperLetter"/>
      <w:pStyle w:val="Letteredlist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281399"/>
    <w:multiLevelType w:val="hybridMultilevel"/>
    <w:tmpl w:val="10DE6EBE"/>
    <w:lvl w:ilvl="0" w:tplc="29CA89C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1B50152B"/>
    <w:multiLevelType w:val="hybridMultilevel"/>
    <w:tmpl w:val="74648F6A"/>
    <w:lvl w:ilvl="0" w:tplc="29CA89C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1B704BFA"/>
    <w:multiLevelType w:val="hybridMultilevel"/>
    <w:tmpl w:val="A22E3B3E"/>
    <w:lvl w:ilvl="0" w:tplc="ECCCE6E0">
      <w:numFmt w:val="bullet"/>
      <w:lvlText w:val="-"/>
      <w:lvlJc w:val="left"/>
      <w:pPr>
        <w:ind w:left="720" w:hanging="360"/>
      </w:pPr>
      <w:rPr>
        <w:rFonts w:ascii="Calmetta" w:eastAsiaTheme="minorHAnsi" w:hAnsi="Calmetta" w:cs="Calmett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D163C4"/>
    <w:multiLevelType w:val="hybridMultilevel"/>
    <w:tmpl w:val="08F62E92"/>
    <w:lvl w:ilvl="0" w:tplc="26D4F120">
      <w:numFmt w:val="bullet"/>
      <w:lvlText w:val="-"/>
      <w:lvlJc w:val="left"/>
      <w:pPr>
        <w:ind w:left="720" w:hanging="360"/>
      </w:pPr>
      <w:rPr>
        <w:rFonts w:ascii="Calmetta" w:eastAsiaTheme="minorHAnsi" w:hAnsi="Calmetta" w:cs="Calmett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F6635DD"/>
    <w:multiLevelType w:val="hybridMultilevel"/>
    <w:tmpl w:val="66E4A89E"/>
    <w:lvl w:ilvl="0" w:tplc="636EE5B4">
      <w:start w:val="1"/>
      <w:numFmt w:val="decimal"/>
      <w:lvlText w:val="%1."/>
      <w:lvlJc w:val="left"/>
      <w:pPr>
        <w:ind w:left="360" w:hanging="360"/>
      </w:pPr>
      <w:rPr>
        <w:rFonts w:ascii="Calmetta" w:eastAsiaTheme="minorHAnsi" w:hAnsi="Calmetta" w:cs="Times New Roman (Body CS)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93C17B5"/>
    <w:multiLevelType w:val="multilevel"/>
    <w:tmpl w:val="677466E8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862724"/>
    <w:multiLevelType w:val="hybridMultilevel"/>
    <w:tmpl w:val="75C81C22"/>
    <w:lvl w:ilvl="0" w:tplc="C9C08308">
      <w:start w:val="1"/>
      <w:numFmt w:val="lowerLetter"/>
      <w:lvlText w:val="%1."/>
      <w:lvlJc w:val="left"/>
      <w:pPr>
        <w:ind w:left="2160" w:hanging="360"/>
      </w:pPr>
    </w:lvl>
    <w:lvl w:ilvl="1" w:tplc="3FD407B6">
      <w:start w:val="1"/>
      <w:numFmt w:val="lowerLetter"/>
      <w:lvlText w:val="%2."/>
      <w:lvlJc w:val="left"/>
      <w:pPr>
        <w:ind w:left="2160" w:hanging="360"/>
      </w:pPr>
    </w:lvl>
    <w:lvl w:ilvl="2" w:tplc="42669C40">
      <w:start w:val="1"/>
      <w:numFmt w:val="lowerLetter"/>
      <w:lvlText w:val="%3."/>
      <w:lvlJc w:val="left"/>
      <w:pPr>
        <w:ind w:left="2160" w:hanging="360"/>
      </w:pPr>
    </w:lvl>
    <w:lvl w:ilvl="3" w:tplc="BF12983C">
      <w:start w:val="1"/>
      <w:numFmt w:val="lowerLetter"/>
      <w:lvlText w:val="%4."/>
      <w:lvlJc w:val="left"/>
      <w:pPr>
        <w:ind w:left="2160" w:hanging="360"/>
      </w:pPr>
    </w:lvl>
    <w:lvl w:ilvl="4" w:tplc="D40A2BD0">
      <w:start w:val="1"/>
      <w:numFmt w:val="lowerLetter"/>
      <w:lvlText w:val="%5."/>
      <w:lvlJc w:val="left"/>
      <w:pPr>
        <w:ind w:left="2160" w:hanging="360"/>
      </w:pPr>
    </w:lvl>
    <w:lvl w:ilvl="5" w:tplc="2940CC86">
      <w:start w:val="1"/>
      <w:numFmt w:val="lowerLetter"/>
      <w:lvlText w:val="%6."/>
      <w:lvlJc w:val="left"/>
      <w:pPr>
        <w:ind w:left="2160" w:hanging="360"/>
      </w:pPr>
    </w:lvl>
    <w:lvl w:ilvl="6" w:tplc="C5049CAC">
      <w:start w:val="1"/>
      <w:numFmt w:val="lowerLetter"/>
      <w:lvlText w:val="%7."/>
      <w:lvlJc w:val="left"/>
      <w:pPr>
        <w:ind w:left="2160" w:hanging="360"/>
      </w:pPr>
    </w:lvl>
    <w:lvl w:ilvl="7" w:tplc="E654E5D8">
      <w:start w:val="1"/>
      <w:numFmt w:val="lowerLetter"/>
      <w:lvlText w:val="%8."/>
      <w:lvlJc w:val="left"/>
      <w:pPr>
        <w:ind w:left="2160" w:hanging="360"/>
      </w:pPr>
    </w:lvl>
    <w:lvl w:ilvl="8" w:tplc="20DAA57E">
      <w:start w:val="1"/>
      <w:numFmt w:val="lowerLetter"/>
      <w:lvlText w:val="%9."/>
      <w:lvlJc w:val="left"/>
      <w:pPr>
        <w:ind w:left="2160" w:hanging="360"/>
      </w:pPr>
    </w:lvl>
  </w:abstractNum>
  <w:abstractNum w:abstractNumId="25" w15:restartNumberingAfterBreak="0">
    <w:nsid w:val="2F226CA6"/>
    <w:multiLevelType w:val="hybridMultilevel"/>
    <w:tmpl w:val="7682CFE2"/>
    <w:lvl w:ilvl="0" w:tplc="A81E1F74">
      <w:start w:val="1"/>
      <w:numFmt w:val="decimal"/>
      <w:lvlText w:val="%1."/>
      <w:lvlJc w:val="left"/>
      <w:pPr>
        <w:ind w:left="720" w:hanging="360"/>
      </w:pPr>
      <w:rPr>
        <w:rFonts w:ascii="Calmetta" w:eastAsiaTheme="minorHAnsi" w:hAnsi="Calmetta" w:cs="Times New Roman (Body CS)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C0F06"/>
    <w:multiLevelType w:val="multilevel"/>
    <w:tmpl w:val="1EE6CD3E"/>
    <w:styleLink w:val="CurrentList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40C63B9C"/>
    <w:multiLevelType w:val="multilevel"/>
    <w:tmpl w:val="56544D4C"/>
    <w:styleLink w:val="BNList"/>
    <w:lvl w:ilvl="0">
      <w:start w:val="1"/>
      <w:numFmt w:val="decimal"/>
      <w:pStyle w:val="1NumberedHeading1"/>
      <w:lvlText w:val="%1"/>
      <w:lvlJc w:val="left"/>
      <w:pPr>
        <w:ind w:left="851" w:hanging="851"/>
      </w:pPr>
      <w:rPr>
        <w:rFonts w:asciiTheme="majorHAnsi" w:hAnsiTheme="majorHAnsi" w:hint="default"/>
        <w:b w:val="0"/>
        <w:sz w:val="22"/>
      </w:rPr>
    </w:lvl>
    <w:lvl w:ilvl="1">
      <w:start w:val="1"/>
      <w:numFmt w:val="decimal"/>
      <w:pStyle w:val="2TfGMHeading2"/>
      <w:lvlText w:val="%1.%2"/>
      <w:lvlJc w:val="left"/>
      <w:pPr>
        <w:ind w:left="993" w:hanging="851"/>
      </w:pPr>
      <w:rPr>
        <w:rFonts w:ascii="Calibri" w:hAnsi="Calibri" w:hint="default"/>
        <w:sz w:val="26"/>
      </w:rPr>
    </w:lvl>
    <w:lvl w:ilvl="2">
      <w:start w:val="1"/>
      <w:numFmt w:val="decimal"/>
      <w:pStyle w:val="3TfGMHeading3"/>
      <w:lvlText w:val="%1.%2.%3"/>
      <w:lvlJc w:val="left"/>
      <w:pPr>
        <w:ind w:left="851" w:hanging="851"/>
      </w:pPr>
      <w:rPr>
        <w:rFonts w:ascii="Calibri" w:hAnsi="Calibri" w:hint="default"/>
        <w:sz w:val="26"/>
      </w:rPr>
    </w:lvl>
    <w:lvl w:ilvl="3">
      <w:start w:val="1"/>
      <w:numFmt w:val="bullet"/>
      <w:pStyle w:val="4TfGMBullet1"/>
      <w:lvlText w:val=""/>
      <w:lvlJc w:val="left"/>
      <w:pPr>
        <w:ind w:left="908" w:firstLine="510"/>
      </w:pPr>
      <w:rPr>
        <w:rFonts w:ascii="Symbol" w:hAnsi="Symbol" w:hint="default"/>
        <w:color w:val="auto"/>
        <w:sz w:val="26"/>
      </w:rPr>
    </w:lvl>
    <w:lvl w:ilvl="4">
      <w:start w:val="1"/>
      <w:numFmt w:val="bullet"/>
      <w:pStyle w:val="5TfGMBullet2"/>
      <w:lvlText w:val=""/>
      <w:lvlJc w:val="left"/>
      <w:pPr>
        <w:ind w:left="567" w:firstLine="851"/>
      </w:pPr>
      <w:rPr>
        <w:rFonts w:ascii="Symbol" w:hAnsi="Symbol" w:hint="default"/>
        <w:sz w:val="26"/>
      </w:rPr>
    </w:lvl>
    <w:lvl w:ilvl="5">
      <w:start w:val="1"/>
      <w:numFmt w:val="lowerRoman"/>
      <w:pStyle w:val="6TfGMRecommendations"/>
      <w:lvlText w:val="%6)"/>
      <w:lvlJc w:val="left"/>
      <w:pPr>
        <w:ind w:left="567" w:firstLine="510"/>
      </w:pPr>
      <w:rPr>
        <w:rFonts w:ascii="Calibri" w:hAnsi="Calibri" w:hint="default"/>
        <w:sz w:val="26"/>
      </w:rPr>
    </w:lvl>
    <w:lvl w:ilvl="6">
      <w:start w:val="1"/>
      <w:numFmt w:val="none"/>
      <w:lvlText w:val=""/>
      <w:lvlJc w:val="left"/>
      <w:pPr>
        <w:ind w:left="851" w:firstLine="31918"/>
      </w:pPr>
      <w:rPr>
        <w:rFonts w:ascii="Calibri" w:hAnsi="Calibri" w:hint="default"/>
        <w:sz w:val="26"/>
      </w:rPr>
    </w:lvl>
    <w:lvl w:ilvl="7">
      <w:start w:val="1"/>
      <w:numFmt w:val="lowerLetter"/>
      <w:lvlText w:val="%8."/>
      <w:lvlJc w:val="left"/>
      <w:pPr>
        <w:ind w:left="12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3320" w:hanging="360"/>
      </w:pPr>
      <w:rPr>
        <w:rFonts w:hint="default"/>
      </w:rPr>
    </w:lvl>
  </w:abstractNum>
  <w:abstractNum w:abstractNumId="28" w15:restartNumberingAfterBreak="0">
    <w:nsid w:val="41B44A99"/>
    <w:multiLevelType w:val="hybridMultilevel"/>
    <w:tmpl w:val="100ABFB6"/>
    <w:lvl w:ilvl="0" w:tplc="29CA8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702262"/>
    <w:multiLevelType w:val="hybridMultilevel"/>
    <w:tmpl w:val="907206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9113FD"/>
    <w:multiLevelType w:val="multilevel"/>
    <w:tmpl w:val="B6A68B1E"/>
    <w:styleLink w:val="CurrentList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 w15:restartNumberingAfterBreak="0">
    <w:nsid w:val="4CDB4281"/>
    <w:multiLevelType w:val="hybridMultilevel"/>
    <w:tmpl w:val="043248BA"/>
    <w:lvl w:ilvl="0" w:tplc="29CA8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7816B7"/>
    <w:multiLevelType w:val="multilevel"/>
    <w:tmpl w:val="A3EADA5A"/>
    <w:styleLink w:val="CurrentList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 w15:restartNumberingAfterBreak="0">
    <w:nsid w:val="52B40E6A"/>
    <w:multiLevelType w:val="hybridMultilevel"/>
    <w:tmpl w:val="2C786A6E"/>
    <w:lvl w:ilvl="0" w:tplc="CEB23BC6">
      <w:start w:val="1"/>
      <w:numFmt w:val="decimal"/>
      <w:pStyle w:val="Heading4numbered"/>
      <w:lvlText w:val="%1."/>
      <w:lvlJc w:val="left"/>
      <w:pPr>
        <w:tabs>
          <w:tab w:val="num" w:pos="0"/>
        </w:tabs>
        <w:ind w:left="425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DA4058"/>
    <w:multiLevelType w:val="multilevel"/>
    <w:tmpl w:val="A3EADA5A"/>
    <w:styleLink w:val="CurrentList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5E7615DC"/>
    <w:multiLevelType w:val="hybridMultilevel"/>
    <w:tmpl w:val="907206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0965B4"/>
    <w:multiLevelType w:val="hybridMultilevel"/>
    <w:tmpl w:val="DA3CD77A"/>
    <w:lvl w:ilvl="0" w:tplc="CDE8D9E0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56C24"/>
    <w:multiLevelType w:val="hybridMultilevel"/>
    <w:tmpl w:val="FEACCF1A"/>
    <w:lvl w:ilvl="0" w:tplc="D12ADB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04BF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1A277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3D01B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BA092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498CD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BFE01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35806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8F479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8" w15:restartNumberingAfterBreak="0">
    <w:nsid w:val="6EE06445"/>
    <w:multiLevelType w:val="hybridMultilevel"/>
    <w:tmpl w:val="E5BE47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07A3D99"/>
    <w:multiLevelType w:val="hybridMultilevel"/>
    <w:tmpl w:val="AC942918"/>
    <w:lvl w:ilvl="0" w:tplc="9F04DA2C">
      <w:start w:val="1"/>
      <w:numFmt w:val="decimal"/>
      <w:pStyle w:val="ListNumberList2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34161A"/>
    <w:multiLevelType w:val="hybridMultilevel"/>
    <w:tmpl w:val="907206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C45C0F"/>
    <w:multiLevelType w:val="hybridMultilevel"/>
    <w:tmpl w:val="35C079E4"/>
    <w:lvl w:ilvl="0" w:tplc="29CA8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FA0712"/>
    <w:multiLevelType w:val="hybridMultilevel"/>
    <w:tmpl w:val="FD18117E"/>
    <w:lvl w:ilvl="0" w:tplc="29CA89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F4F552F"/>
    <w:multiLevelType w:val="hybridMultilevel"/>
    <w:tmpl w:val="E526A1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CA89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82744">
    <w:abstractNumId w:val="23"/>
  </w:num>
  <w:num w:numId="2" w16cid:durableId="2002272420">
    <w:abstractNumId w:val="30"/>
  </w:num>
  <w:num w:numId="3" w16cid:durableId="689531887">
    <w:abstractNumId w:val="32"/>
  </w:num>
  <w:num w:numId="4" w16cid:durableId="941035880">
    <w:abstractNumId w:val="34"/>
  </w:num>
  <w:num w:numId="5" w16cid:durableId="2113163756">
    <w:abstractNumId w:val="26"/>
  </w:num>
  <w:num w:numId="6" w16cid:durableId="1955868530">
    <w:abstractNumId w:val="33"/>
  </w:num>
  <w:num w:numId="7" w16cid:durableId="6635038">
    <w:abstractNumId w:val="15"/>
  </w:num>
  <w:num w:numId="8" w16cid:durableId="644941354">
    <w:abstractNumId w:val="12"/>
  </w:num>
  <w:num w:numId="9" w16cid:durableId="1607611453">
    <w:abstractNumId w:val="1"/>
  </w:num>
  <w:num w:numId="10" w16cid:durableId="1043292659">
    <w:abstractNumId w:val="27"/>
  </w:num>
  <w:num w:numId="11" w16cid:durableId="610746412">
    <w:abstractNumId w:val="17"/>
  </w:num>
  <w:num w:numId="12" w16cid:durableId="963728063">
    <w:abstractNumId w:val="27"/>
  </w:num>
  <w:num w:numId="13" w16cid:durableId="1720278811">
    <w:abstractNumId w:val="11"/>
  </w:num>
  <w:num w:numId="14" w16cid:durableId="1414352834">
    <w:abstractNumId w:val="4"/>
  </w:num>
  <w:num w:numId="15" w16cid:durableId="2057661873">
    <w:abstractNumId w:val="2"/>
  </w:num>
  <w:num w:numId="16" w16cid:durableId="1575702308">
    <w:abstractNumId w:val="3"/>
  </w:num>
  <w:num w:numId="17" w16cid:durableId="1725828755">
    <w:abstractNumId w:val="0"/>
  </w:num>
  <w:num w:numId="18" w16cid:durableId="1398088316">
    <w:abstractNumId w:val="39"/>
  </w:num>
  <w:num w:numId="19" w16cid:durableId="737748047">
    <w:abstractNumId w:val="22"/>
  </w:num>
  <w:num w:numId="20" w16cid:durableId="1339692571">
    <w:abstractNumId w:val="25"/>
  </w:num>
  <w:num w:numId="21" w16cid:durableId="1537502791">
    <w:abstractNumId w:val="6"/>
  </w:num>
  <w:num w:numId="22" w16cid:durableId="102460523">
    <w:abstractNumId w:val="9"/>
  </w:num>
  <w:num w:numId="23" w16cid:durableId="1847329628">
    <w:abstractNumId w:val="16"/>
  </w:num>
  <w:num w:numId="24" w16cid:durableId="1057776688">
    <w:abstractNumId w:val="36"/>
  </w:num>
  <w:num w:numId="25" w16cid:durableId="1421831245">
    <w:abstractNumId w:val="10"/>
  </w:num>
  <w:num w:numId="26" w16cid:durableId="1350135324">
    <w:abstractNumId w:val="35"/>
  </w:num>
  <w:num w:numId="27" w16cid:durableId="891431309">
    <w:abstractNumId w:val="24"/>
  </w:num>
  <w:num w:numId="28" w16cid:durableId="1012223046">
    <w:abstractNumId w:val="43"/>
  </w:num>
  <w:num w:numId="29" w16cid:durableId="1614170754">
    <w:abstractNumId w:val="13"/>
  </w:num>
  <w:num w:numId="30" w16cid:durableId="14354585">
    <w:abstractNumId w:val="8"/>
  </w:num>
  <w:num w:numId="31" w16cid:durableId="520053947">
    <w:abstractNumId w:val="40"/>
  </w:num>
  <w:num w:numId="32" w16cid:durableId="1747074317">
    <w:abstractNumId w:val="7"/>
  </w:num>
  <w:num w:numId="33" w16cid:durableId="1079519395">
    <w:abstractNumId w:val="29"/>
  </w:num>
  <w:num w:numId="34" w16cid:durableId="1991059294">
    <w:abstractNumId w:val="38"/>
  </w:num>
  <w:num w:numId="35" w16cid:durableId="726294145">
    <w:abstractNumId w:val="37"/>
  </w:num>
  <w:num w:numId="36" w16cid:durableId="1868714472">
    <w:abstractNumId w:val="42"/>
  </w:num>
  <w:num w:numId="37" w16cid:durableId="2137870652">
    <w:abstractNumId w:val="5"/>
  </w:num>
  <w:num w:numId="38" w16cid:durableId="999503277">
    <w:abstractNumId w:val="20"/>
  </w:num>
  <w:num w:numId="39" w16cid:durableId="2019892142">
    <w:abstractNumId w:val="21"/>
  </w:num>
  <w:num w:numId="40" w16cid:durableId="217015138">
    <w:abstractNumId w:val="41"/>
  </w:num>
  <w:num w:numId="41" w16cid:durableId="917251195">
    <w:abstractNumId w:val="28"/>
  </w:num>
  <w:num w:numId="42" w16cid:durableId="1744059229">
    <w:abstractNumId w:val="18"/>
  </w:num>
  <w:num w:numId="43" w16cid:durableId="1612709904">
    <w:abstractNumId w:val="19"/>
  </w:num>
  <w:num w:numId="44" w16cid:durableId="34232349">
    <w:abstractNumId w:val="14"/>
  </w:num>
  <w:num w:numId="45" w16cid:durableId="1846437135">
    <w:abstractNumId w:val="3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247"/>
    <w:rsid w:val="000010BC"/>
    <w:rsid w:val="00002727"/>
    <w:rsid w:val="00002F19"/>
    <w:rsid w:val="0000396B"/>
    <w:rsid w:val="00003A80"/>
    <w:rsid w:val="00003F9D"/>
    <w:rsid w:val="00010386"/>
    <w:rsid w:val="00010D76"/>
    <w:rsid w:val="00011597"/>
    <w:rsid w:val="000161CD"/>
    <w:rsid w:val="00016EAC"/>
    <w:rsid w:val="00017A29"/>
    <w:rsid w:val="00024F8A"/>
    <w:rsid w:val="0002571A"/>
    <w:rsid w:val="00025A05"/>
    <w:rsid w:val="00025ECA"/>
    <w:rsid w:val="00025FB9"/>
    <w:rsid w:val="00026039"/>
    <w:rsid w:val="000263D4"/>
    <w:rsid w:val="00026455"/>
    <w:rsid w:val="00030FBC"/>
    <w:rsid w:val="00032554"/>
    <w:rsid w:val="0003338F"/>
    <w:rsid w:val="0003560C"/>
    <w:rsid w:val="00037E05"/>
    <w:rsid w:val="00044460"/>
    <w:rsid w:val="00045AE9"/>
    <w:rsid w:val="0004633A"/>
    <w:rsid w:val="00047C20"/>
    <w:rsid w:val="00047DC0"/>
    <w:rsid w:val="000510A8"/>
    <w:rsid w:val="000537DB"/>
    <w:rsid w:val="0006061C"/>
    <w:rsid w:val="00061CE6"/>
    <w:rsid w:val="000621AC"/>
    <w:rsid w:val="00062BDD"/>
    <w:rsid w:val="0006461E"/>
    <w:rsid w:val="000659F1"/>
    <w:rsid w:val="00070C55"/>
    <w:rsid w:val="000713C7"/>
    <w:rsid w:val="00072B87"/>
    <w:rsid w:val="000750AE"/>
    <w:rsid w:val="000767B2"/>
    <w:rsid w:val="0008067B"/>
    <w:rsid w:val="00083632"/>
    <w:rsid w:val="000841A0"/>
    <w:rsid w:val="0008669E"/>
    <w:rsid w:val="00090671"/>
    <w:rsid w:val="0009099E"/>
    <w:rsid w:val="00090CDE"/>
    <w:rsid w:val="000929AA"/>
    <w:rsid w:val="00093AB8"/>
    <w:rsid w:val="000940B1"/>
    <w:rsid w:val="0009739E"/>
    <w:rsid w:val="000A02B9"/>
    <w:rsid w:val="000A4459"/>
    <w:rsid w:val="000A5396"/>
    <w:rsid w:val="000B247D"/>
    <w:rsid w:val="000B30A8"/>
    <w:rsid w:val="000B4582"/>
    <w:rsid w:val="000B62DC"/>
    <w:rsid w:val="000B7BCC"/>
    <w:rsid w:val="000C001C"/>
    <w:rsid w:val="000C1ECA"/>
    <w:rsid w:val="000C1EDB"/>
    <w:rsid w:val="000C258B"/>
    <w:rsid w:val="000C3336"/>
    <w:rsid w:val="000C3F54"/>
    <w:rsid w:val="000C65BB"/>
    <w:rsid w:val="000D15EE"/>
    <w:rsid w:val="000D1CB0"/>
    <w:rsid w:val="000D3198"/>
    <w:rsid w:val="000D4679"/>
    <w:rsid w:val="000D5597"/>
    <w:rsid w:val="000D66B8"/>
    <w:rsid w:val="000E21FD"/>
    <w:rsid w:val="000E4424"/>
    <w:rsid w:val="000F0EB8"/>
    <w:rsid w:val="000F1476"/>
    <w:rsid w:val="000F175D"/>
    <w:rsid w:val="000F1BA7"/>
    <w:rsid w:val="000F3776"/>
    <w:rsid w:val="000F3C68"/>
    <w:rsid w:val="00101507"/>
    <w:rsid w:val="00102563"/>
    <w:rsid w:val="00102BE4"/>
    <w:rsid w:val="0010630A"/>
    <w:rsid w:val="00111D30"/>
    <w:rsid w:val="00113A6B"/>
    <w:rsid w:val="00113B1B"/>
    <w:rsid w:val="0011430F"/>
    <w:rsid w:val="0011627E"/>
    <w:rsid w:val="001169EE"/>
    <w:rsid w:val="00117176"/>
    <w:rsid w:val="001232FF"/>
    <w:rsid w:val="00123489"/>
    <w:rsid w:val="0012433F"/>
    <w:rsid w:val="00126857"/>
    <w:rsid w:val="00126E37"/>
    <w:rsid w:val="001303F2"/>
    <w:rsid w:val="00132FB0"/>
    <w:rsid w:val="00133B74"/>
    <w:rsid w:val="00136211"/>
    <w:rsid w:val="0013691A"/>
    <w:rsid w:val="00137BC3"/>
    <w:rsid w:val="0014065D"/>
    <w:rsid w:val="00140670"/>
    <w:rsid w:val="00140AC6"/>
    <w:rsid w:val="001425E4"/>
    <w:rsid w:val="001426E0"/>
    <w:rsid w:val="00143651"/>
    <w:rsid w:val="001445FE"/>
    <w:rsid w:val="00144A90"/>
    <w:rsid w:val="00145BE7"/>
    <w:rsid w:val="00146909"/>
    <w:rsid w:val="00146A1F"/>
    <w:rsid w:val="00146A3B"/>
    <w:rsid w:val="001506C1"/>
    <w:rsid w:val="001511B8"/>
    <w:rsid w:val="00151A3C"/>
    <w:rsid w:val="00152D42"/>
    <w:rsid w:val="001530DE"/>
    <w:rsid w:val="00161601"/>
    <w:rsid w:val="00163293"/>
    <w:rsid w:val="00165781"/>
    <w:rsid w:val="001662B4"/>
    <w:rsid w:val="00166A6A"/>
    <w:rsid w:val="0017250B"/>
    <w:rsid w:val="00172F61"/>
    <w:rsid w:val="00173272"/>
    <w:rsid w:val="00174167"/>
    <w:rsid w:val="001745C1"/>
    <w:rsid w:val="001747B4"/>
    <w:rsid w:val="001754C6"/>
    <w:rsid w:val="00175509"/>
    <w:rsid w:val="00176697"/>
    <w:rsid w:val="00176B80"/>
    <w:rsid w:val="00181927"/>
    <w:rsid w:val="00182BE7"/>
    <w:rsid w:val="001851BC"/>
    <w:rsid w:val="00185E5F"/>
    <w:rsid w:val="001865FB"/>
    <w:rsid w:val="00186AAB"/>
    <w:rsid w:val="00186E7E"/>
    <w:rsid w:val="00190295"/>
    <w:rsid w:val="00191D34"/>
    <w:rsid w:val="001947A1"/>
    <w:rsid w:val="00194B2F"/>
    <w:rsid w:val="00195A17"/>
    <w:rsid w:val="00196E5E"/>
    <w:rsid w:val="001A053F"/>
    <w:rsid w:val="001A1793"/>
    <w:rsid w:val="001A1D80"/>
    <w:rsid w:val="001A44B8"/>
    <w:rsid w:val="001B31F5"/>
    <w:rsid w:val="001B343F"/>
    <w:rsid w:val="001B429B"/>
    <w:rsid w:val="001B5126"/>
    <w:rsid w:val="001B65E4"/>
    <w:rsid w:val="001C1195"/>
    <w:rsid w:val="001C127F"/>
    <w:rsid w:val="001C234C"/>
    <w:rsid w:val="001C55B9"/>
    <w:rsid w:val="001C644B"/>
    <w:rsid w:val="001D07F7"/>
    <w:rsid w:val="001D09A7"/>
    <w:rsid w:val="001D121E"/>
    <w:rsid w:val="001D222B"/>
    <w:rsid w:val="001D2434"/>
    <w:rsid w:val="001D2C6F"/>
    <w:rsid w:val="001D2CD3"/>
    <w:rsid w:val="001D2FDC"/>
    <w:rsid w:val="001D3286"/>
    <w:rsid w:val="001D54D9"/>
    <w:rsid w:val="001D7055"/>
    <w:rsid w:val="001E054B"/>
    <w:rsid w:val="001E13F1"/>
    <w:rsid w:val="001E444B"/>
    <w:rsid w:val="001E4C18"/>
    <w:rsid w:val="001E5AD1"/>
    <w:rsid w:val="001E659C"/>
    <w:rsid w:val="001E709F"/>
    <w:rsid w:val="001F006C"/>
    <w:rsid w:val="001F04C1"/>
    <w:rsid w:val="001F344E"/>
    <w:rsid w:val="001F3879"/>
    <w:rsid w:val="001F4247"/>
    <w:rsid w:val="001F62E7"/>
    <w:rsid w:val="001F7BF2"/>
    <w:rsid w:val="00200363"/>
    <w:rsid w:val="00201EF3"/>
    <w:rsid w:val="00205480"/>
    <w:rsid w:val="00205F92"/>
    <w:rsid w:val="0020710C"/>
    <w:rsid w:val="00211C06"/>
    <w:rsid w:val="002121A4"/>
    <w:rsid w:val="00212E5C"/>
    <w:rsid w:val="00214BD6"/>
    <w:rsid w:val="00215583"/>
    <w:rsid w:val="002159F4"/>
    <w:rsid w:val="00215F27"/>
    <w:rsid w:val="002160E9"/>
    <w:rsid w:val="00220EB4"/>
    <w:rsid w:val="002215AD"/>
    <w:rsid w:val="00221B90"/>
    <w:rsid w:val="00221E75"/>
    <w:rsid w:val="00223C0F"/>
    <w:rsid w:val="00225290"/>
    <w:rsid w:val="002260CB"/>
    <w:rsid w:val="00226152"/>
    <w:rsid w:val="0022651F"/>
    <w:rsid w:val="00226E2C"/>
    <w:rsid w:val="00226E68"/>
    <w:rsid w:val="00231E22"/>
    <w:rsid w:val="00232936"/>
    <w:rsid w:val="0023364D"/>
    <w:rsid w:val="00233EA5"/>
    <w:rsid w:val="002340DF"/>
    <w:rsid w:val="00242620"/>
    <w:rsid w:val="00242660"/>
    <w:rsid w:val="00244589"/>
    <w:rsid w:val="00244C5E"/>
    <w:rsid w:val="00246BB1"/>
    <w:rsid w:val="00251B2A"/>
    <w:rsid w:val="00255533"/>
    <w:rsid w:val="00262F0D"/>
    <w:rsid w:val="00263830"/>
    <w:rsid w:val="00264A9C"/>
    <w:rsid w:val="00264AD1"/>
    <w:rsid w:val="00264C65"/>
    <w:rsid w:val="002669ED"/>
    <w:rsid w:val="00271918"/>
    <w:rsid w:val="00272920"/>
    <w:rsid w:val="00272BEA"/>
    <w:rsid w:val="002730ED"/>
    <w:rsid w:val="00275EF7"/>
    <w:rsid w:val="00275FAF"/>
    <w:rsid w:val="00276E49"/>
    <w:rsid w:val="002800D2"/>
    <w:rsid w:val="00281134"/>
    <w:rsid w:val="00281EB8"/>
    <w:rsid w:val="00283E75"/>
    <w:rsid w:val="002844A6"/>
    <w:rsid w:val="00284F36"/>
    <w:rsid w:val="0028509B"/>
    <w:rsid w:val="00285A65"/>
    <w:rsid w:val="002910B9"/>
    <w:rsid w:val="00296874"/>
    <w:rsid w:val="00296F4B"/>
    <w:rsid w:val="002A0619"/>
    <w:rsid w:val="002A1758"/>
    <w:rsid w:val="002A36D4"/>
    <w:rsid w:val="002A521F"/>
    <w:rsid w:val="002A6A1A"/>
    <w:rsid w:val="002B244C"/>
    <w:rsid w:val="002B39F6"/>
    <w:rsid w:val="002B7888"/>
    <w:rsid w:val="002C0C27"/>
    <w:rsid w:val="002C4374"/>
    <w:rsid w:val="002C5CFF"/>
    <w:rsid w:val="002C62A4"/>
    <w:rsid w:val="002C706F"/>
    <w:rsid w:val="002D0ECC"/>
    <w:rsid w:val="002D3B0B"/>
    <w:rsid w:val="002D5192"/>
    <w:rsid w:val="002D5209"/>
    <w:rsid w:val="002D57D3"/>
    <w:rsid w:val="002D5A01"/>
    <w:rsid w:val="002D6377"/>
    <w:rsid w:val="002D659D"/>
    <w:rsid w:val="002D77FD"/>
    <w:rsid w:val="002E02B2"/>
    <w:rsid w:val="002E448C"/>
    <w:rsid w:val="002E454C"/>
    <w:rsid w:val="002E4BAF"/>
    <w:rsid w:val="002E56FB"/>
    <w:rsid w:val="002E646B"/>
    <w:rsid w:val="002F0809"/>
    <w:rsid w:val="002F0978"/>
    <w:rsid w:val="002F3F66"/>
    <w:rsid w:val="002F445E"/>
    <w:rsid w:val="002F5A34"/>
    <w:rsid w:val="002F5B34"/>
    <w:rsid w:val="00300B55"/>
    <w:rsid w:val="00303D05"/>
    <w:rsid w:val="0030406D"/>
    <w:rsid w:val="0030477F"/>
    <w:rsid w:val="00304995"/>
    <w:rsid w:val="00305E23"/>
    <w:rsid w:val="00312E22"/>
    <w:rsid w:val="00317E6F"/>
    <w:rsid w:val="00322244"/>
    <w:rsid w:val="00322249"/>
    <w:rsid w:val="00322AF2"/>
    <w:rsid w:val="00322D14"/>
    <w:rsid w:val="00323BD8"/>
    <w:rsid w:val="0032514C"/>
    <w:rsid w:val="00330DB8"/>
    <w:rsid w:val="00330FE2"/>
    <w:rsid w:val="003320B3"/>
    <w:rsid w:val="00332655"/>
    <w:rsid w:val="00333596"/>
    <w:rsid w:val="00335157"/>
    <w:rsid w:val="00335C5B"/>
    <w:rsid w:val="0034019E"/>
    <w:rsid w:val="003406F5"/>
    <w:rsid w:val="0034225B"/>
    <w:rsid w:val="0034262B"/>
    <w:rsid w:val="00343E6F"/>
    <w:rsid w:val="00344B5E"/>
    <w:rsid w:val="00344D6F"/>
    <w:rsid w:val="00346F82"/>
    <w:rsid w:val="00350272"/>
    <w:rsid w:val="003511D9"/>
    <w:rsid w:val="00355315"/>
    <w:rsid w:val="00356350"/>
    <w:rsid w:val="00356461"/>
    <w:rsid w:val="00357233"/>
    <w:rsid w:val="003600C9"/>
    <w:rsid w:val="0036023C"/>
    <w:rsid w:val="00360680"/>
    <w:rsid w:val="0036225D"/>
    <w:rsid w:val="003625E2"/>
    <w:rsid w:val="00362794"/>
    <w:rsid w:val="00362CEB"/>
    <w:rsid w:val="0036318B"/>
    <w:rsid w:val="00363828"/>
    <w:rsid w:val="00366BB5"/>
    <w:rsid w:val="003719D0"/>
    <w:rsid w:val="00371FD8"/>
    <w:rsid w:val="003756A1"/>
    <w:rsid w:val="00380AB6"/>
    <w:rsid w:val="003811DC"/>
    <w:rsid w:val="003825E9"/>
    <w:rsid w:val="0038293F"/>
    <w:rsid w:val="00386E06"/>
    <w:rsid w:val="00386FEA"/>
    <w:rsid w:val="003913DC"/>
    <w:rsid w:val="00391ACE"/>
    <w:rsid w:val="00391B62"/>
    <w:rsid w:val="00396E9C"/>
    <w:rsid w:val="003A1B1D"/>
    <w:rsid w:val="003A21D9"/>
    <w:rsid w:val="003A22D8"/>
    <w:rsid w:val="003A4302"/>
    <w:rsid w:val="003A4FA1"/>
    <w:rsid w:val="003B10D3"/>
    <w:rsid w:val="003B159F"/>
    <w:rsid w:val="003B1C41"/>
    <w:rsid w:val="003B3D88"/>
    <w:rsid w:val="003B5FBE"/>
    <w:rsid w:val="003B68A3"/>
    <w:rsid w:val="003B7FF8"/>
    <w:rsid w:val="003C05DC"/>
    <w:rsid w:val="003C1A5D"/>
    <w:rsid w:val="003C2385"/>
    <w:rsid w:val="003C2C26"/>
    <w:rsid w:val="003C3D48"/>
    <w:rsid w:val="003D00A0"/>
    <w:rsid w:val="003D0A94"/>
    <w:rsid w:val="003D53E8"/>
    <w:rsid w:val="003E1DC4"/>
    <w:rsid w:val="003E23D8"/>
    <w:rsid w:val="003E70A7"/>
    <w:rsid w:val="003F2245"/>
    <w:rsid w:val="003F4B21"/>
    <w:rsid w:val="003F6913"/>
    <w:rsid w:val="00400454"/>
    <w:rsid w:val="004012C5"/>
    <w:rsid w:val="00403F81"/>
    <w:rsid w:val="00404380"/>
    <w:rsid w:val="00404D45"/>
    <w:rsid w:val="004060BE"/>
    <w:rsid w:val="00415B37"/>
    <w:rsid w:val="004171C9"/>
    <w:rsid w:val="004210D0"/>
    <w:rsid w:val="00421BFA"/>
    <w:rsid w:val="00421DDB"/>
    <w:rsid w:val="00422BBC"/>
    <w:rsid w:val="00424959"/>
    <w:rsid w:val="0043027B"/>
    <w:rsid w:val="004329E3"/>
    <w:rsid w:val="00432F77"/>
    <w:rsid w:val="00434654"/>
    <w:rsid w:val="00435FC9"/>
    <w:rsid w:val="00436109"/>
    <w:rsid w:val="00436242"/>
    <w:rsid w:val="00437E36"/>
    <w:rsid w:val="004407E6"/>
    <w:rsid w:val="0044274A"/>
    <w:rsid w:val="004450FF"/>
    <w:rsid w:val="0044525D"/>
    <w:rsid w:val="0044700A"/>
    <w:rsid w:val="00450730"/>
    <w:rsid w:val="00455065"/>
    <w:rsid w:val="004552A6"/>
    <w:rsid w:val="00461465"/>
    <w:rsid w:val="004616C9"/>
    <w:rsid w:val="0047244A"/>
    <w:rsid w:val="004726E6"/>
    <w:rsid w:val="004816CF"/>
    <w:rsid w:val="00481CB9"/>
    <w:rsid w:val="004826D7"/>
    <w:rsid w:val="00483843"/>
    <w:rsid w:val="00486315"/>
    <w:rsid w:val="00486992"/>
    <w:rsid w:val="00492483"/>
    <w:rsid w:val="00493D22"/>
    <w:rsid w:val="00494F88"/>
    <w:rsid w:val="004950A9"/>
    <w:rsid w:val="0049627C"/>
    <w:rsid w:val="0049693C"/>
    <w:rsid w:val="00497526"/>
    <w:rsid w:val="004A0799"/>
    <w:rsid w:val="004A0F5D"/>
    <w:rsid w:val="004A187F"/>
    <w:rsid w:val="004A2BD3"/>
    <w:rsid w:val="004A5458"/>
    <w:rsid w:val="004A55C4"/>
    <w:rsid w:val="004B1DB3"/>
    <w:rsid w:val="004B1FE3"/>
    <w:rsid w:val="004B27A6"/>
    <w:rsid w:val="004B39AF"/>
    <w:rsid w:val="004B79D5"/>
    <w:rsid w:val="004C1B5C"/>
    <w:rsid w:val="004C520F"/>
    <w:rsid w:val="004C7DB3"/>
    <w:rsid w:val="004D6E01"/>
    <w:rsid w:val="004E04D6"/>
    <w:rsid w:val="004E0EB7"/>
    <w:rsid w:val="004E4F65"/>
    <w:rsid w:val="004E64B1"/>
    <w:rsid w:val="004E7AC0"/>
    <w:rsid w:val="004F11B2"/>
    <w:rsid w:val="004F25BD"/>
    <w:rsid w:val="004F36E9"/>
    <w:rsid w:val="004F3B7C"/>
    <w:rsid w:val="004F3C31"/>
    <w:rsid w:val="004F64D8"/>
    <w:rsid w:val="004F6AD4"/>
    <w:rsid w:val="00500078"/>
    <w:rsid w:val="00501A00"/>
    <w:rsid w:val="00501A37"/>
    <w:rsid w:val="00502300"/>
    <w:rsid w:val="00502344"/>
    <w:rsid w:val="00504245"/>
    <w:rsid w:val="005048F5"/>
    <w:rsid w:val="00506773"/>
    <w:rsid w:val="00507BA1"/>
    <w:rsid w:val="0051208C"/>
    <w:rsid w:val="00514A2C"/>
    <w:rsid w:val="005205EF"/>
    <w:rsid w:val="00520DAF"/>
    <w:rsid w:val="005232BA"/>
    <w:rsid w:val="00523453"/>
    <w:rsid w:val="005251DF"/>
    <w:rsid w:val="00525309"/>
    <w:rsid w:val="005268DA"/>
    <w:rsid w:val="005302AD"/>
    <w:rsid w:val="00531C17"/>
    <w:rsid w:val="005344FA"/>
    <w:rsid w:val="00540690"/>
    <w:rsid w:val="005422F8"/>
    <w:rsid w:val="005430D5"/>
    <w:rsid w:val="00543BD9"/>
    <w:rsid w:val="00545A8E"/>
    <w:rsid w:val="00546A88"/>
    <w:rsid w:val="00547C59"/>
    <w:rsid w:val="0055173A"/>
    <w:rsid w:val="00553340"/>
    <w:rsid w:val="00557020"/>
    <w:rsid w:val="005579CC"/>
    <w:rsid w:val="00557CBF"/>
    <w:rsid w:val="00557D14"/>
    <w:rsid w:val="005601D2"/>
    <w:rsid w:val="00562B8F"/>
    <w:rsid w:val="00565EFE"/>
    <w:rsid w:val="0056628D"/>
    <w:rsid w:val="00566520"/>
    <w:rsid w:val="0057246D"/>
    <w:rsid w:val="0057472E"/>
    <w:rsid w:val="00574879"/>
    <w:rsid w:val="00574ABD"/>
    <w:rsid w:val="00576B88"/>
    <w:rsid w:val="00576BAC"/>
    <w:rsid w:val="00577B14"/>
    <w:rsid w:val="005803F7"/>
    <w:rsid w:val="00580E52"/>
    <w:rsid w:val="005814CA"/>
    <w:rsid w:val="005817E6"/>
    <w:rsid w:val="00584471"/>
    <w:rsid w:val="005857FD"/>
    <w:rsid w:val="005859FD"/>
    <w:rsid w:val="005868AB"/>
    <w:rsid w:val="0058729A"/>
    <w:rsid w:val="00587D1C"/>
    <w:rsid w:val="00587E26"/>
    <w:rsid w:val="00591426"/>
    <w:rsid w:val="0059273C"/>
    <w:rsid w:val="00593D0C"/>
    <w:rsid w:val="00593D3F"/>
    <w:rsid w:val="00594023"/>
    <w:rsid w:val="00595531"/>
    <w:rsid w:val="00597D49"/>
    <w:rsid w:val="005A1C0E"/>
    <w:rsid w:val="005A301E"/>
    <w:rsid w:val="005A3F80"/>
    <w:rsid w:val="005A65F8"/>
    <w:rsid w:val="005A6E0E"/>
    <w:rsid w:val="005A736A"/>
    <w:rsid w:val="005B2487"/>
    <w:rsid w:val="005B4DDA"/>
    <w:rsid w:val="005B7748"/>
    <w:rsid w:val="005C204F"/>
    <w:rsid w:val="005C3961"/>
    <w:rsid w:val="005C51C7"/>
    <w:rsid w:val="005C5B64"/>
    <w:rsid w:val="005C5DD5"/>
    <w:rsid w:val="005D48D1"/>
    <w:rsid w:val="005D49EE"/>
    <w:rsid w:val="005D4EFA"/>
    <w:rsid w:val="005D5B22"/>
    <w:rsid w:val="005E05E3"/>
    <w:rsid w:val="005E144E"/>
    <w:rsid w:val="005E1E1C"/>
    <w:rsid w:val="005E40A2"/>
    <w:rsid w:val="005E4122"/>
    <w:rsid w:val="005E4ADB"/>
    <w:rsid w:val="005E5AC2"/>
    <w:rsid w:val="005E5CFC"/>
    <w:rsid w:val="005E71AE"/>
    <w:rsid w:val="005F1402"/>
    <w:rsid w:val="005F1AC7"/>
    <w:rsid w:val="005F1CE0"/>
    <w:rsid w:val="005F4207"/>
    <w:rsid w:val="005F6BDF"/>
    <w:rsid w:val="00600866"/>
    <w:rsid w:val="0060362C"/>
    <w:rsid w:val="00603A67"/>
    <w:rsid w:val="00606A9E"/>
    <w:rsid w:val="00612E72"/>
    <w:rsid w:val="00614DE5"/>
    <w:rsid w:val="00615C29"/>
    <w:rsid w:val="0061687F"/>
    <w:rsid w:val="00621BA6"/>
    <w:rsid w:val="00625516"/>
    <w:rsid w:val="006263A9"/>
    <w:rsid w:val="006316E4"/>
    <w:rsid w:val="00632540"/>
    <w:rsid w:val="006339F4"/>
    <w:rsid w:val="00634D94"/>
    <w:rsid w:val="00636536"/>
    <w:rsid w:val="00636F6B"/>
    <w:rsid w:val="006375F6"/>
    <w:rsid w:val="0064297A"/>
    <w:rsid w:val="006434E9"/>
    <w:rsid w:val="006466DC"/>
    <w:rsid w:val="00646B07"/>
    <w:rsid w:val="006475DB"/>
    <w:rsid w:val="006514F0"/>
    <w:rsid w:val="0065495C"/>
    <w:rsid w:val="006625D9"/>
    <w:rsid w:val="0066493B"/>
    <w:rsid w:val="00665553"/>
    <w:rsid w:val="00665AAA"/>
    <w:rsid w:val="00666B25"/>
    <w:rsid w:val="00670887"/>
    <w:rsid w:val="00671296"/>
    <w:rsid w:val="00673447"/>
    <w:rsid w:val="006744CB"/>
    <w:rsid w:val="00681011"/>
    <w:rsid w:val="006814A7"/>
    <w:rsid w:val="0068171E"/>
    <w:rsid w:val="006823E7"/>
    <w:rsid w:val="00683CC6"/>
    <w:rsid w:val="0068617B"/>
    <w:rsid w:val="0069264B"/>
    <w:rsid w:val="00695A35"/>
    <w:rsid w:val="006A116C"/>
    <w:rsid w:val="006A1EDF"/>
    <w:rsid w:val="006A2227"/>
    <w:rsid w:val="006A4042"/>
    <w:rsid w:val="006A682F"/>
    <w:rsid w:val="006B0A3B"/>
    <w:rsid w:val="006B0F59"/>
    <w:rsid w:val="006B1AA6"/>
    <w:rsid w:val="006B224C"/>
    <w:rsid w:val="006B258F"/>
    <w:rsid w:val="006B3079"/>
    <w:rsid w:val="006B394D"/>
    <w:rsid w:val="006B422A"/>
    <w:rsid w:val="006B6ADB"/>
    <w:rsid w:val="006C2708"/>
    <w:rsid w:val="006C2DBD"/>
    <w:rsid w:val="006C349A"/>
    <w:rsid w:val="006C3663"/>
    <w:rsid w:val="006C6E55"/>
    <w:rsid w:val="006C6E58"/>
    <w:rsid w:val="006D0ABB"/>
    <w:rsid w:val="006D1ABB"/>
    <w:rsid w:val="006D515E"/>
    <w:rsid w:val="006D5303"/>
    <w:rsid w:val="006D702C"/>
    <w:rsid w:val="006D7EA1"/>
    <w:rsid w:val="006E1890"/>
    <w:rsid w:val="006E35DC"/>
    <w:rsid w:val="006E4B27"/>
    <w:rsid w:val="006E4BA1"/>
    <w:rsid w:val="006E65E8"/>
    <w:rsid w:val="006E6C50"/>
    <w:rsid w:val="006F3B07"/>
    <w:rsid w:val="006F697A"/>
    <w:rsid w:val="006F6CA4"/>
    <w:rsid w:val="0070104B"/>
    <w:rsid w:val="00704EBA"/>
    <w:rsid w:val="00710A2C"/>
    <w:rsid w:val="00714A16"/>
    <w:rsid w:val="007173A7"/>
    <w:rsid w:val="00723CF0"/>
    <w:rsid w:val="00724183"/>
    <w:rsid w:val="007249B5"/>
    <w:rsid w:val="00726967"/>
    <w:rsid w:val="0072786B"/>
    <w:rsid w:val="00730092"/>
    <w:rsid w:val="00730316"/>
    <w:rsid w:val="00732D7C"/>
    <w:rsid w:val="00733773"/>
    <w:rsid w:val="007342C7"/>
    <w:rsid w:val="00734F8B"/>
    <w:rsid w:val="00735240"/>
    <w:rsid w:val="00736E15"/>
    <w:rsid w:val="00744DB6"/>
    <w:rsid w:val="00746EAB"/>
    <w:rsid w:val="00746FF0"/>
    <w:rsid w:val="00751977"/>
    <w:rsid w:val="00752EF3"/>
    <w:rsid w:val="0075371C"/>
    <w:rsid w:val="00753B13"/>
    <w:rsid w:val="00754166"/>
    <w:rsid w:val="00754FFE"/>
    <w:rsid w:val="00761669"/>
    <w:rsid w:val="00762AC4"/>
    <w:rsid w:val="00764E36"/>
    <w:rsid w:val="00765256"/>
    <w:rsid w:val="007652AC"/>
    <w:rsid w:val="00767800"/>
    <w:rsid w:val="00767BBE"/>
    <w:rsid w:val="00770294"/>
    <w:rsid w:val="00771AF7"/>
    <w:rsid w:val="00771E07"/>
    <w:rsid w:val="00773996"/>
    <w:rsid w:val="00775EE5"/>
    <w:rsid w:val="00776C1A"/>
    <w:rsid w:val="007807FE"/>
    <w:rsid w:val="007816B2"/>
    <w:rsid w:val="0078314D"/>
    <w:rsid w:val="00784628"/>
    <w:rsid w:val="007901E8"/>
    <w:rsid w:val="0079207A"/>
    <w:rsid w:val="00792AA1"/>
    <w:rsid w:val="00795630"/>
    <w:rsid w:val="00795939"/>
    <w:rsid w:val="00797B09"/>
    <w:rsid w:val="007A34F1"/>
    <w:rsid w:val="007A3ADF"/>
    <w:rsid w:val="007A4134"/>
    <w:rsid w:val="007B186F"/>
    <w:rsid w:val="007B1F1F"/>
    <w:rsid w:val="007B2642"/>
    <w:rsid w:val="007B4B9B"/>
    <w:rsid w:val="007B4CBF"/>
    <w:rsid w:val="007B5098"/>
    <w:rsid w:val="007B58E7"/>
    <w:rsid w:val="007C1D91"/>
    <w:rsid w:val="007C7130"/>
    <w:rsid w:val="007D280F"/>
    <w:rsid w:val="007D78D5"/>
    <w:rsid w:val="007E2914"/>
    <w:rsid w:val="007E294B"/>
    <w:rsid w:val="007E3808"/>
    <w:rsid w:val="007E5C8B"/>
    <w:rsid w:val="007E6CAB"/>
    <w:rsid w:val="007F00C7"/>
    <w:rsid w:val="007F3CFD"/>
    <w:rsid w:val="007F466D"/>
    <w:rsid w:val="00800222"/>
    <w:rsid w:val="0080022D"/>
    <w:rsid w:val="00801F43"/>
    <w:rsid w:val="00802F65"/>
    <w:rsid w:val="00804E13"/>
    <w:rsid w:val="00805859"/>
    <w:rsid w:val="00805F5B"/>
    <w:rsid w:val="008075A9"/>
    <w:rsid w:val="008079E5"/>
    <w:rsid w:val="008117D2"/>
    <w:rsid w:val="008123BA"/>
    <w:rsid w:val="00825CCD"/>
    <w:rsid w:val="0082762E"/>
    <w:rsid w:val="00831B30"/>
    <w:rsid w:val="00833B7F"/>
    <w:rsid w:val="00833BE7"/>
    <w:rsid w:val="00834115"/>
    <w:rsid w:val="008347FD"/>
    <w:rsid w:val="00834AF8"/>
    <w:rsid w:val="00835FB9"/>
    <w:rsid w:val="00841127"/>
    <w:rsid w:val="00841200"/>
    <w:rsid w:val="0084135F"/>
    <w:rsid w:val="00842D0E"/>
    <w:rsid w:val="008443F5"/>
    <w:rsid w:val="008451DF"/>
    <w:rsid w:val="00847B1F"/>
    <w:rsid w:val="00850936"/>
    <w:rsid w:val="00851781"/>
    <w:rsid w:val="00852910"/>
    <w:rsid w:val="00853E34"/>
    <w:rsid w:val="00856133"/>
    <w:rsid w:val="008613DA"/>
    <w:rsid w:val="00862AD1"/>
    <w:rsid w:val="008633A1"/>
    <w:rsid w:val="00865708"/>
    <w:rsid w:val="00871C38"/>
    <w:rsid w:val="00871D8B"/>
    <w:rsid w:val="0087230A"/>
    <w:rsid w:val="008727E4"/>
    <w:rsid w:val="00873444"/>
    <w:rsid w:val="00873919"/>
    <w:rsid w:val="0087595F"/>
    <w:rsid w:val="00875FE7"/>
    <w:rsid w:val="00876685"/>
    <w:rsid w:val="00876716"/>
    <w:rsid w:val="008800C8"/>
    <w:rsid w:val="008845A0"/>
    <w:rsid w:val="00884DCB"/>
    <w:rsid w:val="00885170"/>
    <w:rsid w:val="00885FEC"/>
    <w:rsid w:val="00891213"/>
    <w:rsid w:val="00894BEA"/>
    <w:rsid w:val="00895157"/>
    <w:rsid w:val="008A0A01"/>
    <w:rsid w:val="008A1CAB"/>
    <w:rsid w:val="008A262C"/>
    <w:rsid w:val="008A300C"/>
    <w:rsid w:val="008A7C62"/>
    <w:rsid w:val="008B2FFA"/>
    <w:rsid w:val="008B300E"/>
    <w:rsid w:val="008B594B"/>
    <w:rsid w:val="008B65D7"/>
    <w:rsid w:val="008C1A25"/>
    <w:rsid w:val="008C25FF"/>
    <w:rsid w:val="008C2819"/>
    <w:rsid w:val="008C4825"/>
    <w:rsid w:val="008C6227"/>
    <w:rsid w:val="008C6795"/>
    <w:rsid w:val="008D2F8A"/>
    <w:rsid w:val="008D300A"/>
    <w:rsid w:val="008D7C5F"/>
    <w:rsid w:val="008E4F89"/>
    <w:rsid w:val="008E6E9E"/>
    <w:rsid w:val="008E7D92"/>
    <w:rsid w:val="008F0E5E"/>
    <w:rsid w:val="008F0F4B"/>
    <w:rsid w:val="008F227B"/>
    <w:rsid w:val="008F380C"/>
    <w:rsid w:val="008F4D30"/>
    <w:rsid w:val="008F5A62"/>
    <w:rsid w:val="00900B09"/>
    <w:rsid w:val="0090263E"/>
    <w:rsid w:val="0090357E"/>
    <w:rsid w:val="00904473"/>
    <w:rsid w:val="00905893"/>
    <w:rsid w:val="00905938"/>
    <w:rsid w:val="009062FB"/>
    <w:rsid w:val="009074E2"/>
    <w:rsid w:val="00907D66"/>
    <w:rsid w:val="00913E56"/>
    <w:rsid w:val="00914E82"/>
    <w:rsid w:val="00916127"/>
    <w:rsid w:val="009166E7"/>
    <w:rsid w:val="0092481A"/>
    <w:rsid w:val="00924DAA"/>
    <w:rsid w:val="0092521B"/>
    <w:rsid w:val="00925281"/>
    <w:rsid w:val="009257D0"/>
    <w:rsid w:val="009272AA"/>
    <w:rsid w:val="009308CB"/>
    <w:rsid w:val="009313A9"/>
    <w:rsid w:val="009318CC"/>
    <w:rsid w:val="00932611"/>
    <w:rsid w:val="0094014D"/>
    <w:rsid w:val="009420F7"/>
    <w:rsid w:val="00942305"/>
    <w:rsid w:val="00943A63"/>
    <w:rsid w:val="00944105"/>
    <w:rsid w:val="00945413"/>
    <w:rsid w:val="0094581D"/>
    <w:rsid w:val="0094710E"/>
    <w:rsid w:val="009526EC"/>
    <w:rsid w:val="00954C47"/>
    <w:rsid w:val="00955386"/>
    <w:rsid w:val="0096373B"/>
    <w:rsid w:val="00963DD4"/>
    <w:rsid w:val="0096502C"/>
    <w:rsid w:val="00965631"/>
    <w:rsid w:val="00965657"/>
    <w:rsid w:val="00965E16"/>
    <w:rsid w:val="00965E9A"/>
    <w:rsid w:val="00966088"/>
    <w:rsid w:val="009675A3"/>
    <w:rsid w:val="009675B7"/>
    <w:rsid w:val="0096762E"/>
    <w:rsid w:val="00974F2B"/>
    <w:rsid w:val="00976C8E"/>
    <w:rsid w:val="00976F81"/>
    <w:rsid w:val="0098098A"/>
    <w:rsid w:val="00980BEF"/>
    <w:rsid w:val="009830CE"/>
    <w:rsid w:val="0098389C"/>
    <w:rsid w:val="00983F6B"/>
    <w:rsid w:val="009922FD"/>
    <w:rsid w:val="00992DC6"/>
    <w:rsid w:val="00993152"/>
    <w:rsid w:val="00996071"/>
    <w:rsid w:val="0099633D"/>
    <w:rsid w:val="009970D6"/>
    <w:rsid w:val="009A0ABF"/>
    <w:rsid w:val="009A191D"/>
    <w:rsid w:val="009A2367"/>
    <w:rsid w:val="009A3270"/>
    <w:rsid w:val="009A3C77"/>
    <w:rsid w:val="009B035F"/>
    <w:rsid w:val="009B6333"/>
    <w:rsid w:val="009B787F"/>
    <w:rsid w:val="009B7DA4"/>
    <w:rsid w:val="009B7DC8"/>
    <w:rsid w:val="009C18A1"/>
    <w:rsid w:val="009C4942"/>
    <w:rsid w:val="009C6104"/>
    <w:rsid w:val="009D2B7C"/>
    <w:rsid w:val="009D36F0"/>
    <w:rsid w:val="009D4544"/>
    <w:rsid w:val="009D57DB"/>
    <w:rsid w:val="009D67D9"/>
    <w:rsid w:val="009E0DF5"/>
    <w:rsid w:val="009E1F4A"/>
    <w:rsid w:val="009E22F5"/>
    <w:rsid w:val="009E4350"/>
    <w:rsid w:val="009E5E33"/>
    <w:rsid w:val="009E6E53"/>
    <w:rsid w:val="009F257E"/>
    <w:rsid w:val="009F337D"/>
    <w:rsid w:val="009F63E7"/>
    <w:rsid w:val="009F7411"/>
    <w:rsid w:val="009F79DE"/>
    <w:rsid w:val="00A00065"/>
    <w:rsid w:val="00A001F7"/>
    <w:rsid w:val="00A0390A"/>
    <w:rsid w:val="00A03C58"/>
    <w:rsid w:val="00A04AF3"/>
    <w:rsid w:val="00A0510C"/>
    <w:rsid w:val="00A0571C"/>
    <w:rsid w:val="00A05768"/>
    <w:rsid w:val="00A1061A"/>
    <w:rsid w:val="00A11A4C"/>
    <w:rsid w:val="00A12270"/>
    <w:rsid w:val="00A12E52"/>
    <w:rsid w:val="00A13FD2"/>
    <w:rsid w:val="00A17442"/>
    <w:rsid w:val="00A17534"/>
    <w:rsid w:val="00A176A6"/>
    <w:rsid w:val="00A2276B"/>
    <w:rsid w:val="00A23B56"/>
    <w:rsid w:val="00A25EC3"/>
    <w:rsid w:val="00A26289"/>
    <w:rsid w:val="00A26468"/>
    <w:rsid w:val="00A27AFA"/>
    <w:rsid w:val="00A32FE7"/>
    <w:rsid w:val="00A33A83"/>
    <w:rsid w:val="00A33EF9"/>
    <w:rsid w:val="00A37EB3"/>
    <w:rsid w:val="00A41033"/>
    <w:rsid w:val="00A4388E"/>
    <w:rsid w:val="00A4480A"/>
    <w:rsid w:val="00A51545"/>
    <w:rsid w:val="00A52135"/>
    <w:rsid w:val="00A5321E"/>
    <w:rsid w:val="00A55C99"/>
    <w:rsid w:val="00A571E6"/>
    <w:rsid w:val="00A57C5A"/>
    <w:rsid w:val="00A665B6"/>
    <w:rsid w:val="00A678C4"/>
    <w:rsid w:val="00A7203E"/>
    <w:rsid w:val="00A73641"/>
    <w:rsid w:val="00A73B02"/>
    <w:rsid w:val="00A75EA9"/>
    <w:rsid w:val="00A7739B"/>
    <w:rsid w:val="00A82442"/>
    <w:rsid w:val="00A82CA4"/>
    <w:rsid w:val="00A87817"/>
    <w:rsid w:val="00A9005F"/>
    <w:rsid w:val="00A9314D"/>
    <w:rsid w:val="00A94C58"/>
    <w:rsid w:val="00A9524B"/>
    <w:rsid w:val="00A96411"/>
    <w:rsid w:val="00A96988"/>
    <w:rsid w:val="00AA0B28"/>
    <w:rsid w:val="00AA1F7E"/>
    <w:rsid w:val="00AA3CE6"/>
    <w:rsid w:val="00AB2DE6"/>
    <w:rsid w:val="00AB690E"/>
    <w:rsid w:val="00AB7227"/>
    <w:rsid w:val="00AC0119"/>
    <w:rsid w:val="00AC1154"/>
    <w:rsid w:val="00AC5F1E"/>
    <w:rsid w:val="00AC7827"/>
    <w:rsid w:val="00AD1DFC"/>
    <w:rsid w:val="00AD2BD8"/>
    <w:rsid w:val="00AD42C6"/>
    <w:rsid w:val="00AD47F0"/>
    <w:rsid w:val="00AD50C1"/>
    <w:rsid w:val="00AD6DA1"/>
    <w:rsid w:val="00AE57AB"/>
    <w:rsid w:val="00AE69E0"/>
    <w:rsid w:val="00AF01D8"/>
    <w:rsid w:val="00AF45C9"/>
    <w:rsid w:val="00AF7F4C"/>
    <w:rsid w:val="00B006C8"/>
    <w:rsid w:val="00B00AA5"/>
    <w:rsid w:val="00B01C71"/>
    <w:rsid w:val="00B02C2F"/>
    <w:rsid w:val="00B02DE7"/>
    <w:rsid w:val="00B066A9"/>
    <w:rsid w:val="00B06E66"/>
    <w:rsid w:val="00B070F6"/>
    <w:rsid w:val="00B1076B"/>
    <w:rsid w:val="00B10A2C"/>
    <w:rsid w:val="00B11261"/>
    <w:rsid w:val="00B1339B"/>
    <w:rsid w:val="00B16018"/>
    <w:rsid w:val="00B17192"/>
    <w:rsid w:val="00B17E9E"/>
    <w:rsid w:val="00B20EE7"/>
    <w:rsid w:val="00B24043"/>
    <w:rsid w:val="00B25967"/>
    <w:rsid w:val="00B27AE1"/>
    <w:rsid w:val="00B31C35"/>
    <w:rsid w:val="00B31F3E"/>
    <w:rsid w:val="00B32A95"/>
    <w:rsid w:val="00B34549"/>
    <w:rsid w:val="00B34573"/>
    <w:rsid w:val="00B41C73"/>
    <w:rsid w:val="00B42EBE"/>
    <w:rsid w:val="00B4301A"/>
    <w:rsid w:val="00B43C2F"/>
    <w:rsid w:val="00B44F4F"/>
    <w:rsid w:val="00B45119"/>
    <w:rsid w:val="00B45E66"/>
    <w:rsid w:val="00B4613C"/>
    <w:rsid w:val="00B50471"/>
    <w:rsid w:val="00B515AE"/>
    <w:rsid w:val="00B515F0"/>
    <w:rsid w:val="00B5220E"/>
    <w:rsid w:val="00B52B0D"/>
    <w:rsid w:val="00B5336E"/>
    <w:rsid w:val="00B554CE"/>
    <w:rsid w:val="00B55844"/>
    <w:rsid w:val="00B558AA"/>
    <w:rsid w:val="00B57EC4"/>
    <w:rsid w:val="00B62C58"/>
    <w:rsid w:val="00B63469"/>
    <w:rsid w:val="00B64A49"/>
    <w:rsid w:val="00B667B0"/>
    <w:rsid w:val="00B70E1B"/>
    <w:rsid w:val="00B74DDC"/>
    <w:rsid w:val="00B7555A"/>
    <w:rsid w:val="00B75DCA"/>
    <w:rsid w:val="00B77789"/>
    <w:rsid w:val="00B84324"/>
    <w:rsid w:val="00B844E9"/>
    <w:rsid w:val="00B85FE2"/>
    <w:rsid w:val="00B86B87"/>
    <w:rsid w:val="00B8714F"/>
    <w:rsid w:val="00B8753B"/>
    <w:rsid w:val="00B91237"/>
    <w:rsid w:val="00B91FA6"/>
    <w:rsid w:val="00B93601"/>
    <w:rsid w:val="00B939F9"/>
    <w:rsid w:val="00B963E9"/>
    <w:rsid w:val="00B97221"/>
    <w:rsid w:val="00B97E67"/>
    <w:rsid w:val="00BA0FCA"/>
    <w:rsid w:val="00BA272A"/>
    <w:rsid w:val="00BA35B2"/>
    <w:rsid w:val="00BA3712"/>
    <w:rsid w:val="00BA3986"/>
    <w:rsid w:val="00BA3A6D"/>
    <w:rsid w:val="00BA59AE"/>
    <w:rsid w:val="00BA643C"/>
    <w:rsid w:val="00BA7E2C"/>
    <w:rsid w:val="00BB0BEA"/>
    <w:rsid w:val="00BB1AD8"/>
    <w:rsid w:val="00BB1B1A"/>
    <w:rsid w:val="00BB2412"/>
    <w:rsid w:val="00BB5C49"/>
    <w:rsid w:val="00BC1C0A"/>
    <w:rsid w:val="00BC1D1D"/>
    <w:rsid w:val="00BC31D8"/>
    <w:rsid w:val="00BC3206"/>
    <w:rsid w:val="00BC5B02"/>
    <w:rsid w:val="00BC70D7"/>
    <w:rsid w:val="00BC7BD9"/>
    <w:rsid w:val="00BC7ECB"/>
    <w:rsid w:val="00BD0060"/>
    <w:rsid w:val="00BD077D"/>
    <w:rsid w:val="00BD3460"/>
    <w:rsid w:val="00BD3543"/>
    <w:rsid w:val="00BD35DB"/>
    <w:rsid w:val="00BD454B"/>
    <w:rsid w:val="00BD4613"/>
    <w:rsid w:val="00BD493D"/>
    <w:rsid w:val="00BD4A46"/>
    <w:rsid w:val="00BD59F5"/>
    <w:rsid w:val="00BE0154"/>
    <w:rsid w:val="00BE1491"/>
    <w:rsid w:val="00BE20C8"/>
    <w:rsid w:val="00BE2E93"/>
    <w:rsid w:val="00BE5B86"/>
    <w:rsid w:val="00BE6857"/>
    <w:rsid w:val="00BE6A81"/>
    <w:rsid w:val="00BE6F1A"/>
    <w:rsid w:val="00BE75D5"/>
    <w:rsid w:val="00BE7BA7"/>
    <w:rsid w:val="00BF1FFA"/>
    <w:rsid w:val="00BF4958"/>
    <w:rsid w:val="00C0037C"/>
    <w:rsid w:val="00C00F86"/>
    <w:rsid w:val="00C03A74"/>
    <w:rsid w:val="00C04035"/>
    <w:rsid w:val="00C05641"/>
    <w:rsid w:val="00C12121"/>
    <w:rsid w:val="00C14F89"/>
    <w:rsid w:val="00C15B13"/>
    <w:rsid w:val="00C16813"/>
    <w:rsid w:val="00C16B4E"/>
    <w:rsid w:val="00C173A8"/>
    <w:rsid w:val="00C1768E"/>
    <w:rsid w:val="00C17AE0"/>
    <w:rsid w:val="00C22BD4"/>
    <w:rsid w:val="00C2303D"/>
    <w:rsid w:val="00C243DC"/>
    <w:rsid w:val="00C24E88"/>
    <w:rsid w:val="00C24ECF"/>
    <w:rsid w:val="00C26BF5"/>
    <w:rsid w:val="00C272C5"/>
    <w:rsid w:val="00C273E9"/>
    <w:rsid w:val="00C33B4E"/>
    <w:rsid w:val="00C33D31"/>
    <w:rsid w:val="00C345AC"/>
    <w:rsid w:val="00C3491A"/>
    <w:rsid w:val="00C35144"/>
    <w:rsid w:val="00C35303"/>
    <w:rsid w:val="00C36D71"/>
    <w:rsid w:val="00C375DD"/>
    <w:rsid w:val="00C40A4B"/>
    <w:rsid w:val="00C40BE2"/>
    <w:rsid w:val="00C42A45"/>
    <w:rsid w:val="00C42A6C"/>
    <w:rsid w:val="00C44892"/>
    <w:rsid w:val="00C4588F"/>
    <w:rsid w:val="00C52647"/>
    <w:rsid w:val="00C53CC2"/>
    <w:rsid w:val="00C542D8"/>
    <w:rsid w:val="00C5704D"/>
    <w:rsid w:val="00C61FB2"/>
    <w:rsid w:val="00C62DE9"/>
    <w:rsid w:val="00C6389B"/>
    <w:rsid w:val="00C638B6"/>
    <w:rsid w:val="00C67706"/>
    <w:rsid w:val="00C737EB"/>
    <w:rsid w:val="00C75991"/>
    <w:rsid w:val="00C80F0F"/>
    <w:rsid w:val="00C8481D"/>
    <w:rsid w:val="00C8534D"/>
    <w:rsid w:val="00C86807"/>
    <w:rsid w:val="00C8704A"/>
    <w:rsid w:val="00C91158"/>
    <w:rsid w:val="00C91F4F"/>
    <w:rsid w:val="00C92EC4"/>
    <w:rsid w:val="00C9392E"/>
    <w:rsid w:val="00C946B2"/>
    <w:rsid w:val="00C95A5D"/>
    <w:rsid w:val="00C963C1"/>
    <w:rsid w:val="00C967EF"/>
    <w:rsid w:val="00C97E33"/>
    <w:rsid w:val="00CA2F76"/>
    <w:rsid w:val="00CA4429"/>
    <w:rsid w:val="00CA5E9E"/>
    <w:rsid w:val="00CA6535"/>
    <w:rsid w:val="00CB0609"/>
    <w:rsid w:val="00CB0C4F"/>
    <w:rsid w:val="00CB0CC5"/>
    <w:rsid w:val="00CB1960"/>
    <w:rsid w:val="00CB1E10"/>
    <w:rsid w:val="00CB3EF4"/>
    <w:rsid w:val="00CB57E3"/>
    <w:rsid w:val="00CB6B65"/>
    <w:rsid w:val="00CB7641"/>
    <w:rsid w:val="00CB7D11"/>
    <w:rsid w:val="00CC0B8A"/>
    <w:rsid w:val="00CC0BB1"/>
    <w:rsid w:val="00CC225C"/>
    <w:rsid w:val="00CC2BF7"/>
    <w:rsid w:val="00CC5F0D"/>
    <w:rsid w:val="00CD09A5"/>
    <w:rsid w:val="00CD2F12"/>
    <w:rsid w:val="00CD46E6"/>
    <w:rsid w:val="00CD4B89"/>
    <w:rsid w:val="00CD62C5"/>
    <w:rsid w:val="00CD7E2F"/>
    <w:rsid w:val="00CE083C"/>
    <w:rsid w:val="00CE1C33"/>
    <w:rsid w:val="00CE2078"/>
    <w:rsid w:val="00CE2F6F"/>
    <w:rsid w:val="00CE796A"/>
    <w:rsid w:val="00CF0895"/>
    <w:rsid w:val="00CF0DFD"/>
    <w:rsid w:val="00CF205D"/>
    <w:rsid w:val="00CF2074"/>
    <w:rsid w:val="00CF44FC"/>
    <w:rsid w:val="00CF4BE0"/>
    <w:rsid w:val="00CF5D5E"/>
    <w:rsid w:val="00CF5E72"/>
    <w:rsid w:val="00D00D53"/>
    <w:rsid w:val="00D012AF"/>
    <w:rsid w:val="00D01B2C"/>
    <w:rsid w:val="00D02F2E"/>
    <w:rsid w:val="00D031B5"/>
    <w:rsid w:val="00D0512C"/>
    <w:rsid w:val="00D07168"/>
    <w:rsid w:val="00D07AEF"/>
    <w:rsid w:val="00D10D3B"/>
    <w:rsid w:val="00D12967"/>
    <w:rsid w:val="00D147C2"/>
    <w:rsid w:val="00D1647D"/>
    <w:rsid w:val="00D20548"/>
    <w:rsid w:val="00D20B20"/>
    <w:rsid w:val="00D2450C"/>
    <w:rsid w:val="00D25427"/>
    <w:rsid w:val="00D256C8"/>
    <w:rsid w:val="00D25BC5"/>
    <w:rsid w:val="00D263D3"/>
    <w:rsid w:val="00D2682C"/>
    <w:rsid w:val="00D27869"/>
    <w:rsid w:val="00D30B25"/>
    <w:rsid w:val="00D318BE"/>
    <w:rsid w:val="00D31EE4"/>
    <w:rsid w:val="00D32493"/>
    <w:rsid w:val="00D326F8"/>
    <w:rsid w:val="00D34A3E"/>
    <w:rsid w:val="00D373C4"/>
    <w:rsid w:val="00D44CC5"/>
    <w:rsid w:val="00D507F3"/>
    <w:rsid w:val="00D51B82"/>
    <w:rsid w:val="00D5208A"/>
    <w:rsid w:val="00D53D8B"/>
    <w:rsid w:val="00D56139"/>
    <w:rsid w:val="00D57A26"/>
    <w:rsid w:val="00D57A4E"/>
    <w:rsid w:val="00D609D1"/>
    <w:rsid w:val="00D60E75"/>
    <w:rsid w:val="00D613C7"/>
    <w:rsid w:val="00D629B2"/>
    <w:rsid w:val="00D64DB0"/>
    <w:rsid w:val="00D67AB4"/>
    <w:rsid w:val="00D716AF"/>
    <w:rsid w:val="00D72DA4"/>
    <w:rsid w:val="00D73816"/>
    <w:rsid w:val="00D73839"/>
    <w:rsid w:val="00D750F3"/>
    <w:rsid w:val="00D75E7A"/>
    <w:rsid w:val="00D76052"/>
    <w:rsid w:val="00D76B52"/>
    <w:rsid w:val="00D818A0"/>
    <w:rsid w:val="00D818F9"/>
    <w:rsid w:val="00D86C9C"/>
    <w:rsid w:val="00D86CF3"/>
    <w:rsid w:val="00D87A9F"/>
    <w:rsid w:val="00D902AD"/>
    <w:rsid w:val="00D9091F"/>
    <w:rsid w:val="00D91BFA"/>
    <w:rsid w:val="00D91D82"/>
    <w:rsid w:val="00D92333"/>
    <w:rsid w:val="00D93963"/>
    <w:rsid w:val="00D973B0"/>
    <w:rsid w:val="00D97552"/>
    <w:rsid w:val="00DA0CF1"/>
    <w:rsid w:val="00DA18B3"/>
    <w:rsid w:val="00DA1E85"/>
    <w:rsid w:val="00DA1ED3"/>
    <w:rsid w:val="00DA27D9"/>
    <w:rsid w:val="00DA36A3"/>
    <w:rsid w:val="00DA3F51"/>
    <w:rsid w:val="00DA43CD"/>
    <w:rsid w:val="00DA6CB9"/>
    <w:rsid w:val="00DB147B"/>
    <w:rsid w:val="00DB1A85"/>
    <w:rsid w:val="00DB5A30"/>
    <w:rsid w:val="00DB60D3"/>
    <w:rsid w:val="00DB77D6"/>
    <w:rsid w:val="00DC09A9"/>
    <w:rsid w:val="00DC3E57"/>
    <w:rsid w:val="00DC67D3"/>
    <w:rsid w:val="00DD0A08"/>
    <w:rsid w:val="00DD1588"/>
    <w:rsid w:val="00DD3309"/>
    <w:rsid w:val="00DD6072"/>
    <w:rsid w:val="00DF0382"/>
    <w:rsid w:val="00DF0D93"/>
    <w:rsid w:val="00DF65FB"/>
    <w:rsid w:val="00DF6ACD"/>
    <w:rsid w:val="00E00204"/>
    <w:rsid w:val="00E0071B"/>
    <w:rsid w:val="00E01684"/>
    <w:rsid w:val="00E016B2"/>
    <w:rsid w:val="00E01823"/>
    <w:rsid w:val="00E01F7F"/>
    <w:rsid w:val="00E02524"/>
    <w:rsid w:val="00E02AE1"/>
    <w:rsid w:val="00E02DDD"/>
    <w:rsid w:val="00E05B7F"/>
    <w:rsid w:val="00E10684"/>
    <w:rsid w:val="00E106C5"/>
    <w:rsid w:val="00E11BD7"/>
    <w:rsid w:val="00E15104"/>
    <w:rsid w:val="00E1515C"/>
    <w:rsid w:val="00E157BC"/>
    <w:rsid w:val="00E1636A"/>
    <w:rsid w:val="00E1713D"/>
    <w:rsid w:val="00E2016B"/>
    <w:rsid w:val="00E21D5B"/>
    <w:rsid w:val="00E22985"/>
    <w:rsid w:val="00E30C31"/>
    <w:rsid w:val="00E325BD"/>
    <w:rsid w:val="00E3296E"/>
    <w:rsid w:val="00E32BA7"/>
    <w:rsid w:val="00E35BFC"/>
    <w:rsid w:val="00E35C62"/>
    <w:rsid w:val="00E363C5"/>
    <w:rsid w:val="00E41F31"/>
    <w:rsid w:val="00E4224B"/>
    <w:rsid w:val="00E42E43"/>
    <w:rsid w:val="00E452BD"/>
    <w:rsid w:val="00E467F5"/>
    <w:rsid w:val="00E46D38"/>
    <w:rsid w:val="00E50655"/>
    <w:rsid w:val="00E51337"/>
    <w:rsid w:val="00E52624"/>
    <w:rsid w:val="00E52D47"/>
    <w:rsid w:val="00E5396E"/>
    <w:rsid w:val="00E63172"/>
    <w:rsid w:val="00E647CD"/>
    <w:rsid w:val="00E64C04"/>
    <w:rsid w:val="00E75E8E"/>
    <w:rsid w:val="00E823C3"/>
    <w:rsid w:val="00E83778"/>
    <w:rsid w:val="00E84A14"/>
    <w:rsid w:val="00E84A77"/>
    <w:rsid w:val="00E84C20"/>
    <w:rsid w:val="00E84DFA"/>
    <w:rsid w:val="00E84E3E"/>
    <w:rsid w:val="00E855CF"/>
    <w:rsid w:val="00E86CA5"/>
    <w:rsid w:val="00E90C57"/>
    <w:rsid w:val="00E91F0F"/>
    <w:rsid w:val="00E943DB"/>
    <w:rsid w:val="00E9450C"/>
    <w:rsid w:val="00E94F86"/>
    <w:rsid w:val="00E95F46"/>
    <w:rsid w:val="00E9603E"/>
    <w:rsid w:val="00E970B9"/>
    <w:rsid w:val="00EA010A"/>
    <w:rsid w:val="00EA07DC"/>
    <w:rsid w:val="00EA11D7"/>
    <w:rsid w:val="00EA607C"/>
    <w:rsid w:val="00EA76B2"/>
    <w:rsid w:val="00EA7EEA"/>
    <w:rsid w:val="00EA7F42"/>
    <w:rsid w:val="00EB00CE"/>
    <w:rsid w:val="00EB1316"/>
    <w:rsid w:val="00EB195B"/>
    <w:rsid w:val="00EC184F"/>
    <w:rsid w:val="00EC221F"/>
    <w:rsid w:val="00EC2A68"/>
    <w:rsid w:val="00EC2C3B"/>
    <w:rsid w:val="00EC2DF9"/>
    <w:rsid w:val="00EC329F"/>
    <w:rsid w:val="00EC52F3"/>
    <w:rsid w:val="00EC564B"/>
    <w:rsid w:val="00EC5EF4"/>
    <w:rsid w:val="00EC609D"/>
    <w:rsid w:val="00EC6698"/>
    <w:rsid w:val="00ED1E2E"/>
    <w:rsid w:val="00ED2152"/>
    <w:rsid w:val="00ED24C3"/>
    <w:rsid w:val="00ED3CAA"/>
    <w:rsid w:val="00ED4613"/>
    <w:rsid w:val="00ED59A7"/>
    <w:rsid w:val="00EE04D5"/>
    <w:rsid w:val="00EE0F16"/>
    <w:rsid w:val="00EE1493"/>
    <w:rsid w:val="00EE2D24"/>
    <w:rsid w:val="00EE344C"/>
    <w:rsid w:val="00EE59B1"/>
    <w:rsid w:val="00EE5CDD"/>
    <w:rsid w:val="00EE6105"/>
    <w:rsid w:val="00EE745C"/>
    <w:rsid w:val="00EF076B"/>
    <w:rsid w:val="00EF3B2E"/>
    <w:rsid w:val="00EF489F"/>
    <w:rsid w:val="00EF51A9"/>
    <w:rsid w:val="00F01B2A"/>
    <w:rsid w:val="00F02448"/>
    <w:rsid w:val="00F029BD"/>
    <w:rsid w:val="00F02E8C"/>
    <w:rsid w:val="00F0364C"/>
    <w:rsid w:val="00F037DA"/>
    <w:rsid w:val="00F03FC2"/>
    <w:rsid w:val="00F04F0C"/>
    <w:rsid w:val="00F06594"/>
    <w:rsid w:val="00F104B7"/>
    <w:rsid w:val="00F13FB7"/>
    <w:rsid w:val="00F158E3"/>
    <w:rsid w:val="00F1694E"/>
    <w:rsid w:val="00F1696E"/>
    <w:rsid w:val="00F214F5"/>
    <w:rsid w:val="00F2188F"/>
    <w:rsid w:val="00F225D5"/>
    <w:rsid w:val="00F22785"/>
    <w:rsid w:val="00F22959"/>
    <w:rsid w:val="00F23FDC"/>
    <w:rsid w:val="00F263B3"/>
    <w:rsid w:val="00F35822"/>
    <w:rsid w:val="00F35876"/>
    <w:rsid w:val="00F35AE5"/>
    <w:rsid w:val="00F37CE3"/>
    <w:rsid w:val="00F40BDE"/>
    <w:rsid w:val="00F42C78"/>
    <w:rsid w:val="00F43873"/>
    <w:rsid w:val="00F44C30"/>
    <w:rsid w:val="00F46276"/>
    <w:rsid w:val="00F46FFA"/>
    <w:rsid w:val="00F47463"/>
    <w:rsid w:val="00F521FF"/>
    <w:rsid w:val="00F5298F"/>
    <w:rsid w:val="00F5539A"/>
    <w:rsid w:val="00F567F7"/>
    <w:rsid w:val="00F56AA1"/>
    <w:rsid w:val="00F5717C"/>
    <w:rsid w:val="00F579E6"/>
    <w:rsid w:val="00F62550"/>
    <w:rsid w:val="00F62D9C"/>
    <w:rsid w:val="00F64CF3"/>
    <w:rsid w:val="00F656C5"/>
    <w:rsid w:val="00F6790D"/>
    <w:rsid w:val="00F707C4"/>
    <w:rsid w:val="00F7330C"/>
    <w:rsid w:val="00F73B5F"/>
    <w:rsid w:val="00F74004"/>
    <w:rsid w:val="00F75FEB"/>
    <w:rsid w:val="00F7758D"/>
    <w:rsid w:val="00F77BF3"/>
    <w:rsid w:val="00F82EEB"/>
    <w:rsid w:val="00F86351"/>
    <w:rsid w:val="00F867D9"/>
    <w:rsid w:val="00F86BE4"/>
    <w:rsid w:val="00F86C64"/>
    <w:rsid w:val="00F86F71"/>
    <w:rsid w:val="00F87249"/>
    <w:rsid w:val="00F874DB"/>
    <w:rsid w:val="00F904AC"/>
    <w:rsid w:val="00F90504"/>
    <w:rsid w:val="00F90AFE"/>
    <w:rsid w:val="00F90FC5"/>
    <w:rsid w:val="00F92342"/>
    <w:rsid w:val="00F9283F"/>
    <w:rsid w:val="00F93710"/>
    <w:rsid w:val="00F952D5"/>
    <w:rsid w:val="00F95AF6"/>
    <w:rsid w:val="00F976BA"/>
    <w:rsid w:val="00FA11C6"/>
    <w:rsid w:val="00FA2063"/>
    <w:rsid w:val="00FA2DE2"/>
    <w:rsid w:val="00FA3995"/>
    <w:rsid w:val="00FA3F64"/>
    <w:rsid w:val="00FA510D"/>
    <w:rsid w:val="00FA61D5"/>
    <w:rsid w:val="00FA63F1"/>
    <w:rsid w:val="00FA6D17"/>
    <w:rsid w:val="00FB06F3"/>
    <w:rsid w:val="00FB1C6F"/>
    <w:rsid w:val="00FB342B"/>
    <w:rsid w:val="00FB42E9"/>
    <w:rsid w:val="00FB5097"/>
    <w:rsid w:val="00FB5409"/>
    <w:rsid w:val="00FB5B63"/>
    <w:rsid w:val="00FC0131"/>
    <w:rsid w:val="00FC0DC1"/>
    <w:rsid w:val="00FC289B"/>
    <w:rsid w:val="00FC477A"/>
    <w:rsid w:val="00FC4F10"/>
    <w:rsid w:val="00FC5AD0"/>
    <w:rsid w:val="00FD0B6E"/>
    <w:rsid w:val="00FD4FE5"/>
    <w:rsid w:val="00FD6667"/>
    <w:rsid w:val="00FD7D97"/>
    <w:rsid w:val="00FE1906"/>
    <w:rsid w:val="00FE38AF"/>
    <w:rsid w:val="00FE57E6"/>
    <w:rsid w:val="00FE6A1B"/>
    <w:rsid w:val="00FE7791"/>
    <w:rsid w:val="00FF089E"/>
    <w:rsid w:val="00FF381B"/>
    <w:rsid w:val="00FF5D1B"/>
    <w:rsid w:val="04E1F129"/>
    <w:rsid w:val="2F349F7A"/>
    <w:rsid w:val="448DC10B"/>
    <w:rsid w:val="45A68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FADC6C"/>
  <w15:chartTrackingRefBased/>
  <w15:docId w15:val="{4BD3F26A-58C0-4443-9A5D-5F8962150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CE6"/>
    <w:pPr>
      <w:spacing w:line="360" w:lineRule="auto"/>
    </w:pPr>
    <w:rPr>
      <w:rFonts w:ascii="Calmetta" w:hAnsi="Calmetta" w:cs="Times New Roman (Body CS)"/>
      <w:kern w:val="0"/>
      <w:szCs w:val="22"/>
      <w14:ligatures w14:val="none"/>
      <w14:numSpacing w14:val="proportion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5F1E"/>
    <w:pPr>
      <w:keepNext/>
      <w:keepLines/>
      <w:pageBreakBefore/>
      <w:spacing w:before="360" w:after="360" w:line="240" w:lineRule="auto"/>
      <w:outlineLvl w:val="0"/>
    </w:pPr>
    <w:rPr>
      <w:rFonts w:eastAsiaTheme="majorEastAsia" w:cstheme="majorBidi"/>
      <w:b/>
      <w:color w:val="000000" w:themeColor="text1"/>
      <w:sz w:val="72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39B"/>
    <w:pPr>
      <w:keepNext/>
      <w:keepLines/>
      <w:spacing w:before="40" w:after="120"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5F1E"/>
    <w:pPr>
      <w:keepNext/>
      <w:keepLines/>
      <w:spacing w:before="40" w:after="120" w:line="240" w:lineRule="auto"/>
      <w:outlineLvl w:val="2"/>
    </w:pPr>
    <w:rPr>
      <w:rFonts w:eastAsiaTheme="majorEastAsia" w:cstheme="majorBidi"/>
      <w:color w:val="000000" w:themeColor="text1"/>
      <w:sz w:val="6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339B"/>
    <w:pPr>
      <w:keepNext/>
      <w:keepLines/>
      <w:spacing w:before="40" w:after="120"/>
      <w:outlineLvl w:val="3"/>
    </w:pPr>
    <w:rPr>
      <w:rFonts w:eastAsiaTheme="majorEastAsia" w:cstheme="majorBidi"/>
      <w:iCs/>
      <w:color w:val="000000" w:themeColor="text1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1339B"/>
    <w:pPr>
      <w:keepNext/>
      <w:keepLines/>
      <w:spacing w:before="40"/>
      <w:outlineLvl w:val="4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133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A3F49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339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Cs/>
      <w:color w:val="687A7F" w:themeColor="background2" w:themeShade="8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1339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687A7F" w:themeColor="background2" w:themeShade="80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339B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Cs/>
      <w:color w:val="687A7F" w:themeColor="background2" w:themeShade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B1339B"/>
    <w:rPr>
      <w:rFonts w:ascii="Calmetta" w:eastAsiaTheme="majorEastAsia" w:hAnsi="Calmetta" w:cstheme="majorBidi"/>
      <w:iCs/>
      <w:color w:val="000000" w:themeColor="text1"/>
      <w:kern w:val="0"/>
      <w:sz w:val="28"/>
      <w:szCs w:val="22"/>
      <w14:ligatures w14:val="none"/>
    </w:rPr>
  </w:style>
  <w:style w:type="paragraph" w:styleId="Header">
    <w:name w:val="header"/>
    <w:basedOn w:val="Normal"/>
    <w:link w:val="HeaderChar"/>
    <w:unhideWhenUsed/>
    <w:rsid w:val="00B1339B"/>
    <w:pPr>
      <w:tabs>
        <w:tab w:val="center" w:pos="4680"/>
        <w:tab w:val="right" w:pos="9360"/>
      </w:tabs>
      <w:spacing w:line="240" w:lineRule="auto"/>
    </w:pPr>
    <w:rPr>
      <w:sz w:val="18"/>
    </w:rPr>
  </w:style>
  <w:style w:type="character" w:customStyle="1" w:styleId="HeaderChar">
    <w:name w:val="Header Char"/>
    <w:basedOn w:val="DefaultParagraphFont"/>
    <w:link w:val="Header"/>
    <w:rsid w:val="00B1339B"/>
    <w:rPr>
      <w:rFonts w:ascii="Calmetta" w:hAnsi="Calmetta"/>
      <w:kern w:val="0"/>
      <w:sz w:val="18"/>
      <w:szCs w:val="22"/>
      <w14:ligatures w14:val="none"/>
    </w:rPr>
  </w:style>
  <w:style w:type="paragraph" w:styleId="TOC1">
    <w:name w:val="toc 1"/>
    <w:basedOn w:val="Normal"/>
    <w:next w:val="Normal"/>
    <w:uiPriority w:val="39"/>
    <w:unhideWhenUsed/>
    <w:rsid w:val="00B1339B"/>
    <w:pPr>
      <w:spacing w:after="100"/>
    </w:pPr>
    <w:rPr>
      <w:rFonts w:cs="Arial (Body CS)"/>
      <w:b/>
    </w:rPr>
  </w:style>
  <w:style w:type="paragraph" w:styleId="Footer">
    <w:name w:val="footer"/>
    <w:basedOn w:val="Normal"/>
    <w:link w:val="FooterChar"/>
    <w:uiPriority w:val="99"/>
    <w:unhideWhenUsed/>
    <w:rsid w:val="00B1339B"/>
    <w:pPr>
      <w:tabs>
        <w:tab w:val="center" w:pos="4680"/>
        <w:tab w:val="right" w:pos="9360"/>
      </w:tabs>
      <w:spacing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1339B"/>
    <w:rPr>
      <w:rFonts w:ascii="Calmetta" w:hAnsi="Calmetta"/>
      <w:kern w:val="0"/>
      <w:sz w:val="18"/>
      <w:szCs w:val="2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AC5F1E"/>
    <w:rPr>
      <w:rFonts w:ascii="Calmetta" w:eastAsiaTheme="majorEastAsia" w:hAnsi="Calmetta" w:cstheme="majorBidi"/>
      <w:b/>
      <w:color w:val="000000" w:themeColor="text1"/>
      <w:kern w:val="0"/>
      <w:sz w:val="72"/>
      <w:szCs w:val="96"/>
      <w14:ligatures w14:val="none"/>
      <w14:numSpacing w14:val="proportional"/>
    </w:rPr>
  </w:style>
  <w:style w:type="character" w:customStyle="1" w:styleId="Heading2Char">
    <w:name w:val="Heading 2 Char"/>
    <w:basedOn w:val="DefaultParagraphFont"/>
    <w:link w:val="Heading2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36"/>
      <w:szCs w:val="26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133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33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339B"/>
    <w:rPr>
      <w:rFonts w:ascii="Calmetta" w:hAnsi="Calmetta"/>
      <w:kern w:val="0"/>
      <w:sz w:val="20"/>
      <w:szCs w:val="20"/>
      <w14:ligatures w14:val="none"/>
    </w:rPr>
  </w:style>
  <w:style w:type="character" w:customStyle="1" w:styleId="normaltextrun">
    <w:name w:val="normaltextrun"/>
    <w:basedOn w:val="DefaultParagraphFont"/>
    <w:rsid w:val="00B1339B"/>
  </w:style>
  <w:style w:type="paragraph" w:styleId="ListBullet">
    <w:name w:val="List Bullet"/>
    <w:basedOn w:val="Normal"/>
    <w:uiPriority w:val="99"/>
    <w:unhideWhenUsed/>
    <w:qFormat/>
    <w:rsid w:val="00B1339B"/>
    <w:pPr>
      <w:numPr>
        <w:numId w:val="14"/>
      </w:numPr>
      <w:spacing w:after="200" w:line="276" w:lineRule="auto"/>
      <w:contextualSpacing/>
    </w:pPr>
  </w:style>
  <w:style w:type="numbering" w:customStyle="1" w:styleId="CurrentList1">
    <w:name w:val="Current List1"/>
    <w:uiPriority w:val="99"/>
    <w:rsid w:val="00B1339B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qFormat/>
    <w:rsid w:val="00B1339B"/>
    <w:pPr>
      <w:numPr>
        <w:numId w:val="15"/>
      </w:numPr>
      <w:contextualSpacing/>
    </w:pPr>
  </w:style>
  <w:style w:type="character" w:customStyle="1" w:styleId="Regular">
    <w:name w:val="Regular"/>
    <w:basedOn w:val="DefaultParagraphFont"/>
    <w:uiPriority w:val="1"/>
    <w:qFormat/>
    <w:rsid w:val="00B1339B"/>
    <w:rPr>
      <w:rFonts w:ascii="Calmetta" w:hAnsi="Calmetta"/>
      <w:b w:val="0"/>
      <w:i w:val="0"/>
    </w:rPr>
  </w:style>
  <w:style w:type="character" w:customStyle="1" w:styleId="Heading5Char">
    <w:name w:val="Heading 5 Char"/>
    <w:basedOn w:val="DefaultParagraphFont"/>
    <w:link w:val="Heading5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22"/>
      <w:szCs w:val="22"/>
      <w14:ligatures w14:val="none"/>
    </w:rPr>
  </w:style>
  <w:style w:type="paragraph" w:customStyle="1" w:styleId="Heading4numbered">
    <w:name w:val="Heading 4 numbered"/>
    <w:basedOn w:val="Heading4"/>
    <w:qFormat/>
    <w:rsid w:val="00E02AE1"/>
    <w:pPr>
      <w:numPr>
        <w:numId w:val="6"/>
      </w:numPr>
    </w:pPr>
  </w:style>
  <w:style w:type="numbering" w:customStyle="1" w:styleId="CurrentList2">
    <w:name w:val="Current List2"/>
    <w:uiPriority w:val="99"/>
    <w:rsid w:val="00B1339B"/>
    <w:pPr>
      <w:numPr>
        <w:numId w:val="2"/>
      </w:numPr>
    </w:pPr>
  </w:style>
  <w:style w:type="character" w:customStyle="1" w:styleId="Heading6Char">
    <w:name w:val="Heading 6 Char"/>
    <w:basedOn w:val="DefaultParagraphFont"/>
    <w:link w:val="Heading6"/>
    <w:uiPriority w:val="9"/>
    <w:rsid w:val="00B1339B"/>
    <w:rPr>
      <w:rFonts w:asciiTheme="majorHAnsi" w:eastAsiaTheme="majorEastAsia" w:hAnsiTheme="majorHAnsi" w:cstheme="majorBidi"/>
      <w:color w:val="2A3F49" w:themeColor="text2"/>
      <w:kern w:val="0"/>
      <w:sz w:val="22"/>
      <w:szCs w:val="22"/>
      <w14:ligatures w14:val="none"/>
    </w:rPr>
  </w:style>
  <w:style w:type="numbering" w:customStyle="1" w:styleId="CurrentList3">
    <w:name w:val="Current List3"/>
    <w:uiPriority w:val="99"/>
    <w:rsid w:val="00B1339B"/>
    <w:pPr>
      <w:numPr>
        <w:numId w:val="3"/>
      </w:numPr>
    </w:pPr>
  </w:style>
  <w:style w:type="numbering" w:customStyle="1" w:styleId="CurrentList4">
    <w:name w:val="Current List4"/>
    <w:uiPriority w:val="99"/>
    <w:rsid w:val="00B1339B"/>
    <w:pPr>
      <w:numPr>
        <w:numId w:val="4"/>
      </w:numPr>
    </w:pPr>
  </w:style>
  <w:style w:type="numbering" w:customStyle="1" w:styleId="CurrentList5">
    <w:name w:val="Current List5"/>
    <w:uiPriority w:val="99"/>
    <w:rsid w:val="00EA76B2"/>
    <w:pPr>
      <w:numPr>
        <w:numId w:val="5"/>
      </w:numPr>
    </w:pPr>
  </w:style>
  <w:style w:type="numbering" w:customStyle="1" w:styleId="CurrentList6">
    <w:name w:val="Current List6"/>
    <w:uiPriority w:val="99"/>
    <w:rsid w:val="00EA76B2"/>
    <w:pPr>
      <w:numPr>
        <w:numId w:val="7"/>
      </w:numPr>
    </w:pPr>
  </w:style>
  <w:style w:type="numbering" w:customStyle="1" w:styleId="CurrentList7">
    <w:name w:val="Current List7"/>
    <w:uiPriority w:val="99"/>
    <w:rsid w:val="00EA76B2"/>
    <w:pPr>
      <w:numPr>
        <w:numId w:val="8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AC5F1E"/>
    <w:rPr>
      <w:rFonts w:ascii="Calmetta" w:eastAsiaTheme="majorEastAsia" w:hAnsi="Calmetta" w:cstheme="majorBidi"/>
      <w:color w:val="000000" w:themeColor="text1"/>
      <w:kern w:val="0"/>
      <w:sz w:val="60"/>
      <w14:ligatures w14:val="none"/>
      <w14:numSpacing w14:val="proportional"/>
    </w:rPr>
  </w:style>
  <w:style w:type="character" w:customStyle="1" w:styleId="Heading7Char">
    <w:name w:val="Heading 7 Char"/>
    <w:basedOn w:val="DefaultParagraphFont"/>
    <w:link w:val="Heading7"/>
    <w:uiPriority w:val="9"/>
    <w:rsid w:val="00B1339B"/>
    <w:rPr>
      <w:rFonts w:eastAsiaTheme="majorEastAsia" w:cstheme="majorBidi"/>
      <w:iCs/>
      <w:color w:val="687A7F" w:themeColor="background2" w:themeShade="80"/>
      <w:kern w:val="0"/>
      <w:sz w:val="22"/>
      <w:szCs w:val="22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B1339B"/>
    <w:rPr>
      <w:rFonts w:asciiTheme="majorHAnsi" w:eastAsiaTheme="majorEastAsia" w:hAnsiTheme="majorHAnsi" w:cstheme="majorBidi"/>
      <w:color w:val="687A7F" w:themeColor="background2" w:themeShade="80"/>
      <w:kern w:val="0"/>
      <w:sz w:val="22"/>
      <w:szCs w:val="21"/>
      <w14:ligatures w14:val="none"/>
    </w:rPr>
  </w:style>
  <w:style w:type="table" w:customStyle="1" w:styleId="BN-SOPTable">
    <w:name w:val="BN-SOP Table"/>
    <w:basedOn w:val="TableNormal"/>
    <w:uiPriority w:val="99"/>
    <w:rsid w:val="00B1339B"/>
    <w:pPr>
      <w:keepNext/>
      <w:keepLines/>
    </w:pPr>
    <w:rPr>
      <w:rFonts w:ascii="Calmetta" w:hAnsi="Calmett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42" w:type="dxa"/>
        <w:right w:w="142" w:type="dxa"/>
      </w:tblCellMar>
    </w:tblPr>
    <w:tblStylePr w:type="firstRow">
      <w:rPr>
        <w:rFonts w:ascii="___WRD_EMBED_SUB_177" w:hAnsi="___WRD_EMBED_SUB_177"/>
        <w:b/>
        <w:i w:val="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FFDF49" w:themeFill="accent1"/>
      </w:tcPr>
    </w:tblStylePr>
  </w:style>
  <w:style w:type="paragraph" w:styleId="ListNumber">
    <w:name w:val="List Number"/>
    <w:basedOn w:val="Normal"/>
    <w:uiPriority w:val="99"/>
    <w:unhideWhenUsed/>
    <w:rsid w:val="00B1339B"/>
    <w:pPr>
      <w:numPr>
        <w:numId w:val="16"/>
      </w:numPr>
      <w:contextualSpacing/>
    </w:pPr>
  </w:style>
  <w:style w:type="paragraph" w:styleId="ListNumber2">
    <w:name w:val="List Number 2"/>
    <w:basedOn w:val="Normal"/>
    <w:uiPriority w:val="99"/>
    <w:unhideWhenUsed/>
    <w:rsid w:val="00B1339B"/>
    <w:pPr>
      <w:numPr>
        <w:numId w:val="17"/>
      </w:numPr>
      <w:contextualSpacing/>
    </w:pPr>
  </w:style>
  <w:style w:type="paragraph" w:styleId="ListBullet3">
    <w:name w:val="List Bullet 3"/>
    <w:basedOn w:val="Normal"/>
    <w:uiPriority w:val="99"/>
    <w:unhideWhenUsed/>
    <w:qFormat/>
    <w:rsid w:val="002D3B0B"/>
    <w:pPr>
      <w:numPr>
        <w:numId w:val="9"/>
      </w:numPr>
      <w:contextualSpacing/>
    </w:pPr>
  </w:style>
  <w:style w:type="paragraph" w:customStyle="1" w:styleId="1TfGMHeading1">
    <w:name w:val="#1 TfGM Heading 1"/>
    <w:next w:val="2TfGMHeading2"/>
    <w:qFormat/>
    <w:rsid w:val="00D1647D"/>
    <w:pPr>
      <w:spacing w:before="480" w:after="480" w:line="276" w:lineRule="auto"/>
    </w:pPr>
    <w:rPr>
      <w:rFonts w:asciiTheme="majorHAnsi" w:eastAsiaTheme="minorEastAsia" w:hAnsiTheme="majorHAnsi"/>
      <w:b/>
      <w:kern w:val="0"/>
      <w:sz w:val="22"/>
      <w:szCs w:val="22"/>
      <w:lang w:eastAsia="en-GB"/>
      <w14:ligatures w14:val="none"/>
    </w:rPr>
  </w:style>
  <w:style w:type="paragraph" w:customStyle="1" w:styleId="2TfGMHeading2">
    <w:name w:val="#2 TfGM Heading 2"/>
    <w:basedOn w:val="1NumberedHeading1"/>
    <w:qFormat/>
    <w:rsid w:val="00B1339B"/>
    <w:pPr>
      <w:numPr>
        <w:ilvl w:val="1"/>
      </w:numPr>
      <w:spacing w:before="240" w:after="240"/>
    </w:pPr>
    <w:rPr>
      <w:rFonts w:asciiTheme="minorHAnsi" w:hAnsiTheme="minorHAnsi"/>
      <w:b w:val="0"/>
    </w:rPr>
  </w:style>
  <w:style w:type="paragraph" w:customStyle="1" w:styleId="3TfGMHeading3">
    <w:name w:val="#3 TfGM Heading 3"/>
    <w:basedOn w:val="2TfGMHeading2"/>
    <w:qFormat/>
    <w:rsid w:val="00B1339B"/>
    <w:pPr>
      <w:numPr>
        <w:ilvl w:val="2"/>
      </w:numPr>
    </w:pPr>
  </w:style>
  <w:style w:type="paragraph" w:customStyle="1" w:styleId="4TfGMBullet1">
    <w:name w:val="#4 TfGM Bullet 1"/>
    <w:basedOn w:val="3TfGMHeading3"/>
    <w:qFormat/>
    <w:rsid w:val="00B1339B"/>
    <w:pPr>
      <w:numPr>
        <w:ilvl w:val="3"/>
      </w:numPr>
      <w:spacing w:before="120" w:after="120"/>
    </w:pPr>
  </w:style>
  <w:style w:type="paragraph" w:customStyle="1" w:styleId="5TfGMBullet2">
    <w:name w:val="#5 TfGM Bullet 2"/>
    <w:basedOn w:val="4TfGMBullet1"/>
    <w:rsid w:val="00B1339B"/>
    <w:pPr>
      <w:numPr>
        <w:ilvl w:val="4"/>
      </w:numPr>
    </w:pPr>
  </w:style>
  <w:style w:type="paragraph" w:customStyle="1" w:styleId="6TfGMRecommendations">
    <w:name w:val="#6 TfGM Recommendations"/>
    <w:basedOn w:val="5TfGMBullet2"/>
    <w:rsid w:val="00B1339B"/>
    <w:pPr>
      <w:numPr>
        <w:ilvl w:val="5"/>
      </w:numPr>
    </w:pPr>
  </w:style>
  <w:style w:type="numbering" w:customStyle="1" w:styleId="BNList">
    <w:name w:val="#BN List"/>
    <w:uiPriority w:val="99"/>
    <w:rsid w:val="00B1339B"/>
    <w:pPr>
      <w:numPr>
        <w:numId w:val="10"/>
      </w:numPr>
    </w:pPr>
  </w:style>
  <w:style w:type="paragraph" w:customStyle="1" w:styleId="8TfGMStandardDocumentText">
    <w:name w:val="#8 TfGM Standard Document Text"/>
    <w:rsid w:val="00B1339B"/>
    <w:pPr>
      <w:spacing w:before="200" w:after="240" w:line="276" w:lineRule="auto"/>
    </w:pPr>
    <w:rPr>
      <w:rFonts w:eastAsiaTheme="minorEastAsia"/>
      <w:kern w:val="0"/>
      <w:sz w:val="22"/>
      <w:szCs w:val="22"/>
      <w:lang w:eastAsia="en-GB"/>
      <w14:ligatures w14:val="none"/>
    </w:rPr>
  </w:style>
  <w:style w:type="paragraph" w:customStyle="1" w:styleId="7TfGMStandardReportText">
    <w:name w:val="#7 TfGM Standard Report Text"/>
    <w:rsid w:val="00B1339B"/>
    <w:pPr>
      <w:spacing w:before="240" w:after="240" w:line="276" w:lineRule="auto"/>
      <w:ind w:left="851"/>
    </w:pPr>
    <w:rPr>
      <w:rFonts w:eastAsiaTheme="minorEastAsia"/>
      <w:kern w:val="0"/>
      <w:sz w:val="22"/>
      <w:szCs w:val="22"/>
      <w:lang w:eastAsia="en-GB"/>
      <w14:ligatures w14:val="none"/>
    </w:rPr>
  </w:style>
  <w:style w:type="paragraph" w:customStyle="1" w:styleId="Letteredlist">
    <w:name w:val="Lettered list"/>
    <w:basedOn w:val="ListBullet"/>
    <w:qFormat/>
    <w:rsid w:val="00497526"/>
    <w:pPr>
      <w:numPr>
        <w:numId w:val="11"/>
      </w:numPr>
      <w:ind w:left="720"/>
    </w:pPr>
  </w:style>
  <w:style w:type="paragraph" w:customStyle="1" w:styleId="1NumberedHeading1">
    <w:name w:val="#1 Numbered Heading 1"/>
    <w:next w:val="2TfGMHeading2"/>
    <w:qFormat/>
    <w:rsid w:val="00B1339B"/>
    <w:pPr>
      <w:numPr>
        <w:numId w:val="12"/>
      </w:numPr>
      <w:spacing w:before="480" w:after="480"/>
    </w:pPr>
    <w:rPr>
      <w:rFonts w:asciiTheme="majorHAnsi" w:eastAsiaTheme="minorEastAsia" w:hAnsiTheme="majorHAnsi"/>
      <w:b/>
      <w:kern w:val="0"/>
      <w:sz w:val="22"/>
      <w:szCs w:val="22"/>
      <w:lang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3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39B"/>
    <w:rPr>
      <w:rFonts w:ascii="Segoe UI" w:hAnsi="Segoe UI" w:cs="Segoe UI"/>
      <w:kern w:val="0"/>
      <w:sz w:val="18"/>
      <w:szCs w:val="18"/>
      <w14:ligatures w14:val="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1339B"/>
    <w:pPr>
      <w:spacing w:after="200" w:line="240" w:lineRule="auto"/>
    </w:pPr>
    <w:rPr>
      <w:iCs/>
      <w:color w:val="2A3F49" w:themeColor="text2"/>
      <w:sz w:val="18"/>
      <w:szCs w:val="18"/>
    </w:rPr>
  </w:style>
  <w:style w:type="character" w:customStyle="1" w:styleId="cf01">
    <w:name w:val="cf01"/>
    <w:basedOn w:val="DefaultParagraphFont"/>
    <w:rsid w:val="00B1339B"/>
    <w:rPr>
      <w:rFonts w:ascii="Segoe UI" w:hAnsi="Segoe UI" w:cs="Segoe UI" w:hint="default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33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339B"/>
    <w:rPr>
      <w:rFonts w:ascii="Calmetta" w:hAnsi="Calmetta"/>
      <w:b/>
      <w:bCs/>
      <w:kern w:val="0"/>
      <w:sz w:val="20"/>
      <w:szCs w:val="20"/>
      <w14:ligatures w14:val="none"/>
    </w:rPr>
  </w:style>
  <w:style w:type="paragraph" w:customStyle="1" w:styleId="CoverSubtitle">
    <w:name w:val="Cover Subtitle"/>
    <w:basedOn w:val="Heading2"/>
    <w:qFormat/>
    <w:rsid w:val="00B1339B"/>
    <w:pPr>
      <w:spacing w:line="240" w:lineRule="auto"/>
    </w:pPr>
    <w:rPr>
      <w:kern w:val="2"/>
      <w14:ligatures w14:val="standardContextual"/>
    </w:rPr>
  </w:style>
  <w:style w:type="paragraph" w:customStyle="1" w:styleId="CoverTitle">
    <w:name w:val="Cover Title"/>
    <w:basedOn w:val="Heading1"/>
    <w:qFormat/>
    <w:rsid w:val="00B1339B"/>
    <w:pPr>
      <w:pageBreakBefore w:val="0"/>
    </w:pPr>
    <w:rPr>
      <w:rFonts w:asciiTheme="majorHAnsi" w:hAnsiTheme="majorHAnsi"/>
      <w:bCs/>
      <w:kern w:val="2"/>
      <w14:ligatures w14:val="standardContextu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1339B"/>
    <w:pPr>
      <w:spacing w:line="240" w:lineRule="auto"/>
    </w:pPr>
    <w:rPr>
      <w:rFonts w:asciiTheme="minorHAnsi" w:hAnsiTheme="minorHAnsi"/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1339B"/>
    <w:rPr>
      <w:kern w:val="0"/>
      <w:sz w:val="26"/>
      <w:szCs w:val="26"/>
      <w14:ligatures w14:val="none"/>
    </w:rPr>
  </w:style>
  <w:style w:type="character" w:styleId="Emphasis">
    <w:name w:val="Emphasis"/>
    <w:basedOn w:val="DefaultParagraphFont"/>
    <w:uiPriority w:val="20"/>
    <w:qFormat/>
    <w:rsid w:val="00B1339B"/>
    <w:rPr>
      <w:i w:val="0"/>
      <w:iCs/>
    </w:rPr>
  </w:style>
  <w:style w:type="character" w:customStyle="1" w:styleId="eop">
    <w:name w:val="eop"/>
    <w:basedOn w:val="DefaultParagraphFont"/>
    <w:rsid w:val="00B1339B"/>
  </w:style>
  <w:style w:type="character" w:styleId="FollowedHyperlink">
    <w:name w:val="FollowedHyperlink"/>
    <w:basedOn w:val="DefaultParagraphFont"/>
    <w:uiPriority w:val="99"/>
    <w:semiHidden/>
    <w:unhideWhenUsed/>
    <w:rsid w:val="00B1339B"/>
    <w:rPr>
      <w:color w:val="003851" w:themeColor="followedHyperlink"/>
      <w:u w:val="single"/>
    </w:rPr>
  </w:style>
  <w:style w:type="character" w:styleId="FootnoteReference">
    <w:name w:val="footnote reference"/>
    <w:basedOn w:val="Regular"/>
    <w:uiPriority w:val="99"/>
    <w:unhideWhenUsed/>
    <w:rsid w:val="00B1339B"/>
    <w:rPr>
      <w:rFonts w:ascii="Calmetta" w:hAnsi="Calmetta"/>
      <w:b w:val="0"/>
      <w:i w:val="0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339B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339B"/>
    <w:rPr>
      <w:rFonts w:ascii="Calmetta" w:hAnsi="Calmetta"/>
      <w:kern w:val="0"/>
      <w:sz w:val="20"/>
      <w:szCs w:val="20"/>
      <w14:ligatures w14:val="none"/>
    </w:rPr>
  </w:style>
  <w:style w:type="table" w:styleId="GridTable5Dark-Accent1">
    <w:name w:val="Grid Table 5 Dark Accent 1"/>
    <w:basedOn w:val="TableNormal"/>
    <w:uiPriority w:val="50"/>
    <w:rsid w:val="00B1339B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F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F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DF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DF49" w:themeFill="accent1"/>
      </w:tcPr>
    </w:tblStylePr>
    <w:tblStylePr w:type="band1Vert">
      <w:tblPr/>
      <w:tcPr>
        <w:shd w:val="clear" w:color="auto" w:fill="FFF2B6" w:themeFill="accent1" w:themeFillTint="66"/>
      </w:tcPr>
    </w:tblStylePr>
    <w:tblStylePr w:type="band1Horz">
      <w:tblPr/>
      <w:tcPr>
        <w:shd w:val="clear" w:color="auto" w:fill="FFF2B6" w:themeFill="accent1" w:themeFillTint="66"/>
      </w:tcPr>
    </w:tblStylePr>
  </w:style>
  <w:style w:type="paragraph" w:customStyle="1" w:styleId="Heading2boxedout">
    <w:name w:val="Heading 2 boxed out"/>
    <w:basedOn w:val="Heading2"/>
    <w:qFormat/>
    <w:rsid w:val="00B1339B"/>
  </w:style>
  <w:style w:type="paragraph" w:customStyle="1" w:styleId="Heading4List2">
    <w:name w:val="Heading 4 List 2"/>
    <w:basedOn w:val="Heading4"/>
    <w:qFormat/>
    <w:rsid w:val="00B1339B"/>
    <w:pPr>
      <w:numPr>
        <w:numId w:val="13"/>
      </w:numPr>
    </w:pPr>
  </w:style>
  <w:style w:type="character" w:customStyle="1" w:styleId="Heading9Char">
    <w:name w:val="Heading 9 Char"/>
    <w:basedOn w:val="DefaultParagraphFont"/>
    <w:link w:val="Heading9"/>
    <w:uiPriority w:val="9"/>
    <w:rsid w:val="00B1339B"/>
    <w:rPr>
      <w:rFonts w:eastAsiaTheme="majorEastAsia" w:cstheme="majorBidi"/>
      <w:iCs/>
      <w:color w:val="687A7F" w:themeColor="background2" w:themeShade="80"/>
      <w:kern w:val="0"/>
      <w:sz w:val="22"/>
      <w:szCs w:val="21"/>
      <w14:ligatures w14:val="non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1339B"/>
    <w:pPr>
      <w:spacing w:line="240" w:lineRule="auto"/>
    </w:pPr>
    <w:rPr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1339B"/>
    <w:rPr>
      <w:rFonts w:ascii="Calmetta" w:hAnsi="Calmetta"/>
      <w:iCs/>
      <w:kern w:val="0"/>
      <w:sz w:val="22"/>
      <w:szCs w:val="22"/>
      <w14:ligatures w14:val="none"/>
    </w:rPr>
  </w:style>
  <w:style w:type="character" w:styleId="HTMLCite">
    <w:name w:val="HTML Cite"/>
    <w:basedOn w:val="DefaultParagraphFont"/>
    <w:uiPriority w:val="99"/>
    <w:semiHidden/>
    <w:unhideWhenUsed/>
    <w:rsid w:val="00B1339B"/>
    <w:rPr>
      <w:i w:val="0"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B1339B"/>
    <w:rPr>
      <w:i w:val="0"/>
      <w:iCs/>
    </w:rPr>
  </w:style>
  <w:style w:type="character" w:styleId="HTMLVariable">
    <w:name w:val="HTML Variable"/>
    <w:basedOn w:val="DefaultParagraphFont"/>
    <w:uiPriority w:val="99"/>
    <w:semiHidden/>
    <w:unhideWhenUsed/>
    <w:rsid w:val="00B1339B"/>
    <w:rPr>
      <w:i w:val="0"/>
      <w:iCs/>
    </w:rPr>
  </w:style>
  <w:style w:type="character" w:styleId="Hyperlink">
    <w:name w:val="Hyperlink"/>
    <w:basedOn w:val="DefaultParagraphFont"/>
    <w:uiPriority w:val="99"/>
    <w:unhideWhenUsed/>
    <w:qFormat/>
    <w:rsid w:val="00B1339B"/>
    <w:rPr>
      <w:color w:val="313D47"/>
      <w:u w:val="single"/>
    </w:rPr>
  </w:style>
  <w:style w:type="character" w:styleId="IntenseEmphasis">
    <w:name w:val="Intense Emphasis"/>
    <w:basedOn w:val="DefaultParagraphFont"/>
    <w:uiPriority w:val="21"/>
    <w:qFormat/>
    <w:rsid w:val="00B1339B"/>
    <w:rPr>
      <w:i w:val="0"/>
      <w:iCs/>
      <w:color w:val="6893A8" w:themeColor="text2" w:themeTint="9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339B"/>
    <w:pPr>
      <w:pBdr>
        <w:top w:val="single" w:sz="4" w:space="10" w:color="FFDF49" w:themeColor="accent1"/>
        <w:bottom w:val="single" w:sz="4" w:space="10" w:color="FFDF49" w:themeColor="accent1"/>
      </w:pBdr>
      <w:spacing w:before="360" w:after="360"/>
      <w:ind w:left="864" w:right="864"/>
    </w:pPr>
    <w:rPr>
      <w:iCs/>
      <w:color w:val="3C4951" w:themeColor="accent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339B"/>
    <w:rPr>
      <w:rFonts w:ascii="Calmetta" w:hAnsi="Calmetta"/>
      <w:iCs/>
      <w:color w:val="3C4951" w:themeColor="accent3"/>
      <w:kern w:val="0"/>
      <w:sz w:val="22"/>
      <w:szCs w:val="22"/>
      <w14:ligatures w14:val="none"/>
    </w:rPr>
  </w:style>
  <w:style w:type="paragraph" w:customStyle="1" w:styleId="Largetextboxedout">
    <w:name w:val="Large text boxed out"/>
    <w:basedOn w:val="Normal"/>
    <w:qFormat/>
    <w:rsid w:val="00B1339B"/>
    <w:rPr>
      <w:sz w:val="36"/>
      <w:szCs w:val="32"/>
    </w:rPr>
  </w:style>
  <w:style w:type="character" w:styleId="LineNumber">
    <w:name w:val="line number"/>
    <w:basedOn w:val="DefaultParagraphFont"/>
    <w:uiPriority w:val="99"/>
    <w:semiHidden/>
    <w:unhideWhenUsed/>
    <w:rsid w:val="00B1339B"/>
  </w:style>
  <w:style w:type="paragraph" w:styleId="List">
    <w:name w:val="List"/>
    <w:basedOn w:val="Normal"/>
    <w:uiPriority w:val="99"/>
    <w:unhideWhenUsed/>
    <w:rsid w:val="00B1339B"/>
    <w:pPr>
      <w:ind w:left="283" w:hanging="283"/>
      <w:contextualSpacing/>
    </w:pPr>
  </w:style>
  <w:style w:type="paragraph" w:customStyle="1" w:styleId="ListNumberList2">
    <w:name w:val="List Number List 2"/>
    <w:basedOn w:val="ListNumber"/>
    <w:qFormat/>
    <w:rsid w:val="00B1339B"/>
    <w:pPr>
      <w:numPr>
        <w:numId w:val="18"/>
      </w:numPr>
    </w:pPr>
  </w:style>
  <w:style w:type="paragraph" w:styleId="ListParagraph">
    <w:name w:val="List Paragraph"/>
    <w:aliases w:val="Dot pt,Bullet 1,Numbered Para 1,List Paragraph Char Char Char,Indicator Text,List Paragraph1,Bullet Points,MAIN CONTENT,F5 List Paragraph,List Paragraph11,OBC Bullet,List Paragrap,Colorful List - Accent 12,Bullet Styl,Bullet,No Spacing11"/>
    <w:basedOn w:val="Normal"/>
    <w:link w:val="ListParagraphChar"/>
    <w:uiPriority w:val="34"/>
    <w:qFormat/>
    <w:rsid w:val="00B1339B"/>
    <w:pPr>
      <w:ind w:left="720"/>
      <w:contextualSpacing/>
    </w:pPr>
  </w:style>
  <w:style w:type="table" w:styleId="ListTable5Dark-Accent5">
    <w:name w:val="List Table 5 Dark Accent 5"/>
    <w:basedOn w:val="TableNormal"/>
    <w:uiPriority w:val="50"/>
    <w:rsid w:val="00B1339B"/>
    <w:rPr>
      <w:color w:val="FFFFFF" w:themeColor="background1"/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24" w:space="0" w:color="FF3A3F" w:themeColor="accent5"/>
        <w:left w:val="single" w:sz="24" w:space="0" w:color="FF3A3F" w:themeColor="accent5"/>
        <w:bottom w:val="single" w:sz="24" w:space="0" w:color="FF3A3F" w:themeColor="accent5"/>
        <w:right w:val="single" w:sz="24" w:space="0" w:color="FF3A3F" w:themeColor="accent5"/>
      </w:tblBorders>
    </w:tblPr>
    <w:tcPr>
      <w:shd w:val="clear" w:color="auto" w:fill="FF3A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markedcontent">
    <w:name w:val="markedcontent"/>
    <w:basedOn w:val="DefaultParagraphFont"/>
    <w:rsid w:val="00B1339B"/>
  </w:style>
  <w:style w:type="character" w:styleId="Mention">
    <w:name w:val="Mention"/>
    <w:basedOn w:val="DefaultParagraphFont"/>
    <w:uiPriority w:val="99"/>
    <w:unhideWhenUsed/>
    <w:rsid w:val="00B1339B"/>
    <w:rPr>
      <w:color w:val="2B579A"/>
      <w:shd w:val="clear" w:color="auto" w:fill="E1DFDD"/>
    </w:rPr>
  </w:style>
  <w:style w:type="paragraph" w:styleId="NoSpacing">
    <w:name w:val="No Spacing"/>
    <w:uiPriority w:val="1"/>
    <w:qFormat/>
    <w:rsid w:val="00B1339B"/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1339B"/>
    <w:pPr>
      <w:spacing w:before="100" w:beforeAutospacing="1" w:after="100" w:afterAutospacing="1" w:line="240" w:lineRule="auto"/>
    </w:pPr>
    <w:rPr>
      <w:rFonts w:asciiTheme="minorHAnsi" w:eastAsia="Times New Roman" w:hAnsiTheme="minorHAnsi" w:cs="Times New Roman"/>
      <w:szCs w:val="24"/>
      <w:lang w:eastAsia="en-GB"/>
    </w:rPr>
  </w:style>
  <w:style w:type="paragraph" w:customStyle="1" w:styleId="paragraph">
    <w:name w:val="paragraph"/>
    <w:basedOn w:val="Normal"/>
    <w:rsid w:val="00B1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pf0">
    <w:name w:val="pf0"/>
    <w:basedOn w:val="Normal"/>
    <w:rsid w:val="00B1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table" w:styleId="PlainTable2">
    <w:name w:val="Plain Table 2"/>
    <w:basedOn w:val="TableNormal"/>
    <w:uiPriority w:val="42"/>
    <w:rsid w:val="00B1339B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1339B"/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1339B"/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1339B"/>
    <w:pPr>
      <w:spacing w:before="200"/>
      <w:ind w:left="864" w:right="864"/>
    </w:pPr>
    <w:rPr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339B"/>
    <w:rPr>
      <w:rFonts w:ascii="Calmetta" w:hAnsi="Calmetta"/>
      <w:iCs/>
      <w:color w:val="404040" w:themeColor="text1" w:themeTint="BF"/>
      <w:kern w:val="0"/>
      <w:sz w:val="22"/>
      <w:szCs w:val="22"/>
      <w14:ligatures w14:val="none"/>
    </w:rPr>
  </w:style>
  <w:style w:type="paragraph" w:styleId="Title">
    <w:name w:val="Title"/>
    <w:basedOn w:val="Heading1"/>
    <w:next w:val="Normal"/>
    <w:link w:val="TitleChar"/>
    <w:uiPriority w:val="10"/>
    <w:qFormat/>
    <w:rsid w:val="00B1339B"/>
    <w:pPr>
      <w:spacing w:line="216" w:lineRule="auto"/>
      <w:contextualSpacing/>
      <w:outlineLvl w:val="9"/>
    </w:pPr>
    <w:rPr>
      <w:rFonts w:cs="Times New Roman (Headings CS)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339B"/>
    <w:rPr>
      <w:rFonts w:ascii="Calmetta" w:eastAsiaTheme="majorEastAsia" w:hAnsi="Calmetta" w:cs="Times New Roman (Headings CS)"/>
      <w:b/>
      <w:color w:val="000000" w:themeColor="text1"/>
      <w:spacing w:val="-10"/>
      <w:kern w:val="28"/>
      <w:sz w:val="96"/>
      <w:szCs w:val="56"/>
      <w14:ligatures w14:val="none"/>
    </w:rPr>
  </w:style>
  <w:style w:type="paragraph" w:styleId="Subtitle">
    <w:name w:val="Subtitle"/>
    <w:basedOn w:val="Title"/>
    <w:next w:val="Normal"/>
    <w:link w:val="SubtitleChar"/>
    <w:uiPriority w:val="11"/>
    <w:qFormat/>
    <w:rsid w:val="00B1339B"/>
    <w:pPr>
      <w:numPr>
        <w:ilvl w:val="1"/>
      </w:numPr>
    </w:pPr>
    <w:rPr>
      <w:rFonts w:eastAsiaTheme="minorEastAsia"/>
      <w:b w:val="0"/>
      <w:spacing w:val="0"/>
      <w:sz w:val="72"/>
    </w:rPr>
  </w:style>
  <w:style w:type="character" w:customStyle="1" w:styleId="SubtitleChar">
    <w:name w:val="Subtitle Char"/>
    <w:basedOn w:val="DefaultParagraphFont"/>
    <w:link w:val="Subtitle"/>
    <w:uiPriority w:val="11"/>
    <w:rsid w:val="00B1339B"/>
    <w:rPr>
      <w:rFonts w:ascii="Calmetta" w:eastAsiaTheme="minorEastAsia" w:hAnsi="Calmetta" w:cs="Times New Roman (Headings CS)"/>
      <w:color w:val="000000" w:themeColor="text1"/>
      <w:kern w:val="28"/>
      <w:sz w:val="72"/>
      <w:szCs w:val="56"/>
      <w14:ligatures w14:val="none"/>
    </w:rPr>
  </w:style>
  <w:style w:type="character" w:styleId="SubtleEmphasis">
    <w:name w:val="Subtle Emphasis"/>
    <w:basedOn w:val="DefaultParagraphFont"/>
    <w:uiPriority w:val="19"/>
    <w:qFormat/>
    <w:rsid w:val="00B1339B"/>
    <w:rPr>
      <w:i w:val="0"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B1339B"/>
    <w:rPr>
      <w:caps w:val="0"/>
      <w:smallCaps w:val="0"/>
      <w:color w:val="5A5A5A" w:themeColor="text1" w:themeTint="A5"/>
    </w:rPr>
  </w:style>
  <w:style w:type="table" w:styleId="TableGrid">
    <w:name w:val="Table Grid"/>
    <w:basedOn w:val="TableNormal"/>
    <w:rsid w:val="00B1339B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B1339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1339B"/>
    <w:pPr>
      <w:spacing w:after="100"/>
      <w:ind w:left="480"/>
    </w:pPr>
  </w:style>
  <w:style w:type="paragraph" w:styleId="TOCHeading">
    <w:name w:val="TOC Heading"/>
    <w:basedOn w:val="Heading2"/>
    <w:next w:val="Normal"/>
    <w:uiPriority w:val="39"/>
    <w:unhideWhenUsed/>
    <w:qFormat/>
    <w:rsid w:val="00B1339B"/>
    <w:pPr>
      <w:spacing w:after="360"/>
      <w:outlineLvl w:val="9"/>
    </w:pPr>
    <w:rPr>
      <w:rFonts w:asciiTheme="majorHAnsi" w:hAnsiTheme="majorHAnsi"/>
      <w:b w:val="0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B1339B"/>
    <w:rPr>
      <w:color w:val="605E5C"/>
      <w:shd w:val="clear" w:color="auto" w:fill="E1DFDD"/>
    </w:rPr>
  </w:style>
  <w:style w:type="character" w:customStyle="1" w:styleId="YellowReg">
    <w:name w:val="Yellow Reg"/>
    <w:basedOn w:val="DefaultParagraphFont"/>
    <w:uiPriority w:val="1"/>
    <w:qFormat/>
    <w:rsid w:val="00B1339B"/>
    <w:rPr>
      <w:rFonts w:ascii="Calmetta" w:hAnsi="Calmetta"/>
      <w:b w:val="0"/>
      <w:i w:val="0"/>
      <w:color w:val="FFDF49" w:themeColor="accent1"/>
    </w:rPr>
  </w:style>
  <w:style w:type="paragraph" w:customStyle="1" w:styleId="Heading4nonumber">
    <w:name w:val="Heading 4 no number"/>
    <w:basedOn w:val="Heading4"/>
    <w:qFormat/>
    <w:rsid w:val="00B1339B"/>
    <w:pPr>
      <w:tabs>
        <w:tab w:val="num" w:pos="0"/>
      </w:tabs>
      <w:ind w:left="425" w:hanging="425"/>
    </w:pPr>
  </w:style>
  <w:style w:type="paragraph" w:styleId="Revision">
    <w:name w:val="Revision"/>
    <w:hidden/>
    <w:uiPriority w:val="99"/>
    <w:semiHidden/>
    <w:rsid w:val="00AA3CE6"/>
    <w:rPr>
      <w:rFonts w:ascii="Calmetta" w:hAnsi="Calmetta" w:cs="Times New Roman (Body CS)"/>
      <w:kern w:val="0"/>
      <w:szCs w:val="22"/>
      <w14:ligatures w14:val="none"/>
      <w14:numSpacing w14:val="proportional"/>
    </w:rPr>
  </w:style>
  <w:style w:type="character" w:customStyle="1" w:styleId="ListParagraphChar">
    <w:name w:val="List Paragraph Char"/>
    <w:aliases w:val="Dot pt Char,Bullet 1 Char,Numbered Para 1 Char,List Paragraph Char Char Char Char,Indicator Text Char,List Paragraph1 Char,Bullet Points Char,MAIN CONTENT Char,F5 List Paragraph Char,List Paragraph11 Char,OBC Bullet Char,Bullet Char"/>
    <w:link w:val="ListParagraph"/>
    <w:uiPriority w:val="34"/>
    <w:qFormat/>
    <w:locked/>
    <w:rsid w:val="009675A3"/>
    <w:rPr>
      <w:rFonts w:ascii="Calmetta" w:hAnsi="Calmetta" w:cs="Times New Roman (Body CS)"/>
      <w:kern w:val="0"/>
      <w:szCs w:val="22"/>
      <w14:ligatures w14:val="none"/>
      <w14:numSpacing w14:val="proportional"/>
    </w:rPr>
  </w:style>
  <w:style w:type="character" w:styleId="PlaceholderText">
    <w:name w:val="Placeholder Text"/>
    <w:basedOn w:val="DefaultParagraphFont"/>
    <w:uiPriority w:val="99"/>
    <w:semiHidden/>
    <w:rsid w:val="00E94F86"/>
    <w:rPr>
      <w:color w:val="666666"/>
    </w:rPr>
  </w:style>
  <w:style w:type="paragraph" w:customStyle="1" w:styleId="EasyRead">
    <w:name w:val="Easy Read"/>
    <w:basedOn w:val="Normal"/>
    <w:link w:val="EasyReadChar"/>
    <w:qFormat/>
    <w:rsid w:val="00032554"/>
    <w:pPr>
      <w:spacing w:before="240" w:after="240"/>
    </w:pPr>
    <w:rPr>
      <w:rFonts w:ascii="Arial" w:hAnsi="Arial"/>
      <w:sz w:val="40"/>
    </w:rPr>
  </w:style>
  <w:style w:type="character" w:customStyle="1" w:styleId="EasyReadChar">
    <w:name w:val="Easy Read Char"/>
    <w:basedOn w:val="DefaultParagraphFont"/>
    <w:link w:val="EasyRead"/>
    <w:rsid w:val="00032554"/>
    <w:rPr>
      <w:rFonts w:ascii="Arial" w:hAnsi="Arial" w:cs="Times New Roman (Body CS)"/>
      <w:kern w:val="0"/>
      <w:sz w:val="40"/>
      <w:szCs w:val="22"/>
      <w14:ligatures w14:val="none"/>
      <w14:numSpacing w14:val="proportion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footer" Target="footer1.xml"/><Relationship Id="rId42" Type="http://schemas.openxmlformats.org/officeDocument/2006/relationships/image" Target="media/image30.png"/><Relationship Id="rId47" Type="http://schemas.openxmlformats.org/officeDocument/2006/relationships/image" Target="media/image35.svg"/><Relationship Id="rId63" Type="http://schemas.openxmlformats.org/officeDocument/2006/relationships/image" Target="media/image51.svg"/><Relationship Id="rId68" Type="http://schemas.openxmlformats.org/officeDocument/2006/relationships/image" Target="media/image56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37" Type="http://schemas.openxmlformats.org/officeDocument/2006/relationships/image" Target="media/image25.svg"/><Relationship Id="rId53" Type="http://schemas.openxmlformats.org/officeDocument/2006/relationships/image" Target="media/image41.sv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svg"/><Relationship Id="rId5" Type="http://schemas.openxmlformats.org/officeDocument/2006/relationships/numbering" Target="numbering.xml"/><Relationship Id="rId61" Type="http://schemas.openxmlformats.org/officeDocument/2006/relationships/image" Target="media/image49.svg"/><Relationship Id="rId82" Type="http://schemas.openxmlformats.org/officeDocument/2006/relationships/theme" Target="theme/theme1.xml"/><Relationship Id="rId19" Type="http://schemas.openxmlformats.org/officeDocument/2006/relationships/image" Target="media/image9.svg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image" Target="media/image15.svg"/><Relationship Id="rId30" Type="http://schemas.openxmlformats.org/officeDocument/2006/relationships/image" Target="media/image18.png"/><Relationship Id="rId35" Type="http://schemas.openxmlformats.org/officeDocument/2006/relationships/image" Target="media/image23.svg"/><Relationship Id="rId43" Type="http://schemas.openxmlformats.org/officeDocument/2006/relationships/image" Target="media/image31.sv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svg"/><Relationship Id="rId77" Type="http://schemas.openxmlformats.org/officeDocument/2006/relationships/image" Target="media/image65.svg"/><Relationship Id="rId8" Type="http://schemas.openxmlformats.org/officeDocument/2006/relationships/webSettings" Target="webSettings.xml"/><Relationship Id="rId51" Type="http://schemas.openxmlformats.org/officeDocument/2006/relationships/image" Target="media/image39.svg"/><Relationship Id="rId72" Type="http://schemas.openxmlformats.org/officeDocument/2006/relationships/image" Target="media/image60.pn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svg"/><Relationship Id="rId25" Type="http://schemas.openxmlformats.org/officeDocument/2006/relationships/image" Target="media/image13.svg"/><Relationship Id="rId33" Type="http://schemas.openxmlformats.org/officeDocument/2006/relationships/image" Target="media/image21.sv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svg"/><Relationship Id="rId67" Type="http://schemas.openxmlformats.org/officeDocument/2006/relationships/image" Target="media/image55.svg"/><Relationship Id="rId20" Type="http://schemas.openxmlformats.org/officeDocument/2006/relationships/header" Target="header1.xml"/><Relationship Id="rId41" Type="http://schemas.openxmlformats.org/officeDocument/2006/relationships/image" Target="media/image29.sv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footer" Target="footer2.xm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svg"/><Relationship Id="rId57" Type="http://schemas.openxmlformats.org/officeDocument/2006/relationships/image" Target="media/image45.svg"/><Relationship Id="rId10" Type="http://schemas.openxmlformats.org/officeDocument/2006/relationships/endnotes" Target="endnotes.xml"/><Relationship Id="rId31" Type="http://schemas.openxmlformats.org/officeDocument/2006/relationships/image" Target="media/image19.sv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svg"/><Relationship Id="rId73" Type="http://schemas.openxmlformats.org/officeDocument/2006/relationships/image" Target="media/image61.svg"/><Relationship Id="rId78" Type="http://schemas.openxmlformats.org/officeDocument/2006/relationships/image" Target="media/image66.png"/><Relationship Id="rId8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7.sv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svg"/><Relationship Id="rId76" Type="http://schemas.openxmlformats.org/officeDocument/2006/relationships/image" Target="media/image64.png"/><Relationship Id="rId7" Type="http://schemas.openxmlformats.org/officeDocument/2006/relationships/settings" Target="settings.xml"/><Relationship Id="rId71" Type="http://schemas.openxmlformats.org/officeDocument/2006/relationships/image" Target="media/image59.svg"/><Relationship Id="rId2" Type="http://schemas.openxmlformats.org/officeDocument/2006/relationships/customXml" Target="../customXml/item2.xml"/><Relationship Id="rId29" Type="http://schemas.openxmlformats.org/officeDocument/2006/relationships/image" Target="media/image17.sv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svg"/><Relationship Id="rId66" Type="http://schemas.openxmlformats.org/officeDocument/2006/relationships/image" Target="media/image5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risroet\OneDrive%20-%20TfGM%20Corporate\Desktop\TfGM%20A4%20Header%20with%20taglin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530E37C845F4B63B4D92160DC2D6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306F7-77A9-4577-9684-9246B7710165}"/>
      </w:docPartPr>
      <w:docPartBody>
        <w:p w:rsidR="00972AD1" w:rsidRDefault="00CB783A" w:rsidP="00CB783A">
          <w:pPr>
            <w:pStyle w:val="5530E37C845F4B63B4D92160DC2D6A06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  <w:docPart>
      <w:docPartPr>
        <w:name w:val="54A4370974844FCF8991023F4EF5C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38AE2-146C-420F-A7D6-C3DBED63F777}"/>
      </w:docPartPr>
      <w:docPartBody>
        <w:p w:rsidR="00972AD1" w:rsidRDefault="00CB783A" w:rsidP="00CB783A">
          <w:pPr>
            <w:pStyle w:val="54A4370974844FCF8991023F4EF5CEA6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  <w:docPart>
      <w:docPartPr>
        <w:name w:val="BDB28C2476E44A0E9CB8A9EE9A142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DC36E-4675-4C8D-A7C5-E3DDE9060372}"/>
      </w:docPartPr>
      <w:docPartBody>
        <w:p w:rsidR="00972AD1" w:rsidRDefault="00CB783A" w:rsidP="00CB783A">
          <w:pPr>
            <w:pStyle w:val="BDB28C2476E44A0E9CB8A9EE9A1427DF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  <w:docPart>
      <w:docPartPr>
        <w:name w:val="4AEB4F6FACED475EA4DB33DAD11E1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F52B9-F18A-4CBF-A5BD-E2B062E6C2CD}"/>
      </w:docPartPr>
      <w:docPartBody>
        <w:p w:rsidR="00972AD1" w:rsidRDefault="00CB783A" w:rsidP="00CB783A">
          <w:pPr>
            <w:pStyle w:val="4AEB4F6FACED475EA4DB33DAD11E17AE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metta">
    <w:panose1 w:val="020B0603020203030204"/>
    <w:charset w:val="00"/>
    <w:family w:val="swiss"/>
    <w:pitch w:val="variable"/>
    <w:sig w:usb0="A00000EF" w:usb1="5000E47B" w:usb2="00000028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metta-Bold">
    <w:altName w:val="Calmett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(Body CS)">
    <w:altName w:val="Arial"/>
    <w:charset w:val="00"/>
    <w:family w:val="roman"/>
    <w:pitch w:val="default"/>
  </w:font>
  <w:font w:name="___WRD_EMBED_SUB_177"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83A"/>
    <w:rsid w:val="00035442"/>
    <w:rsid w:val="004012C5"/>
    <w:rsid w:val="00532910"/>
    <w:rsid w:val="00842D0E"/>
    <w:rsid w:val="00972AD1"/>
    <w:rsid w:val="009D36F0"/>
    <w:rsid w:val="00CB783A"/>
    <w:rsid w:val="00EA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530E37C845F4B63B4D92160DC2D6A06">
    <w:name w:val="5530E37C845F4B63B4D92160DC2D6A06"/>
    <w:rsid w:val="00CB783A"/>
  </w:style>
  <w:style w:type="paragraph" w:customStyle="1" w:styleId="54A4370974844FCF8991023F4EF5CEA6">
    <w:name w:val="54A4370974844FCF8991023F4EF5CEA6"/>
    <w:rsid w:val="00CB783A"/>
  </w:style>
  <w:style w:type="paragraph" w:customStyle="1" w:styleId="BDB28C2476E44A0E9CB8A9EE9A1427DF">
    <w:name w:val="BDB28C2476E44A0E9CB8A9EE9A1427DF"/>
    <w:rsid w:val="00CB783A"/>
  </w:style>
  <w:style w:type="paragraph" w:customStyle="1" w:styleId="4AEB4F6FACED475EA4DB33DAD11E17AE">
    <w:name w:val="4AEB4F6FACED475EA4DB33DAD11E17AE"/>
    <w:rsid w:val="00CB78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fGM-Bee-Network">
  <a:themeElements>
    <a:clrScheme name="TfGM Bee Network">
      <a:dk1>
        <a:srgbClr val="000000"/>
      </a:dk1>
      <a:lt1>
        <a:srgbClr val="FFFFFF"/>
      </a:lt1>
      <a:dk2>
        <a:srgbClr val="2A3F49"/>
      </a:dk2>
      <a:lt2>
        <a:srgbClr val="E4E8E9"/>
      </a:lt2>
      <a:accent1>
        <a:srgbClr val="FFDF49"/>
      </a:accent1>
      <a:accent2>
        <a:srgbClr val="232C32"/>
      </a:accent2>
      <a:accent3>
        <a:srgbClr val="3C4951"/>
      </a:accent3>
      <a:accent4>
        <a:srgbClr val="F4F4F2"/>
      </a:accent4>
      <a:accent5>
        <a:srgbClr val="FF3A3F"/>
      </a:accent5>
      <a:accent6>
        <a:srgbClr val="00B7A9"/>
      </a:accent6>
      <a:hlink>
        <a:srgbClr val="006166"/>
      </a:hlink>
      <a:folHlink>
        <a:srgbClr val="003851"/>
      </a:folHlink>
    </a:clrScheme>
    <a:fontScheme name="Arial">
      <a:majorFont>
        <a:latin typeface="Calmetta-Bold"/>
        <a:ea typeface=""/>
        <a:cs typeface=""/>
      </a:majorFont>
      <a:minorFont>
        <a:latin typeface="Calmet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2b7216-233b-401c-9e04-f0f47973a2c9" xsi:nil="true"/>
    <lcf76f155ced4ddcb4097134ff3c332f xmlns="3fae4d54-fa66-4f69-a0ef-057e6bedd886">
      <Terms xmlns="http://schemas.microsoft.com/office/infopath/2007/PartnerControls"/>
    </lcf76f155ced4ddcb4097134ff3c332f>
    <SharedWithUsers xmlns="df2b7216-233b-401c-9e04-f0f47973a2c9">
      <UserInfo>
        <DisplayName/>
        <AccountId xsi:nil="true"/>
        <AccountType/>
      </UserInfo>
    </SharedWithUsers>
    <Hyperlink xmlns="3fae4d54-fa66-4f69-a0ef-057e6bedd886">
      <Url xsi:nil="true"/>
      <Description xsi:nil="true"/>
    </Hyperlink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01D9FEE0DA40428361825C3E51E250" ma:contentTypeVersion="21" ma:contentTypeDescription="Create a new document." ma:contentTypeScope="" ma:versionID="9083b294e7ba57df3e2487752ab86b6a">
  <xsd:schema xmlns:xsd="http://www.w3.org/2001/XMLSchema" xmlns:xs="http://www.w3.org/2001/XMLSchema" xmlns:p="http://schemas.microsoft.com/office/2006/metadata/properties" xmlns:ns2="3fae4d54-fa66-4f69-a0ef-057e6bedd886" xmlns:ns3="df2b7216-233b-401c-9e04-f0f47973a2c9" targetNamespace="http://schemas.microsoft.com/office/2006/metadata/properties" ma:root="true" ma:fieldsID="53574e0724cd86257cb10a713953c83c" ns2:_="" ns3:_="">
    <xsd:import namespace="3fae4d54-fa66-4f69-a0ef-057e6bedd886"/>
    <xsd:import namespace="df2b7216-233b-401c-9e04-f0f47973a2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Hyper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e4d54-fa66-4f69-a0ef-057e6bedd8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77f2d43-4c51-4591-8d14-b2c54a7918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Hyperlink" ma:index="27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b7216-233b-401c-9e04-f0f47973a2c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3b23292-031b-47bc-8c2a-ca44a356e8d5}" ma:internalName="TaxCatchAll" ma:showField="CatchAllData" ma:web="df2b7216-233b-401c-9e04-f0f47973a2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5BB801-C711-4572-9B2C-E069F48046B1}">
  <ds:schemaRefs>
    <ds:schemaRef ds:uri="http://schemas.microsoft.com/office/2006/metadata/properties"/>
    <ds:schemaRef ds:uri="http://schemas.microsoft.com/office/infopath/2007/PartnerControls"/>
    <ds:schemaRef ds:uri="df2b7216-233b-401c-9e04-f0f47973a2c9"/>
    <ds:schemaRef ds:uri="3fae4d54-fa66-4f69-a0ef-057e6bedd886"/>
  </ds:schemaRefs>
</ds:datastoreItem>
</file>

<file path=customXml/itemProps2.xml><?xml version="1.0" encoding="utf-8"?>
<ds:datastoreItem xmlns:ds="http://schemas.openxmlformats.org/officeDocument/2006/customXml" ds:itemID="{C2A61443-9623-2B4B-8FBA-0A8A0366783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31558E-6D15-402F-8FB9-35B622A7B4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ae4d54-fa66-4f69-a0ef-057e6bedd886"/>
    <ds:schemaRef ds:uri="df2b7216-233b-401c-9e04-f0f47973a2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02B985-BD91-45CE-86CC-84185557C62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b120540-dd5f-47a8-b26a-def83679e8a0}" enabled="0" method="" siteId="{3b120540-dd5f-47a8-b26a-def83679e8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TfGM A4 Header with tagline</Template>
  <TotalTime>1156</TotalTime>
  <Pages>17</Pages>
  <Words>781</Words>
  <Characters>3382</Characters>
  <Application>Microsoft Office Word</Application>
  <DocSecurity>0</DocSecurity>
  <Lines>384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TfGM A4 Header with tagline</vt:lpstr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TfGM A4 Header with tagline</dc:title>
  <dc:subject/>
  <dc:creator>Tommy Morrisroe</dc:creator>
  <cp:keywords/>
  <dc:description/>
  <cp:lastModifiedBy>Tommy Morrisroe</cp:lastModifiedBy>
  <cp:revision>138</cp:revision>
  <cp:lastPrinted>2023-05-24T04:52:00Z</cp:lastPrinted>
  <dcterms:created xsi:type="dcterms:W3CDTF">2025-11-10T10:45:00Z</dcterms:created>
  <dcterms:modified xsi:type="dcterms:W3CDTF">2025-11-12T12:42:00Z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0x010100A201D9FEE0DA40428361825C3E51E250</vt:lpwstr>
  </property>
  <property fmtid="{D5CDD505-2E9C-101B-9397-08002B2CF9AE}" pid="3" name="Order">
    <vt:r8>220800</vt:r8>
  </property>
  <property fmtid="{D5CDD505-2E9C-101B-9397-08002B2CF9AE}" pid="4" name="SharedWithUsers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c7031b091cfd4bb882e1cc86018c573b">
    <vt:lpwstr>Templates|f0d3f4ad-2665-4c81-a76d-265caf9a35e6</vt:lpwstr>
  </property>
  <property fmtid="{D5CDD505-2E9C-101B-9397-08002B2CF9AE}" pid="9" name="b7ce1ee8fd874350b7219303d2f89655">
    <vt:lpwstr>TfGM documents|7894042f-3342-4361-8a20-db759b0b05f0</vt:lpwstr>
  </property>
  <property fmtid="{D5CDD505-2E9C-101B-9397-08002B2CF9AE}" pid="10" name="Document Subtype">
    <vt:lpwstr>26;#TfGM documents|7894042f-3342-4361-8a20-db759b0b05f0</vt:lpwstr>
  </property>
  <property fmtid="{D5CDD505-2E9C-101B-9397-08002B2CF9AE}" pid="11" name="Document Type">
    <vt:lpwstr>14;#Templates|f0d3f4ad-2665-4c81-a76d-265caf9a35e6</vt:lpwstr>
  </property>
  <property fmtid="{D5CDD505-2E9C-101B-9397-08002B2CF9AE}" pid="12" name="TaxCatchAll">
    <vt:lpwstr>14;#Templates|f0d3f4ad-2665-4c81-a76d-265caf9a35e6;#26;#TfGM documents|7894042f-3342-4361-8a20-db759b0b05f0</vt:lpwstr>
  </property>
  <property fmtid="{D5CDD505-2E9C-101B-9397-08002B2CF9AE}" pid="13" name="MediaServiceImageTags">
    <vt:lpwstr/>
  </property>
  <property fmtid="{D5CDD505-2E9C-101B-9397-08002B2CF9AE}" pid="14" name="docLang">
    <vt:lpwstr>en</vt:lpwstr>
  </property>
</Properties>
</file>