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99D6D" w14:textId="791D0A73" w:rsidR="001C234C" w:rsidRPr="004C6841" w:rsidRDefault="00384D9E" w:rsidP="004C6841">
      <w:pPr>
        <w:pStyle w:val="Heading2"/>
        <w:spacing w:before="0" w:afterLines="40" w:after="96"/>
        <w:rPr>
          <w:sz w:val="52"/>
          <w:szCs w:val="40"/>
        </w:rPr>
      </w:pPr>
      <w:r>
        <w:rPr>
          <w:sz w:val="52"/>
          <w:szCs w:val="40"/>
        </w:rPr>
        <w:t xml:space="preserve">Initial Survey for </w:t>
      </w:r>
      <w:r w:rsidR="00EB45E7">
        <w:rPr>
          <w:sz w:val="52"/>
          <w:szCs w:val="40"/>
        </w:rPr>
        <w:t xml:space="preserve">TfGM’s </w:t>
      </w:r>
      <w:r w:rsidR="00F64CF3" w:rsidRPr="00FA0B9A">
        <w:rPr>
          <w:sz w:val="52"/>
          <w:szCs w:val="40"/>
        </w:rPr>
        <w:t xml:space="preserve">Wheels and Walks </w:t>
      </w:r>
      <w:r w:rsidR="004C6841" w:rsidRPr="00FA0B9A">
        <w:rPr>
          <w:sz w:val="52"/>
          <w:szCs w:val="40"/>
        </w:rPr>
        <w:t>Cycling</w:t>
      </w:r>
      <w:r w:rsidR="004C6841">
        <w:rPr>
          <w:sz w:val="52"/>
          <w:szCs w:val="40"/>
        </w:rPr>
        <w:t xml:space="preserve"> </w:t>
      </w:r>
      <w:r w:rsidR="0031032F" w:rsidRPr="00FA0B9A">
        <w:rPr>
          <w:sz w:val="52"/>
          <w:szCs w:val="40"/>
        </w:rPr>
        <w:t>Participant</w:t>
      </w:r>
      <w:r w:rsidR="0031032F">
        <w:rPr>
          <w:sz w:val="52"/>
          <w:szCs w:val="40"/>
        </w:rPr>
        <w:t>s</w:t>
      </w:r>
    </w:p>
    <w:p w14:paraId="1AAF8DA4" w14:textId="175D84BF" w:rsidR="001C234C" w:rsidRPr="00BA26AE" w:rsidRDefault="001C234C" w:rsidP="00FC5079">
      <w:pPr>
        <w:rPr>
          <w:sz w:val="40"/>
          <w:szCs w:val="30"/>
        </w:rPr>
      </w:pPr>
      <w:r w:rsidRPr="00FA0B9A">
        <w:rPr>
          <w:sz w:val="40"/>
          <w:szCs w:val="30"/>
        </w:rPr>
        <w:t xml:space="preserve">This survey is to </w:t>
      </w:r>
      <w:r w:rsidR="00D96DD1">
        <w:rPr>
          <w:sz w:val="40"/>
          <w:szCs w:val="30"/>
        </w:rPr>
        <w:t xml:space="preserve">be </w:t>
      </w:r>
      <w:r w:rsidRPr="00FA0B9A">
        <w:rPr>
          <w:sz w:val="40"/>
          <w:szCs w:val="30"/>
        </w:rPr>
        <w:t xml:space="preserve">completed </w:t>
      </w:r>
      <w:r w:rsidR="00D96DD1">
        <w:rPr>
          <w:sz w:val="40"/>
          <w:szCs w:val="30"/>
        </w:rPr>
        <w:t>by</w:t>
      </w:r>
      <w:r w:rsidRPr="00FA0B9A">
        <w:rPr>
          <w:sz w:val="40"/>
          <w:szCs w:val="30"/>
        </w:rPr>
        <w:t xml:space="preserve"> anyone </w:t>
      </w:r>
      <w:r w:rsidR="00BA26AE">
        <w:rPr>
          <w:sz w:val="40"/>
          <w:szCs w:val="30"/>
        </w:rPr>
        <w:t>taking part in cycling activities through Transport for Greater Manchester’s</w:t>
      </w:r>
      <w:r w:rsidRPr="00FA0B9A">
        <w:rPr>
          <w:sz w:val="40"/>
          <w:szCs w:val="30"/>
        </w:rPr>
        <w:t xml:space="preserve"> Wheels and Walks programme. </w:t>
      </w:r>
      <w:r w:rsidR="00BA26AE">
        <w:rPr>
          <w:sz w:val="40"/>
          <w:szCs w:val="30"/>
        </w:rPr>
        <w:t>Cycling activities</w:t>
      </w:r>
      <w:r w:rsidRPr="00FA0B9A">
        <w:rPr>
          <w:sz w:val="40"/>
          <w:szCs w:val="30"/>
        </w:rPr>
        <w:t xml:space="preserve"> include tricycle, handcycle, e-bicycle </w:t>
      </w:r>
      <w:r w:rsidR="00BA26AE">
        <w:rPr>
          <w:sz w:val="40"/>
          <w:szCs w:val="30"/>
        </w:rPr>
        <w:t>and other cycling modes</w:t>
      </w:r>
      <w:r w:rsidRPr="00FA0B9A">
        <w:rPr>
          <w:sz w:val="40"/>
          <w:szCs w:val="30"/>
        </w:rPr>
        <w:t>. It does not include scooting. For walking, wheelchair, mobility scooters, scooters or prams</w:t>
      </w:r>
      <w:r w:rsidR="00EB45E7">
        <w:rPr>
          <w:sz w:val="40"/>
          <w:szCs w:val="30"/>
        </w:rPr>
        <w:t>,</w:t>
      </w:r>
      <w:r w:rsidRPr="00FA0B9A">
        <w:rPr>
          <w:sz w:val="40"/>
          <w:szCs w:val="30"/>
        </w:rPr>
        <w:t xml:space="preserve"> please complete the </w:t>
      </w:r>
      <w:r w:rsidRPr="00BA26AE">
        <w:rPr>
          <w:sz w:val="40"/>
          <w:szCs w:val="30"/>
        </w:rPr>
        <w:t xml:space="preserve">walking </w:t>
      </w:r>
      <w:r w:rsidR="00BA26AE">
        <w:rPr>
          <w:sz w:val="40"/>
          <w:szCs w:val="30"/>
        </w:rPr>
        <w:t xml:space="preserve">and </w:t>
      </w:r>
      <w:r w:rsidRPr="00BA26AE">
        <w:rPr>
          <w:sz w:val="40"/>
          <w:szCs w:val="30"/>
        </w:rPr>
        <w:t>wheeling</w:t>
      </w:r>
      <w:r w:rsidR="00BA26AE">
        <w:rPr>
          <w:sz w:val="40"/>
          <w:szCs w:val="30"/>
        </w:rPr>
        <w:t xml:space="preserve"> survey</w:t>
      </w:r>
      <w:r w:rsidRPr="00BA26AE">
        <w:rPr>
          <w:sz w:val="40"/>
          <w:szCs w:val="30"/>
        </w:rPr>
        <w:t xml:space="preserve">. </w:t>
      </w:r>
    </w:p>
    <w:p w14:paraId="60965451" w14:textId="77777777" w:rsidR="00625516" w:rsidRPr="00FA0B9A" w:rsidRDefault="00625516" w:rsidP="00FC5079">
      <w:pPr>
        <w:rPr>
          <w:b/>
          <w:sz w:val="40"/>
          <w:szCs w:val="30"/>
        </w:rPr>
      </w:pPr>
    </w:p>
    <w:p w14:paraId="15973EAE" w14:textId="06422842" w:rsidR="00507BA1" w:rsidRPr="00FA0B9A" w:rsidRDefault="00C52647" w:rsidP="00FC5079">
      <w:pPr>
        <w:rPr>
          <w:sz w:val="40"/>
          <w:szCs w:val="30"/>
        </w:rPr>
      </w:pPr>
      <w:r w:rsidRPr="00FA0B9A">
        <w:rPr>
          <w:b/>
          <w:sz w:val="40"/>
          <w:szCs w:val="30"/>
        </w:rPr>
        <w:t>Privacy</w:t>
      </w:r>
      <w:r w:rsidR="00EB45E7">
        <w:rPr>
          <w:b/>
          <w:sz w:val="40"/>
          <w:szCs w:val="30"/>
        </w:rPr>
        <w:t xml:space="preserve"> Notice</w:t>
      </w:r>
      <w:r w:rsidRPr="00FA0B9A">
        <w:rPr>
          <w:sz w:val="40"/>
          <w:szCs w:val="30"/>
        </w:rPr>
        <w:br/>
        <w:t>The data collected will</w:t>
      </w:r>
      <w:r w:rsidR="00130BDD">
        <w:rPr>
          <w:sz w:val="40"/>
          <w:szCs w:val="30"/>
        </w:rPr>
        <w:t xml:space="preserve"> provide</w:t>
      </w:r>
      <w:r w:rsidRPr="00FA0B9A">
        <w:rPr>
          <w:sz w:val="40"/>
          <w:szCs w:val="30"/>
        </w:rPr>
        <w:t xml:space="preserve"> us with basic details about you and your active travel behaviour in relation to your activities within the Wheels and Walks programme. The purpose of this is to understand the impact the Wheels and </w:t>
      </w:r>
      <w:r w:rsidRPr="00FA0B9A">
        <w:rPr>
          <w:sz w:val="40"/>
          <w:szCs w:val="30"/>
        </w:rPr>
        <w:lastRenderedPageBreak/>
        <w:t>Walks programme has had on active travel.</w:t>
      </w:r>
      <w:r w:rsidRPr="00FA0B9A">
        <w:rPr>
          <w:sz w:val="40"/>
          <w:szCs w:val="30"/>
        </w:rPr>
        <w:br/>
        <w:t>No personal data will be provided to Third Parties.</w:t>
      </w:r>
      <w:r w:rsidRPr="00FA0B9A">
        <w:rPr>
          <w:sz w:val="40"/>
          <w:szCs w:val="30"/>
        </w:rPr>
        <w:br/>
        <w:t>TfGM will process the data in accordance with the Data Protection Act (DPA) 2018, and the General Data Protection Regulation (GDPR).</w:t>
      </w:r>
      <w:r w:rsidRPr="00FA0B9A">
        <w:rPr>
          <w:sz w:val="40"/>
          <w:szCs w:val="30"/>
        </w:rPr>
        <w:br/>
        <w:t>If you require further details of how TfGM process the data provided during the survey and for details of how you can exercise your rights, you can visit TfGM's privacy policy</w:t>
      </w:r>
      <w:r w:rsidR="00944105" w:rsidRPr="00FA0B9A">
        <w:rPr>
          <w:sz w:val="40"/>
          <w:szCs w:val="30"/>
        </w:rPr>
        <w:t xml:space="preserve"> via https://tfgm.com/privacy-policy.</w:t>
      </w:r>
    </w:p>
    <w:p w14:paraId="3055EBEE" w14:textId="77777777" w:rsidR="00C8484C" w:rsidRDefault="00C8484C" w:rsidP="00FC5079">
      <w:pPr>
        <w:pStyle w:val="Heading5"/>
        <w:rPr>
          <w:sz w:val="40"/>
          <w:szCs w:val="36"/>
        </w:rPr>
        <w:sectPr w:rsidR="00C8484C"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6414F5DC" w14:textId="073D55AB" w:rsidR="000B4582" w:rsidRPr="00FA0B9A" w:rsidRDefault="00C8484C" w:rsidP="00FC5079">
      <w:pPr>
        <w:pStyle w:val="Heading5"/>
        <w:rPr>
          <w:sz w:val="40"/>
          <w:szCs w:val="36"/>
        </w:rPr>
      </w:pPr>
      <w:r w:rsidRPr="00FA0B9A">
        <w:rPr>
          <w:sz w:val="40"/>
          <w:szCs w:val="36"/>
        </w:rPr>
        <w:lastRenderedPageBreak/>
        <w:t>Section 1</w:t>
      </w:r>
      <w:r w:rsidR="00BD2DEA">
        <w:rPr>
          <w:sz w:val="40"/>
          <w:szCs w:val="36"/>
        </w:rPr>
        <w:t>.</w:t>
      </w:r>
    </w:p>
    <w:p w14:paraId="77F9D26B" w14:textId="547EA162" w:rsidR="00A7203E" w:rsidRPr="00354221" w:rsidRDefault="00C659A8" w:rsidP="00354221">
      <w:pPr>
        <w:spacing w:afterLines="40" w:after="96"/>
        <w:rPr>
          <w:sz w:val="40"/>
          <w:szCs w:val="30"/>
        </w:rPr>
      </w:pPr>
      <w:r w:rsidRPr="00354221">
        <w:rPr>
          <w:sz w:val="40"/>
          <w:szCs w:val="30"/>
        </w:rPr>
        <w:t xml:space="preserve">Question 1. </w:t>
      </w:r>
      <w:r w:rsidR="004A5458" w:rsidRPr="00354221">
        <w:rPr>
          <w:sz w:val="40"/>
          <w:szCs w:val="30"/>
        </w:rPr>
        <w:t>Are you completing this about yourself, or on behalf of a child?</w:t>
      </w:r>
      <w:r w:rsidR="002B244C" w:rsidRPr="00354221">
        <w:rPr>
          <w:sz w:val="40"/>
          <w:szCs w:val="30"/>
        </w:rPr>
        <w:t xml:space="preserve"> </w:t>
      </w:r>
      <w:r w:rsidR="009B65E7" w:rsidRPr="00354221">
        <w:rPr>
          <w:sz w:val="40"/>
          <w:szCs w:val="30"/>
        </w:rPr>
        <w:t>Please select one option</w:t>
      </w:r>
      <w:r w:rsidR="006339F4" w:rsidRPr="00354221">
        <w:rPr>
          <w:sz w:val="40"/>
          <w:szCs w:val="30"/>
        </w:rPr>
        <w:t>.</w:t>
      </w:r>
    </w:p>
    <w:p w14:paraId="234D308D" w14:textId="77777777" w:rsidR="001E709F" w:rsidRPr="00FA0B9A" w:rsidRDefault="001E709F" w:rsidP="00FC5079">
      <w:pPr>
        <w:spacing w:afterLines="40" w:after="96"/>
        <w:ind w:left="720"/>
        <w:rPr>
          <w:rFonts w:ascii="MS Gothic" w:eastAsia="MS Gothic" w:hAnsi="MS Gothic"/>
          <w:sz w:val="56"/>
          <w:szCs w:val="38"/>
        </w:rPr>
        <w:sectPr w:rsidR="001E709F" w:rsidRPr="00FA0B9A" w:rsidSect="005E4ADB">
          <w:pgSz w:w="11906" w:h="16838"/>
          <w:pgMar w:top="1134" w:right="851" w:bottom="1418" w:left="1134" w:header="709" w:footer="709" w:gutter="0"/>
          <w:cols w:space="708"/>
          <w:titlePg/>
          <w:docGrid w:linePitch="360"/>
        </w:sectPr>
      </w:pPr>
    </w:p>
    <w:p w14:paraId="7E8F125C" w14:textId="3DA809D9" w:rsidR="00A7203E" w:rsidRPr="00FA0B9A" w:rsidRDefault="005F0342" w:rsidP="00FC5079">
      <w:pPr>
        <w:spacing w:afterLines="40" w:after="96"/>
        <w:ind w:left="720"/>
        <w:rPr>
          <w:sz w:val="40"/>
          <w:szCs w:val="30"/>
        </w:rPr>
      </w:pPr>
      <w:sdt>
        <w:sdtPr>
          <w:rPr>
            <w:rFonts w:ascii="MS Gothic" w:eastAsia="MS Gothic" w:hAnsi="MS Gothic"/>
            <w:sz w:val="56"/>
            <w:szCs w:val="38"/>
          </w:rPr>
          <w:id w:val="-906991608"/>
          <w14:checkbox>
            <w14:checked w14:val="0"/>
            <w14:checkedState w14:val="2612" w14:font="MS Gothic"/>
            <w14:uncheckedState w14:val="2610" w14:font="MS Gothic"/>
          </w14:checkbox>
        </w:sdtPr>
        <w:sdtEndPr/>
        <w:sdtContent>
          <w:r w:rsidR="00ED59A7"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a</w:t>
      </w:r>
      <w:r w:rsidR="0006446E">
        <w:rPr>
          <w:rFonts w:ascii="MS Gothic" w:eastAsia="MS Gothic" w:hAnsi="MS Gothic"/>
          <w:sz w:val="56"/>
          <w:szCs w:val="38"/>
        </w:rPr>
        <w:t xml:space="preserve">. </w:t>
      </w:r>
      <w:r w:rsidR="004A5458" w:rsidRPr="00FA0B9A">
        <w:rPr>
          <w:sz w:val="40"/>
          <w:szCs w:val="30"/>
        </w:rPr>
        <w:t>About myself</w:t>
      </w:r>
    </w:p>
    <w:p w14:paraId="2AF42080" w14:textId="3E59C9C4" w:rsidR="00A7203E" w:rsidRPr="00FA0B9A" w:rsidRDefault="005F0342" w:rsidP="00FC5079">
      <w:pPr>
        <w:spacing w:afterLines="40" w:after="96"/>
        <w:ind w:left="720"/>
        <w:rPr>
          <w:sz w:val="40"/>
          <w:szCs w:val="30"/>
        </w:rPr>
      </w:pPr>
      <w:sdt>
        <w:sdtPr>
          <w:rPr>
            <w:rFonts w:ascii="MS Gothic" w:eastAsia="MS Gothic" w:hAnsi="MS Gothic"/>
            <w:sz w:val="56"/>
            <w:szCs w:val="38"/>
          </w:rPr>
          <w:id w:val="1390617976"/>
          <w14:checkbox>
            <w14:checked w14:val="0"/>
            <w14:checkedState w14:val="2612" w14:font="MS Gothic"/>
            <w14:uncheckedState w14:val="2610" w14:font="MS Gothic"/>
          </w14:checkbox>
        </w:sdtPr>
        <w:sdtEnd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b</w:t>
      </w:r>
      <w:r w:rsidR="0006446E">
        <w:rPr>
          <w:rFonts w:ascii="MS Gothic" w:eastAsia="MS Gothic" w:hAnsi="MS Gothic"/>
          <w:sz w:val="56"/>
          <w:szCs w:val="38"/>
        </w:rPr>
        <w:t xml:space="preserve">. </w:t>
      </w:r>
      <w:r w:rsidR="004A5458" w:rsidRPr="00FA0B9A">
        <w:rPr>
          <w:sz w:val="40"/>
          <w:szCs w:val="30"/>
        </w:rPr>
        <w:t>On behalf of a</w:t>
      </w:r>
      <w:r w:rsidR="007C38E9">
        <w:rPr>
          <w:sz w:val="40"/>
          <w:szCs w:val="30"/>
        </w:rPr>
        <w:t xml:space="preserve"> </w:t>
      </w:r>
      <w:r w:rsidR="004A5458" w:rsidRPr="00FA0B9A">
        <w:rPr>
          <w:sz w:val="40"/>
          <w:szCs w:val="30"/>
        </w:rPr>
        <w:t>child</w:t>
      </w:r>
      <w:r w:rsidR="00A97CBD">
        <w:rPr>
          <w:sz w:val="40"/>
          <w:szCs w:val="30"/>
        </w:rPr>
        <w:t xml:space="preserve"> who is </w:t>
      </w:r>
      <w:r w:rsidR="004A5458" w:rsidRPr="00FA0B9A">
        <w:rPr>
          <w:sz w:val="40"/>
          <w:szCs w:val="30"/>
        </w:rPr>
        <w:t>under 16</w:t>
      </w:r>
    </w:p>
    <w:p w14:paraId="6452E7A8" w14:textId="21C97E49" w:rsidR="00A7203E" w:rsidRPr="00FA0B9A" w:rsidRDefault="005F0342" w:rsidP="00FC5079">
      <w:pPr>
        <w:spacing w:afterLines="40" w:after="96"/>
        <w:ind w:left="720"/>
        <w:rPr>
          <w:sz w:val="40"/>
          <w:szCs w:val="30"/>
        </w:rPr>
      </w:pPr>
      <w:sdt>
        <w:sdtPr>
          <w:rPr>
            <w:rFonts w:ascii="MS Gothic" w:eastAsia="MS Gothic" w:hAnsi="MS Gothic"/>
            <w:sz w:val="56"/>
            <w:szCs w:val="38"/>
          </w:rPr>
          <w:id w:val="-1189290342"/>
          <w14:checkbox>
            <w14:checked w14:val="0"/>
            <w14:checkedState w14:val="2612" w14:font="MS Gothic"/>
            <w14:uncheckedState w14:val="2610" w14:font="MS Gothic"/>
          </w14:checkbox>
        </w:sdtPr>
        <w:sdtEnd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c</w:t>
      </w:r>
      <w:r w:rsidR="00A97CBD">
        <w:rPr>
          <w:rFonts w:ascii="MS Gothic" w:eastAsia="MS Gothic" w:hAnsi="MS Gothic"/>
          <w:sz w:val="56"/>
          <w:szCs w:val="38"/>
        </w:rPr>
        <w:t xml:space="preserve">. </w:t>
      </w:r>
      <w:r w:rsidR="004A5458" w:rsidRPr="00FA0B9A">
        <w:rPr>
          <w:sz w:val="40"/>
          <w:szCs w:val="30"/>
        </w:rPr>
        <w:t>Other</w:t>
      </w:r>
    </w:p>
    <w:p w14:paraId="1310C7DB" w14:textId="64B28217" w:rsidR="006B394D" w:rsidRPr="00F52CCE" w:rsidRDefault="005F0342" w:rsidP="00FC5079">
      <w:pPr>
        <w:spacing w:afterLines="40" w:after="96"/>
        <w:ind w:left="720"/>
        <w:rPr>
          <w:sz w:val="40"/>
          <w:szCs w:val="30"/>
        </w:rPr>
        <w:sectPr w:rsidR="006B394D" w:rsidRPr="00F52CCE" w:rsidSect="001E709F">
          <w:type w:val="continuous"/>
          <w:pgSz w:w="11906" w:h="16838"/>
          <w:pgMar w:top="1134" w:right="851" w:bottom="1418" w:left="1134" w:header="709" w:footer="709" w:gutter="0"/>
          <w:cols w:space="708"/>
          <w:titlePg/>
          <w:docGrid w:linePitch="360"/>
        </w:sectPr>
      </w:pPr>
      <w:sdt>
        <w:sdtPr>
          <w:rPr>
            <w:rFonts w:ascii="MS Gothic" w:eastAsia="MS Gothic" w:hAnsi="MS Gothic"/>
            <w:sz w:val="56"/>
            <w:szCs w:val="38"/>
          </w:rPr>
          <w:id w:val="426323161"/>
          <w14:checkbox>
            <w14:checked w14:val="0"/>
            <w14:checkedState w14:val="2612" w14:font="MS Gothic"/>
            <w14:uncheckedState w14:val="2610" w14:font="MS Gothic"/>
          </w14:checkbox>
        </w:sdtPr>
        <w:sdtEnd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d</w:t>
      </w:r>
      <w:r w:rsidR="00A97CBD">
        <w:rPr>
          <w:rFonts w:ascii="MS Gothic" w:eastAsia="MS Gothic" w:hAnsi="MS Gothic"/>
          <w:sz w:val="56"/>
          <w:szCs w:val="38"/>
        </w:rPr>
        <w:t xml:space="preserve">. </w:t>
      </w:r>
      <w:r w:rsidR="004A5458" w:rsidRPr="00FA0B9A">
        <w:rPr>
          <w:sz w:val="40"/>
          <w:szCs w:val="30"/>
        </w:rPr>
        <w:t>Do not wish to say</w:t>
      </w:r>
    </w:p>
    <w:p w14:paraId="07385DCC" w14:textId="2FB209F1" w:rsidR="00A7203E" w:rsidRPr="00FA0B9A" w:rsidRDefault="00A7203E" w:rsidP="00FC5079">
      <w:pPr>
        <w:spacing w:afterLines="40" w:after="96"/>
        <w:rPr>
          <w:sz w:val="40"/>
          <w:szCs w:val="30"/>
        </w:rPr>
      </w:pPr>
    </w:p>
    <w:p w14:paraId="774BD39C" w14:textId="641CF66F" w:rsidR="00A7203E" w:rsidRPr="001610A0" w:rsidRDefault="001610A0" w:rsidP="001610A0">
      <w:pPr>
        <w:spacing w:afterLines="40" w:after="96"/>
        <w:ind w:left="360"/>
        <w:rPr>
          <w:sz w:val="40"/>
          <w:szCs w:val="30"/>
        </w:rPr>
      </w:pPr>
      <w:r>
        <w:rPr>
          <w:sz w:val="40"/>
          <w:szCs w:val="30"/>
        </w:rPr>
        <w:t xml:space="preserve">Question 2. </w:t>
      </w:r>
      <w:r w:rsidR="004A5458" w:rsidRPr="001610A0">
        <w:rPr>
          <w:sz w:val="40"/>
          <w:szCs w:val="30"/>
        </w:rPr>
        <w:t>With which Wheels and Walks group are you involved</w:t>
      </w:r>
      <w:r w:rsidR="00045AE9" w:rsidRPr="001610A0">
        <w:rPr>
          <w:sz w:val="40"/>
          <w:szCs w:val="30"/>
        </w:rPr>
        <w:t xml:space="preserve"> with</w:t>
      </w:r>
      <w:r w:rsidR="004A5458" w:rsidRPr="001610A0">
        <w:rPr>
          <w:sz w:val="40"/>
          <w:szCs w:val="30"/>
        </w:rPr>
        <w:t>?</w:t>
      </w:r>
      <w:r w:rsidR="006339F4" w:rsidRPr="001610A0">
        <w:rPr>
          <w:sz w:val="40"/>
          <w:szCs w:val="30"/>
        </w:rPr>
        <w:t xml:space="preserve"> </w:t>
      </w:r>
      <w:r>
        <w:rPr>
          <w:sz w:val="40"/>
          <w:szCs w:val="30"/>
        </w:rPr>
        <w:t>Please s</w:t>
      </w:r>
      <w:r w:rsidR="006339F4" w:rsidRPr="001610A0">
        <w:rPr>
          <w:sz w:val="40"/>
          <w:szCs w:val="30"/>
        </w:rPr>
        <w:t>elect one</w:t>
      </w:r>
      <w:r>
        <w:rPr>
          <w:sz w:val="40"/>
          <w:szCs w:val="30"/>
        </w:rPr>
        <w:t xml:space="preserve"> answer</w:t>
      </w:r>
      <w:r w:rsidR="006339F4" w:rsidRPr="001610A0">
        <w:rPr>
          <w:sz w:val="40"/>
          <w:szCs w:val="30"/>
        </w:rPr>
        <w:t>.</w:t>
      </w:r>
    </w:p>
    <w:p w14:paraId="24EEA687" w14:textId="63C86064" w:rsidR="008633A1" w:rsidRPr="00867AF6" w:rsidRDefault="005F0342" w:rsidP="00867AF6">
      <w:pPr>
        <w:spacing w:afterLines="40" w:after="96"/>
        <w:ind w:left="720"/>
        <w:rPr>
          <w:sz w:val="40"/>
          <w:szCs w:val="30"/>
        </w:rPr>
      </w:pPr>
      <w:sdt>
        <w:sdtPr>
          <w:rPr>
            <w:rFonts w:ascii="MS Gothic" w:eastAsia="MS Gothic" w:hAnsi="MS Gothic"/>
            <w:sz w:val="56"/>
            <w:szCs w:val="48"/>
          </w:rPr>
          <w:id w:val="2099594688"/>
          <w14:checkbox>
            <w14:checked w14:val="0"/>
            <w14:checkedState w14:val="2612" w14:font="MS Gothic"/>
            <w14:uncheckedState w14:val="2610" w14:font="MS Gothic"/>
          </w14:checkbox>
        </w:sdtPr>
        <w:sdtEndPr/>
        <w:sdtContent>
          <w:r w:rsidR="0036700C" w:rsidRPr="00867AF6">
            <w:rPr>
              <w:rFonts w:ascii="MS Gothic" w:eastAsia="MS Gothic" w:hAnsi="MS Gothic" w:hint="eastAsia"/>
              <w:sz w:val="56"/>
              <w:szCs w:val="48"/>
            </w:rPr>
            <w:t>☐</w:t>
          </w:r>
        </w:sdtContent>
      </w:sdt>
      <w:r w:rsidR="00220EB4" w:rsidRPr="00867AF6">
        <w:rPr>
          <w:rFonts w:ascii="MS Gothic" w:eastAsia="MS Gothic" w:hAnsi="MS Gothic"/>
          <w:sz w:val="56"/>
          <w:szCs w:val="48"/>
        </w:rPr>
        <w:t xml:space="preserve"> </w:t>
      </w:r>
      <w:r w:rsidR="00867AF6">
        <w:rPr>
          <w:sz w:val="40"/>
          <w:szCs w:val="30"/>
        </w:rPr>
        <w:t>a. P</w:t>
      </w:r>
      <w:r w:rsidR="008633A1" w:rsidRPr="00867AF6">
        <w:rPr>
          <w:sz w:val="40"/>
          <w:szCs w:val="30"/>
        </w:rPr>
        <w:t>edal Power, Krimmz Girls Youth Club</w:t>
      </w:r>
    </w:p>
    <w:p w14:paraId="7277480E" w14:textId="2AA9E2D7" w:rsidR="008633A1" w:rsidRPr="00867AF6" w:rsidRDefault="005F0342" w:rsidP="00867AF6">
      <w:pPr>
        <w:spacing w:afterLines="40" w:after="96"/>
        <w:ind w:left="720"/>
        <w:rPr>
          <w:sz w:val="40"/>
          <w:szCs w:val="30"/>
        </w:rPr>
      </w:pPr>
      <w:sdt>
        <w:sdtPr>
          <w:rPr>
            <w:rFonts w:ascii="MS Gothic" w:eastAsia="MS Gothic" w:hAnsi="MS Gothic"/>
            <w:sz w:val="56"/>
            <w:szCs w:val="38"/>
          </w:rPr>
          <w:id w:val="245929484"/>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755C76">
        <w:rPr>
          <w:sz w:val="40"/>
          <w:szCs w:val="30"/>
        </w:rPr>
        <w:t>b. O</w:t>
      </w:r>
      <w:r w:rsidR="008633A1" w:rsidRPr="00867AF6">
        <w:rPr>
          <w:sz w:val="40"/>
          <w:szCs w:val="30"/>
        </w:rPr>
        <w:t>n Your Doorstep and Reluctant Riders, Bike It Walk It CIC</w:t>
      </w:r>
    </w:p>
    <w:p w14:paraId="65143812" w14:textId="133A237E" w:rsidR="008633A1" w:rsidRPr="00867AF6" w:rsidRDefault="005F0342" w:rsidP="00867AF6">
      <w:pPr>
        <w:spacing w:afterLines="40" w:after="96"/>
        <w:ind w:left="720"/>
        <w:rPr>
          <w:sz w:val="40"/>
          <w:szCs w:val="30"/>
        </w:rPr>
      </w:pPr>
      <w:sdt>
        <w:sdtPr>
          <w:rPr>
            <w:rFonts w:ascii="MS Gothic" w:eastAsia="MS Gothic" w:hAnsi="MS Gothic"/>
            <w:sz w:val="56"/>
            <w:szCs w:val="38"/>
          </w:rPr>
          <w:id w:val="1801343029"/>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755C76">
        <w:rPr>
          <w:sz w:val="40"/>
          <w:szCs w:val="30"/>
        </w:rPr>
        <w:t>c. W</w:t>
      </w:r>
      <w:r w:rsidR="008633A1" w:rsidRPr="00867AF6">
        <w:rPr>
          <w:sz w:val="40"/>
          <w:szCs w:val="30"/>
        </w:rPr>
        <w:t>alking the Canals - Continuing the Adventure, HMR Circle</w:t>
      </w:r>
    </w:p>
    <w:p w14:paraId="53B7F576" w14:textId="74B5F2B4" w:rsidR="008633A1" w:rsidRPr="00867AF6" w:rsidRDefault="005F0342" w:rsidP="00867AF6">
      <w:pPr>
        <w:spacing w:afterLines="40" w:after="96"/>
        <w:ind w:left="720"/>
        <w:rPr>
          <w:sz w:val="40"/>
          <w:szCs w:val="30"/>
        </w:rPr>
      </w:pPr>
      <w:sdt>
        <w:sdtPr>
          <w:rPr>
            <w:rFonts w:ascii="MS Gothic" w:eastAsia="MS Gothic" w:hAnsi="MS Gothic"/>
            <w:sz w:val="56"/>
            <w:szCs w:val="38"/>
          </w:rPr>
          <w:id w:val="1753940094"/>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d. Pe</w:t>
      </w:r>
      <w:r w:rsidR="008633A1" w:rsidRPr="00867AF6">
        <w:rPr>
          <w:sz w:val="40"/>
          <w:szCs w:val="30"/>
        </w:rPr>
        <w:t>trus Striding Forwards, Petrus Community</w:t>
      </w:r>
    </w:p>
    <w:p w14:paraId="5350916C" w14:textId="57EF600E" w:rsidR="008633A1" w:rsidRPr="00867AF6" w:rsidRDefault="005F0342" w:rsidP="00867AF6">
      <w:pPr>
        <w:spacing w:afterLines="40" w:after="96"/>
        <w:ind w:left="720"/>
        <w:rPr>
          <w:sz w:val="40"/>
          <w:szCs w:val="30"/>
        </w:rPr>
      </w:pPr>
      <w:sdt>
        <w:sdtPr>
          <w:rPr>
            <w:rFonts w:ascii="MS Gothic" w:eastAsia="MS Gothic" w:hAnsi="MS Gothic"/>
            <w:sz w:val="56"/>
            <w:szCs w:val="38"/>
          </w:rPr>
          <w:id w:val="73489665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e. </w:t>
      </w:r>
      <w:r w:rsidR="008633A1" w:rsidRPr="00867AF6">
        <w:rPr>
          <w:sz w:val="40"/>
          <w:szCs w:val="30"/>
        </w:rPr>
        <w:t>Your Sensory Walking and Wheeling, Your Trust (operating name of Rochdale Boroughwide Cultural Trust)</w:t>
      </w:r>
    </w:p>
    <w:p w14:paraId="54E7C91B" w14:textId="409E8856" w:rsidR="008633A1" w:rsidRPr="00867AF6" w:rsidRDefault="005F0342" w:rsidP="00867AF6">
      <w:pPr>
        <w:spacing w:afterLines="40" w:after="96"/>
        <w:ind w:left="720"/>
        <w:rPr>
          <w:sz w:val="40"/>
          <w:szCs w:val="30"/>
        </w:rPr>
      </w:pPr>
      <w:sdt>
        <w:sdtPr>
          <w:rPr>
            <w:rFonts w:ascii="MS Gothic" w:eastAsia="MS Gothic" w:hAnsi="MS Gothic"/>
            <w:sz w:val="56"/>
            <w:szCs w:val="38"/>
          </w:rPr>
          <w:id w:val="433337688"/>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f. </w:t>
      </w:r>
      <w:r w:rsidR="008633A1" w:rsidRPr="00867AF6">
        <w:rPr>
          <w:sz w:val="40"/>
          <w:szCs w:val="30"/>
        </w:rPr>
        <w:t xml:space="preserve">Step Up, </w:t>
      </w:r>
      <w:proofErr w:type="gramStart"/>
      <w:r w:rsidR="008633A1" w:rsidRPr="00867AF6">
        <w:rPr>
          <w:sz w:val="40"/>
          <w:szCs w:val="30"/>
        </w:rPr>
        <w:t>Inspire</w:t>
      </w:r>
      <w:proofErr w:type="gramEnd"/>
      <w:r w:rsidR="008633A1" w:rsidRPr="00867AF6">
        <w:rPr>
          <w:sz w:val="40"/>
          <w:szCs w:val="30"/>
        </w:rPr>
        <w:t>: Serving Your Community</w:t>
      </w:r>
    </w:p>
    <w:p w14:paraId="5B1AE7B9" w14:textId="0636462F" w:rsidR="008633A1" w:rsidRPr="00867AF6" w:rsidRDefault="005F0342" w:rsidP="00867AF6">
      <w:pPr>
        <w:spacing w:afterLines="40" w:after="96"/>
        <w:ind w:left="720"/>
        <w:rPr>
          <w:sz w:val="40"/>
          <w:szCs w:val="30"/>
        </w:rPr>
      </w:pPr>
      <w:sdt>
        <w:sdtPr>
          <w:rPr>
            <w:rFonts w:ascii="MS Gothic" w:eastAsia="MS Gothic" w:hAnsi="MS Gothic"/>
            <w:sz w:val="56"/>
            <w:szCs w:val="38"/>
          </w:rPr>
          <w:id w:val="-214202849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g. </w:t>
      </w:r>
      <w:r w:rsidR="008633A1" w:rsidRPr="00867AF6">
        <w:rPr>
          <w:sz w:val="40"/>
          <w:szCs w:val="30"/>
        </w:rPr>
        <w:t>Burnage Buddies Are Coming to Town, Burnage Buddies Community Group</w:t>
      </w:r>
    </w:p>
    <w:p w14:paraId="32389905" w14:textId="4B117E0B" w:rsidR="008633A1" w:rsidRPr="00867AF6" w:rsidRDefault="005F0342" w:rsidP="00867AF6">
      <w:pPr>
        <w:spacing w:afterLines="40" w:after="96"/>
        <w:ind w:left="720"/>
        <w:rPr>
          <w:sz w:val="40"/>
          <w:szCs w:val="30"/>
        </w:rPr>
      </w:pPr>
      <w:sdt>
        <w:sdtPr>
          <w:rPr>
            <w:rFonts w:ascii="MS Gothic" w:eastAsia="MS Gothic" w:hAnsi="MS Gothic"/>
            <w:sz w:val="56"/>
            <w:szCs w:val="38"/>
          </w:rPr>
          <w:id w:val="-1926412969"/>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h. </w:t>
      </w:r>
      <w:r w:rsidR="008633A1" w:rsidRPr="00867AF6">
        <w:rPr>
          <w:sz w:val="40"/>
          <w:szCs w:val="30"/>
        </w:rPr>
        <w:t>Walking Mum's Club - Mama Leaders, Walking Mums Club CIC</w:t>
      </w:r>
    </w:p>
    <w:p w14:paraId="40533579" w14:textId="36278E09" w:rsidR="008633A1" w:rsidRPr="00867AF6" w:rsidRDefault="005F0342" w:rsidP="00867AF6">
      <w:pPr>
        <w:spacing w:afterLines="40" w:after="96"/>
        <w:ind w:left="720"/>
        <w:rPr>
          <w:sz w:val="40"/>
          <w:szCs w:val="30"/>
        </w:rPr>
      </w:pPr>
      <w:sdt>
        <w:sdtPr>
          <w:rPr>
            <w:rFonts w:ascii="MS Gothic" w:eastAsia="MS Gothic" w:hAnsi="MS Gothic"/>
            <w:sz w:val="56"/>
            <w:szCs w:val="38"/>
          </w:rPr>
          <w:id w:val="-150696914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proofErr w:type="spellStart"/>
      <w:r w:rsidR="00436803">
        <w:rPr>
          <w:sz w:val="40"/>
          <w:szCs w:val="30"/>
        </w:rPr>
        <w:t>i</w:t>
      </w:r>
      <w:proofErr w:type="spellEnd"/>
      <w:r w:rsidR="00436803">
        <w:rPr>
          <w:sz w:val="40"/>
          <w:szCs w:val="30"/>
        </w:rPr>
        <w:t xml:space="preserve">. </w:t>
      </w:r>
      <w:r w:rsidR="008633A1" w:rsidRPr="00867AF6">
        <w:rPr>
          <w:sz w:val="40"/>
          <w:szCs w:val="30"/>
        </w:rPr>
        <w:t>Start Cycling to School with Station South: Switch 4 wheels for 2 or 3</w:t>
      </w:r>
    </w:p>
    <w:p w14:paraId="533748EF" w14:textId="0EB1D579" w:rsidR="008633A1" w:rsidRPr="00867AF6" w:rsidRDefault="005F0342" w:rsidP="00867AF6">
      <w:pPr>
        <w:spacing w:afterLines="40" w:after="96"/>
        <w:ind w:left="720"/>
        <w:rPr>
          <w:sz w:val="40"/>
          <w:szCs w:val="30"/>
        </w:rPr>
      </w:pPr>
      <w:sdt>
        <w:sdtPr>
          <w:rPr>
            <w:rFonts w:ascii="MS Gothic" w:eastAsia="MS Gothic" w:hAnsi="MS Gothic"/>
            <w:sz w:val="56"/>
            <w:szCs w:val="38"/>
          </w:rPr>
          <w:id w:val="-1490094571"/>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j. </w:t>
      </w:r>
      <w:r w:rsidR="008633A1" w:rsidRPr="00867AF6">
        <w:rPr>
          <w:sz w:val="40"/>
          <w:szCs w:val="30"/>
        </w:rPr>
        <w:t>SEE School Can Cycle, SEE (Oldham) CIC</w:t>
      </w:r>
    </w:p>
    <w:p w14:paraId="0AF5DAD6" w14:textId="6D7FF327" w:rsidR="008633A1" w:rsidRPr="00867AF6" w:rsidRDefault="005F0342" w:rsidP="00867AF6">
      <w:pPr>
        <w:spacing w:afterLines="40" w:after="96"/>
        <w:ind w:left="720"/>
        <w:rPr>
          <w:sz w:val="40"/>
          <w:szCs w:val="30"/>
        </w:rPr>
      </w:pPr>
      <w:sdt>
        <w:sdtPr>
          <w:rPr>
            <w:rFonts w:ascii="MS Gothic" w:eastAsia="MS Gothic" w:hAnsi="MS Gothic"/>
            <w:sz w:val="56"/>
            <w:szCs w:val="38"/>
          </w:rPr>
          <w:id w:val="-210583513"/>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k. </w:t>
      </w:r>
      <w:r w:rsidR="008633A1" w:rsidRPr="00867AF6">
        <w:rPr>
          <w:sz w:val="40"/>
          <w:szCs w:val="30"/>
        </w:rPr>
        <w:t xml:space="preserve">Cycle Together, </w:t>
      </w:r>
      <w:proofErr w:type="spellStart"/>
      <w:r w:rsidR="008633A1" w:rsidRPr="00867AF6">
        <w:rPr>
          <w:sz w:val="40"/>
          <w:szCs w:val="30"/>
        </w:rPr>
        <w:t>Yuvanis</w:t>
      </w:r>
      <w:proofErr w:type="spellEnd"/>
      <w:r w:rsidR="008633A1" w:rsidRPr="00867AF6">
        <w:rPr>
          <w:sz w:val="40"/>
          <w:szCs w:val="30"/>
        </w:rPr>
        <w:t xml:space="preserve"> Foundation</w:t>
      </w:r>
    </w:p>
    <w:p w14:paraId="14D8E756" w14:textId="20411F63" w:rsidR="008633A1" w:rsidRPr="00867AF6" w:rsidRDefault="005F0342" w:rsidP="00867AF6">
      <w:pPr>
        <w:spacing w:afterLines="40" w:after="96"/>
        <w:ind w:left="720"/>
        <w:rPr>
          <w:sz w:val="40"/>
          <w:szCs w:val="30"/>
        </w:rPr>
      </w:pPr>
      <w:sdt>
        <w:sdtPr>
          <w:rPr>
            <w:rFonts w:ascii="MS Gothic" w:eastAsia="MS Gothic" w:hAnsi="MS Gothic"/>
            <w:sz w:val="56"/>
            <w:szCs w:val="38"/>
          </w:rPr>
          <w:id w:val="-143018409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D768DE">
        <w:rPr>
          <w:sz w:val="40"/>
          <w:szCs w:val="30"/>
        </w:rPr>
        <w:t xml:space="preserve">l. </w:t>
      </w:r>
      <w:r w:rsidR="008633A1" w:rsidRPr="00867AF6">
        <w:rPr>
          <w:sz w:val="40"/>
          <w:szCs w:val="30"/>
        </w:rPr>
        <w:t xml:space="preserve">Active Travel by </w:t>
      </w:r>
      <w:proofErr w:type="spellStart"/>
      <w:r w:rsidR="008633A1" w:rsidRPr="00867AF6">
        <w:rPr>
          <w:sz w:val="40"/>
          <w:szCs w:val="30"/>
        </w:rPr>
        <w:t>Mahdlo</w:t>
      </w:r>
      <w:proofErr w:type="spellEnd"/>
      <w:r w:rsidR="008633A1" w:rsidRPr="00867AF6">
        <w:rPr>
          <w:sz w:val="40"/>
          <w:szCs w:val="30"/>
        </w:rPr>
        <w:t xml:space="preserve">, </w:t>
      </w:r>
      <w:proofErr w:type="spellStart"/>
      <w:r w:rsidR="008633A1" w:rsidRPr="00867AF6">
        <w:rPr>
          <w:sz w:val="40"/>
          <w:szCs w:val="30"/>
        </w:rPr>
        <w:t>Mahdlo</w:t>
      </w:r>
      <w:proofErr w:type="spellEnd"/>
      <w:r w:rsidR="008633A1" w:rsidRPr="00867AF6">
        <w:rPr>
          <w:sz w:val="40"/>
          <w:szCs w:val="30"/>
        </w:rPr>
        <w:t xml:space="preserve"> Youth Zone</w:t>
      </w:r>
    </w:p>
    <w:p w14:paraId="5DA3390B" w14:textId="6748CC00" w:rsidR="00366BB5" w:rsidRPr="00867AF6" w:rsidRDefault="005F0342" w:rsidP="00867AF6">
      <w:pPr>
        <w:spacing w:afterLines="40" w:after="96"/>
        <w:ind w:left="720"/>
        <w:rPr>
          <w:sz w:val="40"/>
          <w:szCs w:val="30"/>
        </w:rPr>
      </w:pPr>
      <w:sdt>
        <w:sdtPr>
          <w:rPr>
            <w:rFonts w:ascii="MS Gothic" w:eastAsia="MS Gothic" w:hAnsi="MS Gothic"/>
            <w:sz w:val="56"/>
            <w:szCs w:val="38"/>
          </w:rPr>
          <w:id w:val="694967949"/>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D768DE">
        <w:rPr>
          <w:sz w:val="40"/>
          <w:szCs w:val="30"/>
        </w:rPr>
        <w:t xml:space="preserve">m. </w:t>
      </w:r>
      <w:r w:rsidR="008633A1" w:rsidRPr="00867AF6">
        <w:rPr>
          <w:sz w:val="40"/>
          <w:szCs w:val="30"/>
        </w:rPr>
        <w:t>The Gear Medics, Wigan Boys and Girls Club</w:t>
      </w:r>
    </w:p>
    <w:p w14:paraId="45DEE71C" w14:textId="77777777" w:rsidR="001C234C" w:rsidRPr="00FA0B9A" w:rsidRDefault="001C234C" w:rsidP="00FC5079">
      <w:pPr>
        <w:spacing w:afterLines="40" w:after="96"/>
        <w:contextualSpacing/>
        <w:rPr>
          <w:sz w:val="40"/>
          <w:szCs w:val="30"/>
        </w:rPr>
      </w:pPr>
    </w:p>
    <w:p w14:paraId="5857D30A" w14:textId="77777777" w:rsidR="009D4544" w:rsidRPr="00FA0B9A" w:rsidRDefault="009D4544" w:rsidP="00FC5079">
      <w:pPr>
        <w:pStyle w:val="ListParagraph"/>
        <w:numPr>
          <w:ilvl w:val="0"/>
          <w:numId w:val="21"/>
        </w:numPr>
        <w:spacing w:afterLines="40" w:after="96"/>
        <w:rPr>
          <w:sz w:val="40"/>
          <w:szCs w:val="30"/>
        </w:rPr>
        <w:sectPr w:rsidR="009D4544" w:rsidRPr="00FA0B9A" w:rsidSect="006B394D">
          <w:pgSz w:w="11906" w:h="16838"/>
          <w:pgMar w:top="1134" w:right="851" w:bottom="1418" w:left="1134" w:header="709" w:footer="709" w:gutter="0"/>
          <w:cols w:space="708"/>
          <w:titlePg/>
          <w:docGrid w:linePitch="360"/>
        </w:sectPr>
      </w:pPr>
    </w:p>
    <w:p w14:paraId="7DBBF442" w14:textId="4DB8AD5F" w:rsidR="006263A9" w:rsidRPr="00E9771F" w:rsidRDefault="00E9771F" w:rsidP="00E9771F">
      <w:pPr>
        <w:spacing w:afterLines="40" w:after="96"/>
        <w:ind w:left="360"/>
        <w:rPr>
          <w:sz w:val="40"/>
          <w:szCs w:val="30"/>
        </w:rPr>
      </w:pPr>
      <w:r>
        <w:rPr>
          <w:sz w:val="40"/>
          <w:szCs w:val="30"/>
        </w:rPr>
        <w:lastRenderedPageBreak/>
        <w:t xml:space="preserve">Question 3. </w:t>
      </w:r>
      <w:r w:rsidR="008B300E" w:rsidRPr="00E9771F">
        <w:rPr>
          <w:sz w:val="40"/>
          <w:szCs w:val="30"/>
        </w:rPr>
        <w:t>What are you planning to take part</w:t>
      </w:r>
      <w:r w:rsidR="00EE344C" w:rsidRPr="00E9771F">
        <w:rPr>
          <w:sz w:val="40"/>
          <w:szCs w:val="30"/>
        </w:rPr>
        <w:t xml:space="preserve"> in with your selected group</w:t>
      </w:r>
      <w:r w:rsidR="006263A9" w:rsidRPr="00E9771F">
        <w:rPr>
          <w:sz w:val="40"/>
          <w:szCs w:val="30"/>
        </w:rPr>
        <w:t>? Select all that apply.</w:t>
      </w:r>
    </w:p>
    <w:p w14:paraId="71BED04E"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6B394D">
          <w:pgSz w:w="11906" w:h="16838"/>
          <w:pgMar w:top="1134" w:right="851" w:bottom="1418" w:left="1134" w:header="709" w:footer="709" w:gutter="0"/>
          <w:cols w:space="708"/>
          <w:titlePg/>
          <w:docGrid w:linePitch="360"/>
        </w:sectPr>
      </w:pPr>
    </w:p>
    <w:p w14:paraId="2E96937F" w14:textId="0B3B6B66" w:rsidR="006263A9" w:rsidRPr="00FA0B9A" w:rsidRDefault="005F0342" w:rsidP="00FC5079">
      <w:pPr>
        <w:spacing w:afterLines="40" w:after="96"/>
        <w:ind w:left="1080"/>
        <w:rPr>
          <w:sz w:val="40"/>
          <w:szCs w:val="30"/>
        </w:rPr>
      </w:pPr>
      <w:sdt>
        <w:sdtPr>
          <w:rPr>
            <w:rFonts w:ascii="MS Gothic" w:eastAsia="MS Gothic" w:hAnsi="MS Gothic"/>
            <w:sz w:val="56"/>
            <w:szCs w:val="48"/>
          </w:rPr>
          <w:id w:val="1846593511"/>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r w:rsidR="00455065" w:rsidRPr="00FA0B9A">
        <w:rPr>
          <w:rFonts w:ascii="MS Gothic" w:eastAsia="MS Gothic" w:hAnsi="MS Gothic"/>
          <w:sz w:val="40"/>
          <w:szCs w:val="30"/>
        </w:rPr>
        <w:t xml:space="preserve"> </w:t>
      </w:r>
      <w:r w:rsidR="00E9771F">
        <w:rPr>
          <w:rFonts w:ascii="MS Gothic" w:eastAsia="MS Gothic" w:hAnsi="MS Gothic"/>
          <w:sz w:val="40"/>
          <w:szCs w:val="30"/>
        </w:rPr>
        <w:t xml:space="preserve">a. </w:t>
      </w:r>
      <w:r w:rsidR="006263A9" w:rsidRPr="00FA0B9A">
        <w:rPr>
          <w:sz w:val="40"/>
          <w:szCs w:val="30"/>
        </w:rPr>
        <w:t>Led walk</w:t>
      </w:r>
    </w:p>
    <w:p w14:paraId="61A52B01" w14:textId="014377E9" w:rsidR="006263A9" w:rsidRPr="00FA0B9A" w:rsidRDefault="005F0342" w:rsidP="00FC5079">
      <w:pPr>
        <w:spacing w:afterLines="40" w:after="96"/>
        <w:ind w:left="1080"/>
        <w:rPr>
          <w:sz w:val="40"/>
          <w:szCs w:val="30"/>
        </w:rPr>
      </w:pPr>
      <w:sdt>
        <w:sdtPr>
          <w:rPr>
            <w:rFonts w:ascii="MS Gothic" w:eastAsia="MS Gothic" w:hAnsi="MS Gothic"/>
            <w:sz w:val="56"/>
            <w:szCs w:val="38"/>
          </w:rPr>
          <w:id w:val="-2130923830"/>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b. </w:t>
      </w:r>
      <w:r w:rsidR="006263A9" w:rsidRPr="00FA0B9A">
        <w:rPr>
          <w:sz w:val="40"/>
          <w:szCs w:val="30"/>
        </w:rPr>
        <w:t>Led cycle ride</w:t>
      </w:r>
    </w:p>
    <w:p w14:paraId="186FA43A" w14:textId="32F2101F" w:rsidR="006263A9" w:rsidRPr="00FA0B9A" w:rsidRDefault="005F0342" w:rsidP="00FC5079">
      <w:pPr>
        <w:spacing w:afterLines="40" w:after="96"/>
        <w:ind w:left="1080"/>
        <w:rPr>
          <w:sz w:val="40"/>
          <w:szCs w:val="30"/>
        </w:rPr>
      </w:pPr>
      <w:sdt>
        <w:sdtPr>
          <w:rPr>
            <w:rFonts w:ascii="MS Gothic" w:eastAsia="MS Gothic" w:hAnsi="MS Gothic"/>
            <w:sz w:val="56"/>
            <w:szCs w:val="38"/>
          </w:rPr>
          <w:id w:val="-1300293575"/>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c. </w:t>
      </w:r>
      <w:r w:rsidR="006263A9" w:rsidRPr="00FA0B9A">
        <w:rPr>
          <w:sz w:val="40"/>
          <w:szCs w:val="30"/>
        </w:rPr>
        <w:t>Cycle try-out sessions</w:t>
      </w:r>
    </w:p>
    <w:p w14:paraId="0DFBF6E7" w14:textId="09B2B3ED" w:rsidR="006263A9" w:rsidRPr="00FA0B9A" w:rsidRDefault="005F0342" w:rsidP="00FC5079">
      <w:pPr>
        <w:spacing w:afterLines="40" w:after="96"/>
        <w:ind w:left="1080"/>
        <w:rPr>
          <w:sz w:val="40"/>
          <w:szCs w:val="30"/>
        </w:rPr>
      </w:pPr>
      <w:sdt>
        <w:sdtPr>
          <w:rPr>
            <w:rFonts w:ascii="MS Gothic" w:eastAsia="MS Gothic" w:hAnsi="MS Gothic"/>
            <w:sz w:val="56"/>
            <w:szCs w:val="38"/>
          </w:rPr>
          <w:id w:val="-47466055"/>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d. </w:t>
      </w:r>
      <w:r w:rsidR="006263A9" w:rsidRPr="00FA0B9A">
        <w:rPr>
          <w:sz w:val="40"/>
          <w:szCs w:val="30"/>
        </w:rPr>
        <w:t>Activities at school</w:t>
      </w:r>
    </w:p>
    <w:p w14:paraId="163BA761" w14:textId="4915E874" w:rsidR="006263A9" w:rsidRPr="00FA0B9A" w:rsidRDefault="005F0342" w:rsidP="00FC5079">
      <w:pPr>
        <w:spacing w:afterLines="40" w:after="96"/>
        <w:ind w:left="1080"/>
        <w:rPr>
          <w:sz w:val="40"/>
          <w:szCs w:val="30"/>
        </w:rPr>
      </w:pPr>
      <w:sdt>
        <w:sdtPr>
          <w:rPr>
            <w:rFonts w:ascii="MS Gothic" w:eastAsia="MS Gothic" w:hAnsi="MS Gothic"/>
            <w:sz w:val="56"/>
            <w:szCs w:val="38"/>
          </w:rPr>
          <w:id w:val="722413794"/>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e. </w:t>
      </w:r>
      <w:r w:rsidR="006263A9" w:rsidRPr="00FA0B9A">
        <w:rPr>
          <w:sz w:val="40"/>
          <w:szCs w:val="30"/>
        </w:rPr>
        <w:t>Cycle loan</w:t>
      </w:r>
    </w:p>
    <w:p w14:paraId="0990F534" w14:textId="7F702C62" w:rsidR="006263A9" w:rsidRPr="00FA0B9A" w:rsidRDefault="005F0342" w:rsidP="00FC5079">
      <w:pPr>
        <w:spacing w:afterLines="40" w:after="96"/>
        <w:ind w:left="1080"/>
        <w:rPr>
          <w:sz w:val="40"/>
          <w:szCs w:val="30"/>
        </w:rPr>
      </w:pPr>
      <w:sdt>
        <w:sdtPr>
          <w:rPr>
            <w:rFonts w:ascii="MS Gothic" w:eastAsia="MS Gothic" w:hAnsi="MS Gothic"/>
            <w:sz w:val="56"/>
            <w:szCs w:val="38"/>
          </w:rPr>
          <w:id w:val="-49774792"/>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f. </w:t>
      </w:r>
      <w:proofErr w:type="gramStart"/>
      <w:r w:rsidR="0096373B" w:rsidRPr="00FA0B9A">
        <w:rPr>
          <w:sz w:val="40"/>
          <w:szCs w:val="30"/>
        </w:rPr>
        <w:t>A</w:t>
      </w:r>
      <w:r w:rsidR="00E9771F">
        <w:rPr>
          <w:sz w:val="40"/>
          <w:szCs w:val="30"/>
        </w:rPr>
        <w:t>d</w:t>
      </w:r>
      <w:r w:rsidR="0096373B" w:rsidRPr="00FA0B9A">
        <w:rPr>
          <w:sz w:val="40"/>
          <w:szCs w:val="30"/>
        </w:rPr>
        <w:t>ult</w:t>
      </w:r>
      <w:proofErr w:type="gramEnd"/>
      <w:r w:rsidR="0096373B" w:rsidRPr="00FA0B9A">
        <w:rPr>
          <w:sz w:val="40"/>
          <w:szCs w:val="30"/>
        </w:rPr>
        <w:t xml:space="preserve"> c</w:t>
      </w:r>
      <w:r w:rsidR="006263A9" w:rsidRPr="00FA0B9A">
        <w:rPr>
          <w:sz w:val="40"/>
          <w:szCs w:val="30"/>
        </w:rPr>
        <w:t>ycle confidence training</w:t>
      </w:r>
      <w:r w:rsidR="0096373B" w:rsidRPr="00FA0B9A">
        <w:rPr>
          <w:sz w:val="40"/>
          <w:szCs w:val="30"/>
        </w:rPr>
        <w:t xml:space="preserve"> </w:t>
      </w:r>
    </w:p>
    <w:p w14:paraId="191B91E0" w14:textId="56ACEB68" w:rsidR="006263A9" w:rsidRPr="00FA0B9A" w:rsidRDefault="005F0342" w:rsidP="00FC5079">
      <w:pPr>
        <w:spacing w:afterLines="40" w:after="96"/>
        <w:ind w:left="1080"/>
        <w:rPr>
          <w:sz w:val="40"/>
          <w:szCs w:val="30"/>
        </w:rPr>
      </w:pPr>
      <w:sdt>
        <w:sdtPr>
          <w:rPr>
            <w:rFonts w:ascii="MS Gothic" w:eastAsia="MS Gothic" w:hAnsi="MS Gothic"/>
            <w:sz w:val="56"/>
            <w:szCs w:val="38"/>
          </w:rPr>
          <w:id w:val="1886058558"/>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g. </w:t>
      </w:r>
      <w:r w:rsidR="006263A9" w:rsidRPr="00FA0B9A">
        <w:rPr>
          <w:sz w:val="40"/>
          <w:szCs w:val="30"/>
        </w:rPr>
        <w:t>C</w:t>
      </w:r>
      <w:r w:rsidR="0096373B" w:rsidRPr="00FA0B9A">
        <w:rPr>
          <w:sz w:val="40"/>
          <w:szCs w:val="30"/>
        </w:rPr>
        <w:t>hild c</w:t>
      </w:r>
      <w:r w:rsidR="006263A9" w:rsidRPr="00FA0B9A">
        <w:rPr>
          <w:sz w:val="40"/>
          <w:szCs w:val="30"/>
        </w:rPr>
        <w:t>ycle confidence trainin</w:t>
      </w:r>
      <w:r w:rsidR="00363828" w:rsidRPr="00FA0B9A">
        <w:rPr>
          <w:sz w:val="40"/>
          <w:szCs w:val="30"/>
        </w:rPr>
        <w:t>g</w:t>
      </w:r>
    </w:p>
    <w:p w14:paraId="51B80AE0" w14:textId="526CC1F0" w:rsidR="006263A9" w:rsidRPr="00FA0B9A" w:rsidRDefault="005F0342" w:rsidP="00FC5079">
      <w:pPr>
        <w:spacing w:afterLines="40" w:after="96"/>
        <w:ind w:left="1080"/>
        <w:rPr>
          <w:sz w:val="40"/>
          <w:szCs w:val="30"/>
        </w:rPr>
      </w:pPr>
      <w:sdt>
        <w:sdtPr>
          <w:rPr>
            <w:rFonts w:ascii="MS Gothic" w:eastAsia="MS Gothic" w:hAnsi="MS Gothic"/>
            <w:sz w:val="56"/>
            <w:szCs w:val="38"/>
          </w:rPr>
          <w:id w:val="-2139868063"/>
          <w14:checkbox>
            <w14:checked w14:val="0"/>
            <w14:checkedState w14:val="2612" w14:font="MS Gothic"/>
            <w14:uncheckedState w14:val="2610" w14:font="MS Gothic"/>
          </w14:checkbox>
        </w:sdtPr>
        <w:sdtEndPr/>
        <w:sdtContent>
          <w:r w:rsidR="00EC2AFB">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h. </w:t>
      </w:r>
      <w:r w:rsidR="006263A9" w:rsidRPr="00FA0B9A">
        <w:rPr>
          <w:sz w:val="40"/>
          <w:szCs w:val="30"/>
        </w:rPr>
        <w:t>Cycle maintenance training</w:t>
      </w:r>
    </w:p>
    <w:p w14:paraId="1C861EAD" w14:textId="5E72AA6D" w:rsidR="006263A9" w:rsidRPr="00FA0B9A" w:rsidRDefault="005F0342" w:rsidP="00FC5079">
      <w:pPr>
        <w:spacing w:afterLines="40" w:after="96"/>
        <w:ind w:left="1080"/>
        <w:rPr>
          <w:sz w:val="40"/>
          <w:szCs w:val="30"/>
        </w:rPr>
      </w:pPr>
      <w:sdt>
        <w:sdtPr>
          <w:rPr>
            <w:rFonts w:ascii="MS Gothic" w:eastAsia="MS Gothic" w:hAnsi="MS Gothic"/>
            <w:sz w:val="56"/>
            <w:szCs w:val="38"/>
          </w:rPr>
          <w:id w:val="-1680041732"/>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proofErr w:type="spellStart"/>
      <w:r w:rsidR="00E9771F">
        <w:rPr>
          <w:rFonts w:ascii="MS Gothic" w:eastAsia="MS Gothic" w:hAnsi="MS Gothic"/>
          <w:sz w:val="40"/>
          <w:szCs w:val="32"/>
        </w:rPr>
        <w:t>i</w:t>
      </w:r>
      <w:proofErr w:type="spellEnd"/>
      <w:r w:rsidR="00E9771F">
        <w:rPr>
          <w:rFonts w:ascii="MS Gothic" w:eastAsia="MS Gothic" w:hAnsi="MS Gothic"/>
          <w:sz w:val="40"/>
          <w:szCs w:val="32"/>
        </w:rPr>
        <w:t xml:space="preserve">. </w:t>
      </w:r>
      <w:r w:rsidR="006263A9" w:rsidRPr="00FA0B9A">
        <w:rPr>
          <w:sz w:val="40"/>
          <w:szCs w:val="30"/>
        </w:rPr>
        <w:t>Cycle Servicing</w:t>
      </w:r>
    </w:p>
    <w:p w14:paraId="60538A85" w14:textId="56148A45" w:rsidR="006263A9" w:rsidRPr="00FA0B9A" w:rsidRDefault="005F0342" w:rsidP="00FC5079">
      <w:pPr>
        <w:spacing w:afterLines="40" w:after="96"/>
        <w:ind w:left="1080"/>
        <w:rPr>
          <w:sz w:val="40"/>
          <w:szCs w:val="30"/>
        </w:rPr>
      </w:pPr>
      <w:sdt>
        <w:sdtPr>
          <w:rPr>
            <w:rFonts w:ascii="MS Gothic" w:eastAsia="MS Gothic" w:hAnsi="MS Gothic"/>
            <w:sz w:val="56"/>
            <w:szCs w:val="38"/>
          </w:rPr>
          <w:id w:val="-1576119732"/>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j. </w:t>
      </w:r>
      <w:r w:rsidR="006263A9" w:rsidRPr="00FA0B9A">
        <w:rPr>
          <w:sz w:val="40"/>
          <w:szCs w:val="30"/>
        </w:rPr>
        <w:t xml:space="preserve">Walk, wheeling and cycle ‘buddy’ </w:t>
      </w:r>
      <w:r w:rsidR="00B857E3">
        <w:rPr>
          <w:sz w:val="40"/>
          <w:szCs w:val="30"/>
        </w:rPr>
        <w:t>or</w:t>
      </w:r>
      <w:r w:rsidR="006263A9" w:rsidRPr="00FA0B9A">
        <w:rPr>
          <w:sz w:val="40"/>
          <w:szCs w:val="30"/>
        </w:rPr>
        <w:t xml:space="preserve"> travel training</w:t>
      </w:r>
    </w:p>
    <w:p w14:paraId="4AC399BF" w14:textId="7CD151C7" w:rsidR="00D30B25" w:rsidRPr="00FA0B9A" w:rsidRDefault="005F0342" w:rsidP="00FC5079">
      <w:pPr>
        <w:spacing w:afterLines="40" w:after="96"/>
        <w:ind w:left="1080"/>
        <w:rPr>
          <w:sz w:val="40"/>
          <w:szCs w:val="30"/>
        </w:rPr>
      </w:pPr>
      <w:sdt>
        <w:sdtPr>
          <w:rPr>
            <w:rFonts w:ascii="MS Gothic" w:eastAsia="MS Gothic" w:hAnsi="MS Gothic"/>
            <w:sz w:val="56"/>
            <w:szCs w:val="38"/>
          </w:rPr>
          <w:id w:val="901407257"/>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k. </w:t>
      </w:r>
      <w:r w:rsidR="006263A9" w:rsidRPr="00FA0B9A">
        <w:rPr>
          <w:sz w:val="40"/>
          <w:szCs w:val="30"/>
        </w:rPr>
        <w:t>I’m not sure</w:t>
      </w:r>
    </w:p>
    <w:p w14:paraId="404A2EC8"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EC2AFB">
          <w:type w:val="continuous"/>
          <w:pgSz w:w="11906" w:h="16838"/>
          <w:pgMar w:top="1134" w:right="851" w:bottom="1418" w:left="1134" w:header="709" w:footer="709" w:gutter="0"/>
          <w:cols w:space="708"/>
          <w:titlePg/>
          <w:docGrid w:linePitch="360"/>
        </w:sectPr>
      </w:pPr>
    </w:p>
    <w:p w14:paraId="4E64ED03" w14:textId="65206E9A" w:rsidR="004A5458" w:rsidRDefault="005F0342" w:rsidP="00FC5079">
      <w:pPr>
        <w:spacing w:afterLines="40" w:after="96"/>
        <w:ind w:left="1080"/>
        <w:rPr>
          <w:sz w:val="40"/>
          <w:szCs w:val="30"/>
          <w:u w:val="single"/>
        </w:rPr>
      </w:pPr>
      <w:sdt>
        <w:sdtPr>
          <w:rPr>
            <w:rFonts w:ascii="MS Gothic" w:eastAsia="MS Gothic" w:hAnsi="MS Gothic"/>
            <w:sz w:val="56"/>
            <w:szCs w:val="38"/>
          </w:rPr>
          <w:id w:val="889384584"/>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l. </w:t>
      </w:r>
      <w:r w:rsidR="00D30B25" w:rsidRPr="00FA0B9A">
        <w:rPr>
          <w:sz w:val="40"/>
          <w:szCs w:val="30"/>
        </w:rPr>
        <w:t>O</w:t>
      </w:r>
      <w:r w:rsidR="006263A9" w:rsidRPr="00FA0B9A">
        <w:rPr>
          <w:sz w:val="40"/>
          <w:szCs w:val="30"/>
        </w:rPr>
        <w:t>ther</w:t>
      </w:r>
      <w:r w:rsidR="00F62550" w:rsidRPr="00FA0B9A">
        <w:rPr>
          <w:sz w:val="40"/>
          <w:szCs w:val="30"/>
        </w:rPr>
        <w:t xml:space="preserve">: </w:t>
      </w:r>
      <w:r w:rsidR="00B556C0">
        <w:rPr>
          <w:sz w:val="40"/>
          <w:szCs w:val="30"/>
          <w:u w:val="single"/>
        </w:rPr>
        <w:tab/>
      </w:r>
      <w:r w:rsidR="00B556C0">
        <w:rPr>
          <w:sz w:val="40"/>
          <w:szCs w:val="30"/>
          <w:u w:val="single"/>
        </w:rPr>
        <w:tab/>
      </w:r>
      <w:r w:rsidR="00B556C0">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p>
    <w:p w14:paraId="2122C0EB" w14:textId="77777777" w:rsidR="00EC2AFB" w:rsidRPr="00FA0B9A" w:rsidRDefault="00EC2AFB" w:rsidP="00FC5079">
      <w:pPr>
        <w:spacing w:afterLines="40" w:after="96"/>
        <w:ind w:left="1080"/>
        <w:rPr>
          <w:sz w:val="40"/>
          <w:szCs w:val="30"/>
        </w:rPr>
      </w:pPr>
    </w:p>
    <w:p w14:paraId="110E277D" w14:textId="77777777" w:rsidR="00112597" w:rsidRPr="00112597" w:rsidRDefault="00C80C74" w:rsidP="00112597">
      <w:pPr>
        <w:spacing w:after="160"/>
        <w:rPr>
          <w:sz w:val="40"/>
          <w:szCs w:val="30"/>
        </w:rPr>
      </w:pPr>
      <w:r>
        <w:rPr>
          <w:sz w:val="40"/>
          <w:szCs w:val="30"/>
        </w:rPr>
        <w:t xml:space="preserve">Question 4. </w:t>
      </w:r>
      <w:r w:rsidR="00112597" w:rsidRPr="00112597">
        <w:rPr>
          <w:sz w:val="40"/>
          <w:szCs w:val="30"/>
        </w:rPr>
        <w:t>How did you hear about the Wheels and Walks group and their activity? Select one.</w:t>
      </w:r>
    </w:p>
    <w:p w14:paraId="670D91B7" w14:textId="77777777" w:rsidR="00112597" w:rsidRPr="00112597" w:rsidRDefault="00112597" w:rsidP="00112597">
      <w:pPr>
        <w:spacing w:after="160"/>
        <w:rPr>
          <w:sz w:val="40"/>
          <w:szCs w:val="30"/>
        </w:rPr>
        <w:sectPr w:rsidR="00112597" w:rsidRPr="00112597" w:rsidSect="00112597">
          <w:type w:val="continuous"/>
          <w:pgSz w:w="11906" w:h="16838"/>
          <w:pgMar w:top="1134" w:right="851" w:bottom="1418" w:left="1134" w:header="709" w:footer="709" w:gutter="0"/>
          <w:cols w:space="708"/>
          <w:titlePg/>
          <w:docGrid w:linePitch="360"/>
        </w:sectPr>
      </w:pPr>
    </w:p>
    <w:p w14:paraId="444E2E80" w14:textId="77777777" w:rsidR="00054BB9" w:rsidRDefault="00112597" w:rsidP="00EF25D4">
      <w:pPr>
        <w:pStyle w:val="ListParagraph"/>
        <w:numPr>
          <w:ilvl w:val="0"/>
          <w:numId w:val="50"/>
        </w:numPr>
        <w:spacing w:after="160"/>
        <w:rPr>
          <w:sz w:val="40"/>
          <w:szCs w:val="30"/>
        </w:rPr>
      </w:pPr>
      <w:sdt>
        <w:sdtPr>
          <w:rPr>
            <w:rFonts w:ascii="Segoe UI Symbol" w:hAnsi="Segoe UI Symbol" w:cs="Segoe UI Symbol"/>
            <w:sz w:val="40"/>
            <w:szCs w:val="30"/>
          </w:rPr>
          <w:id w:val="1931625008"/>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TfGM Social Media</w:t>
      </w:r>
    </w:p>
    <w:p w14:paraId="0E6D4633" w14:textId="66E5401F"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1980758110"/>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w:t>
      </w:r>
      <w:r w:rsidR="00922C95">
        <w:rPr>
          <w:sz w:val="40"/>
          <w:szCs w:val="30"/>
        </w:rPr>
        <w:t>Other s</w:t>
      </w:r>
      <w:r w:rsidRPr="00054BB9">
        <w:rPr>
          <w:sz w:val="40"/>
          <w:szCs w:val="30"/>
        </w:rPr>
        <w:t>ocial media</w:t>
      </w:r>
    </w:p>
    <w:p w14:paraId="52F49572" w14:textId="77777777"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853333668"/>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TfGM Website</w:t>
      </w:r>
    </w:p>
    <w:p w14:paraId="52C21521" w14:textId="77777777"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2035156514"/>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TfGM newsletter</w:t>
      </w:r>
    </w:p>
    <w:p w14:paraId="44C56E41" w14:textId="377E9038"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1554202315"/>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w:t>
      </w:r>
      <w:r w:rsidR="00054BB9">
        <w:rPr>
          <w:sz w:val="40"/>
          <w:szCs w:val="30"/>
        </w:rPr>
        <w:t>Ano</w:t>
      </w:r>
      <w:r w:rsidRPr="00054BB9">
        <w:rPr>
          <w:sz w:val="40"/>
          <w:szCs w:val="30"/>
        </w:rPr>
        <w:t xml:space="preserve">ther newsletter </w:t>
      </w:r>
      <w:r w:rsidR="00054BB9">
        <w:rPr>
          <w:sz w:val="40"/>
          <w:szCs w:val="30"/>
        </w:rPr>
        <w:t xml:space="preserve">or </w:t>
      </w:r>
      <w:proofErr w:type="spellStart"/>
      <w:r w:rsidRPr="00054BB9">
        <w:rPr>
          <w:sz w:val="40"/>
          <w:szCs w:val="30"/>
        </w:rPr>
        <w:t>eNewsletter</w:t>
      </w:r>
      <w:proofErr w:type="spellEnd"/>
    </w:p>
    <w:p w14:paraId="7B388119" w14:textId="6C410790"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2005938114"/>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w:t>
      </w:r>
      <w:r w:rsidR="00922C95">
        <w:rPr>
          <w:sz w:val="40"/>
          <w:szCs w:val="30"/>
        </w:rPr>
        <w:t>My c</w:t>
      </w:r>
      <w:r w:rsidRPr="00054BB9">
        <w:rPr>
          <w:sz w:val="40"/>
          <w:szCs w:val="30"/>
        </w:rPr>
        <w:t xml:space="preserve">ouncil </w:t>
      </w:r>
      <w:r w:rsidR="00922C95">
        <w:rPr>
          <w:sz w:val="40"/>
          <w:szCs w:val="30"/>
        </w:rPr>
        <w:t>w</w:t>
      </w:r>
      <w:r w:rsidRPr="00054BB9">
        <w:rPr>
          <w:sz w:val="40"/>
          <w:szCs w:val="30"/>
        </w:rPr>
        <w:t>ebsite</w:t>
      </w:r>
    </w:p>
    <w:p w14:paraId="3EAE3813" w14:textId="06FB4212"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46069429"/>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w:t>
      </w:r>
      <w:r w:rsidR="00922C95">
        <w:rPr>
          <w:sz w:val="40"/>
          <w:szCs w:val="30"/>
        </w:rPr>
        <w:t>The l</w:t>
      </w:r>
      <w:r w:rsidRPr="00054BB9">
        <w:rPr>
          <w:sz w:val="40"/>
          <w:szCs w:val="30"/>
        </w:rPr>
        <w:t>ocal newspaper</w:t>
      </w:r>
      <w:r w:rsidR="00922C95">
        <w:rPr>
          <w:sz w:val="40"/>
          <w:szCs w:val="30"/>
        </w:rPr>
        <w:t xml:space="preserve"> or </w:t>
      </w:r>
      <w:r w:rsidRPr="00054BB9">
        <w:rPr>
          <w:sz w:val="40"/>
          <w:szCs w:val="30"/>
        </w:rPr>
        <w:t>magazine</w:t>
      </w:r>
    </w:p>
    <w:p w14:paraId="5A60DDDA" w14:textId="0C235F2E"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1345548759"/>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w:t>
      </w:r>
      <w:r w:rsidR="00922C95">
        <w:rPr>
          <w:sz w:val="40"/>
          <w:szCs w:val="30"/>
        </w:rPr>
        <w:t>Through my l</w:t>
      </w:r>
      <w:r w:rsidRPr="00054BB9">
        <w:rPr>
          <w:sz w:val="40"/>
          <w:szCs w:val="30"/>
        </w:rPr>
        <w:t>ocal community group</w:t>
      </w:r>
    </w:p>
    <w:p w14:paraId="23284872" w14:textId="77777777"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958761254"/>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Word of mouth</w:t>
      </w:r>
    </w:p>
    <w:p w14:paraId="1DE28E3E" w14:textId="605410DD" w:rsidR="00054BB9"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1329333989"/>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Not sure </w:t>
      </w:r>
      <w:r w:rsidR="00922C95">
        <w:rPr>
          <w:sz w:val="40"/>
          <w:szCs w:val="30"/>
        </w:rPr>
        <w:t>or</w:t>
      </w:r>
      <w:r w:rsidRPr="00054BB9">
        <w:rPr>
          <w:sz w:val="40"/>
          <w:szCs w:val="30"/>
        </w:rPr>
        <w:t xml:space="preserve"> can’t remembe</w:t>
      </w:r>
      <w:r w:rsidR="00054BB9">
        <w:rPr>
          <w:sz w:val="40"/>
          <w:szCs w:val="30"/>
        </w:rPr>
        <w:t>r</w:t>
      </w:r>
    </w:p>
    <w:p w14:paraId="707813B3" w14:textId="77777777" w:rsidR="006012AC" w:rsidRDefault="00112597" w:rsidP="00112597">
      <w:pPr>
        <w:pStyle w:val="ListParagraph"/>
        <w:numPr>
          <w:ilvl w:val="0"/>
          <w:numId w:val="50"/>
        </w:numPr>
        <w:spacing w:after="160"/>
        <w:rPr>
          <w:sz w:val="40"/>
          <w:szCs w:val="30"/>
        </w:rPr>
      </w:pPr>
      <w:sdt>
        <w:sdtPr>
          <w:rPr>
            <w:rFonts w:ascii="Segoe UI Symbol" w:hAnsi="Segoe UI Symbol" w:cs="Segoe UI Symbol"/>
            <w:sz w:val="40"/>
            <w:szCs w:val="30"/>
          </w:rPr>
          <w:id w:val="640152661"/>
          <w14:checkbox>
            <w14:checked w14:val="0"/>
            <w14:checkedState w14:val="2612" w14:font="MS Gothic"/>
            <w14:uncheckedState w14:val="2610" w14:font="MS Gothic"/>
          </w14:checkbox>
        </w:sdtPr>
        <w:sdtContent>
          <w:r w:rsidRPr="00054BB9">
            <w:rPr>
              <w:rFonts w:ascii="Segoe UI Symbol" w:hAnsi="Segoe UI Symbol" w:cs="Segoe UI Symbol"/>
              <w:sz w:val="40"/>
              <w:szCs w:val="30"/>
            </w:rPr>
            <w:t>☐</w:t>
          </w:r>
        </w:sdtContent>
      </w:sdt>
      <w:r w:rsidRPr="00054BB9">
        <w:rPr>
          <w:sz w:val="40"/>
          <w:szCs w:val="30"/>
        </w:rPr>
        <w:t xml:space="preserve"> Other</w:t>
      </w:r>
      <w:r w:rsidR="00922C95">
        <w:rPr>
          <w:sz w:val="40"/>
          <w:szCs w:val="30"/>
        </w:rPr>
        <w:t>. P</w:t>
      </w:r>
      <w:r w:rsidRPr="00054BB9">
        <w:rPr>
          <w:sz w:val="40"/>
          <w:szCs w:val="30"/>
        </w:rPr>
        <w:t>lease specify</w:t>
      </w:r>
    </w:p>
    <w:p w14:paraId="58D42ED0" w14:textId="32889E97" w:rsidR="00112597" w:rsidRPr="00054BB9" w:rsidRDefault="00112597" w:rsidP="006012AC">
      <w:pPr>
        <w:pStyle w:val="ListParagraph"/>
        <w:spacing w:after="160"/>
        <w:ind w:left="1080"/>
        <w:rPr>
          <w:sz w:val="40"/>
          <w:szCs w:val="30"/>
        </w:rPr>
        <w:sectPr w:rsidR="00112597" w:rsidRPr="00054BB9" w:rsidSect="00112597">
          <w:type w:val="continuous"/>
          <w:pgSz w:w="11906" w:h="16838"/>
          <w:pgMar w:top="1134" w:right="851" w:bottom="1418" w:left="1134" w:header="709" w:footer="709" w:gutter="0"/>
          <w:cols w:space="708"/>
          <w:titlePg/>
          <w:docGrid w:linePitch="360"/>
        </w:sectPr>
      </w:pP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p>
    <w:p w14:paraId="76ADA1B5" w14:textId="5F14D3AD" w:rsidR="00225B1A" w:rsidRPr="00FA0B9A" w:rsidRDefault="00225B1A" w:rsidP="00112597">
      <w:pPr>
        <w:spacing w:after="160"/>
        <w:rPr>
          <w:sz w:val="40"/>
          <w:szCs w:val="30"/>
        </w:rPr>
      </w:pPr>
    </w:p>
    <w:p w14:paraId="4FC05D3A" w14:textId="77777777" w:rsidR="00225B1A" w:rsidRPr="00FA0B9A" w:rsidRDefault="00225B1A" w:rsidP="00FC5079">
      <w:pPr>
        <w:pStyle w:val="Heading5"/>
        <w:rPr>
          <w:sz w:val="40"/>
          <w:szCs w:val="36"/>
        </w:rPr>
        <w:sectPr w:rsidR="00225B1A" w:rsidRPr="00FA0B9A" w:rsidSect="00225B1A">
          <w:type w:val="continuous"/>
          <w:pgSz w:w="11906" w:h="16838"/>
          <w:pgMar w:top="1134" w:right="851" w:bottom="1418" w:left="1134" w:header="709" w:footer="709" w:gutter="0"/>
          <w:cols w:space="708"/>
          <w:titlePg/>
          <w:docGrid w:linePitch="360"/>
        </w:sectPr>
      </w:pPr>
    </w:p>
    <w:p w14:paraId="05269A63" w14:textId="1841CBB0" w:rsidR="00D613C7" w:rsidRPr="00FA0B9A" w:rsidRDefault="008D300A" w:rsidP="00FC5079">
      <w:pPr>
        <w:pStyle w:val="Heading5"/>
        <w:rPr>
          <w:sz w:val="40"/>
          <w:szCs w:val="36"/>
        </w:rPr>
      </w:pPr>
      <w:r w:rsidRPr="00FA0B9A">
        <w:rPr>
          <w:sz w:val="40"/>
          <w:szCs w:val="36"/>
        </w:rPr>
        <w:lastRenderedPageBreak/>
        <w:t xml:space="preserve">Section </w:t>
      </w:r>
      <w:r w:rsidR="002E56FB" w:rsidRPr="00FA0B9A">
        <w:rPr>
          <w:sz w:val="40"/>
          <w:szCs w:val="36"/>
        </w:rPr>
        <w:t>2</w:t>
      </w:r>
      <w:r w:rsidRPr="00FA0B9A">
        <w:rPr>
          <w:sz w:val="40"/>
          <w:szCs w:val="36"/>
        </w:rPr>
        <w:t xml:space="preserve">: Your </w:t>
      </w:r>
      <w:r w:rsidR="004A5458" w:rsidRPr="00FA0B9A">
        <w:rPr>
          <w:sz w:val="40"/>
          <w:szCs w:val="36"/>
        </w:rPr>
        <w:t>Active Travel Behaviour</w:t>
      </w:r>
    </w:p>
    <w:p w14:paraId="761BA237" w14:textId="1E770BD1" w:rsidR="00945413" w:rsidRPr="00B74D18" w:rsidRDefault="00B74D18" w:rsidP="00B74D18">
      <w:pPr>
        <w:spacing w:afterLines="40" w:after="96"/>
        <w:rPr>
          <w:sz w:val="40"/>
          <w:szCs w:val="30"/>
        </w:rPr>
        <w:sectPr w:rsidR="00945413" w:rsidRPr="00B74D18" w:rsidSect="00225B1A">
          <w:pgSz w:w="11906" w:h="16838"/>
          <w:pgMar w:top="1134" w:right="851" w:bottom="1418" w:left="1134" w:header="709" w:footer="709" w:gutter="0"/>
          <w:cols w:space="708"/>
          <w:titlePg/>
          <w:docGrid w:linePitch="360"/>
        </w:sectPr>
      </w:pPr>
      <w:r>
        <w:rPr>
          <w:sz w:val="40"/>
          <w:szCs w:val="30"/>
        </w:rPr>
        <w:t xml:space="preserve">Question </w:t>
      </w:r>
      <w:r w:rsidR="00951E95">
        <w:rPr>
          <w:sz w:val="40"/>
          <w:szCs w:val="30"/>
        </w:rPr>
        <w:t>1</w:t>
      </w:r>
      <w:r w:rsidR="00746DD3">
        <w:rPr>
          <w:sz w:val="40"/>
          <w:szCs w:val="30"/>
        </w:rPr>
        <w:t xml:space="preserve">. </w:t>
      </w:r>
      <w:r w:rsidR="00B963E9" w:rsidRPr="00B74D18">
        <w:rPr>
          <w:sz w:val="40"/>
          <w:szCs w:val="30"/>
        </w:rPr>
        <w:t>On average h</w:t>
      </w:r>
      <w:r w:rsidR="00BE1491" w:rsidRPr="00B74D18">
        <w:rPr>
          <w:sz w:val="40"/>
          <w:szCs w:val="30"/>
        </w:rPr>
        <w:t>ow many days a week are you cycling?</w:t>
      </w:r>
      <w:r w:rsidR="006339F4" w:rsidRPr="00B74D18">
        <w:rPr>
          <w:sz w:val="40"/>
          <w:szCs w:val="30"/>
        </w:rPr>
        <w:t xml:space="preserve"> </w:t>
      </w:r>
      <w:r w:rsidR="00746DD3">
        <w:rPr>
          <w:sz w:val="40"/>
          <w:szCs w:val="30"/>
        </w:rPr>
        <w:t>Please s</w:t>
      </w:r>
      <w:r w:rsidR="006339F4" w:rsidRPr="00B74D18">
        <w:rPr>
          <w:sz w:val="40"/>
          <w:szCs w:val="30"/>
        </w:rPr>
        <w:t>elect one.</w:t>
      </w:r>
    </w:p>
    <w:p w14:paraId="21726B7A" w14:textId="0A52C9A5" w:rsidR="009F7C69" w:rsidRDefault="005F0342" w:rsidP="00EA6CAF">
      <w:pPr>
        <w:pStyle w:val="ListParagraph"/>
        <w:numPr>
          <w:ilvl w:val="0"/>
          <w:numId w:val="40"/>
        </w:numPr>
        <w:spacing w:afterLines="40" w:after="96"/>
        <w:rPr>
          <w:sz w:val="40"/>
          <w:szCs w:val="30"/>
        </w:rPr>
      </w:pPr>
      <w:sdt>
        <w:sdtPr>
          <w:rPr>
            <w:rFonts w:ascii="MS Gothic" w:eastAsia="MS Gothic" w:hAnsi="MS Gothic"/>
            <w:sz w:val="56"/>
            <w:szCs w:val="48"/>
          </w:rPr>
          <w:id w:val="1445499536"/>
          <w14:checkbox>
            <w14:checked w14:val="0"/>
            <w14:checkedState w14:val="2612" w14:font="MS Gothic"/>
            <w14:uncheckedState w14:val="2610" w14:font="MS Gothic"/>
          </w14:checkbox>
        </w:sdtPr>
        <w:sdtEndPr/>
        <w:sdtContent>
          <w:r w:rsidR="00416266">
            <w:rPr>
              <w:rFonts w:ascii="MS Gothic" w:eastAsia="MS Gothic" w:hAnsi="MS Gothic" w:hint="eastAsia"/>
              <w:sz w:val="56"/>
              <w:szCs w:val="48"/>
            </w:rPr>
            <w:t>☐</w:t>
          </w:r>
        </w:sdtContent>
      </w:sdt>
      <w:r w:rsidR="00335157" w:rsidRPr="009F7C69">
        <w:rPr>
          <w:rFonts w:ascii="MS Gothic" w:eastAsia="MS Gothic" w:hAnsi="MS Gothic"/>
          <w:sz w:val="56"/>
          <w:szCs w:val="48"/>
        </w:rPr>
        <w:t xml:space="preserve"> </w:t>
      </w:r>
      <w:r w:rsidR="00746DD3" w:rsidRPr="009F7C69">
        <w:rPr>
          <w:sz w:val="40"/>
          <w:szCs w:val="30"/>
        </w:rPr>
        <w:t>0</w:t>
      </w:r>
      <w:r w:rsidR="00FA2063" w:rsidRPr="009F7C69">
        <w:rPr>
          <w:sz w:val="40"/>
          <w:szCs w:val="30"/>
        </w:rPr>
        <w:tab/>
      </w:r>
    </w:p>
    <w:p w14:paraId="5A7560CA" w14:textId="77777777" w:rsidR="009F7C69" w:rsidRDefault="005F0342" w:rsidP="009F7C69">
      <w:pPr>
        <w:pStyle w:val="ListParagraph"/>
        <w:numPr>
          <w:ilvl w:val="0"/>
          <w:numId w:val="40"/>
        </w:numPr>
        <w:spacing w:afterLines="40" w:after="96"/>
        <w:rPr>
          <w:sz w:val="40"/>
          <w:szCs w:val="30"/>
        </w:rPr>
      </w:pPr>
      <w:sdt>
        <w:sdtPr>
          <w:rPr>
            <w:rFonts w:ascii="MS Gothic" w:eastAsia="MS Gothic" w:hAnsi="MS Gothic"/>
            <w:sz w:val="56"/>
            <w:szCs w:val="48"/>
          </w:rPr>
          <w:id w:val="236829783"/>
          <w14:checkbox>
            <w14:checked w14:val="0"/>
            <w14:checkedState w14:val="2612" w14:font="MS Gothic"/>
            <w14:uncheckedState w14:val="2610" w14:font="MS Gothic"/>
          </w14:checkbox>
        </w:sdtPr>
        <w:sdtEndPr/>
        <w:sdtContent>
          <w:r w:rsid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1</w:t>
      </w:r>
    </w:p>
    <w:p w14:paraId="3D91E116" w14:textId="77777777" w:rsidR="009F7C69" w:rsidRDefault="005F0342" w:rsidP="00A05A01">
      <w:pPr>
        <w:pStyle w:val="ListParagraph"/>
        <w:numPr>
          <w:ilvl w:val="0"/>
          <w:numId w:val="40"/>
        </w:numPr>
        <w:spacing w:afterLines="40" w:after="96"/>
        <w:rPr>
          <w:sz w:val="40"/>
          <w:szCs w:val="30"/>
        </w:rPr>
      </w:pPr>
      <w:sdt>
        <w:sdtPr>
          <w:rPr>
            <w:rFonts w:ascii="MS Gothic" w:eastAsia="MS Gothic" w:hAnsi="MS Gothic"/>
            <w:sz w:val="56"/>
            <w:szCs w:val="48"/>
          </w:rPr>
          <w:id w:val="1278226929"/>
          <w14:checkbox>
            <w14:checked w14:val="0"/>
            <w14:checkedState w14:val="2612" w14:font="MS Gothic"/>
            <w14:uncheckedState w14:val="2610" w14:font="MS Gothic"/>
          </w14:checkbox>
        </w:sdtPr>
        <w:sdtEndPr/>
        <w:sdtContent>
          <w:r w:rsidR="0036700C"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2</w:t>
      </w:r>
    </w:p>
    <w:p w14:paraId="69125AB1" w14:textId="20BAE939" w:rsidR="009F7C69" w:rsidRPr="009F7C69" w:rsidRDefault="005F0342" w:rsidP="00A05A01">
      <w:pPr>
        <w:pStyle w:val="ListParagraph"/>
        <w:numPr>
          <w:ilvl w:val="0"/>
          <w:numId w:val="40"/>
        </w:numPr>
        <w:spacing w:afterLines="40" w:after="96"/>
        <w:rPr>
          <w:sz w:val="40"/>
          <w:szCs w:val="30"/>
        </w:rPr>
      </w:pPr>
      <w:sdt>
        <w:sdtPr>
          <w:rPr>
            <w:rFonts w:ascii="MS Gothic" w:eastAsia="MS Gothic" w:hAnsi="MS Gothic"/>
            <w:sz w:val="56"/>
            <w:szCs w:val="48"/>
          </w:rPr>
          <w:id w:val="56517864"/>
          <w14:checkbox>
            <w14:checked w14:val="0"/>
            <w14:checkedState w14:val="2612" w14:font="MS Gothic"/>
            <w14:uncheckedState w14:val="2610" w14:font="MS Gothic"/>
          </w14:checkbox>
        </w:sdtPr>
        <w:sdtEndPr/>
        <w:sdtContent>
          <w:r w:rsidR="00C76D9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3</w:t>
      </w:r>
      <w:r w:rsidR="00FA2063" w:rsidRPr="009F7C69">
        <w:rPr>
          <w:sz w:val="40"/>
          <w:szCs w:val="30"/>
        </w:rPr>
        <w:tab/>
      </w:r>
    </w:p>
    <w:p w14:paraId="18B516FD" w14:textId="77777777" w:rsidR="009F7C69" w:rsidRDefault="005F0342" w:rsidP="009F7C69">
      <w:pPr>
        <w:pStyle w:val="ListParagraph"/>
        <w:numPr>
          <w:ilvl w:val="0"/>
          <w:numId w:val="40"/>
        </w:numPr>
        <w:spacing w:afterLines="40" w:after="96"/>
        <w:rPr>
          <w:sz w:val="40"/>
          <w:szCs w:val="30"/>
        </w:rPr>
      </w:pPr>
      <w:sdt>
        <w:sdtPr>
          <w:rPr>
            <w:rFonts w:ascii="MS Gothic" w:eastAsia="MS Gothic" w:hAnsi="MS Gothic"/>
            <w:sz w:val="56"/>
            <w:szCs w:val="48"/>
          </w:rPr>
          <w:id w:val="-202024037"/>
          <w14:checkbox>
            <w14:checked w14:val="0"/>
            <w14:checkedState w14:val="2612" w14:font="MS Gothic"/>
            <w14:uncheckedState w14:val="2610" w14:font="MS Gothic"/>
          </w14:checkbox>
        </w:sdtPr>
        <w:sdtEnd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4</w:t>
      </w:r>
    </w:p>
    <w:p w14:paraId="28C0D7FA" w14:textId="77777777" w:rsidR="009F7C69" w:rsidRDefault="005F0342" w:rsidP="009F7C69">
      <w:pPr>
        <w:pStyle w:val="ListParagraph"/>
        <w:numPr>
          <w:ilvl w:val="0"/>
          <w:numId w:val="40"/>
        </w:numPr>
        <w:spacing w:afterLines="40" w:after="96"/>
        <w:rPr>
          <w:sz w:val="40"/>
          <w:szCs w:val="30"/>
        </w:rPr>
      </w:pPr>
      <w:sdt>
        <w:sdtPr>
          <w:rPr>
            <w:rFonts w:ascii="MS Gothic" w:eastAsia="MS Gothic" w:hAnsi="MS Gothic"/>
            <w:sz w:val="56"/>
            <w:szCs w:val="48"/>
          </w:rPr>
          <w:id w:val="1709989677"/>
          <w14:checkbox>
            <w14:checked w14:val="0"/>
            <w14:checkedState w14:val="2612" w14:font="MS Gothic"/>
            <w14:uncheckedState w14:val="2610" w14:font="MS Gothic"/>
          </w14:checkbox>
        </w:sdtPr>
        <w:sdtEnd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5</w:t>
      </w:r>
    </w:p>
    <w:p w14:paraId="391B1EF8" w14:textId="77777777" w:rsidR="009F7C69" w:rsidRDefault="005F0342" w:rsidP="009F7C69">
      <w:pPr>
        <w:pStyle w:val="ListParagraph"/>
        <w:numPr>
          <w:ilvl w:val="0"/>
          <w:numId w:val="40"/>
        </w:numPr>
        <w:spacing w:afterLines="40" w:after="96"/>
        <w:rPr>
          <w:sz w:val="40"/>
          <w:szCs w:val="30"/>
        </w:rPr>
      </w:pPr>
      <w:sdt>
        <w:sdtPr>
          <w:rPr>
            <w:rFonts w:ascii="MS Gothic" w:eastAsia="MS Gothic" w:hAnsi="MS Gothic"/>
            <w:sz w:val="56"/>
            <w:szCs w:val="48"/>
          </w:rPr>
          <w:id w:val="-1030795390"/>
          <w14:checkbox>
            <w14:checked w14:val="0"/>
            <w14:checkedState w14:val="2612" w14:font="MS Gothic"/>
            <w14:uncheckedState w14:val="2610" w14:font="MS Gothic"/>
          </w14:checkbox>
        </w:sdtPr>
        <w:sdtEnd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6</w:t>
      </w:r>
    </w:p>
    <w:p w14:paraId="098AAC8A" w14:textId="77777777" w:rsidR="00945413" w:rsidRDefault="005F0342" w:rsidP="009C4CC5">
      <w:pPr>
        <w:pStyle w:val="ListParagraph"/>
        <w:numPr>
          <w:ilvl w:val="0"/>
          <w:numId w:val="40"/>
        </w:numPr>
        <w:spacing w:afterLines="40" w:after="96"/>
        <w:rPr>
          <w:sz w:val="40"/>
          <w:szCs w:val="30"/>
        </w:rPr>
      </w:pPr>
      <w:sdt>
        <w:sdtPr>
          <w:rPr>
            <w:rFonts w:ascii="MS Gothic" w:eastAsia="MS Gothic" w:hAnsi="MS Gothic"/>
            <w:sz w:val="56"/>
            <w:szCs w:val="48"/>
          </w:rPr>
          <w:id w:val="352153495"/>
          <w14:checkbox>
            <w14:checked w14:val="0"/>
            <w14:checkedState w14:val="2612" w14:font="MS Gothic"/>
            <w14:uncheckedState w14:val="2610" w14:font="MS Gothic"/>
          </w14:checkbox>
        </w:sdtPr>
        <w:sdtEndPr/>
        <w:sdtContent>
          <w:r w:rsidR="00A0390A" w:rsidRPr="009F7C69">
            <w:rPr>
              <w:rFonts w:ascii="MS Gothic" w:eastAsia="MS Gothic" w:hAnsi="MS Gothic" w:hint="eastAsia"/>
              <w:sz w:val="56"/>
              <w:szCs w:val="48"/>
            </w:rPr>
            <w:t>☐</w:t>
          </w:r>
        </w:sdtContent>
      </w:sdt>
      <w:r w:rsidR="00A0390A" w:rsidRPr="009F7C69">
        <w:rPr>
          <w:rFonts w:ascii="MS Gothic" w:eastAsia="MS Gothic" w:hAnsi="MS Gothic"/>
          <w:sz w:val="56"/>
          <w:szCs w:val="48"/>
        </w:rPr>
        <w:t xml:space="preserve"> </w:t>
      </w:r>
      <w:r w:rsidR="0056628D" w:rsidRPr="009F7C69">
        <w:rPr>
          <w:sz w:val="40"/>
          <w:szCs w:val="30"/>
        </w:rPr>
        <w:t>7</w:t>
      </w:r>
    </w:p>
    <w:p w14:paraId="1D2B1856" w14:textId="5C7F45FF" w:rsidR="009C4CC5" w:rsidRPr="009C4CC5" w:rsidRDefault="009C4CC5" w:rsidP="009C4CC5">
      <w:pPr>
        <w:spacing w:afterLines="40" w:after="96"/>
        <w:rPr>
          <w:sz w:val="40"/>
          <w:szCs w:val="30"/>
        </w:rPr>
        <w:sectPr w:rsidR="009C4CC5" w:rsidRPr="009C4CC5" w:rsidSect="0028509B">
          <w:type w:val="continuous"/>
          <w:pgSz w:w="11906" w:h="16838"/>
          <w:pgMar w:top="1134" w:right="851" w:bottom="1418" w:left="1134" w:header="709" w:footer="709" w:gutter="0"/>
          <w:cols w:space="708"/>
          <w:titlePg/>
          <w:docGrid w:linePitch="360"/>
        </w:sectPr>
      </w:pPr>
      <w:r>
        <w:rPr>
          <w:sz w:val="40"/>
          <w:szCs w:val="30"/>
        </w:rPr>
        <w:t>If you answer 0 please skip to section 3.</w:t>
      </w:r>
    </w:p>
    <w:p w14:paraId="0C9C52BB" w14:textId="1DD57BD4" w:rsidR="00C42A6C" w:rsidRPr="00367EFF" w:rsidRDefault="00367EFF" w:rsidP="00367EFF">
      <w:pPr>
        <w:spacing w:afterLines="40" w:after="96"/>
        <w:rPr>
          <w:sz w:val="40"/>
          <w:szCs w:val="30"/>
        </w:rPr>
      </w:pPr>
      <w:r>
        <w:rPr>
          <w:sz w:val="40"/>
          <w:szCs w:val="30"/>
        </w:rPr>
        <w:lastRenderedPageBreak/>
        <w:t xml:space="preserve">Question </w:t>
      </w:r>
      <w:r w:rsidR="00927A61">
        <w:rPr>
          <w:sz w:val="40"/>
          <w:szCs w:val="30"/>
        </w:rPr>
        <w:t>2</w:t>
      </w:r>
      <w:r>
        <w:rPr>
          <w:sz w:val="40"/>
          <w:szCs w:val="30"/>
        </w:rPr>
        <w:t xml:space="preserve">. </w:t>
      </w:r>
      <w:r w:rsidR="00342C99">
        <w:rPr>
          <w:sz w:val="40"/>
          <w:szCs w:val="30"/>
        </w:rPr>
        <w:t>For w</w:t>
      </w:r>
      <w:r w:rsidR="00C8704A" w:rsidRPr="00367EFF">
        <w:rPr>
          <w:sz w:val="40"/>
          <w:szCs w:val="30"/>
        </w:rPr>
        <w:t>hich reasons do you cycle</w:t>
      </w:r>
      <w:r w:rsidR="00C42A6C" w:rsidRPr="00367EFF">
        <w:rPr>
          <w:sz w:val="40"/>
          <w:szCs w:val="30"/>
        </w:rPr>
        <w:t>?</w:t>
      </w:r>
      <w:r w:rsidR="00F7758D" w:rsidRPr="00367EFF">
        <w:rPr>
          <w:sz w:val="40"/>
          <w:szCs w:val="30"/>
        </w:rPr>
        <w:t xml:space="preserve"> Select all that apply.</w:t>
      </w:r>
    </w:p>
    <w:p w14:paraId="3C1FB497" w14:textId="77777777" w:rsidR="00A96411" w:rsidRPr="00FA0B9A" w:rsidRDefault="00A96411" w:rsidP="00FC5079">
      <w:pPr>
        <w:spacing w:afterLines="40" w:after="96"/>
        <w:ind w:left="1080"/>
        <w:rPr>
          <w:rFonts w:ascii="MS Gothic" w:eastAsia="MS Gothic" w:hAnsi="MS Gothic"/>
          <w:sz w:val="56"/>
          <w:szCs w:val="38"/>
        </w:rPr>
        <w:sectPr w:rsidR="00A96411" w:rsidRPr="00FA0B9A" w:rsidSect="00367EFF">
          <w:pgSz w:w="11906" w:h="16838"/>
          <w:pgMar w:top="1134" w:right="851" w:bottom="1418" w:left="1134" w:header="709" w:footer="709" w:gutter="0"/>
          <w:cols w:space="708"/>
          <w:titlePg/>
          <w:docGrid w:linePitch="360"/>
        </w:sectPr>
      </w:pPr>
    </w:p>
    <w:p w14:paraId="166E71E3" w14:textId="34BBCD76"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502317266"/>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Work / employment</w:t>
      </w:r>
    </w:p>
    <w:p w14:paraId="2613D607" w14:textId="3FBF99F8"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2086255042"/>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Unpaid / Voluntary work</w:t>
      </w:r>
    </w:p>
    <w:p w14:paraId="620685BC" w14:textId="12A87EDF"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761879041"/>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Education (as a pupil or student)</w:t>
      </w:r>
    </w:p>
    <w:p w14:paraId="2F456A2B" w14:textId="50C11C79"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902839922"/>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Shopping</w:t>
      </w:r>
    </w:p>
    <w:p w14:paraId="1506CA8A" w14:textId="4CA499D0"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920444429"/>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 xml:space="preserve">Accompanying or supporting someone </w:t>
      </w:r>
      <w:r w:rsidR="000C001C" w:rsidRPr="00326F6E">
        <w:rPr>
          <w:sz w:val="40"/>
          <w:szCs w:val="30"/>
        </w:rPr>
        <w:t>else</w:t>
      </w:r>
    </w:p>
    <w:p w14:paraId="4094DE95" w14:textId="7189F797"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017465269"/>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Health or medical visit</w:t>
      </w:r>
    </w:p>
    <w:p w14:paraId="2A2BDACA" w14:textId="48A6FD43"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278695792"/>
          <w14:checkbox>
            <w14:checked w14:val="0"/>
            <w14:checkedState w14:val="2612" w14:font="MS Gothic"/>
            <w14:uncheckedState w14:val="2610" w14:font="MS Gothic"/>
          </w14:checkbox>
        </w:sdtPr>
        <w:sdtEndPr/>
        <w:sdtContent>
          <w:r w:rsidR="00486315"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Social</w:t>
      </w:r>
      <w:r w:rsidR="00126E37" w:rsidRPr="00326F6E">
        <w:rPr>
          <w:sz w:val="40"/>
          <w:szCs w:val="30"/>
        </w:rPr>
        <w:t xml:space="preserve"> / </w:t>
      </w:r>
      <w:r w:rsidR="00891213" w:rsidRPr="00326F6E">
        <w:rPr>
          <w:sz w:val="40"/>
          <w:szCs w:val="30"/>
        </w:rPr>
        <w:t>Entertainment/ Recreation / Participate in sport</w:t>
      </w:r>
      <w:r w:rsidR="00126E37" w:rsidRPr="00326F6E">
        <w:rPr>
          <w:sz w:val="40"/>
          <w:szCs w:val="30"/>
        </w:rPr>
        <w:t xml:space="preserve"> /</w:t>
      </w:r>
      <w:r w:rsidR="00891213" w:rsidRPr="00326F6E">
        <w:rPr>
          <w:sz w:val="40"/>
          <w:szCs w:val="30"/>
        </w:rPr>
        <w:t xml:space="preserve"> visit friends or relatives</w:t>
      </w:r>
    </w:p>
    <w:p w14:paraId="6F7536FF" w14:textId="5BE15E74"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431365055"/>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Worship or religious observance</w:t>
      </w:r>
    </w:p>
    <w:p w14:paraId="7ECBB6A4" w14:textId="0861DCC3" w:rsidR="00891213" w:rsidRPr="00326F6E" w:rsidRDefault="005F0342"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538889445"/>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To connect with other forms of transport (e.g. bus, tram or train)</w:t>
      </w:r>
    </w:p>
    <w:p w14:paraId="275FCF69" w14:textId="77777777" w:rsidR="00A96411" w:rsidRPr="00FA0B9A" w:rsidRDefault="00A96411" w:rsidP="00326F6E">
      <w:pPr>
        <w:spacing w:afterLines="40" w:after="96"/>
        <w:rPr>
          <w:rFonts w:ascii="MS Gothic" w:eastAsia="MS Gothic" w:hAnsi="MS Gothic"/>
          <w:sz w:val="56"/>
          <w:szCs w:val="38"/>
        </w:rPr>
        <w:sectPr w:rsidR="00A96411" w:rsidRPr="00FA0B9A" w:rsidSect="00EC2AFB">
          <w:type w:val="continuous"/>
          <w:pgSz w:w="11906" w:h="16838"/>
          <w:pgMar w:top="1134" w:right="851" w:bottom="1418" w:left="1134" w:header="709" w:footer="709" w:gutter="0"/>
          <w:cols w:space="708"/>
          <w:titlePg/>
          <w:docGrid w:linePitch="360"/>
        </w:sectPr>
      </w:pPr>
    </w:p>
    <w:p w14:paraId="682AA1E5" w14:textId="29D9F5F1" w:rsidR="00891213" w:rsidRPr="00326F6E" w:rsidRDefault="005F0342" w:rsidP="00326F6E">
      <w:pPr>
        <w:pStyle w:val="ListParagraph"/>
        <w:numPr>
          <w:ilvl w:val="0"/>
          <w:numId w:val="44"/>
        </w:numPr>
        <w:spacing w:afterLines="40" w:after="96"/>
        <w:ind w:left="360"/>
        <w:rPr>
          <w:sz w:val="40"/>
          <w:szCs w:val="30"/>
          <w:u w:val="single"/>
        </w:rPr>
      </w:pPr>
      <w:sdt>
        <w:sdtPr>
          <w:rPr>
            <w:rFonts w:ascii="MS Gothic" w:eastAsia="MS Gothic" w:hAnsi="MS Gothic"/>
            <w:sz w:val="56"/>
            <w:szCs w:val="38"/>
          </w:rPr>
          <w:id w:val="1522356389"/>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Other</w:t>
      </w:r>
      <w:r w:rsidR="00A96411" w:rsidRPr="00326F6E">
        <w:rPr>
          <w:sz w:val="40"/>
          <w:szCs w:val="30"/>
        </w:rPr>
        <w:t xml:space="preserve"> (please state): </w:t>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p>
    <w:p w14:paraId="5BF811F7" w14:textId="77777777" w:rsidR="0014065D" w:rsidRPr="00FA0B9A" w:rsidRDefault="0014065D" w:rsidP="00FC5079">
      <w:pPr>
        <w:spacing w:afterLines="40" w:after="96"/>
        <w:rPr>
          <w:color w:val="C00000"/>
          <w:sz w:val="40"/>
          <w:szCs w:val="30"/>
        </w:rPr>
      </w:pPr>
    </w:p>
    <w:p w14:paraId="2919FB34" w14:textId="77777777" w:rsidR="009C6104" w:rsidRPr="00FA0B9A" w:rsidRDefault="009C6104" w:rsidP="00FC5079">
      <w:pPr>
        <w:pStyle w:val="Heading5"/>
        <w:rPr>
          <w:sz w:val="40"/>
          <w:szCs w:val="36"/>
        </w:rPr>
        <w:sectPr w:rsidR="009C6104" w:rsidRPr="00FA0B9A" w:rsidSect="00945413">
          <w:type w:val="continuous"/>
          <w:pgSz w:w="11906" w:h="16838"/>
          <w:pgMar w:top="1134" w:right="851" w:bottom="1418" w:left="1134" w:header="709" w:footer="709" w:gutter="0"/>
          <w:cols w:space="708"/>
          <w:titlePg/>
          <w:docGrid w:linePitch="360"/>
        </w:sectPr>
      </w:pPr>
    </w:p>
    <w:p w14:paraId="4CBC6767" w14:textId="017E06CD" w:rsidR="0014065D" w:rsidRPr="00FA0B9A" w:rsidRDefault="0014065D" w:rsidP="00FC5079">
      <w:pPr>
        <w:pStyle w:val="Heading5"/>
        <w:rPr>
          <w:sz w:val="40"/>
          <w:szCs w:val="36"/>
        </w:rPr>
      </w:pPr>
      <w:r w:rsidRPr="00FA0B9A">
        <w:rPr>
          <w:sz w:val="40"/>
          <w:szCs w:val="36"/>
        </w:rPr>
        <w:lastRenderedPageBreak/>
        <w:t xml:space="preserve">Section </w:t>
      </w:r>
      <w:r w:rsidR="0008669E" w:rsidRPr="00FA0B9A">
        <w:rPr>
          <w:sz w:val="40"/>
          <w:szCs w:val="36"/>
        </w:rPr>
        <w:t>3</w:t>
      </w:r>
      <w:r w:rsidRPr="00FA0B9A">
        <w:rPr>
          <w:sz w:val="40"/>
          <w:szCs w:val="36"/>
        </w:rPr>
        <w:t>: Your Active Travel Behaviour</w:t>
      </w:r>
    </w:p>
    <w:p w14:paraId="4C1B5E58" w14:textId="27DE86B5" w:rsidR="00FA2DE2" w:rsidRPr="00326F6E" w:rsidRDefault="00215583" w:rsidP="00326F6E">
      <w:pPr>
        <w:spacing w:afterLines="40" w:after="96"/>
        <w:rPr>
          <w:sz w:val="40"/>
          <w:szCs w:val="30"/>
        </w:rPr>
      </w:pPr>
      <w:r w:rsidRPr="00326F6E">
        <w:rPr>
          <w:sz w:val="40"/>
          <w:szCs w:val="30"/>
        </w:rPr>
        <w:t xml:space="preserve">These questions are </w:t>
      </w:r>
      <w:proofErr w:type="gramStart"/>
      <w:r w:rsidRPr="00326F6E">
        <w:rPr>
          <w:sz w:val="40"/>
          <w:szCs w:val="30"/>
        </w:rPr>
        <w:t>optional</w:t>
      </w:r>
      <w:proofErr w:type="gramEnd"/>
      <w:r w:rsidRPr="00326F6E">
        <w:rPr>
          <w:sz w:val="40"/>
          <w:szCs w:val="30"/>
        </w:rPr>
        <w:t xml:space="preserve"> but we’d love to know more about </w:t>
      </w:r>
      <w:r w:rsidR="00201EF3" w:rsidRPr="00326F6E">
        <w:rPr>
          <w:sz w:val="40"/>
          <w:szCs w:val="30"/>
        </w:rPr>
        <w:t xml:space="preserve">how active travel </w:t>
      </w:r>
      <w:r w:rsidR="00834115" w:rsidRPr="00326F6E">
        <w:rPr>
          <w:sz w:val="40"/>
          <w:szCs w:val="30"/>
        </w:rPr>
        <w:t>and you.</w:t>
      </w:r>
      <w:r w:rsidR="00101BD6" w:rsidRPr="00326F6E">
        <w:rPr>
          <w:sz w:val="40"/>
          <w:szCs w:val="30"/>
        </w:rPr>
        <w:t xml:space="preserve"> </w:t>
      </w:r>
      <w:r w:rsidR="0014065D" w:rsidRPr="00326F6E">
        <w:rPr>
          <w:sz w:val="40"/>
          <w:szCs w:val="30"/>
        </w:rPr>
        <w:t>Please rate how much you agree with these statements</w:t>
      </w:r>
      <w:r w:rsidR="003C6849">
        <w:rPr>
          <w:sz w:val="40"/>
          <w:szCs w:val="30"/>
        </w:rPr>
        <w:t>.</w:t>
      </w:r>
    </w:p>
    <w:tbl>
      <w:tblPr>
        <w:tblStyle w:val="PlainTable1"/>
        <w:tblW w:w="5000" w:type="pct"/>
        <w:tblLook w:val="04A0" w:firstRow="1" w:lastRow="0" w:firstColumn="1" w:lastColumn="0" w:noHBand="0" w:noVBand="1"/>
      </w:tblPr>
      <w:tblGrid>
        <w:gridCol w:w="4794"/>
        <w:gridCol w:w="1740"/>
        <w:gridCol w:w="2116"/>
        <w:gridCol w:w="1731"/>
        <w:gridCol w:w="2116"/>
        <w:gridCol w:w="1779"/>
      </w:tblGrid>
      <w:tr w:rsidR="001F006C" w:rsidRPr="00FA0B9A" w14:paraId="13ED05C7" w14:textId="77777777" w:rsidTr="00867B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9" w:type="pct"/>
          </w:tcPr>
          <w:p w14:paraId="51A39863" w14:textId="77777777" w:rsidR="00A0510C" w:rsidRPr="00FA0B9A" w:rsidRDefault="00A0510C" w:rsidP="00FC5079">
            <w:pPr>
              <w:spacing w:afterLines="40" w:after="96"/>
              <w:jc w:val="right"/>
              <w:rPr>
                <w:sz w:val="40"/>
                <w:szCs w:val="32"/>
              </w:rPr>
            </w:pPr>
          </w:p>
        </w:tc>
        <w:tc>
          <w:tcPr>
            <w:tcW w:w="609" w:type="pct"/>
          </w:tcPr>
          <w:p w14:paraId="0C1A00AF" w14:textId="6E1045C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Strongly agree</w:t>
            </w:r>
          </w:p>
        </w:tc>
        <w:tc>
          <w:tcPr>
            <w:tcW w:w="741" w:type="pct"/>
          </w:tcPr>
          <w:p w14:paraId="5C98F092" w14:textId="6D00CBD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agree</w:t>
            </w:r>
          </w:p>
        </w:tc>
        <w:tc>
          <w:tcPr>
            <w:tcW w:w="606" w:type="pct"/>
          </w:tcPr>
          <w:p w14:paraId="7251F750" w14:textId="0B16551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 xml:space="preserve">Neither agree </w:t>
            </w:r>
            <w:proofErr w:type="gramStart"/>
            <w:r w:rsidRPr="00FA0B9A">
              <w:rPr>
                <w:i/>
                <w:iCs/>
                <w:sz w:val="40"/>
                <w:szCs w:val="32"/>
              </w:rPr>
              <w:t>or</w:t>
            </w:r>
            <w:proofErr w:type="gramEnd"/>
            <w:r w:rsidRPr="00FA0B9A">
              <w:rPr>
                <w:i/>
                <w:iCs/>
                <w:sz w:val="40"/>
                <w:szCs w:val="32"/>
              </w:rPr>
              <w:t xml:space="preserve"> disagree</w:t>
            </w:r>
          </w:p>
        </w:tc>
        <w:tc>
          <w:tcPr>
            <w:tcW w:w="741" w:type="pct"/>
          </w:tcPr>
          <w:p w14:paraId="4D89B5F1" w14:textId="45C4769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disagree</w:t>
            </w:r>
          </w:p>
        </w:tc>
        <w:tc>
          <w:tcPr>
            <w:tcW w:w="623" w:type="pct"/>
          </w:tcPr>
          <w:p w14:paraId="3715BE63" w14:textId="0FA3A146"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Disagree</w:t>
            </w:r>
          </w:p>
        </w:tc>
      </w:tr>
      <w:tr w:rsidR="001F006C" w:rsidRPr="00FA0B9A" w14:paraId="0656398E" w14:textId="0859ED61"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3F06E399" w14:textId="4779F7F1"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t>I need to develop my skills to cycle</w:t>
            </w:r>
          </w:p>
        </w:tc>
        <w:tc>
          <w:tcPr>
            <w:tcW w:w="609" w:type="pct"/>
          </w:tcPr>
          <w:p w14:paraId="03A88992" w14:textId="79A2CFB0"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375819275"/>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301AEA20" w14:textId="73FD0C9F"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580445352"/>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3CBB35C3" w14:textId="42A913EE"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1953703026"/>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02208964" w14:textId="079B4930"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995338487"/>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23" w:type="pct"/>
          </w:tcPr>
          <w:p w14:paraId="2F2B37F4" w14:textId="1F37DDD2"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16401279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2A5468C7" w14:textId="2F9CF4B6" w:rsidTr="00033BE2">
        <w:tc>
          <w:tcPr>
            <w:cnfStyle w:val="001000000000" w:firstRow="0" w:lastRow="0" w:firstColumn="1" w:lastColumn="0" w:oddVBand="0" w:evenVBand="0" w:oddHBand="0" w:evenHBand="0" w:firstRowFirstColumn="0" w:firstRowLastColumn="0" w:lastRowFirstColumn="0" w:lastRowLastColumn="0"/>
            <w:tcW w:w="1679" w:type="pct"/>
          </w:tcPr>
          <w:p w14:paraId="34EAAF50" w14:textId="151CEA43"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lastRenderedPageBreak/>
              <w:t>I need to develop my fitness to cycle</w:t>
            </w:r>
          </w:p>
        </w:tc>
        <w:tc>
          <w:tcPr>
            <w:tcW w:w="609" w:type="pct"/>
          </w:tcPr>
          <w:p w14:paraId="77AD1CC3" w14:textId="772AB92D"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55888507"/>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6C6FF9A4" w14:textId="671FE64E"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4872168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06" w:type="pct"/>
          </w:tcPr>
          <w:p w14:paraId="1A8802E7" w14:textId="120CC7EA"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90965741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AEBC2B8" w14:textId="0EE6083F"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15590749"/>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1B697508" w14:textId="058E40F0"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0387793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748409E2" w14:textId="31BD7A8E"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3447689" w14:textId="10B36850"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t>If I cycle regularly it would take up too much of my time</w:t>
            </w:r>
          </w:p>
        </w:tc>
        <w:tc>
          <w:tcPr>
            <w:tcW w:w="609" w:type="pct"/>
          </w:tcPr>
          <w:p w14:paraId="3A4858A9" w14:textId="08304F79"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205912122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A5E863B" w14:textId="7CE1A758"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2134237353"/>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21E2E88E" w14:textId="1C843CBA"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592580992"/>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2506400C" w14:textId="03DDFB4E"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0875119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5342A26A" w14:textId="64DC3736"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35772662"/>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1ACE2DC2" w14:textId="6ACE36A5" w:rsidTr="00033BE2">
        <w:tc>
          <w:tcPr>
            <w:cnfStyle w:val="001000000000" w:firstRow="0" w:lastRow="0" w:firstColumn="1" w:lastColumn="0" w:oddVBand="0" w:evenVBand="0" w:oddHBand="0" w:evenHBand="0" w:firstRowFirstColumn="0" w:firstRowLastColumn="0" w:lastRowFirstColumn="0" w:lastRowLastColumn="0"/>
            <w:tcW w:w="1679" w:type="pct"/>
          </w:tcPr>
          <w:p w14:paraId="087C1214" w14:textId="4E720DFD"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lastRenderedPageBreak/>
              <w:t>I would find it difficult to cycle in bad weather</w:t>
            </w:r>
          </w:p>
        </w:tc>
        <w:tc>
          <w:tcPr>
            <w:tcW w:w="609" w:type="pct"/>
          </w:tcPr>
          <w:p w14:paraId="39A43A45" w14:textId="07BDE160"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62184426"/>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16427980" w14:textId="15E96D0E"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88861652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06" w:type="pct"/>
          </w:tcPr>
          <w:p w14:paraId="017BC898" w14:textId="5130B47A"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846674051"/>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204406A7" w14:textId="41E7C6E4"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58558511"/>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7269BEA7" w14:textId="35A71698" w:rsidR="00A0510C"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41038158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0559C9ED" w14:textId="2CAB911A"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BE308F" w14:textId="2C9E7E0D" w:rsidR="00A20C3E" w:rsidRPr="00A20C3E" w:rsidRDefault="00A0510C" w:rsidP="00A20C3E">
            <w:pPr>
              <w:pStyle w:val="ListParagraph"/>
              <w:numPr>
                <w:ilvl w:val="0"/>
                <w:numId w:val="38"/>
              </w:numPr>
              <w:spacing w:afterLines="40" w:after="96"/>
              <w:jc w:val="right"/>
              <w:rPr>
                <w:sz w:val="40"/>
                <w:szCs w:val="32"/>
              </w:rPr>
            </w:pPr>
            <w:r w:rsidRPr="00741421">
              <w:rPr>
                <w:sz w:val="40"/>
                <w:szCs w:val="32"/>
              </w:rPr>
              <w:t>I think about and plan the journeys I can cycle</w:t>
            </w:r>
            <w:r w:rsidR="00A20C3E">
              <w:rPr>
                <w:sz w:val="40"/>
                <w:szCs w:val="32"/>
              </w:rPr>
              <w:br/>
            </w:r>
          </w:p>
        </w:tc>
        <w:tc>
          <w:tcPr>
            <w:tcW w:w="609" w:type="pct"/>
          </w:tcPr>
          <w:p w14:paraId="06169907" w14:textId="37453961"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6898861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2628028" w14:textId="5303C39E"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45171300"/>
                <w14:checkbox>
                  <w14:checked w14:val="0"/>
                  <w14:checkedState w14:val="2612" w14:font="MS Gothic"/>
                  <w14:uncheckedState w14:val="2610" w14:font="MS Gothic"/>
                </w14:checkbox>
              </w:sdtPr>
              <w:sdtEndPr/>
              <w:sdtContent>
                <w:r w:rsidR="004B6BE1">
                  <w:rPr>
                    <w:rFonts w:ascii="MS Gothic" w:eastAsia="MS Gothic" w:hAnsi="MS Gothic" w:hint="eastAsia"/>
                    <w:sz w:val="56"/>
                    <w:szCs w:val="40"/>
                  </w:rPr>
                  <w:t>☐</w:t>
                </w:r>
              </w:sdtContent>
            </w:sdt>
          </w:p>
        </w:tc>
        <w:tc>
          <w:tcPr>
            <w:tcW w:w="606" w:type="pct"/>
          </w:tcPr>
          <w:p w14:paraId="0BAABE5A" w14:textId="2F47BE32"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70886764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431CB2D" w14:textId="195CA470"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59247024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4C8A7D71" w14:textId="6674CC97" w:rsidR="00A0510C"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60778219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D818F9" w:rsidRPr="00FA0B9A" w14:paraId="55477986"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4E4EA28" w14:textId="0AB8445A" w:rsidR="00D818F9" w:rsidRPr="00741421" w:rsidRDefault="00D818F9" w:rsidP="00741421">
            <w:pPr>
              <w:pStyle w:val="ListParagraph"/>
              <w:numPr>
                <w:ilvl w:val="0"/>
                <w:numId w:val="38"/>
              </w:numPr>
              <w:spacing w:afterLines="40" w:after="96"/>
              <w:jc w:val="right"/>
              <w:rPr>
                <w:sz w:val="40"/>
                <w:szCs w:val="32"/>
              </w:rPr>
            </w:pPr>
            <w:r w:rsidRPr="00741421">
              <w:rPr>
                <w:sz w:val="40"/>
                <w:szCs w:val="32"/>
              </w:rPr>
              <w:lastRenderedPageBreak/>
              <w:t>I know if I cycle, I'm doing a good thing for my health and the environment</w:t>
            </w:r>
          </w:p>
        </w:tc>
        <w:tc>
          <w:tcPr>
            <w:tcW w:w="609" w:type="pct"/>
          </w:tcPr>
          <w:p w14:paraId="1CF7DDBF" w14:textId="524C9FC1"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50562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6C029A5D" w14:textId="593B2A82"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0282404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3AE8C18B" w14:textId="4DDAB5C9"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954567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E55D0BC" w14:textId="5A7CC3D3"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4282244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0D356A9B" w14:textId="7F714D64"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1429072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13813B8D"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17C12FE6" w14:textId="2160A4FC" w:rsidR="00D818F9" w:rsidRPr="00741421" w:rsidRDefault="00D818F9" w:rsidP="00741421">
            <w:pPr>
              <w:pStyle w:val="ListParagraph"/>
              <w:numPr>
                <w:ilvl w:val="0"/>
                <w:numId w:val="38"/>
              </w:numPr>
              <w:spacing w:afterLines="40" w:after="96"/>
              <w:jc w:val="right"/>
              <w:rPr>
                <w:sz w:val="40"/>
                <w:szCs w:val="32"/>
              </w:rPr>
            </w:pPr>
            <w:r w:rsidRPr="00741421">
              <w:rPr>
                <w:sz w:val="40"/>
                <w:szCs w:val="32"/>
              </w:rPr>
              <w:t>I am confident to cycle</w:t>
            </w:r>
          </w:p>
        </w:tc>
        <w:tc>
          <w:tcPr>
            <w:tcW w:w="609" w:type="pct"/>
          </w:tcPr>
          <w:p w14:paraId="69575B8D" w14:textId="7F952915"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31067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5760179F" w14:textId="6EA810C2"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5929382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1C772214" w14:textId="4097CA1A"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77391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216321A6" w14:textId="1A312961"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3375845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730EA29C" w14:textId="6B0D3139"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3709574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1F07205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8423617" w14:textId="3BD51937"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lastRenderedPageBreak/>
              <w:t>I am determined to cycle</w:t>
            </w:r>
          </w:p>
        </w:tc>
        <w:tc>
          <w:tcPr>
            <w:tcW w:w="609" w:type="pct"/>
          </w:tcPr>
          <w:p w14:paraId="2F21DF8E" w14:textId="16D37BB3"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7978066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18A2433" w14:textId="36A3E36A"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850014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6B9B9BA8" w14:textId="48581F57"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77546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BAF61C9" w14:textId="77B73188"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3575081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22472946" w14:textId="49F421F2"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3731896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74EFFF95"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CA75BF" w14:textId="66DC6BC1"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t>I find enjoyment to cycle</w:t>
            </w:r>
          </w:p>
        </w:tc>
        <w:tc>
          <w:tcPr>
            <w:tcW w:w="609" w:type="pct"/>
          </w:tcPr>
          <w:p w14:paraId="5C14113A" w14:textId="7C36F8A4"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99192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8E5CD31" w14:textId="12A39EAF"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9562992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72FD9296" w14:textId="2A0B5573"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4696389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4ED70C4" w14:textId="0FD9E742"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3120932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240BD4D0" w14:textId="35899795"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0715348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1907B22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D01223E" w14:textId="2A04C6F1"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t>I am nervous to cycle</w:t>
            </w:r>
          </w:p>
        </w:tc>
        <w:tc>
          <w:tcPr>
            <w:tcW w:w="609" w:type="pct"/>
          </w:tcPr>
          <w:p w14:paraId="4F8B6D94" w14:textId="7475DFCE"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994762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32F7A46D" w14:textId="3D870777"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870472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616BC562" w14:textId="0036441D"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6869759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7E802DFE" w14:textId="3CDFC4E2"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95462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167170F9" w14:textId="6F90DC5B"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1857570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EC6698" w:rsidRPr="00FA0B9A" w14:paraId="4383C3A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D207ADA" w14:textId="2DCFDA8A" w:rsidR="00EC6698" w:rsidRPr="00EE2536" w:rsidRDefault="00EC6698" w:rsidP="00EE2536">
            <w:pPr>
              <w:pStyle w:val="ListParagraph"/>
              <w:numPr>
                <w:ilvl w:val="0"/>
                <w:numId w:val="38"/>
              </w:numPr>
              <w:spacing w:afterLines="40" w:after="96"/>
              <w:jc w:val="right"/>
              <w:rPr>
                <w:sz w:val="40"/>
                <w:szCs w:val="32"/>
              </w:rPr>
            </w:pPr>
            <w:r w:rsidRPr="00EE2536">
              <w:rPr>
                <w:sz w:val="40"/>
                <w:szCs w:val="32"/>
              </w:rPr>
              <w:lastRenderedPageBreak/>
              <w:t>I try to set goals or intentions relating to how many times I cycle every week</w:t>
            </w:r>
          </w:p>
        </w:tc>
        <w:tc>
          <w:tcPr>
            <w:tcW w:w="609" w:type="pct"/>
          </w:tcPr>
          <w:p w14:paraId="62160A95" w14:textId="23FAB368"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65577326"/>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02A0ED0B" w14:textId="335C3F0B"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2143911"/>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06" w:type="pct"/>
          </w:tcPr>
          <w:p w14:paraId="72B27C96" w14:textId="74EB4B14"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90101943"/>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44626C2C" w14:textId="01AC466A"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50979443"/>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23" w:type="pct"/>
          </w:tcPr>
          <w:p w14:paraId="0EDCB120" w14:textId="491605A2"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28644997"/>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r>
      <w:tr w:rsidR="00EC6698" w:rsidRPr="00FA0B9A" w14:paraId="430423CB"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24D09D3B" w14:textId="426083DC" w:rsidR="00EC6698" w:rsidRPr="00EE2536" w:rsidRDefault="00EC6698" w:rsidP="00EE2536">
            <w:pPr>
              <w:pStyle w:val="ListParagraph"/>
              <w:numPr>
                <w:ilvl w:val="0"/>
                <w:numId w:val="38"/>
              </w:numPr>
              <w:spacing w:afterLines="40" w:after="96"/>
              <w:jc w:val="center"/>
              <w:rPr>
                <w:sz w:val="40"/>
                <w:szCs w:val="32"/>
              </w:rPr>
            </w:pPr>
            <w:r w:rsidRPr="00EE2536">
              <w:rPr>
                <w:sz w:val="40"/>
                <w:szCs w:val="32"/>
              </w:rPr>
              <w:t>I want to maintain or increase my current cycle levels</w:t>
            </w:r>
          </w:p>
        </w:tc>
        <w:tc>
          <w:tcPr>
            <w:tcW w:w="609" w:type="pct"/>
          </w:tcPr>
          <w:p w14:paraId="722CA19E" w14:textId="745F7FB1" w:rsidR="00EC6698"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142174066"/>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35412BA7" w14:textId="3B8BB853" w:rsidR="00EC6698"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3691486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06" w:type="pct"/>
          </w:tcPr>
          <w:p w14:paraId="203465E2" w14:textId="7A2B2164" w:rsidR="00EC6698"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18784068"/>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15355C21" w14:textId="63ACDFFA" w:rsidR="00EC6698"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71036191"/>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23" w:type="pct"/>
          </w:tcPr>
          <w:p w14:paraId="3B1C2D57" w14:textId="7A197453" w:rsidR="00EC6698"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23363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r>
      <w:tr w:rsidR="00EC6698" w:rsidRPr="00FA0B9A" w14:paraId="45435D9E"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2804959D" w14:textId="7DDF289C" w:rsidR="00EC6698" w:rsidRPr="00EE2536" w:rsidRDefault="00EC6698" w:rsidP="00EE2536">
            <w:pPr>
              <w:pStyle w:val="ListParagraph"/>
              <w:numPr>
                <w:ilvl w:val="0"/>
                <w:numId w:val="38"/>
              </w:numPr>
              <w:spacing w:afterLines="40" w:after="96"/>
              <w:jc w:val="right"/>
              <w:rPr>
                <w:sz w:val="40"/>
                <w:szCs w:val="32"/>
              </w:rPr>
            </w:pPr>
            <w:r w:rsidRPr="00EE2536">
              <w:rPr>
                <w:sz w:val="40"/>
                <w:szCs w:val="32"/>
              </w:rPr>
              <w:lastRenderedPageBreak/>
              <w:t>I can overcome most things that would prevent me from being able to cycle</w:t>
            </w:r>
          </w:p>
        </w:tc>
        <w:tc>
          <w:tcPr>
            <w:tcW w:w="609" w:type="pct"/>
          </w:tcPr>
          <w:p w14:paraId="52EC70DD" w14:textId="0D484CF8"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351199"/>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53B2BD67" w14:textId="1608790B"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6260046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06" w:type="pct"/>
          </w:tcPr>
          <w:p w14:paraId="0B190092" w14:textId="5E185597"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516907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5937A6F2" w14:textId="66985D57"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00121432"/>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23" w:type="pct"/>
          </w:tcPr>
          <w:p w14:paraId="470C7DD0" w14:textId="7E41CA7D" w:rsidR="00EC6698"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9883570"/>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r>
      <w:tr w:rsidR="00D818F9" w:rsidRPr="00FA0B9A" w14:paraId="630ACFB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5C52B614" w14:textId="586AB7CD"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feel safe when I cycle in my local area</w:t>
            </w:r>
          </w:p>
        </w:tc>
        <w:tc>
          <w:tcPr>
            <w:tcW w:w="609" w:type="pct"/>
          </w:tcPr>
          <w:p w14:paraId="6C20087C" w14:textId="3A7382A1"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51697006"/>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23F27A7B" w14:textId="78F03F59"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812233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285176DC" w14:textId="33BB4526"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8531706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584995E9" w14:textId="32589A8C"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689853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1A08EA22" w14:textId="0C2DBB3D"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2912526"/>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5FD22E8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1E23EC0" w14:textId="326754A0"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There are shops and amenities within cycle distance of my home</w:t>
            </w:r>
          </w:p>
        </w:tc>
        <w:tc>
          <w:tcPr>
            <w:tcW w:w="609" w:type="pct"/>
          </w:tcPr>
          <w:p w14:paraId="5F8DF197" w14:textId="2ECF7DA5"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47185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637A1447" w14:textId="470DFD16"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8533561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5D68C59A" w14:textId="7EB30084"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52663946"/>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17718EAC" w14:textId="3427CBC1"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1502048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7A7B1B45" w14:textId="75C07211"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801404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4A4C920D"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713AFAF" w14:textId="0582A2F5"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often see other people cycle in my local area</w:t>
            </w:r>
          </w:p>
        </w:tc>
        <w:tc>
          <w:tcPr>
            <w:tcW w:w="609" w:type="pct"/>
          </w:tcPr>
          <w:p w14:paraId="69479328" w14:textId="6CC888DF"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364877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79E5436A" w14:textId="364BE4E6"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727493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6B582A33" w14:textId="189926E5"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1173270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3057C790" w14:textId="4675E2C7"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8841312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328F9B7B" w14:textId="3389BFFD"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3327263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459C81DA"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69D4B5F4" w14:textId="5E4728EC"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I don’t know routes to get to places</w:t>
            </w:r>
          </w:p>
        </w:tc>
        <w:tc>
          <w:tcPr>
            <w:tcW w:w="609" w:type="pct"/>
          </w:tcPr>
          <w:p w14:paraId="205543C2" w14:textId="03B7A5BF"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7553116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2153575" w14:textId="67829229"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6475041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02B08407" w14:textId="172E127A"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2197677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8C5AEB3" w14:textId="5D879528"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49037280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62CBF5AB" w14:textId="3571FA45"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525696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405557D7"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7CCCACF" w14:textId="31B4117D"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Social circles, like family, children and friends, cycle themselves</w:t>
            </w:r>
            <w:r w:rsidR="00E17DD2">
              <w:rPr>
                <w:sz w:val="40"/>
                <w:szCs w:val="32"/>
              </w:rPr>
              <w:br/>
            </w:r>
          </w:p>
        </w:tc>
        <w:tc>
          <w:tcPr>
            <w:tcW w:w="609" w:type="pct"/>
          </w:tcPr>
          <w:p w14:paraId="468D3AF8" w14:textId="575DB775"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34999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331C18C8" w14:textId="7B218EEC"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4747738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57EF7E95" w14:textId="5174FFC6"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8767993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19D7F060" w14:textId="10853B81"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1204976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0C2D48FA" w14:textId="62487EE8"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5481989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6CF26779"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9DD5DF2" w14:textId="3D802763"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Social circles, like family, children and friends, encourage me to cycle</w:t>
            </w:r>
          </w:p>
        </w:tc>
        <w:tc>
          <w:tcPr>
            <w:tcW w:w="609" w:type="pct"/>
          </w:tcPr>
          <w:p w14:paraId="3C6A1343" w14:textId="2B0D025D"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4698891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C71BF0A" w14:textId="438D5256"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3014597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42BACA55" w14:textId="1F9C8E80"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4565615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12F107B5" w14:textId="5413957F"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2905922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43C162A7" w14:textId="0E5B108B"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8514532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2BF370DE"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DAD6602" w14:textId="4F318550"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don’t know how to repair my cycle if it brakes</w:t>
            </w:r>
          </w:p>
        </w:tc>
        <w:tc>
          <w:tcPr>
            <w:tcW w:w="609" w:type="pct"/>
          </w:tcPr>
          <w:p w14:paraId="402F2E46" w14:textId="5BC98AE7"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669385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6D0EFB35" w14:textId="5A018031"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2265556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72C820E7" w14:textId="069FCC65"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8224294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2A3397B" w14:textId="3B70E415"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0355541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4AE0C507" w14:textId="74EAC59A"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881871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57C218FB"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FCD0FA2" w14:textId="6DEBFE8C"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There aren’t enough safe places to lock your cycle</w:t>
            </w:r>
          </w:p>
        </w:tc>
        <w:tc>
          <w:tcPr>
            <w:tcW w:w="609" w:type="pct"/>
          </w:tcPr>
          <w:p w14:paraId="48DD69F5" w14:textId="15F16FF1"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7043100"/>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7136A701" w14:textId="048F7B03"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1800234"/>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58B1CABF" w14:textId="2BB319F3"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91424561"/>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37BBE51E" w14:textId="7B6AADD8"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53919531"/>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23" w:type="pct"/>
          </w:tcPr>
          <w:p w14:paraId="3E5180AC" w14:textId="71475C48" w:rsidR="00D818F9" w:rsidRPr="00FA0B9A" w:rsidRDefault="005F0342"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64476975"/>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r>
      <w:tr w:rsidR="00D818F9" w:rsidRPr="00FA0B9A" w14:paraId="69C40B0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B9CA8A5" w14:textId="11914171"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If I do need to shower there is nowhere to shower or change at my destination</w:t>
            </w:r>
          </w:p>
        </w:tc>
        <w:tc>
          <w:tcPr>
            <w:tcW w:w="609" w:type="pct"/>
          </w:tcPr>
          <w:p w14:paraId="63FE8646" w14:textId="32705B29"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62168093"/>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36721E72" w14:textId="3CE52DA8"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489334"/>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5306CE49" w14:textId="5E1F9DFD"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511752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7249C50" w14:textId="7DFCE15A"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5644189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628D8213" w14:textId="695E2FDB" w:rsidR="00D818F9" w:rsidRPr="00FA0B9A" w:rsidRDefault="005F0342"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5587578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bl>
    <w:p w14:paraId="4DB18C5D" w14:textId="77777777" w:rsidR="00F158E3" w:rsidRPr="00FA0B9A" w:rsidRDefault="00F158E3" w:rsidP="00FC5079">
      <w:pPr>
        <w:pStyle w:val="Heading5"/>
        <w:rPr>
          <w:sz w:val="40"/>
          <w:szCs w:val="36"/>
        </w:rPr>
        <w:sectPr w:rsidR="00F158E3" w:rsidRPr="00FA0B9A" w:rsidSect="007C6F2E">
          <w:pgSz w:w="16838" w:h="11906" w:orient="landscape"/>
          <w:pgMar w:top="1134" w:right="1134" w:bottom="851" w:left="1418" w:header="709" w:footer="709" w:gutter="0"/>
          <w:cols w:space="708"/>
          <w:titlePg/>
          <w:docGrid w:linePitch="360"/>
        </w:sectPr>
      </w:pPr>
    </w:p>
    <w:p w14:paraId="5D0DDC24" w14:textId="602E6673" w:rsidR="001E054B" w:rsidRPr="00FA0B9A" w:rsidRDefault="001E054B" w:rsidP="00FC5079">
      <w:pPr>
        <w:pStyle w:val="Heading5"/>
        <w:rPr>
          <w:sz w:val="40"/>
          <w:szCs w:val="36"/>
        </w:rPr>
      </w:pPr>
      <w:r w:rsidRPr="00FA0B9A">
        <w:rPr>
          <w:sz w:val="40"/>
          <w:szCs w:val="36"/>
        </w:rPr>
        <w:lastRenderedPageBreak/>
        <w:t xml:space="preserve">Section </w:t>
      </w:r>
      <w:r w:rsidR="00CC0BB1" w:rsidRPr="00FA0B9A">
        <w:rPr>
          <w:sz w:val="40"/>
          <w:szCs w:val="36"/>
        </w:rPr>
        <w:t>4</w:t>
      </w:r>
      <w:r w:rsidRPr="00FA0B9A">
        <w:rPr>
          <w:sz w:val="40"/>
          <w:szCs w:val="36"/>
        </w:rPr>
        <w:t>: About You</w:t>
      </w:r>
    </w:p>
    <w:p w14:paraId="77C32AB0" w14:textId="77777777" w:rsidR="001E054B" w:rsidRPr="00FA0B9A" w:rsidRDefault="001E054B" w:rsidP="00FC5079">
      <w:pPr>
        <w:spacing w:afterLines="40" w:after="96"/>
        <w:rPr>
          <w:sz w:val="40"/>
          <w:szCs w:val="30"/>
        </w:rPr>
      </w:pPr>
      <w:r w:rsidRPr="00FA0B9A">
        <w:rPr>
          <w:sz w:val="40"/>
          <w:szCs w:val="30"/>
        </w:rPr>
        <w:t>We’d now like to ask you a few optional questions about yourself. Your answers will be kept in strict confidence and only used in the analysis of the data.</w:t>
      </w:r>
    </w:p>
    <w:p w14:paraId="23B8EC5E" w14:textId="615ABCF6" w:rsidR="00F7277E" w:rsidRPr="007909C1" w:rsidRDefault="001E054B" w:rsidP="00F7277E">
      <w:pPr>
        <w:spacing w:afterLines="40" w:after="96"/>
        <w:rPr>
          <w:rFonts w:cs="Calmetta"/>
          <w:sz w:val="40"/>
          <w:szCs w:val="40"/>
        </w:rPr>
      </w:pPr>
      <w:r w:rsidRPr="00FA0B9A">
        <w:rPr>
          <w:rFonts w:cs="Calmetta"/>
          <w:sz w:val="40"/>
          <w:szCs w:val="40"/>
        </w:rPr>
        <w:t>This is so we ensure we speak to a wide range of people spread throughout Greater Manchester. This will only be shared with Transport for Greater Manchester for transport planning and research purposes and will not be used to identify you.</w:t>
      </w:r>
      <w:r w:rsidRPr="00FA0B9A">
        <w:rPr>
          <w:sz w:val="40"/>
          <w:szCs w:val="30"/>
        </w:rPr>
        <w:tab/>
      </w:r>
    </w:p>
    <w:p w14:paraId="139BFD46" w14:textId="77777777" w:rsidR="007909C1" w:rsidRDefault="007909C1" w:rsidP="007909C1">
      <w:pPr>
        <w:pStyle w:val="Heading2"/>
        <w:spacing w:before="0" w:afterLines="40" w:after="96"/>
        <w:rPr>
          <w:rFonts w:cs="Calmetta"/>
          <w:b w:val="0"/>
          <w:color w:val="000000"/>
          <w:sz w:val="40"/>
          <w:szCs w:val="40"/>
        </w:rPr>
      </w:pPr>
    </w:p>
    <w:p w14:paraId="1E43BDBF" w14:textId="71102658" w:rsidR="00C15B13" w:rsidRPr="00F7277E" w:rsidRDefault="007909C1" w:rsidP="007909C1">
      <w:pPr>
        <w:pStyle w:val="Heading2"/>
        <w:spacing w:before="0" w:afterLines="40" w:after="96"/>
        <w:rPr>
          <w:rFonts w:cs="Calmetta"/>
          <w:b w:val="0"/>
          <w:color w:val="000000"/>
          <w:sz w:val="40"/>
          <w:szCs w:val="40"/>
        </w:rPr>
      </w:pPr>
      <w:r>
        <w:rPr>
          <w:rFonts w:cs="Calmetta"/>
          <w:b w:val="0"/>
          <w:color w:val="000000"/>
          <w:sz w:val="40"/>
          <w:szCs w:val="40"/>
        </w:rPr>
        <w:t xml:space="preserve">Question 1. </w:t>
      </w:r>
      <w:r w:rsidR="001E054B" w:rsidRPr="00FA0B9A">
        <w:rPr>
          <w:rFonts w:cs="Calmetta"/>
          <w:b w:val="0"/>
          <w:color w:val="000000"/>
          <w:sz w:val="40"/>
          <w:szCs w:val="40"/>
        </w:rPr>
        <w:t>What is your postcode please?</w:t>
      </w:r>
      <w:r w:rsidR="002A521F" w:rsidRPr="00FA0B9A">
        <w:rPr>
          <w:rFonts w:cs="Calmetta"/>
          <w:b w:val="0"/>
          <w:color w:val="000000"/>
          <w:sz w:val="40"/>
          <w:szCs w:val="40"/>
        </w:rPr>
        <w:t xml:space="preserve"> </w:t>
      </w:r>
    </w:p>
    <w:p w14:paraId="00539975" w14:textId="1EE6FB4F" w:rsidR="001E054B" w:rsidRPr="00FA0B9A" w:rsidRDefault="002A521F" w:rsidP="007909C1">
      <w:pPr>
        <w:pStyle w:val="Heading2"/>
        <w:spacing w:before="0" w:afterLines="40" w:after="96"/>
        <w:rPr>
          <w:rFonts w:cs="Calmetta"/>
          <w:b w:val="0"/>
          <w:color w:val="000000"/>
          <w:sz w:val="40"/>
          <w:szCs w:val="40"/>
        </w:rPr>
      </w:pP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p>
    <w:p w14:paraId="7D5D0024" w14:textId="225B2A93" w:rsidR="00F7277E" w:rsidRPr="00F7277E" w:rsidRDefault="00F7277E" w:rsidP="00F7277E">
      <w:pPr>
        <w:tabs>
          <w:tab w:val="left" w:pos="7225"/>
        </w:tabs>
        <w:rPr>
          <w:rFonts w:cs="Calmetta"/>
          <w:sz w:val="40"/>
          <w:szCs w:val="40"/>
        </w:rPr>
      </w:pPr>
    </w:p>
    <w:p w14:paraId="3FE4885B" w14:textId="77777777" w:rsidR="00A96991" w:rsidRDefault="00A96991" w:rsidP="007909C1">
      <w:pPr>
        <w:spacing w:afterLines="40" w:after="96"/>
        <w:rPr>
          <w:sz w:val="40"/>
          <w:szCs w:val="30"/>
        </w:rPr>
        <w:sectPr w:rsidR="00A96991" w:rsidSect="005E4ADB">
          <w:pgSz w:w="11906" w:h="16838"/>
          <w:pgMar w:top="1134" w:right="851" w:bottom="1418" w:left="1134" w:header="709" w:footer="709" w:gutter="0"/>
          <w:cols w:space="708"/>
          <w:titlePg/>
          <w:docGrid w:linePitch="360"/>
        </w:sectPr>
      </w:pPr>
    </w:p>
    <w:p w14:paraId="2B241D3D" w14:textId="10B90FD9" w:rsidR="00D01B2C" w:rsidRPr="007909C1" w:rsidRDefault="007909C1" w:rsidP="007909C1">
      <w:pPr>
        <w:spacing w:afterLines="40" w:after="96"/>
        <w:rPr>
          <w:sz w:val="40"/>
          <w:szCs w:val="30"/>
        </w:rPr>
      </w:pPr>
      <w:r>
        <w:rPr>
          <w:sz w:val="40"/>
          <w:szCs w:val="30"/>
        </w:rPr>
        <w:lastRenderedPageBreak/>
        <w:t xml:space="preserve">Question 2. </w:t>
      </w:r>
      <w:r w:rsidR="00563A12">
        <w:rPr>
          <w:sz w:val="40"/>
          <w:szCs w:val="30"/>
        </w:rPr>
        <w:t>W</w:t>
      </w:r>
      <w:r w:rsidR="001E054B" w:rsidRPr="007909C1">
        <w:rPr>
          <w:sz w:val="40"/>
          <w:szCs w:val="30"/>
        </w:rPr>
        <w:t xml:space="preserve">hich age bracket </w:t>
      </w:r>
      <w:r w:rsidR="00563A12">
        <w:rPr>
          <w:sz w:val="40"/>
          <w:szCs w:val="30"/>
        </w:rPr>
        <w:t xml:space="preserve">are </w:t>
      </w:r>
      <w:r w:rsidR="001E054B" w:rsidRPr="007909C1">
        <w:rPr>
          <w:sz w:val="40"/>
          <w:szCs w:val="30"/>
        </w:rPr>
        <w:t>you? Select one</w:t>
      </w:r>
      <w:r w:rsidR="00D01B2C" w:rsidRPr="007909C1">
        <w:rPr>
          <w:sz w:val="40"/>
          <w:szCs w:val="30"/>
        </w:rPr>
        <w:t>.</w:t>
      </w:r>
    </w:p>
    <w:p w14:paraId="6F4E0234" w14:textId="77777777" w:rsidR="007909C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1999189797"/>
          <w14:checkbox>
            <w14:checked w14:val="0"/>
            <w14:checkedState w14:val="2612" w14:font="MS Gothic"/>
            <w14:uncheckedState w14:val="2610" w14:font="MS Gothic"/>
          </w14:checkbox>
        </w:sdtPr>
        <w:sdtEndPr/>
        <w:sdtContent>
          <w:r w:rsidR="00A87817" w:rsidRPr="00A96991">
            <w:rPr>
              <w:rFonts w:ascii="MS Gothic" w:eastAsia="MS Gothic" w:hAnsi="MS Gothic" w:hint="eastAsia"/>
              <w:sz w:val="56"/>
              <w:szCs w:val="48"/>
            </w:rPr>
            <w:t>☐</w:t>
          </w:r>
        </w:sdtContent>
      </w:sdt>
      <w:r w:rsidR="00D01B2C" w:rsidRPr="00A96991">
        <w:rPr>
          <w:sz w:val="40"/>
          <w:szCs w:val="30"/>
        </w:rPr>
        <w:t xml:space="preserve"> Under 16</w:t>
      </w:r>
    </w:p>
    <w:p w14:paraId="7A560572" w14:textId="77777777" w:rsidR="007909C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631217929"/>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16</w:t>
      </w:r>
    </w:p>
    <w:p w14:paraId="76534ACD" w14:textId="77777777" w:rsidR="007909C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1695964250"/>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17-1</w:t>
      </w:r>
      <w:r w:rsidR="007909C1" w:rsidRPr="00A96991">
        <w:rPr>
          <w:sz w:val="40"/>
          <w:szCs w:val="30"/>
        </w:rPr>
        <w:t>8</w:t>
      </w:r>
    </w:p>
    <w:p w14:paraId="55F9A71A" w14:textId="77777777" w:rsidR="007909C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1920481050"/>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19-24</w:t>
      </w:r>
    </w:p>
    <w:p w14:paraId="0FEFECBD" w14:textId="712C9269" w:rsidR="007909C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1784152073"/>
          <w14:checkbox>
            <w14:checked w14:val="0"/>
            <w14:checkedState w14:val="2612" w14:font="MS Gothic"/>
            <w14:uncheckedState w14:val="2610" w14:font="MS Gothic"/>
          </w14:checkbox>
        </w:sdtPr>
        <w:sdtEndPr/>
        <w:sdtContent>
          <w:r w:rsidR="00E17DD2" w:rsidRPr="00A96991">
            <w:rPr>
              <w:rFonts w:ascii="MS Gothic" w:eastAsia="MS Gothic" w:hAnsi="MS Gothic" w:hint="eastAsia"/>
              <w:sz w:val="56"/>
              <w:szCs w:val="48"/>
            </w:rPr>
            <w:t>☐</w:t>
          </w:r>
        </w:sdtContent>
      </w:sdt>
      <w:r w:rsidR="00D01B2C" w:rsidRPr="00A96991">
        <w:rPr>
          <w:sz w:val="40"/>
          <w:szCs w:val="30"/>
        </w:rPr>
        <w:t xml:space="preserve"> 25-34</w:t>
      </w:r>
    </w:p>
    <w:p w14:paraId="571B4116" w14:textId="77777777" w:rsidR="007909C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2081789211"/>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35-44</w:t>
      </w:r>
    </w:p>
    <w:p w14:paraId="6B6EA426" w14:textId="77777777" w:rsidR="007909C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1091782086"/>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45-54</w:t>
      </w:r>
    </w:p>
    <w:p w14:paraId="0CFBE57C" w14:textId="77777777" w:rsidR="00563A12"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24337613"/>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55-59</w:t>
      </w:r>
    </w:p>
    <w:p w14:paraId="6E6CDB66" w14:textId="77777777" w:rsidR="00563A12"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1443497154"/>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60-64</w:t>
      </w:r>
    </w:p>
    <w:p w14:paraId="7E711A27" w14:textId="77777777" w:rsidR="00563A12"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562479351"/>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65-74</w:t>
      </w:r>
    </w:p>
    <w:p w14:paraId="33EBF48E" w14:textId="77777777" w:rsidR="00A96991"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552118040"/>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75+</w:t>
      </w:r>
    </w:p>
    <w:p w14:paraId="5570F119" w14:textId="08F4D715" w:rsidR="00D01B2C" w:rsidRPr="00A96991" w:rsidRDefault="005F0342" w:rsidP="00A96991">
      <w:pPr>
        <w:pStyle w:val="ListParagraph"/>
        <w:numPr>
          <w:ilvl w:val="0"/>
          <w:numId w:val="45"/>
        </w:numPr>
        <w:spacing w:afterLines="40" w:after="96"/>
        <w:rPr>
          <w:sz w:val="40"/>
          <w:szCs w:val="30"/>
        </w:rPr>
      </w:pPr>
      <w:sdt>
        <w:sdtPr>
          <w:rPr>
            <w:rFonts w:ascii="MS Gothic" w:eastAsia="MS Gothic" w:hAnsi="MS Gothic"/>
            <w:sz w:val="56"/>
            <w:szCs w:val="48"/>
          </w:rPr>
          <w:id w:val="-742103617"/>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Prefer not to say</w:t>
      </w:r>
    </w:p>
    <w:p w14:paraId="54841059" w14:textId="77777777" w:rsidR="001E054B" w:rsidRPr="00FA0B9A" w:rsidRDefault="001E054B" w:rsidP="00FC5079">
      <w:pPr>
        <w:spacing w:afterLines="40" w:after="96"/>
        <w:rPr>
          <w:rFonts w:cs="Calmetta"/>
          <w:bCs/>
          <w:color w:val="000000"/>
          <w:sz w:val="40"/>
          <w:szCs w:val="40"/>
        </w:rPr>
      </w:pPr>
    </w:p>
    <w:p w14:paraId="69741958" w14:textId="3EFFFD27" w:rsidR="001E054B" w:rsidRPr="00A96991" w:rsidRDefault="00A96991" w:rsidP="00A96991">
      <w:pPr>
        <w:spacing w:afterLines="40" w:after="96"/>
        <w:rPr>
          <w:sz w:val="40"/>
          <w:szCs w:val="30"/>
        </w:rPr>
      </w:pPr>
      <w:r>
        <w:rPr>
          <w:sz w:val="40"/>
          <w:szCs w:val="30"/>
        </w:rPr>
        <w:t xml:space="preserve">Question 3. </w:t>
      </w:r>
      <w:r w:rsidR="001E054B" w:rsidRPr="00A96991">
        <w:rPr>
          <w:sz w:val="40"/>
          <w:szCs w:val="30"/>
        </w:rPr>
        <w:t>How would you describe your gender? Select one</w:t>
      </w:r>
      <w:r w:rsidR="00D57A26" w:rsidRPr="00A96991">
        <w:rPr>
          <w:sz w:val="40"/>
          <w:szCs w:val="30"/>
        </w:rPr>
        <w:t>.</w:t>
      </w:r>
    </w:p>
    <w:p w14:paraId="6EEACED2" w14:textId="77777777" w:rsidR="00A96991" w:rsidRPr="00206DAA" w:rsidRDefault="005F0342" w:rsidP="00206DAA">
      <w:pPr>
        <w:pStyle w:val="ListParagraph"/>
        <w:numPr>
          <w:ilvl w:val="0"/>
          <w:numId w:val="46"/>
        </w:numPr>
        <w:spacing w:afterLines="40" w:after="96"/>
        <w:rPr>
          <w:sz w:val="40"/>
          <w:szCs w:val="30"/>
        </w:rPr>
      </w:pPr>
      <w:sdt>
        <w:sdtPr>
          <w:rPr>
            <w:rFonts w:ascii="MS Gothic" w:eastAsia="MS Gothic" w:hAnsi="MS Gothic"/>
            <w:sz w:val="56"/>
            <w:szCs w:val="48"/>
          </w:rPr>
          <w:id w:val="-1867133063"/>
          <w14:checkbox>
            <w14:checked w14:val="0"/>
            <w14:checkedState w14:val="2612" w14:font="MS Gothic"/>
            <w14:uncheckedState w14:val="2610" w14:font="MS Gothic"/>
          </w14:checkbox>
        </w:sdtPr>
        <w:sdtEndPr/>
        <w:sdtContent>
          <w:r w:rsidR="00E17DD2" w:rsidRPr="00206DAA">
            <w:rPr>
              <w:rFonts w:ascii="MS Gothic" w:eastAsia="MS Gothic" w:hAnsi="MS Gothic" w:hint="eastAsia"/>
              <w:sz w:val="56"/>
              <w:szCs w:val="48"/>
            </w:rPr>
            <w:t>☐</w:t>
          </w:r>
        </w:sdtContent>
      </w:sdt>
      <w:r w:rsidR="00D87A9F" w:rsidRPr="00206DAA">
        <w:rPr>
          <w:sz w:val="40"/>
          <w:szCs w:val="30"/>
        </w:rPr>
        <w:t xml:space="preserve"> Woman</w:t>
      </w:r>
    </w:p>
    <w:p w14:paraId="3742A3F5" w14:textId="1D9FB209" w:rsidR="001D7055" w:rsidRPr="00206DAA" w:rsidRDefault="005F0342" w:rsidP="00206DAA">
      <w:pPr>
        <w:pStyle w:val="ListParagraph"/>
        <w:numPr>
          <w:ilvl w:val="0"/>
          <w:numId w:val="46"/>
        </w:numPr>
        <w:spacing w:afterLines="40" w:after="96"/>
        <w:rPr>
          <w:sz w:val="40"/>
          <w:szCs w:val="30"/>
        </w:rPr>
      </w:pPr>
      <w:sdt>
        <w:sdtPr>
          <w:rPr>
            <w:rFonts w:ascii="MS Gothic" w:eastAsia="MS Gothic" w:hAnsi="MS Gothic"/>
            <w:sz w:val="56"/>
            <w:szCs w:val="48"/>
          </w:rPr>
          <w:id w:val="-2029482919"/>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Man</w:t>
      </w:r>
    </w:p>
    <w:p w14:paraId="5BC6C45E" w14:textId="77777777" w:rsidR="00A96991" w:rsidRPr="00206DAA" w:rsidRDefault="005F0342" w:rsidP="00206DAA">
      <w:pPr>
        <w:pStyle w:val="ListParagraph"/>
        <w:numPr>
          <w:ilvl w:val="0"/>
          <w:numId w:val="46"/>
        </w:numPr>
        <w:spacing w:afterLines="40" w:after="96"/>
        <w:rPr>
          <w:sz w:val="40"/>
          <w:szCs w:val="30"/>
        </w:rPr>
      </w:pPr>
      <w:sdt>
        <w:sdtPr>
          <w:rPr>
            <w:rFonts w:ascii="MS Gothic" w:eastAsia="MS Gothic" w:hAnsi="MS Gothic"/>
            <w:sz w:val="56"/>
            <w:szCs w:val="48"/>
          </w:rPr>
          <w:id w:val="-1459177016"/>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Non-binary</w:t>
      </w:r>
    </w:p>
    <w:p w14:paraId="356F110C" w14:textId="77777777" w:rsidR="00A96991" w:rsidRPr="00206DAA" w:rsidRDefault="005F0342" w:rsidP="00206DAA">
      <w:pPr>
        <w:pStyle w:val="ListParagraph"/>
        <w:numPr>
          <w:ilvl w:val="0"/>
          <w:numId w:val="46"/>
        </w:numPr>
        <w:spacing w:afterLines="40" w:after="96"/>
        <w:rPr>
          <w:sz w:val="40"/>
          <w:szCs w:val="30"/>
        </w:rPr>
      </w:pPr>
      <w:sdt>
        <w:sdtPr>
          <w:rPr>
            <w:rFonts w:ascii="MS Gothic" w:eastAsia="MS Gothic" w:hAnsi="MS Gothic"/>
            <w:sz w:val="56"/>
            <w:szCs w:val="48"/>
          </w:rPr>
          <w:id w:val="-918865257"/>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Agender</w:t>
      </w:r>
    </w:p>
    <w:p w14:paraId="373B9B21" w14:textId="77777777" w:rsidR="00A96991" w:rsidRPr="00206DAA" w:rsidRDefault="005F0342" w:rsidP="00206DAA">
      <w:pPr>
        <w:pStyle w:val="ListParagraph"/>
        <w:numPr>
          <w:ilvl w:val="0"/>
          <w:numId w:val="46"/>
        </w:numPr>
        <w:spacing w:afterLines="40" w:after="96"/>
        <w:rPr>
          <w:sz w:val="40"/>
          <w:szCs w:val="30"/>
        </w:rPr>
      </w:pPr>
      <w:sdt>
        <w:sdtPr>
          <w:rPr>
            <w:rFonts w:ascii="MS Gothic" w:eastAsia="MS Gothic" w:hAnsi="MS Gothic"/>
            <w:sz w:val="56"/>
            <w:szCs w:val="48"/>
          </w:rPr>
          <w:id w:val="1434548432"/>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Prefer not to say</w:t>
      </w:r>
    </w:p>
    <w:p w14:paraId="22A35403" w14:textId="4AFBC183" w:rsidR="00735240" w:rsidRPr="00206DAA" w:rsidRDefault="005F0342" w:rsidP="00206DAA">
      <w:pPr>
        <w:pStyle w:val="ListParagraph"/>
        <w:numPr>
          <w:ilvl w:val="0"/>
          <w:numId w:val="46"/>
        </w:numPr>
        <w:spacing w:afterLines="40" w:after="96"/>
        <w:rPr>
          <w:sz w:val="40"/>
          <w:szCs w:val="30"/>
          <w:u w:val="single"/>
        </w:rPr>
      </w:pPr>
      <w:sdt>
        <w:sdtPr>
          <w:rPr>
            <w:rFonts w:ascii="MS Gothic" w:eastAsia="MS Gothic" w:hAnsi="MS Gothic"/>
            <w:sz w:val="56"/>
            <w:szCs w:val="48"/>
          </w:rPr>
          <w:id w:val="297188080"/>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sz w:val="40"/>
          <w:szCs w:val="30"/>
        </w:rPr>
        <w:t xml:space="preserve"> I use a different term (please describe): </w:t>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p>
    <w:p w14:paraId="19723464" w14:textId="77777777" w:rsidR="00206DAA" w:rsidRDefault="00206DAA" w:rsidP="00A96991">
      <w:pPr>
        <w:spacing w:afterLines="40" w:after="96"/>
        <w:rPr>
          <w:sz w:val="40"/>
          <w:szCs w:val="30"/>
        </w:rPr>
        <w:sectPr w:rsidR="00206DAA" w:rsidSect="005E4ADB">
          <w:pgSz w:w="11906" w:h="16838"/>
          <w:pgMar w:top="1134" w:right="851" w:bottom="1418" w:left="1134" w:header="709" w:footer="709" w:gutter="0"/>
          <w:cols w:space="708"/>
          <w:titlePg/>
          <w:docGrid w:linePitch="360"/>
        </w:sectPr>
      </w:pPr>
    </w:p>
    <w:p w14:paraId="0C981773" w14:textId="1006AA54" w:rsidR="001E054B" w:rsidRPr="00A96991" w:rsidRDefault="00A96991" w:rsidP="00A96991">
      <w:pPr>
        <w:spacing w:afterLines="40" w:after="96"/>
        <w:rPr>
          <w:sz w:val="40"/>
          <w:szCs w:val="30"/>
        </w:rPr>
      </w:pPr>
      <w:r>
        <w:rPr>
          <w:sz w:val="40"/>
          <w:szCs w:val="30"/>
        </w:rPr>
        <w:lastRenderedPageBreak/>
        <w:t xml:space="preserve">Question 4. </w:t>
      </w:r>
      <w:r w:rsidR="001E054B" w:rsidRPr="00A96991">
        <w:rPr>
          <w:sz w:val="40"/>
          <w:szCs w:val="30"/>
        </w:rPr>
        <w:t>Are your day-to-day activities limited because of a long-term health problem or disability?</w:t>
      </w:r>
      <w:r>
        <w:rPr>
          <w:sz w:val="40"/>
          <w:szCs w:val="30"/>
        </w:rPr>
        <w:t xml:space="preserve"> Select one.</w:t>
      </w:r>
    </w:p>
    <w:p w14:paraId="13826704" w14:textId="15B2D932"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592312244"/>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No</w:t>
      </w:r>
    </w:p>
    <w:p w14:paraId="0CB6BFE0" w14:textId="200E0680"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310760523"/>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mobility or walking difficulty </w:t>
      </w:r>
    </w:p>
    <w:p w14:paraId="59EBA96C" w14:textId="20C00752"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439209055"/>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wheelchair user</w:t>
      </w:r>
    </w:p>
    <w:p w14:paraId="40CF8527" w14:textId="2E125B29"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63684295"/>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manual dexterity (affecting ability to use hands to do everyday tasks)</w:t>
      </w:r>
    </w:p>
    <w:p w14:paraId="7433F8BD" w14:textId="7721A36C"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578796083"/>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deaf, hearing loss or hard of hearing</w:t>
      </w:r>
    </w:p>
    <w:p w14:paraId="08DA671F" w14:textId="62394FF8"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056078782"/>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blindness or partial sight  </w:t>
      </w:r>
    </w:p>
    <w:p w14:paraId="3DB2B880" w14:textId="3697E047"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753507727"/>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difficulty speaking</w:t>
      </w:r>
    </w:p>
    <w:p w14:paraId="0C5CCEBC" w14:textId="1E67C763"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730913677"/>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mental health condition </w:t>
      </w:r>
    </w:p>
    <w:p w14:paraId="5F73B9AB" w14:textId="0B403BA8"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481362863"/>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conditions affecting ability to learn, understand, </w:t>
      </w:r>
      <w:r w:rsidR="00D57A26" w:rsidRPr="00206DAA">
        <w:rPr>
          <w:rFonts w:cs="Calmetta"/>
          <w:bCs/>
          <w:color w:val="000000"/>
          <w:sz w:val="40"/>
          <w:szCs w:val="40"/>
        </w:rPr>
        <w:lastRenderedPageBreak/>
        <w:t>concentrate or read</w:t>
      </w:r>
    </w:p>
    <w:p w14:paraId="75A6B7E0" w14:textId="04301929" w:rsidR="00D57A26"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954200581"/>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lung condition/breathing difficulties</w:t>
      </w:r>
    </w:p>
    <w:p w14:paraId="41C848E8" w14:textId="5F09AF34" w:rsidR="001E054B"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628973146"/>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Prefer not to say</w:t>
      </w:r>
    </w:p>
    <w:p w14:paraId="7D3F09DA" w14:textId="77ADEC6D" w:rsidR="00735240" w:rsidRPr="00206DAA" w:rsidRDefault="005F0342"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2004654888"/>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Other (What health problem or disability limits your activities?</w:t>
      </w:r>
      <w:r w:rsidR="005B7748" w:rsidRPr="00206DAA">
        <w:rPr>
          <w:rFonts w:cs="Calmetta"/>
          <w:bCs/>
          <w:color w:val="000000"/>
          <w:sz w:val="40"/>
          <w:szCs w:val="40"/>
        </w:rPr>
        <w:t>):</w:t>
      </w:r>
    </w:p>
    <w:p w14:paraId="593F0892" w14:textId="77777777"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56057D2F" w14:textId="1D86D8FC"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2BFA1616" w14:textId="77777777" w:rsidR="001E054B" w:rsidRPr="00FA0B9A" w:rsidRDefault="001E054B" w:rsidP="00FC5079">
      <w:pPr>
        <w:spacing w:afterLines="40" w:after="96"/>
        <w:rPr>
          <w:rFonts w:cs="Calmetta"/>
          <w:b/>
          <w:sz w:val="40"/>
          <w:szCs w:val="40"/>
        </w:rPr>
      </w:pPr>
    </w:p>
    <w:p w14:paraId="72E89A3B" w14:textId="77777777" w:rsidR="00F35AE5" w:rsidRPr="00FA0B9A" w:rsidRDefault="00F35AE5" w:rsidP="00FC5079">
      <w:pPr>
        <w:pStyle w:val="Heading2"/>
        <w:numPr>
          <w:ilvl w:val="0"/>
          <w:numId w:val="21"/>
        </w:numPr>
        <w:spacing w:before="0" w:afterLines="40" w:after="96"/>
        <w:rPr>
          <w:rFonts w:cs="Calmetta"/>
          <w:b w:val="0"/>
          <w:color w:val="000000"/>
          <w:sz w:val="40"/>
          <w:szCs w:val="40"/>
        </w:rPr>
        <w:sectPr w:rsidR="00F35AE5" w:rsidRPr="00FA0B9A" w:rsidSect="005E4ADB">
          <w:pgSz w:w="11906" w:h="16838"/>
          <w:pgMar w:top="1134" w:right="851" w:bottom="1418" w:left="1134" w:header="709" w:footer="709" w:gutter="0"/>
          <w:cols w:space="708"/>
          <w:titlePg/>
          <w:docGrid w:linePitch="360"/>
        </w:sectPr>
      </w:pPr>
    </w:p>
    <w:p w14:paraId="698EAF22" w14:textId="728FF59D" w:rsidR="001E054B" w:rsidRDefault="00206DAA" w:rsidP="00206DAA">
      <w:pPr>
        <w:pStyle w:val="Heading2"/>
        <w:spacing w:before="0" w:afterLines="40" w:after="96"/>
        <w:ind w:left="360"/>
        <w:rPr>
          <w:rFonts w:cs="Calmetta"/>
          <w:b w:val="0"/>
          <w:color w:val="000000"/>
          <w:sz w:val="40"/>
          <w:szCs w:val="40"/>
        </w:rPr>
      </w:pPr>
      <w:r>
        <w:rPr>
          <w:rFonts w:cs="Calmetta"/>
          <w:b w:val="0"/>
          <w:color w:val="000000"/>
          <w:sz w:val="40"/>
          <w:szCs w:val="40"/>
        </w:rPr>
        <w:lastRenderedPageBreak/>
        <w:t xml:space="preserve">Question 5. </w:t>
      </w:r>
      <w:r w:rsidR="001E054B" w:rsidRPr="00FA0B9A">
        <w:rPr>
          <w:rFonts w:cs="Calmetta"/>
          <w:b w:val="0"/>
          <w:color w:val="000000"/>
          <w:sz w:val="40"/>
          <w:szCs w:val="40"/>
        </w:rPr>
        <w:t>How would you describe your ethnicity? Select one</w:t>
      </w:r>
      <w:r w:rsidR="00F35AE5" w:rsidRPr="00FA0B9A">
        <w:rPr>
          <w:rFonts w:cs="Calmetta"/>
          <w:b w:val="0"/>
          <w:color w:val="000000"/>
          <w:sz w:val="40"/>
          <w:szCs w:val="40"/>
        </w:rPr>
        <w:t>.</w:t>
      </w:r>
    </w:p>
    <w:p w14:paraId="2947206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English/Welsh/ Scottish/ Northern Irish/ British</w:t>
      </w:r>
    </w:p>
    <w:p w14:paraId="28B213B7"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Irish</w:t>
      </w:r>
    </w:p>
    <w:p w14:paraId="52AB0B3A"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Gypsy or Irish Traveller</w:t>
      </w:r>
    </w:p>
    <w:p w14:paraId="06DA8F4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Any other White background</w:t>
      </w:r>
    </w:p>
    <w:p w14:paraId="09B8780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Black Caribbean</w:t>
      </w:r>
    </w:p>
    <w:p w14:paraId="04E0A1F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Black African</w:t>
      </w:r>
    </w:p>
    <w:p w14:paraId="38B183C0"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Asian</w:t>
      </w:r>
    </w:p>
    <w:p w14:paraId="0D18377E"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Mixed / multiple ethnic background</w:t>
      </w:r>
    </w:p>
    <w:p w14:paraId="75158EF9"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Indian</w:t>
      </w:r>
    </w:p>
    <w:p w14:paraId="571ADB1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Pakistani</w:t>
      </w:r>
    </w:p>
    <w:p w14:paraId="3C55070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Bangladeshi</w:t>
      </w:r>
    </w:p>
    <w:p w14:paraId="7E053820" w14:textId="77777777" w:rsid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Chinese</w:t>
      </w:r>
    </w:p>
    <w:p w14:paraId="24FC9947"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lastRenderedPageBreak/>
        <w:t xml:space="preserve">☐ </w:t>
      </w:r>
      <w:r w:rsidRPr="00760995">
        <w:rPr>
          <w:sz w:val="40"/>
          <w:szCs w:val="40"/>
        </w:rPr>
        <w:t>Any other Asian background</w:t>
      </w:r>
    </w:p>
    <w:p w14:paraId="03966B1C" w14:textId="257469A2"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African</w:t>
      </w:r>
    </w:p>
    <w:p w14:paraId="0990EF9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British</w:t>
      </w:r>
    </w:p>
    <w:p w14:paraId="18435F0D"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 xml:space="preserve">Caribbean </w:t>
      </w:r>
    </w:p>
    <w:p w14:paraId="735CC01B" w14:textId="05B9312D"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Black background</w:t>
      </w:r>
    </w:p>
    <w:p w14:paraId="2CFC9C9D" w14:textId="409EF26B"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Arab</w:t>
      </w:r>
    </w:p>
    <w:p w14:paraId="7210EEC0" w14:textId="2CC6CDD6"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Ethnic group</w:t>
      </w:r>
    </w:p>
    <w:p w14:paraId="1B910B13" w14:textId="61D351D9"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Prefer not to say</w:t>
      </w:r>
    </w:p>
    <w:p w14:paraId="68FD642D" w14:textId="77777777" w:rsidR="00760995" w:rsidRPr="00760995" w:rsidRDefault="00760995" w:rsidP="00760995"/>
    <w:p w14:paraId="2A187E65" w14:textId="77777777" w:rsidR="00DD26E1" w:rsidRDefault="00DD26E1" w:rsidP="001944DA">
      <w:pPr>
        <w:spacing w:afterLines="40" w:after="96"/>
        <w:rPr>
          <w:sz w:val="40"/>
          <w:szCs w:val="30"/>
        </w:rPr>
        <w:sectPr w:rsidR="00DD26E1" w:rsidSect="005E4ADB">
          <w:pgSz w:w="11906" w:h="16838"/>
          <w:pgMar w:top="1134" w:right="851" w:bottom="1418" w:left="1134" w:header="709" w:footer="709" w:gutter="0"/>
          <w:cols w:space="708"/>
          <w:titlePg/>
          <w:docGrid w:linePitch="360"/>
        </w:sectPr>
      </w:pPr>
    </w:p>
    <w:p w14:paraId="14EDECA0" w14:textId="71F04E6D" w:rsidR="001E054B" w:rsidRPr="001944DA" w:rsidRDefault="001944DA" w:rsidP="001944DA">
      <w:pPr>
        <w:spacing w:afterLines="40" w:after="96"/>
        <w:rPr>
          <w:sz w:val="40"/>
          <w:szCs w:val="30"/>
        </w:rPr>
      </w:pPr>
      <w:r>
        <w:rPr>
          <w:sz w:val="40"/>
          <w:szCs w:val="30"/>
        </w:rPr>
        <w:lastRenderedPageBreak/>
        <w:t xml:space="preserve">Question 6. </w:t>
      </w:r>
      <w:r w:rsidR="001E054B" w:rsidRPr="001944DA">
        <w:rPr>
          <w:sz w:val="40"/>
          <w:szCs w:val="30"/>
        </w:rPr>
        <w:t>How do you/they describe your/their religion? Select one</w:t>
      </w:r>
      <w:r w:rsidR="00ED24C3" w:rsidRPr="001944DA">
        <w:rPr>
          <w:sz w:val="40"/>
          <w:szCs w:val="30"/>
        </w:rPr>
        <w:t>.</w:t>
      </w:r>
    </w:p>
    <w:p w14:paraId="35F37884"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250242963"/>
          <w14:checkbox>
            <w14:checked w14:val="0"/>
            <w14:checkedState w14:val="2612" w14:font="MS Gothic"/>
            <w14:uncheckedState w14:val="2610" w14:font="MS Gothic"/>
          </w14:checkbox>
        </w:sdtPr>
        <w:sdtEndPr/>
        <w:sdtContent>
          <w:r w:rsidR="00C542D8" w:rsidRPr="00CC5DE2">
            <w:rPr>
              <w:rFonts w:ascii="Segoe UI Symbol" w:eastAsia="MS Gothic" w:hAnsi="Segoe UI Symbol" w:cs="Segoe UI Symbol"/>
              <w:sz w:val="56"/>
              <w:szCs w:val="56"/>
            </w:rPr>
            <w:t>☐</w:t>
          </w:r>
        </w:sdtContent>
      </w:sdt>
      <w:r w:rsidR="00C542D8" w:rsidRPr="00CC5DE2">
        <w:rPr>
          <w:sz w:val="40"/>
          <w:szCs w:val="30"/>
        </w:rPr>
        <w:t xml:space="preserve"> </w:t>
      </w:r>
      <w:r w:rsidR="00ED24C3" w:rsidRPr="00CC5DE2">
        <w:rPr>
          <w:sz w:val="40"/>
          <w:szCs w:val="30"/>
        </w:rPr>
        <w:t>No religio</w:t>
      </w:r>
      <w:r w:rsidR="000B62DC" w:rsidRPr="00CC5DE2">
        <w:rPr>
          <w:sz w:val="40"/>
          <w:szCs w:val="30"/>
        </w:rPr>
        <w:t>n</w:t>
      </w:r>
    </w:p>
    <w:p w14:paraId="3BA2ABD6"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600941467"/>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Buddhist</w:t>
      </w:r>
    </w:p>
    <w:p w14:paraId="67235B3F"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687599643"/>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Christian</w:t>
      </w:r>
    </w:p>
    <w:p w14:paraId="68E280EB"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2011558471"/>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Hindu</w:t>
      </w:r>
    </w:p>
    <w:p w14:paraId="5D10BFEB"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765039203"/>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Jewish</w:t>
      </w:r>
    </w:p>
    <w:p w14:paraId="29908F60"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155718412"/>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Muslim</w:t>
      </w:r>
    </w:p>
    <w:p w14:paraId="3A13DE89"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810623838"/>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Sikh</w:t>
      </w:r>
    </w:p>
    <w:p w14:paraId="2F8DABC3" w14:textId="77777777" w:rsidR="00CC5DE2"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822966019"/>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Prefer not to say</w:t>
      </w:r>
    </w:p>
    <w:p w14:paraId="5DBEACD6" w14:textId="2C2F599D" w:rsidR="00C542D8" w:rsidRPr="00CC5DE2" w:rsidRDefault="005F0342"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31815014"/>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C542D8" w:rsidRPr="00CC5DE2">
        <w:rPr>
          <w:sz w:val="40"/>
          <w:szCs w:val="30"/>
        </w:rPr>
        <w:t xml:space="preserve">Any other: </w:t>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p>
    <w:p w14:paraId="27785EB0" w14:textId="77777777" w:rsidR="00801BD8" w:rsidRPr="00FA0B9A" w:rsidRDefault="00801BD8" w:rsidP="00FC5079">
      <w:pPr>
        <w:pStyle w:val="Heading5"/>
        <w:rPr>
          <w:sz w:val="40"/>
          <w:szCs w:val="36"/>
        </w:rPr>
      </w:pPr>
      <w:r w:rsidRPr="00FA0B9A">
        <w:rPr>
          <w:sz w:val="40"/>
          <w:szCs w:val="36"/>
        </w:rPr>
        <w:lastRenderedPageBreak/>
        <w:t>Section 5: Can we follow-up with you in the future?</w:t>
      </w:r>
    </w:p>
    <w:p w14:paraId="4FD55C41" w14:textId="77777777" w:rsidR="00801BD8" w:rsidRPr="00FA0B9A" w:rsidRDefault="00801BD8" w:rsidP="00FC5079">
      <w:pPr>
        <w:rPr>
          <w:sz w:val="40"/>
          <w:szCs w:val="30"/>
        </w:rPr>
      </w:pPr>
      <w:r w:rsidRPr="00FA0B9A">
        <w:rPr>
          <w:sz w:val="40"/>
          <w:szCs w:val="30"/>
        </w:rPr>
        <w:t>We’d like to ask you similar questions in the future so we can understand the impact group has had on your cycling habits. By completing follow up surveys you help understand the impact TfGM’s funding has, which aids securing future funding to support more groups and activity like group has provided to you.</w:t>
      </w:r>
    </w:p>
    <w:p w14:paraId="47410D0B" w14:textId="77777777" w:rsidR="00801BD8" w:rsidRPr="00FA0B9A" w:rsidRDefault="00801BD8" w:rsidP="00FC5079">
      <w:pPr>
        <w:rPr>
          <w:sz w:val="40"/>
          <w:szCs w:val="30"/>
        </w:rPr>
      </w:pPr>
    </w:p>
    <w:p w14:paraId="259E3A43" w14:textId="77777777" w:rsidR="00801BD8" w:rsidRPr="00FA0B9A" w:rsidRDefault="00801BD8" w:rsidP="00FC5079">
      <w:pPr>
        <w:spacing w:afterLines="40" w:after="96"/>
        <w:rPr>
          <w:sz w:val="40"/>
          <w:szCs w:val="30"/>
        </w:rPr>
      </w:pPr>
      <w:r w:rsidRPr="00FA0B9A">
        <w:rPr>
          <w:sz w:val="40"/>
          <w:szCs w:val="30"/>
        </w:rPr>
        <w:t>If you’re happy to provide your email address please write it below:</w:t>
      </w:r>
    </w:p>
    <w:tbl>
      <w:tblPr>
        <w:tblStyle w:val="TableGrid"/>
        <w:tblW w:w="0" w:type="auto"/>
        <w:tblLook w:val="04A0" w:firstRow="1" w:lastRow="0" w:firstColumn="1" w:lastColumn="0" w:noHBand="0" w:noVBand="1"/>
      </w:tblPr>
      <w:tblGrid>
        <w:gridCol w:w="9911"/>
      </w:tblGrid>
      <w:tr w:rsidR="00801BD8" w:rsidRPr="00FA0B9A" w14:paraId="4DB77BA2" w14:textId="77777777" w:rsidTr="008A5B44">
        <w:tc>
          <w:tcPr>
            <w:tcW w:w="9911" w:type="dxa"/>
          </w:tcPr>
          <w:p w14:paraId="422DD8F5" w14:textId="77777777" w:rsidR="00801BD8" w:rsidRPr="00FA0B9A" w:rsidRDefault="00801BD8" w:rsidP="00FC5079">
            <w:pPr>
              <w:spacing w:afterLines="40" w:after="96"/>
              <w:rPr>
                <w:sz w:val="36"/>
                <w:szCs w:val="30"/>
              </w:rPr>
            </w:pPr>
          </w:p>
          <w:p w14:paraId="73E906D1" w14:textId="77777777" w:rsidR="00801BD8" w:rsidRPr="00FA0B9A" w:rsidRDefault="00801BD8" w:rsidP="00FC5079">
            <w:pPr>
              <w:spacing w:afterLines="40" w:after="96"/>
              <w:rPr>
                <w:sz w:val="36"/>
                <w:szCs w:val="30"/>
              </w:rPr>
            </w:pPr>
          </w:p>
        </w:tc>
      </w:tr>
    </w:tbl>
    <w:p w14:paraId="70BA8F93" w14:textId="1DF038F5" w:rsidR="00F64CF3" w:rsidRPr="00FA0B9A" w:rsidRDefault="00F64CF3" w:rsidP="00FC5079">
      <w:pPr>
        <w:spacing w:afterLines="40" w:after="96"/>
        <w:rPr>
          <w:sz w:val="40"/>
          <w:szCs w:val="30"/>
          <w:u w:val="single"/>
        </w:rPr>
      </w:pPr>
    </w:p>
    <w:sectPr w:rsidR="00F64CF3" w:rsidRPr="00FA0B9A"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3D7BF" w14:textId="77777777" w:rsidR="00152597" w:rsidRDefault="00152597" w:rsidP="00CD7E2F">
      <w:r>
        <w:separator/>
      </w:r>
    </w:p>
  </w:endnote>
  <w:endnote w:type="continuationSeparator" w:id="0">
    <w:p w14:paraId="672B46BD" w14:textId="77777777" w:rsidR="00152597" w:rsidRDefault="00152597"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60CD4EE7-E457-43B8-8E7A-87349FEB85D1}"/>
    <w:embedBold r:id="rId2" w:fontKey="{D6496272-34E2-4DD8-82EA-A9B87CD182CB}"/>
    <w:embedBoldItalic r:id="rId3" w:fontKey="{569BB04D-CEF5-40B9-8A43-21F001B89554}"/>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8C853CAD-C957-4187-BF83-DC3B569A5FF3}"/>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5" w:fontKey="{9520CEB2-125A-4B87-A717-D621F5A6958B}"/>
  </w:font>
  <w:font w:name="Arial (Body CS)">
    <w:altName w:val="Arial"/>
    <w:charset w:val="00"/>
    <w:family w:val="roman"/>
    <w:pitch w:val="default"/>
  </w:font>
  <w:font w:name="___WRD_EMBED_SUB_17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FFAF404-DB64-4152-954E-C148882F470A}"/>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E0D38396-9987-47FA-964B-A424521B4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56AC7"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r>
      <w:fldChar w:fldCharType="begin"/>
    </w:r>
    <w:r>
      <w:instrText xml:space="preserve"> FILENAME </w:instrText>
    </w:r>
    <w:r>
      <w:fldChar w:fldCharType="separate"/>
    </w:r>
    <w:r>
      <w:rPr>
        <w:noProof/>
      </w:rPr>
      <w:t>Document1</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E601D"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r>
      <w:fldChar w:fldCharType="begin"/>
    </w:r>
    <w:r>
      <w:instrText xml:space="preserve"> FILENAME </w:instrText>
    </w:r>
    <w:r>
      <w:fldChar w:fldCharType="separate"/>
    </w:r>
    <w:r>
      <w:rPr>
        <w:noProof/>
      </w:rPr>
      <w:t>Document1</w:t>
    </w:r>
    <w:r>
      <w:rPr>
        <w:noProof/>
      </w:rPr>
      <w:fldChar w:fldCharType="end"/>
    </w:r>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7BA22" w14:textId="77777777" w:rsidR="00152597" w:rsidRDefault="00152597" w:rsidP="00CD7E2F">
      <w:r>
        <w:separator/>
      </w:r>
    </w:p>
  </w:footnote>
  <w:footnote w:type="continuationSeparator" w:id="0">
    <w:p w14:paraId="649C9DFD" w14:textId="77777777" w:rsidR="00152597" w:rsidRDefault="00152597"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9"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2C7924"/>
    <w:multiLevelType w:val="hybridMultilevel"/>
    <w:tmpl w:val="544C60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621293"/>
    <w:multiLevelType w:val="hybridMultilevel"/>
    <w:tmpl w:val="522CDF50"/>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10" w15:restartNumberingAfterBreak="0">
    <w:nsid w:val="0729548B"/>
    <w:multiLevelType w:val="hybridMultilevel"/>
    <w:tmpl w:val="CC5EC03E"/>
    <w:lvl w:ilvl="0" w:tplc="08090017">
      <w:start w:val="1"/>
      <w:numFmt w:val="lowerLetter"/>
      <w:lvlText w:val="%1)"/>
      <w:lvlJc w:val="left"/>
      <w:pPr>
        <w:ind w:left="720" w:hanging="360"/>
      </w:pPr>
      <w:rPr>
        <w:rFonts w:hint="default"/>
      </w:rPr>
    </w:lvl>
    <w:lvl w:ilvl="1" w:tplc="FFFFFFFF">
      <w:start w:val="1"/>
      <w:numFmt w:val="bullet"/>
      <w:lvlText w:val=""/>
      <w:lvlPicBulletId w:val="0"/>
      <w:lvlJc w:val="left"/>
      <w:pPr>
        <w:ind w:left="1440" w:hanging="360"/>
      </w:pPr>
      <w:rPr>
        <w:rFonts w:ascii="Symbol" w:hAnsi="Symbol" w:hint="default"/>
        <w:color w:val="auto"/>
        <w:sz w:val="24"/>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405459"/>
    <w:multiLevelType w:val="hybridMultilevel"/>
    <w:tmpl w:val="56B6176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144F2B"/>
    <w:multiLevelType w:val="hybridMultilevel"/>
    <w:tmpl w:val="ED3A909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C90587"/>
    <w:multiLevelType w:val="hybridMultilevel"/>
    <w:tmpl w:val="8F58B510"/>
    <w:lvl w:ilvl="0" w:tplc="2928653C">
      <w:start w:val="1"/>
      <w:numFmt w:val="lowerLetter"/>
      <w:lvlText w:val="%1."/>
      <w:lvlJc w:val="left"/>
      <w:pPr>
        <w:ind w:left="360" w:hanging="360"/>
      </w:pPr>
      <w:rPr>
        <w:rFonts w:ascii="MS Gothic" w:eastAsia="MS Gothic" w:hAnsi="MS Gothic" w:cs="Times New Roman (Body CS)"/>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3" w15:restartNumberingAfterBreak="0">
    <w:nsid w:val="221F4513"/>
    <w:multiLevelType w:val="hybridMultilevel"/>
    <w:tmpl w:val="A024EBAE"/>
    <w:lvl w:ilvl="0" w:tplc="2928653C">
      <w:start w:val="1"/>
      <w:numFmt w:val="lowerLetter"/>
      <w:lvlText w:val="%1."/>
      <w:lvlJc w:val="left"/>
      <w:pPr>
        <w:ind w:left="1440" w:hanging="360"/>
      </w:pPr>
      <w:rPr>
        <w:rFonts w:ascii="MS Gothic" w:eastAsia="MS Gothic" w:hAnsi="MS Gothic" w:cs="Times New Roman (Body 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6"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5775A"/>
    <w:multiLevelType w:val="hybridMultilevel"/>
    <w:tmpl w:val="23A24D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30"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6E52E9"/>
    <w:multiLevelType w:val="hybridMultilevel"/>
    <w:tmpl w:val="541E69BA"/>
    <w:lvl w:ilvl="0" w:tplc="AEB289F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F7D13B1"/>
    <w:multiLevelType w:val="hybridMultilevel"/>
    <w:tmpl w:val="52587A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40" w15:restartNumberingAfterBreak="0">
    <w:nsid w:val="67992A0A"/>
    <w:multiLevelType w:val="hybridMultilevel"/>
    <w:tmpl w:val="A4C6D7A8"/>
    <w:lvl w:ilvl="0" w:tplc="EFAAD20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4B05A66"/>
    <w:multiLevelType w:val="hybridMultilevel"/>
    <w:tmpl w:val="6F46290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4F35956"/>
    <w:multiLevelType w:val="hybridMultilevel"/>
    <w:tmpl w:val="1450BD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D127CF1"/>
    <w:multiLevelType w:val="hybridMultilevel"/>
    <w:tmpl w:val="79FEAC3A"/>
    <w:lvl w:ilvl="0" w:tplc="08090017">
      <w:start w:val="1"/>
      <w:numFmt w:val="lowerLetter"/>
      <w:lvlText w:val="%1)"/>
      <w:lvlJc w:val="left"/>
      <w:pPr>
        <w:ind w:left="360" w:hanging="360"/>
      </w:pPr>
    </w:lvl>
    <w:lvl w:ilvl="1" w:tplc="FFFFFFFF">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8"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24"/>
  </w:num>
  <w:num w:numId="2" w16cid:durableId="2002272420">
    <w:abstractNumId w:val="31"/>
  </w:num>
  <w:num w:numId="3" w16cid:durableId="689531887">
    <w:abstractNumId w:val="32"/>
  </w:num>
  <w:num w:numId="4" w16cid:durableId="941035880">
    <w:abstractNumId w:val="35"/>
  </w:num>
  <w:num w:numId="5" w16cid:durableId="2113163756">
    <w:abstractNumId w:val="28"/>
  </w:num>
  <w:num w:numId="6" w16cid:durableId="1955868530">
    <w:abstractNumId w:val="34"/>
  </w:num>
  <w:num w:numId="7" w16cid:durableId="6635038">
    <w:abstractNumId w:val="17"/>
  </w:num>
  <w:num w:numId="8" w16cid:durableId="644941354">
    <w:abstractNumId w:val="14"/>
  </w:num>
  <w:num w:numId="9" w16cid:durableId="1607611453">
    <w:abstractNumId w:val="1"/>
  </w:num>
  <w:num w:numId="10" w16cid:durableId="1043292659">
    <w:abstractNumId w:val="29"/>
  </w:num>
  <w:num w:numId="11" w16cid:durableId="610746412">
    <w:abstractNumId w:val="19"/>
  </w:num>
  <w:num w:numId="12" w16cid:durableId="963728063">
    <w:abstractNumId w:val="29"/>
  </w:num>
  <w:num w:numId="13" w16cid:durableId="1720278811">
    <w:abstractNumId w:val="13"/>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42"/>
  </w:num>
  <w:num w:numId="19" w16cid:durableId="737748047">
    <w:abstractNumId w:val="21"/>
  </w:num>
  <w:num w:numId="20" w16cid:durableId="1339692571">
    <w:abstractNumId w:val="26"/>
  </w:num>
  <w:num w:numId="21" w16cid:durableId="1537502791">
    <w:abstractNumId w:val="7"/>
  </w:num>
  <w:num w:numId="22" w16cid:durableId="102460523">
    <w:abstractNumId w:val="11"/>
  </w:num>
  <w:num w:numId="23" w16cid:durableId="1847329628">
    <w:abstractNumId w:val="18"/>
  </w:num>
  <w:num w:numId="24" w16cid:durableId="1057776688">
    <w:abstractNumId w:val="38"/>
  </w:num>
  <w:num w:numId="25" w16cid:durableId="1421831245">
    <w:abstractNumId w:val="12"/>
  </w:num>
  <w:num w:numId="26" w16cid:durableId="1350135324">
    <w:abstractNumId w:val="36"/>
  </w:num>
  <w:num w:numId="27" w16cid:durableId="891431309">
    <w:abstractNumId w:val="25"/>
  </w:num>
  <w:num w:numId="28" w16cid:durableId="1012223046">
    <w:abstractNumId w:val="48"/>
  </w:num>
  <w:num w:numId="29" w16cid:durableId="1614170754">
    <w:abstractNumId w:val="16"/>
  </w:num>
  <w:num w:numId="30" w16cid:durableId="14354585">
    <w:abstractNumId w:val="9"/>
  </w:num>
  <w:num w:numId="31" w16cid:durableId="520053947">
    <w:abstractNumId w:val="43"/>
  </w:num>
  <w:num w:numId="32" w16cid:durableId="1747074317">
    <w:abstractNumId w:val="8"/>
  </w:num>
  <w:num w:numId="33" w16cid:durableId="1079519395">
    <w:abstractNumId w:val="30"/>
  </w:num>
  <w:num w:numId="34" w16cid:durableId="1991059294">
    <w:abstractNumId w:val="41"/>
  </w:num>
  <w:num w:numId="35" w16cid:durableId="726294145">
    <w:abstractNumId w:val="39"/>
  </w:num>
  <w:num w:numId="36" w16cid:durableId="1868714472">
    <w:abstractNumId w:val="46"/>
  </w:num>
  <w:num w:numId="37" w16cid:durableId="2137870652">
    <w:abstractNumId w:val="5"/>
  </w:num>
  <w:num w:numId="38" w16cid:durableId="1584796936">
    <w:abstractNumId w:val="40"/>
  </w:num>
  <w:num w:numId="39" w16cid:durableId="1636988188">
    <w:abstractNumId w:val="15"/>
  </w:num>
  <w:num w:numId="40" w16cid:durableId="1585020820">
    <w:abstractNumId w:val="23"/>
  </w:num>
  <w:num w:numId="41" w16cid:durableId="695228610">
    <w:abstractNumId w:val="10"/>
  </w:num>
  <w:num w:numId="42" w16cid:durableId="679355751">
    <w:abstractNumId w:val="22"/>
  </w:num>
  <w:num w:numId="43" w16cid:durableId="48112570">
    <w:abstractNumId w:val="47"/>
  </w:num>
  <w:num w:numId="44" w16cid:durableId="1672634907">
    <w:abstractNumId w:val="45"/>
  </w:num>
  <w:num w:numId="45" w16cid:durableId="158811664">
    <w:abstractNumId w:val="20"/>
  </w:num>
  <w:num w:numId="46" w16cid:durableId="10421087">
    <w:abstractNumId w:val="44"/>
  </w:num>
  <w:num w:numId="47" w16cid:durableId="1164589729">
    <w:abstractNumId w:val="6"/>
  </w:num>
  <w:num w:numId="48" w16cid:durableId="983464892">
    <w:abstractNumId w:val="27"/>
  </w:num>
  <w:num w:numId="49" w16cid:durableId="836766642">
    <w:abstractNumId w:val="37"/>
  </w:num>
  <w:num w:numId="50" w16cid:durableId="1250042033">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3BE2"/>
    <w:rsid w:val="0003560C"/>
    <w:rsid w:val="00037E05"/>
    <w:rsid w:val="00044460"/>
    <w:rsid w:val="00045AE9"/>
    <w:rsid w:val="0004633A"/>
    <w:rsid w:val="00047DC0"/>
    <w:rsid w:val="000510A8"/>
    <w:rsid w:val="000537DB"/>
    <w:rsid w:val="00054BB9"/>
    <w:rsid w:val="0006061C"/>
    <w:rsid w:val="00061CE6"/>
    <w:rsid w:val="000621AC"/>
    <w:rsid w:val="00062BDD"/>
    <w:rsid w:val="0006446E"/>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1BD6"/>
    <w:rsid w:val="00102563"/>
    <w:rsid w:val="00102BE4"/>
    <w:rsid w:val="00111D30"/>
    <w:rsid w:val="00112597"/>
    <w:rsid w:val="00113A6B"/>
    <w:rsid w:val="001169EE"/>
    <w:rsid w:val="00117176"/>
    <w:rsid w:val="001232FF"/>
    <w:rsid w:val="00123489"/>
    <w:rsid w:val="0012433F"/>
    <w:rsid w:val="00126857"/>
    <w:rsid w:val="00126E37"/>
    <w:rsid w:val="001303F2"/>
    <w:rsid w:val="00130BDD"/>
    <w:rsid w:val="00132FB0"/>
    <w:rsid w:val="00133B74"/>
    <w:rsid w:val="00136211"/>
    <w:rsid w:val="0013691A"/>
    <w:rsid w:val="0013725A"/>
    <w:rsid w:val="00137BC3"/>
    <w:rsid w:val="0014065D"/>
    <w:rsid w:val="00140AC6"/>
    <w:rsid w:val="001425E4"/>
    <w:rsid w:val="001426E0"/>
    <w:rsid w:val="00143651"/>
    <w:rsid w:val="001445FE"/>
    <w:rsid w:val="00144A90"/>
    <w:rsid w:val="00146909"/>
    <w:rsid w:val="00146A1F"/>
    <w:rsid w:val="00146A3B"/>
    <w:rsid w:val="001506C1"/>
    <w:rsid w:val="00151A3C"/>
    <w:rsid w:val="00152597"/>
    <w:rsid w:val="00152D42"/>
    <w:rsid w:val="001530DE"/>
    <w:rsid w:val="001610A0"/>
    <w:rsid w:val="00161601"/>
    <w:rsid w:val="00163293"/>
    <w:rsid w:val="00165781"/>
    <w:rsid w:val="001662B4"/>
    <w:rsid w:val="00166A6A"/>
    <w:rsid w:val="0017250B"/>
    <w:rsid w:val="00172F61"/>
    <w:rsid w:val="00173272"/>
    <w:rsid w:val="00174167"/>
    <w:rsid w:val="001745C1"/>
    <w:rsid w:val="001747B4"/>
    <w:rsid w:val="001754C6"/>
    <w:rsid w:val="00175509"/>
    <w:rsid w:val="00175AA1"/>
    <w:rsid w:val="00176697"/>
    <w:rsid w:val="00181927"/>
    <w:rsid w:val="00182BE7"/>
    <w:rsid w:val="001851BC"/>
    <w:rsid w:val="00185E5F"/>
    <w:rsid w:val="00186AAB"/>
    <w:rsid w:val="00186E7E"/>
    <w:rsid w:val="00190295"/>
    <w:rsid w:val="00191D34"/>
    <w:rsid w:val="001944DA"/>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06DAA"/>
    <w:rsid w:val="00211C06"/>
    <w:rsid w:val="002121A4"/>
    <w:rsid w:val="00212E5C"/>
    <w:rsid w:val="00214BD6"/>
    <w:rsid w:val="00215583"/>
    <w:rsid w:val="002159F4"/>
    <w:rsid w:val="002160E9"/>
    <w:rsid w:val="00220EB4"/>
    <w:rsid w:val="00221B90"/>
    <w:rsid w:val="00221E75"/>
    <w:rsid w:val="00223C0F"/>
    <w:rsid w:val="00225290"/>
    <w:rsid w:val="00225B1A"/>
    <w:rsid w:val="002260CB"/>
    <w:rsid w:val="00226152"/>
    <w:rsid w:val="0022651F"/>
    <w:rsid w:val="00226993"/>
    <w:rsid w:val="00226E2C"/>
    <w:rsid w:val="00226E68"/>
    <w:rsid w:val="00231E22"/>
    <w:rsid w:val="00232936"/>
    <w:rsid w:val="0023364D"/>
    <w:rsid w:val="00233EA5"/>
    <w:rsid w:val="002340DF"/>
    <w:rsid w:val="00242620"/>
    <w:rsid w:val="00244589"/>
    <w:rsid w:val="00244C5E"/>
    <w:rsid w:val="00246BB1"/>
    <w:rsid w:val="00251B2A"/>
    <w:rsid w:val="00252709"/>
    <w:rsid w:val="00255533"/>
    <w:rsid w:val="00262F0D"/>
    <w:rsid w:val="00263830"/>
    <w:rsid w:val="00264A9C"/>
    <w:rsid w:val="00264AD1"/>
    <w:rsid w:val="00264C65"/>
    <w:rsid w:val="002669ED"/>
    <w:rsid w:val="00271918"/>
    <w:rsid w:val="00272920"/>
    <w:rsid w:val="00272BEA"/>
    <w:rsid w:val="002730ED"/>
    <w:rsid w:val="00274347"/>
    <w:rsid w:val="00275EF7"/>
    <w:rsid w:val="00276E49"/>
    <w:rsid w:val="002800D2"/>
    <w:rsid w:val="00281134"/>
    <w:rsid w:val="00281EB8"/>
    <w:rsid w:val="00283E75"/>
    <w:rsid w:val="002844A6"/>
    <w:rsid w:val="00284F36"/>
    <w:rsid w:val="0028509B"/>
    <w:rsid w:val="00285A65"/>
    <w:rsid w:val="00296704"/>
    <w:rsid w:val="002A0619"/>
    <w:rsid w:val="002A1758"/>
    <w:rsid w:val="002A36D4"/>
    <w:rsid w:val="002A521F"/>
    <w:rsid w:val="002A6A1A"/>
    <w:rsid w:val="002B244C"/>
    <w:rsid w:val="002B7888"/>
    <w:rsid w:val="002C0C27"/>
    <w:rsid w:val="002C4374"/>
    <w:rsid w:val="002C62A4"/>
    <w:rsid w:val="002C706F"/>
    <w:rsid w:val="002D0ECC"/>
    <w:rsid w:val="002D3458"/>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300B55"/>
    <w:rsid w:val="00303D05"/>
    <w:rsid w:val="0030406D"/>
    <w:rsid w:val="00304995"/>
    <w:rsid w:val="00305E23"/>
    <w:rsid w:val="0031032F"/>
    <w:rsid w:val="00312E22"/>
    <w:rsid w:val="00317E6F"/>
    <w:rsid w:val="00321FA7"/>
    <w:rsid w:val="00322244"/>
    <w:rsid w:val="00322249"/>
    <w:rsid w:val="00322AF2"/>
    <w:rsid w:val="00323BD8"/>
    <w:rsid w:val="0032514C"/>
    <w:rsid w:val="00326F6E"/>
    <w:rsid w:val="00330FE2"/>
    <w:rsid w:val="0033150A"/>
    <w:rsid w:val="003320B3"/>
    <w:rsid w:val="00333596"/>
    <w:rsid w:val="00335157"/>
    <w:rsid w:val="00335C5B"/>
    <w:rsid w:val="0034019E"/>
    <w:rsid w:val="00342C99"/>
    <w:rsid w:val="00344B5E"/>
    <w:rsid w:val="00344D6F"/>
    <w:rsid w:val="00346F82"/>
    <w:rsid w:val="00350272"/>
    <w:rsid w:val="003511D9"/>
    <w:rsid w:val="00354221"/>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6700C"/>
    <w:rsid w:val="00367EFF"/>
    <w:rsid w:val="003719D0"/>
    <w:rsid w:val="00371FD8"/>
    <w:rsid w:val="003756A1"/>
    <w:rsid w:val="003811DC"/>
    <w:rsid w:val="003825E9"/>
    <w:rsid w:val="0038293F"/>
    <w:rsid w:val="00384D9E"/>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C6849"/>
    <w:rsid w:val="003D00A0"/>
    <w:rsid w:val="003D0A94"/>
    <w:rsid w:val="003D53E8"/>
    <w:rsid w:val="003E1DC4"/>
    <w:rsid w:val="003E23D8"/>
    <w:rsid w:val="003E70A7"/>
    <w:rsid w:val="003F2245"/>
    <w:rsid w:val="003F4B21"/>
    <w:rsid w:val="003F6913"/>
    <w:rsid w:val="00403F81"/>
    <w:rsid w:val="00404380"/>
    <w:rsid w:val="004060BE"/>
    <w:rsid w:val="00415B37"/>
    <w:rsid w:val="00416266"/>
    <w:rsid w:val="004210D0"/>
    <w:rsid w:val="00421BFA"/>
    <w:rsid w:val="00422BBC"/>
    <w:rsid w:val="0043027B"/>
    <w:rsid w:val="004329E3"/>
    <w:rsid w:val="00432F77"/>
    <w:rsid w:val="00434654"/>
    <w:rsid w:val="00435FC9"/>
    <w:rsid w:val="00436109"/>
    <w:rsid w:val="00436803"/>
    <w:rsid w:val="00437E36"/>
    <w:rsid w:val="004407E6"/>
    <w:rsid w:val="0044274A"/>
    <w:rsid w:val="004450FF"/>
    <w:rsid w:val="00450730"/>
    <w:rsid w:val="00455065"/>
    <w:rsid w:val="004552A6"/>
    <w:rsid w:val="00461465"/>
    <w:rsid w:val="004616C9"/>
    <w:rsid w:val="00466249"/>
    <w:rsid w:val="0047244A"/>
    <w:rsid w:val="00481CB9"/>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B6BE1"/>
    <w:rsid w:val="004C520F"/>
    <w:rsid w:val="004C6841"/>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6DFA"/>
    <w:rsid w:val="00557020"/>
    <w:rsid w:val="00557CBF"/>
    <w:rsid w:val="00557D14"/>
    <w:rsid w:val="005601D2"/>
    <w:rsid w:val="00563A12"/>
    <w:rsid w:val="00565EFE"/>
    <w:rsid w:val="0056628D"/>
    <w:rsid w:val="00566520"/>
    <w:rsid w:val="00571031"/>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1D13"/>
    <w:rsid w:val="005D48D1"/>
    <w:rsid w:val="005E05E3"/>
    <w:rsid w:val="005E144E"/>
    <w:rsid w:val="005E1E1C"/>
    <w:rsid w:val="005E4122"/>
    <w:rsid w:val="005E4ADB"/>
    <w:rsid w:val="005E5CFC"/>
    <w:rsid w:val="005E71AE"/>
    <w:rsid w:val="005F0342"/>
    <w:rsid w:val="005F1402"/>
    <w:rsid w:val="005F1AC7"/>
    <w:rsid w:val="005F1CE0"/>
    <w:rsid w:val="005F6BDF"/>
    <w:rsid w:val="00600866"/>
    <w:rsid w:val="006012AC"/>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5BD7"/>
    <w:rsid w:val="006B6ADB"/>
    <w:rsid w:val="006C2708"/>
    <w:rsid w:val="006C2DBD"/>
    <w:rsid w:val="006C349A"/>
    <w:rsid w:val="006C3663"/>
    <w:rsid w:val="006C6E55"/>
    <w:rsid w:val="006C6E58"/>
    <w:rsid w:val="006D0ABB"/>
    <w:rsid w:val="006D1ABB"/>
    <w:rsid w:val="006D515E"/>
    <w:rsid w:val="006D5303"/>
    <w:rsid w:val="006E1890"/>
    <w:rsid w:val="006E35DC"/>
    <w:rsid w:val="006E4389"/>
    <w:rsid w:val="006E65E8"/>
    <w:rsid w:val="006E6C50"/>
    <w:rsid w:val="006F3B07"/>
    <w:rsid w:val="006F6CA4"/>
    <w:rsid w:val="0070104B"/>
    <w:rsid w:val="00704EBA"/>
    <w:rsid w:val="00714A16"/>
    <w:rsid w:val="00723CF0"/>
    <w:rsid w:val="00724183"/>
    <w:rsid w:val="007249B5"/>
    <w:rsid w:val="00726967"/>
    <w:rsid w:val="00730092"/>
    <w:rsid w:val="00730316"/>
    <w:rsid w:val="00733773"/>
    <w:rsid w:val="007342C7"/>
    <w:rsid w:val="00734F8B"/>
    <w:rsid w:val="00735240"/>
    <w:rsid w:val="00736E15"/>
    <w:rsid w:val="00741421"/>
    <w:rsid w:val="00744DB6"/>
    <w:rsid w:val="00746DD3"/>
    <w:rsid w:val="00746FF0"/>
    <w:rsid w:val="00751977"/>
    <w:rsid w:val="00752EF3"/>
    <w:rsid w:val="0075371C"/>
    <w:rsid w:val="00753B13"/>
    <w:rsid w:val="00754FFE"/>
    <w:rsid w:val="00755C76"/>
    <w:rsid w:val="00760995"/>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09C1"/>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C38E9"/>
    <w:rsid w:val="007C6F2E"/>
    <w:rsid w:val="007D280F"/>
    <w:rsid w:val="007D78D5"/>
    <w:rsid w:val="007E2914"/>
    <w:rsid w:val="007E294B"/>
    <w:rsid w:val="007E3808"/>
    <w:rsid w:val="007E5C8B"/>
    <w:rsid w:val="007E6CAB"/>
    <w:rsid w:val="007F00C7"/>
    <w:rsid w:val="007F3CFD"/>
    <w:rsid w:val="007F466D"/>
    <w:rsid w:val="007F6ADE"/>
    <w:rsid w:val="00800222"/>
    <w:rsid w:val="0080022D"/>
    <w:rsid w:val="00801BD8"/>
    <w:rsid w:val="00801F43"/>
    <w:rsid w:val="00802F65"/>
    <w:rsid w:val="00804E13"/>
    <w:rsid w:val="00805859"/>
    <w:rsid w:val="00805F5B"/>
    <w:rsid w:val="008075A9"/>
    <w:rsid w:val="008079E5"/>
    <w:rsid w:val="008108D1"/>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625"/>
    <w:rsid w:val="00853E34"/>
    <w:rsid w:val="00856133"/>
    <w:rsid w:val="008613DA"/>
    <w:rsid w:val="00862AD1"/>
    <w:rsid w:val="008633A1"/>
    <w:rsid w:val="00865708"/>
    <w:rsid w:val="00867AF6"/>
    <w:rsid w:val="00867B96"/>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446"/>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2C95"/>
    <w:rsid w:val="0092481A"/>
    <w:rsid w:val="00924DAA"/>
    <w:rsid w:val="0092521B"/>
    <w:rsid w:val="00925281"/>
    <w:rsid w:val="009272AA"/>
    <w:rsid w:val="00927A61"/>
    <w:rsid w:val="009308CB"/>
    <w:rsid w:val="009313A9"/>
    <w:rsid w:val="009318CC"/>
    <w:rsid w:val="00932611"/>
    <w:rsid w:val="0094014D"/>
    <w:rsid w:val="009420F7"/>
    <w:rsid w:val="00942305"/>
    <w:rsid w:val="009426CB"/>
    <w:rsid w:val="00943A63"/>
    <w:rsid w:val="00944105"/>
    <w:rsid w:val="00945413"/>
    <w:rsid w:val="0094581D"/>
    <w:rsid w:val="00951E95"/>
    <w:rsid w:val="00954C47"/>
    <w:rsid w:val="00955386"/>
    <w:rsid w:val="00960380"/>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65E7"/>
    <w:rsid w:val="009B787F"/>
    <w:rsid w:val="009B7DA4"/>
    <w:rsid w:val="009B7DC8"/>
    <w:rsid w:val="009C4942"/>
    <w:rsid w:val="009C4CC5"/>
    <w:rsid w:val="009C6104"/>
    <w:rsid w:val="009D2B7C"/>
    <w:rsid w:val="009D4544"/>
    <w:rsid w:val="009D4953"/>
    <w:rsid w:val="009D57DB"/>
    <w:rsid w:val="009D67D9"/>
    <w:rsid w:val="009E0DF5"/>
    <w:rsid w:val="009E1F4A"/>
    <w:rsid w:val="009E4350"/>
    <w:rsid w:val="009E5E33"/>
    <w:rsid w:val="009E6E53"/>
    <w:rsid w:val="009F257E"/>
    <w:rsid w:val="009F337D"/>
    <w:rsid w:val="009F63E7"/>
    <w:rsid w:val="009F69E9"/>
    <w:rsid w:val="009F7411"/>
    <w:rsid w:val="009F79DE"/>
    <w:rsid w:val="009F7C69"/>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0C3E"/>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14EF"/>
    <w:rsid w:val="00A94C58"/>
    <w:rsid w:val="00A9524B"/>
    <w:rsid w:val="00A96411"/>
    <w:rsid w:val="00A96991"/>
    <w:rsid w:val="00A97CBD"/>
    <w:rsid w:val="00AA3CE6"/>
    <w:rsid w:val="00AA59F8"/>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6C0"/>
    <w:rsid w:val="00B55844"/>
    <w:rsid w:val="00B558AA"/>
    <w:rsid w:val="00B62C58"/>
    <w:rsid w:val="00B63469"/>
    <w:rsid w:val="00B64A49"/>
    <w:rsid w:val="00B667B0"/>
    <w:rsid w:val="00B70E1B"/>
    <w:rsid w:val="00B73D51"/>
    <w:rsid w:val="00B74D18"/>
    <w:rsid w:val="00B74DDC"/>
    <w:rsid w:val="00B7555A"/>
    <w:rsid w:val="00B75DCA"/>
    <w:rsid w:val="00B84324"/>
    <w:rsid w:val="00B844E9"/>
    <w:rsid w:val="00B857E3"/>
    <w:rsid w:val="00B85FE2"/>
    <w:rsid w:val="00B86B87"/>
    <w:rsid w:val="00B8714F"/>
    <w:rsid w:val="00B8753B"/>
    <w:rsid w:val="00B91237"/>
    <w:rsid w:val="00B91FA6"/>
    <w:rsid w:val="00B939F9"/>
    <w:rsid w:val="00B963E9"/>
    <w:rsid w:val="00B97221"/>
    <w:rsid w:val="00B97E67"/>
    <w:rsid w:val="00BA0FCA"/>
    <w:rsid w:val="00BA26AE"/>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2DEA"/>
    <w:rsid w:val="00BD3460"/>
    <w:rsid w:val="00BD3543"/>
    <w:rsid w:val="00BD35DB"/>
    <w:rsid w:val="00BD42ED"/>
    <w:rsid w:val="00BD454B"/>
    <w:rsid w:val="00BD4613"/>
    <w:rsid w:val="00BD493D"/>
    <w:rsid w:val="00BD4A46"/>
    <w:rsid w:val="00BD59F5"/>
    <w:rsid w:val="00BE0154"/>
    <w:rsid w:val="00BE1491"/>
    <w:rsid w:val="00BE20C8"/>
    <w:rsid w:val="00BE2E93"/>
    <w:rsid w:val="00BE5B86"/>
    <w:rsid w:val="00BE602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43DC"/>
    <w:rsid w:val="00C24E88"/>
    <w:rsid w:val="00C24ECF"/>
    <w:rsid w:val="00C256D2"/>
    <w:rsid w:val="00C26BF5"/>
    <w:rsid w:val="00C272C5"/>
    <w:rsid w:val="00C273E9"/>
    <w:rsid w:val="00C33B4E"/>
    <w:rsid w:val="00C33D31"/>
    <w:rsid w:val="00C345AC"/>
    <w:rsid w:val="00C3491A"/>
    <w:rsid w:val="00C35144"/>
    <w:rsid w:val="00C35303"/>
    <w:rsid w:val="00C35F65"/>
    <w:rsid w:val="00C36D71"/>
    <w:rsid w:val="00C375DD"/>
    <w:rsid w:val="00C40A4B"/>
    <w:rsid w:val="00C40BE2"/>
    <w:rsid w:val="00C42A45"/>
    <w:rsid w:val="00C42A6C"/>
    <w:rsid w:val="00C44892"/>
    <w:rsid w:val="00C4588F"/>
    <w:rsid w:val="00C52647"/>
    <w:rsid w:val="00C53CC2"/>
    <w:rsid w:val="00C542D8"/>
    <w:rsid w:val="00C5704D"/>
    <w:rsid w:val="00C60558"/>
    <w:rsid w:val="00C62DE9"/>
    <w:rsid w:val="00C659A8"/>
    <w:rsid w:val="00C67706"/>
    <w:rsid w:val="00C75991"/>
    <w:rsid w:val="00C76D93"/>
    <w:rsid w:val="00C80C74"/>
    <w:rsid w:val="00C8481D"/>
    <w:rsid w:val="00C8484C"/>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C5DE2"/>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13B"/>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507F3"/>
    <w:rsid w:val="00D5208A"/>
    <w:rsid w:val="00D548E4"/>
    <w:rsid w:val="00D56139"/>
    <w:rsid w:val="00D57A26"/>
    <w:rsid w:val="00D609D1"/>
    <w:rsid w:val="00D60E75"/>
    <w:rsid w:val="00D613C7"/>
    <w:rsid w:val="00D67AB4"/>
    <w:rsid w:val="00D716AF"/>
    <w:rsid w:val="00D72DA4"/>
    <w:rsid w:val="00D73816"/>
    <w:rsid w:val="00D73839"/>
    <w:rsid w:val="00D750F3"/>
    <w:rsid w:val="00D75BC7"/>
    <w:rsid w:val="00D75E7A"/>
    <w:rsid w:val="00D76052"/>
    <w:rsid w:val="00D768DE"/>
    <w:rsid w:val="00D76B52"/>
    <w:rsid w:val="00D804FB"/>
    <w:rsid w:val="00D818F9"/>
    <w:rsid w:val="00D86C9C"/>
    <w:rsid w:val="00D87A9F"/>
    <w:rsid w:val="00D902AD"/>
    <w:rsid w:val="00D9091F"/>
    <w:rsid w:val="00D91BFA"/>
    <w:rsid w:val="00D91D82"/>
    <w:rsid w:val="00D92333"/>
    <w:rsid w:val="00D93963"/>
    <w:rsid w:val="00D96DD1"/>
    <w:rsid w:val="00D973B0"/>
    <w:rsid w:val="00D97552"/>
    <w:rsid w:val="00DA0CF1"/>
    <w:rsid w:val="00DA1E85"/>
    <w:rsid w:val="00DA1ED3"/>
    <w:rsid w:val="00DA36A3"/>
    <w:rsid w:val="00DA43CD"/>
    <w:rsid w:val="00DA6CB9"/>
    <w:rsid w:val="00DB147B"/>
    <w:rsid w:val="00DB1A85"/>
    <w:rsid w:val="00DB5A30"/>
    <w:rsid w:val="00DB60D3"/>
    <w:rsid w:val="00DB65D8"/>
    <w:rsid w:val="00DB77D6"/>
    <w:rsid w:val="00DC3E57"/>
    <w:rsid w:val="00DC67D3"/>
    <w:rsid w:val="00DD0A08"/>
    <w:rsid w:val="00DD26E1"/>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17DD2"/>
    <w:rsid w:val="00E2016B"/>
    <w:rsid w:val="00E22985"/>
    <w:rsid w:val="00E321E0"/>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22E"/>
    <w:rsid w:val="00E647CD"/>
    <w:rsid w:val="00E64C04"/>
    <w:rsid w:val="00E75E8E"/>
    <w:rsid w:val="00E823C3"/>
    <w:rsid w:val="00E83778"/>
    <w:rsid w:val="00E84A77"/>
    <w:rsid w:val="00E84DFA"/>
    <w:rsid w:val="00E84E3E"/>
    <w:rsid w:val="00E855CF"/>
    <w:rsid w:val="00E86CA5"/>
    <w:rsid w:val="00E91F0F"/>
    <w:rsid w:val="00E943DB"/>
    <w:rsid w:val="00E94432"/>
    <w:rsid w:val="00E95F46"/>
    <w:rsid w:val="00E9603E"/>
    <w:rsid w:val="00E970B9"/>
    <w:rsid w:val="00E9771F"/>
    <w:rsid w:val="00EA010A"/>
    <w:rsid w:val="00EA11D7"/>
    <w:rsid w:val="00EA607C"/>
    <w:rsid w:val="00EA6CAF"/>
    <w:rsid w:val="00EA76B2"/>
    <w:rsid w:val="00EA7EEA"/>
    <w:rsid w:val="00EA7F42"/>
    <w:rsid w:val="00EB00CE"/>
    <w:rsid w:val="00EB195B"/>
    <w:rsid w:val="00EB45E7"/>
    <w:rsid w:val="00EC184F"/>
    <w:rsid w:val="00EC221F"/>
    <w:rsid w:val="00EC2A68"/>
    <w:rsid w:val="00EC2AFB"/>
    <w:rsid w:val="00EC2C3B"/>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536"/>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2D6A"/>
    <w:rsid w:val="00F35822"/>
    <w:rsid w:val="00F35876"/>
    <w:rsid w:val="00F35AE5"/>
    <w:rsid w:val="00F37CE3"/>
    <w:rsid w:val="00F40BDE"/>
    <w:rsid w:val="00F42C78"/>
    <w:rsid w:val="00F44C30"/>
    <w:rsid w:val="00F46276"/>
    <w:rsid w:val="00F47463"/>
    <w:rsid w:val="00F521FF"/>
    <w:rsid w:val="00F5298F"/>
    <w:rsid w:val="00F52CCE"/>
    <w:rsid w:val="00F5539A"/>
    <w:rsid w:val="00F567F7"/>
    <w:rsid w:val="00F56AA1"/>
    <w:rsid w:val="00F5717C"/>
    <w:rsid w:val="00F579E6"/>
    <w:rsid w:val="00F62550"/>
    <w:rsid w:val="00F62D9C"/>
    <w:rsid w:val="00F64CF3"/>
    <w:rsid w:val="00F6790D"/>
    <w:rsid w:val="00F707C4"/>
    <w:rsid w:val="00F7277E"/>
    <w:rsid w:val="00F7330C"/>
    <w:rsid w:val="00F73B5F"/>
    <w:rsid w:val="00F74004"/>
    <w:rsid w:val="00F75FEB"/>
    <w:rsid w:val="00F7758D"/>
    <w:rsid w:val="00F7777B"/>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0B9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079"/>
    <w:rsid w:val="00FC5AD0"/>
    <w:rsid w:val="00FD0B6E"/>
    <w:rsid w:val="00FD3310"/>
    <w:rsid w:val="00FD4FE5"/>
    <w:rsid w:val="00FD6667"/>
    <w:rsid w:val="00FD7D97"/>
    <w:rsid w:val="00FE1906"/>
    <w:rsid w:val="00FE38AF"/>
    <w:rsid w:val="00FE57E6"/>
    <w:rsid w:val="00FE7791"/>
    <w:rsid w:val="00FF089E"/>
    <w:rsid w:val="00FF381B"/>
    <w:rsid w:val="00FF5D1B"/>
    <w:rsid w:val="04E1F129"/>
    <w:rsid w:val="0989A697"/>
    <w:rsid w:val="1FB3A67D"/>
    <w:rsid w:val="22F5E2A1"/>
    <w:rsid w:val="2C653E5C"/>
    <w:rsid w:val="2F349F7A"/>
    <w:rsid w:val="389B9FC0"/>
    <w:rsid w:val="3A883074"/>
    <w:rsid w:val="448DC10B"/>
    <w:rsid w:val="45A6823F"/>
    <w:rsid w:val="48FC75AA"/>
    <w:rsid w:val="4B652973"/>
    <w:rsid w:val="4C1CFF07"/>
    <w:rsid w:val="67A9F664"/>
    <w:rsid w:val="6C0394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 w:type="table" w:styleId="PlainTable1">
    <w:name w:val="Plain Table 1"/>
    <w:basedOn w:val="TableNormal"/>
    <w:uiPriority w:val="41"/>
    <w:rsid w:val="008A74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2.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BB801-C711-4572-9B2C-E069F48046B1}">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3fae4d54-fa66-4f69-a0ef-057e6bedd886"/>
    <ds:schemaRef ds:uri="http://purl.org/dc/terms/"/>
    <ds:schemaRef ds:uri="http://purl.org/dc/elements/1.1/"/>
    <ds:schemaRef ds:uri="http://www.w3.org/XML/1998/namespace"/>
    <ds:schemaRef ds:uri="df2b7216-233b-401c-9e04-f0f47973a2c9"/>
    <ds:schemaRef ds:uri="http://schemas.microsoft.com/office/2006/metadata/propertie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281</TotalTime>
  <Pages>31</Pages>
  <Words>1651</Words>
  <Characters>6673</Characters>
  <Application>Microsoft Office Word</Application>
  <DocSecurity>0</DocSecurity>
  <Lines>476</Lines>
  <Paragraphs>361</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7963</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91</cp:revision>
  <cp:lastPrinted>2023-05-23T20:52:00Z</cp:lastPrinted>
  <dcterms:created xsi:type="dcterms:W3CDTF">2025-11-11T11:49:00Z</dcterms:created>
  <dcterms:modified xsi:type="dcterms:W3CDTF">2026-01-08T11:02:00Z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