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B22C2B6"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Cycling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3446F577" w:rsidR="001C234C" w:rsidRPr="0094581D" w:rsidRDefault="001C234C" w:rsidP="006B394D">
      <w:r>
        <w:t xml:space="preserve">This survey is to completed for anyone who is getting involved in activities relating to cycling through the Wheels and Walks programme. These include </w:t>
      </w:r>
      <w:r w:rsidRPr="009E1F4A">
        <w:t>tricycle, handcycle, e-bicycle etc. It does not include scooting.</w:t>
      </w:r>
      <w:r>
        <w:t xml:space="preserve"> For walking, wheelchair, mobility scooters, scooters or prams please complete the </w:t>
      </w:r>
      <w:r w:rsidRPr="00E970B9">
        <w:rPr>
          <w:i/>
          <w:iCs/>
        </w:rPr>
        <w:t>initial participant survey - walking or wheeling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000000"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000000"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000000"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000000"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2D653287" w14:textId="77777777" w:rsidR="005D7641" w:rsidRDefault="005D7641" w:rsidP="005D7641">
      <w:pPr>
        <w:spacing w:afterLines="40" w:after="96"/>
        <w:ind w:left="360"/>
        <w:rPr>
          <w:rFonts w:ascii="MS Gothic" w:eastAsia="MS Gothic" w:hAnsi="MS Gothic"/>
          <w:szCs w:val="24"/>
        </w:rPr>
        <w:sectPr w:rsidR="005D7641" w:rsidSect="006B394D">
          <w:pgSz w:w="11906" w:h="16838"/>
          <w:pgMar w:top="1134" w:right="851" w:bottom="1418" w:left="1134" w:header="709" w:footer="709" w:gutter="0"/>
          <w:cols w:space="708"/>
          <w:titlePg/>
          <w:docGrid w:linePitch="360"/>
        </w:sectPr>
      </w:pPr>
    </w:p>
    <w:p w14:paraId="170A460F" w14:textId="77777777" w:rsidR="00C97B14" w:rsidRPr="005D7641" w:rsidRDefault="00C97B14" w:rsidP="005D7641">
      <w:pPr>
        <w:spacing w:afterLines="40" w:after="96"/>
        <w:ind w:left="360"/>
        <w:rPr>
          <w:szCs w:val="24"/>
        </w:rPr>
      </w:pPr>
      <w:sdt>
        <w:sdtPr>
          <w:rPr>
            <w:rFonts w:ascii="MS Gothic" w:eastAsia="MS Gothic" w:hAnsi="MS Gothic"/>
            <w:szCs w:val="24"/>
          </w:rPr>
          <w:id w:val="2099594688"/>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Pedal Power, Krimmz Girls Youth Club</w:t>
      </w:r>
    </w:p>
    <w:p w14:paraId="002E589D" w14:textId="77777777" w:rsidR="00C97B14" w:rsidRPr="005D7641" w:rsidRDefault="00C97B14" w:rsidP="005D7641">
      <w:pPr>
        <w:spacing w:afterLines="40" w:after="96"/>
        <w:ind w:left="360"/>
        <w:rPr>
          <w:szCs w:val="24"/>
        </w:rPr>
      </w:pPr>
      <w:sdt>
        <w:sdtPr>
          <w:rPr>
            <w:rFonts w:ascii="MS Gothic" w:eastAsia="MS Gothic" w:hAnsi="MS Gothic"/>
            <w:szCs w:val="24"/>
          </w:rPr>
          <w:id w:val="245929484"/>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On Your Doorstep and Reluctant Riders, Bike It Walk It CIC</w:t>
      </w:r>
    </w:p>
    <w:p w14:paraId="0D0A2421" w14:textId="77777777" w:rsidR="00C97B14" w:rsidRPr="005D7641" w:rsidRDefault="00C97B14" w:rsidP="005D7641">
      <w:pPr>
        <w:spacing w:afterLines="40" w:after="96"/>
        <w:ind w:left="360"/>
        <w:rPr>
          <w:szCs w:val="24"/>
        </w:rPr>
      </w:pPr>
      <w:sdt>
        <w:sdtPr>
          <w:rPr>
            <w:rFonts w:ascii="MS Gothic" w:eastAsia="MS Gothic" w:hAnsi="MS Gothic"/>
            <w:szCs w:val="24"/>
          </w:rPr>
          <w:id w:val="1801343029"/>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Walking the Canals - Continuing the Adventure, HMR Circle</w:t>
      </w:r>
    </w:p>
    <w:p w14:paraId="5918B618" w14:textId="77777777" w:rsidR="00C97B14" w:rsidRPr="005D7641" w:rsidRDefault="00C97B14" w:rsidP="005D7641">
      <w:pPr>
        <w:spacing w:afterLines="40" w:after="96"/>
        <w:ind w:left="360"/>
        <w:rPr>
          <w:szCs w:val="24"/>
        </w:rPr>
      </w:pPr>
      <w:sdt>
        <w:sdtPr>
          <w:rPr>
            <w:rFonts w:ascii="MS Gothic" w:eastAsia="MS Gothic" w:hAnsi="MS Gothic"/>
            <w:szCs w:val="24"/>
          </w:rPr>
          <w:id w:val="1753940094"/>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Petrus Striding Forwards, Petrus Community</w:t>
      </w:r>
    </w:p>
    <w:p w14:paraId="240E901A" w14:textId="77777777" w:rsidR="00C97B14" w:rsidRPr="005D7641" w:rsidRDefault="00C97B14" w:rsidP="005D7641">
      <w:pPr>
        <w:spacing w:afterLines="40" w:after="96"/>
        <w:ind w:left="360"/>
        <w:rPr>
          <w:szCs w:val="24"/>
        </w:rPr>
      </w:pPr>
      <w:sdt>
        <w:sdtPr>
          <w:rPr>
            <w:rFonts w:ascii="MS Gothic" w:eastAsia="MS Gothic" w:hAnsi="MS Gothic"/>
            <w:szCs w:val="24"/>
          </w:rPr>
          <w:id w:val="73489665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Your Sensory Walking and Wheeling, Your Trust (operating name of Rochdale Boroughwide Cultural Trust)</w:t>
      </w:r>
    </w:p>
    <w:p w14:paraId="5DBAF462" w14:textId="77777777" w:rsidR="00C97B14" w:rsidRPr="005D7641" w:rsidRDefault="00C97B14" w:rsidP="005D7641">
      <w:pPr>
        <w:spacing w:afterLines="40" w:after="96"/>
        <w:ind w:left="360"/>
        <w:rPr>
          <w:szCs w:val="24"/>
        </w:rPr>
      </w:pPr>
      <w:sdt>
        <w:sdtPr>
          <w:rPr>
            <w:rFonts w:ascii="MS Gothic" w:eastAsia="MS Gothic" w:hAnsi="MS Gothic"/>
            <w:szCs w:val="24"/>
          </w:rPr>
          <w:id w:val="433337688"/>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Step Up, Inspire: Serving Your Community</w:t>
      </w:r>
    </w:p>
    <w:p w14:paraId="683E439E" w14:textId="77777777" w:rsidR="00C97B14" w:rsidRPr="005D7641" w:rsidRDefault="00C97B14" w:rsidP="005D7641">
      <w:pPr>
        <w:spacing w:afterLines="40" w:after="96"/>
        <w:ind w:left="360"/>
        <w:rPr>
          <w:szCs w:val="24"/>
        </w:rPr>
      </w:pPr>
      <w:sdt>
        <w:sdtPr>
          <w:rPr>
            <w:rFonts w:ascii="MS Gothic" w:eastAsia="MS Gothic" w:hAnsi="MS Gothic"/>
            <w:szCs w:val="24"/>
          </w:rPr>
          <w:id w:val="-214202849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Burnage Buddies Are Coming to Town, Burnage Buddies Community Group</w:t>
      </w:r>
    </w:p>
    <w:p w14:paraId="37B4F371" w14:textId="77777777" w:rsidR="00C97B14" w:rsidRPr="005D7641" w:rsidRDefault="00C97B14" w:rsidP="005D7641">
      <w:pPr>
        <w:spacing w:afterLines="40" w:after="96"/>
        <w:ind w:left="360"/>
        <w:rPr>
          <w:szCs w:val="24"/>
        </w:rPr>
      </w:pPr>
      <w:sdt>
        <w:sdtPr>
          <w:rPr>
            <w:rFonts w:ascii="MS Gothic" w:eastAsia="MS Gothic" w:hAnsi="MS Gothic"/>
            <w:szCs w:val="24"/>
          </w:rPr>
          <w:id w:val="-1926412969"/>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Walking Mum's Club - Mama Leaders, Walking Mums Club CIC</w:t>
      </w:r>
    </w:p>
    <w:p w14:paraId="33EC173C" w14:textId="77777777" w:rsidR="00C97B14" w:rsidRPr="005D7641" w:rsidRDefault="00C97B14" w:rsidP="005D7641">
      <w:pPr>
        <w:spacing w:afterLines="40" w:after="96"/>
        <w:ind w:left="360"/>
        <w:rPr>
          <w:szCs w:val="24"/>
        </w:rPr>
      </w:pPr>
      <w:sdt>
        <w:sdtPr>
          <w:rPr>
            <w:rFonts w:ascii="MS Gothic" w:eastAsia="MS Gothic" w:hAnsi="MS Gothic"/>
            <w:szCs w:val="24"/>
          </w:rPr>
          <w:id w:val="-150696914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Start Cycling to School with Station South: Switch 4 wheels for 2 or 3</w:t>
      </w:r>
    </w:p>
    <w:p w14:paraId="034422D4" w14:textId="77777777" w:rsidR="00C97B14" w:rsidRPr="005D7641" w:rsidRDefault="00C97B14" w:rsidP="005D7641">
      <w:pPr>
        <w:spacing w:afterLines="40" w:after="96"/>
        <w:ind w:left="360"/>
        <w:rPr>
          <w:szCs w:val="24"/>
        </w:rPr>
      </w:pPr>
      <w:sdt>
        <w:sdtPr>
          <w:rPr>
            <w:rFonts w:ascii="MS Gothic" w:eastAsia="MS Gothic" w:hAnsi="MS Gothic"/>
            <w:szCs w:val="24"/>
          </w:rPr>
          <w:id w:val="-1490094571"/>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SEE School Can Cycle, SEE (Oldham) CIC</w:t>
      </w:r>
    </w:p>
    <w:p w14:paraId="67F8E42C" w14:textId="77777777" w:rsidR="00C97B14" w:rsidRPr="005D7641" w:rsidRDefault="00C97B14" w:rsidP="005D7641">
      <w:pPr>
        <w:spacing w:afterLines="40" w:after="96"/>
        <w:ind w:left="360"/>
        <w:rPr>
          <w:szCs w:val="24"/>
        </w:rPr>
      </w:pPr>
      <w:sdt>
        <w:sdtPr>
          <w:rPr>
            <w:rFonts w:ascii="MS Gothic" w:eastAsia="MS Gothic" w:hAnsi="MS Gothic"/>
            <w:szCs w:val="24"/>
          </w:rPr>
          <w:id w:val="-210583513"/>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Cycle Together, Yuvanis Foundation</w:t>
      </w:r>
    </w:p>
    <w:p w14:paraId="52565EED" w14:textId="77777777" w:rsidR="00C97B14" w:rsidRPr="005D7641" w:rsidRDefault="00C97B14" w:rsidP="005D7641">
      <w:pPr>
        <w:spacing w:afterLines="40" w:after="96"/>
        <w:ind w:left="360"/>
        <w:rPr>
          <w:szCs w:val="24"/>
        </w:rPr>
      </w:pPr>
      <w:sdt>
        <w:sdtPr>
          <w:rPr>
            <w:rFonts w:ascii="MS Gothic" w:eastAsia="MS Gothic" w:hAnsi="MS Gothic"/>
            <w:szCs w:val="24"/>
          </w:rPr>
          <w:id w:val="-143018409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Active Travel by Mahdlo, Mahdlo Youth Zone</w:t>
      </w:r>
    </w:p>
    <w:p w14:paraId="56848D00" w14:textId="77777777" w:rsidR="00C97B14" w:rsidRPr="005D7641" w:rsidRDefault="00C97B14" w:rsidP="005D7641">
      <w:pPr>
        <w:spacing w:afterLines="40" w:after="96"/>
        <w:ind w:left="360"/>
        <w:rPr>
          <w:szCs w:val="24"/>
        </w:rPr>
      </w:pPr>
      <w:sdt>
        <w:sdtPr>
          <w:rPr>
            <w:rFonts w:ascii="MS Gothic" w:eastAsia="MS Gothic" w:hAnsi="MS Gothic"/>
            <w:szCs w:val="24"/>
          </w:rPr>
          <w:id w:val="694967949"/>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The Gear Medics, Wigan Boys and Girls Club</w:t>
      </w:r>
    </w:p>
    <w:p w14:paraId="36223036" w14:textId="77777777" w:rsidR="00C97B14" w:rsidRPr="005D7641" w:rsidRDefault="00C97B14" w:rsidP="005D7641">
      <w:pPr>
        <w:spacing w:afterLines="40" w:after="96"/>
        <w:ind w:left="360"/>
        <w:rPr>
          <w:szCs w:val="24"/>
        </w:rPr>
      </w:pPr>
      <w:sdt>
        <w:sdtPr>
          <w:rPr>
            <w:rFonts w:ascii="MS Gothic" w:eastAsia="MS Gothic" w:hAnsi="MS Gothic"/>
            <w:szCs w:val="24"/>
          </w:rPr>
          <w:id w:val="90333437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Wheels of Confidence- Inclusive Cycling &amp; Walking for Disabled Children, Autism Family Support</w:t>
      </w:r>
    </w:p>
    <w:p w14:paraId="58A06115" w14:textId="77777777" w:rsidR="00C97B14" w:rsidRPr="005D7641" w:rsidRDefault="00C97B14" w:rsidP="005D7641">
      <w:pPr>
        <w:spacing w:afterLines="40" w:after="96"/>
        <w:ind w:left="360"/>
        <w:rPr>
          <w:szCs w:val="24"/>
        </w:rPr>
      </w:pPr>
      <w:sdt>
        <w:sdtPr>
          <w:rPr>
            <w:rFonts w:ascii="MS Gothic" w:eastAsia="MS Gothic" w:hAnsi="MS Gothic"/>
            <w:szCs w:val="24"/>
          </w:rPr>
          <w:id w:val="-245883649"/>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Steps Together, Become United</w:t>
      </w:r>
    </w:p>
    <w:p w14:paraId="1BB937D3" w14:textId="77777777" w:rsidR="00C97B14" w:rsidRPr="005D7641" w:rsidRDefault="00C97B14" w:rsidP="005D7641">
      <w:pPr>
        <w:spacing w:afterLines="40" w:after="96"/>
        <w:ind w:left="360"/>
        <w:rPr>
          <w:szCs w:val="24"/>
        </w:rPr>
      </w:pPr>
      <w:sdt>
        <w:sdtPr>
          <w:rPr>
            <w:rFonts w:ascii="MS Gothic" w:eastAsia="MS Gothic" w:hAnsi="MS Gothic"/>
            <w:szCs w:val="24"/>
          </w:rPr>
          <w:id w:val="1927302033"/>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Step Out and Get Connected, EnJOY arts CIC</w:t>
      </w:r>
    </w:p>
    <w:p w14:paraId="2B9F6149" w14:textId="77777777" w:rsidR="00C97B14" w:rsidRPr="005D7641" w:rsidRDefault="00C97B14" w:rsidP="005D7641">
      <w:pPr>
        <w:spacing w:afterLines="40" w:after="96"/>
        <w:ind w:left="360"/>
        <w:rPr>
          <w:szCs w:val="24"/>
        </w:rPr>
      </w:pPr>
      <w:sdt>
        <w:sdtPr>
          <w:rPr>
            <w:rFonts w:ascii="MS Gothic" w:eastAsia="MS Gothic" w:hAnsi="MS Gothic"/>
            <w:szCs w:val="24"/>
          </w:rPr>
          <w:id w:val="-313567041"/>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Walk and Talk Wednesdays, Lancashire Cricket Foundation</w:t>
      </w:r>
    </w:p>
    <w:p w14:paraId="1C63F9E0" w14:textId="77777777" w:rsidR="00C97B14" w:rsidRPr="005D7641" w:rsidRDefault="00C97B14" w:rsidP="005D7641">
      <w:pPr>
        <w:spacing w:afterLines="40" w:after="96"/>
        <w:ind w:left="360"/>
        <w:rPr>
          <w:szCs w:val="24"/>
        </w:rPr>
      </w:pPr>
      <w:sdt>
        <w:sdtPr>
          <w:rPr>
            <w:rFonts w:ascii="MS Gothic" w:eastAsia="MS Gothic" w:hAnsi="MS Gothic"/>
            <w:szCs w:val="24"/>
          </w:rPr>
          <w:id w:val="-1956250748"/>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Expanding LGBTQ+ Wellbeing Walks in Greater Manchester , LGBT Foundation Ltd</w:t>
      </w:r>
    </w:p>
    <w:p w14:paraId="4275BD5F" w14:textId="77777777" w:rsidR="00C97B14" w:rsidRPr="005D7641" w:rsidRDefault="00C97B14" w:rsidP="005D7641">
      <w:pPr>
        <w:spacing w:afterLines="40" w:after="96"/>
        <w:ind w:left="360"/>
        <w:rPr>
          <w:szCs w:val="24"/>
        </w:rPr>
      </w:pPr>
      <w:sdt>
        <w:sdtPr>
          <w:rPr>
            <w:rFonts w:ascii="MS Gothic" w:eastAsia="MS Gothic" w:hAnsi="MS Gothic"/>
            <w:szCs w:val="24"/>
          </w:rPr>
          <w:id w:val="-317194932"/>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Walk with us - Deaf GM, Manchester Deaf Centre</w:t>
      </w:r>
    </w:p>
    <w:p w14:paraId="39EECBCA" w14:textId="77777777" w:rsidR="00C97B14" w:rsidRPr="005D7641" w:rsidRDefault="00C97B14" w:rsidP="005D7641">
      <w:pPr>
        <w:spacing w:afterLines="40" w:after="96"/>
        <w:ind w:left="360"/>
        <w:rPr>
          <w:szCs w:val="24"/>
        </w:rPr>
      </w:pPr>
      <w:sdt>
        <w:sdtPr>
          <w:rPr>
            <w:rFonts w:ascii="MS Gothic" w:eastAsia="MS Gothic" w:hAnsi="MS Gothic"/>
            <w:szCs w:val="24"/>
          </w:rPr>
          <w:id w:val="-1911684985"/>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Routes to Independence, Manchester Jewish School for Special Education</w:t>
      </w:r>
    </w:p>
    <w:p w14:paraId="190CDBE7" w14:textId="77777777" w:rsidR="00C97B14" w:rsidRPr="005D7641" w:rsidRDefault="00C97B14" w:rsidP="005D7641">
      <w:pPr>
        <w:spacing w:afterLines="40" w:after="96"/>
        <w:ind w:left="360"/>
        <w:rPr>
          <w:szCs w:val="24"/>
        </w:rPr>
      </w:pPr>
      <w:sdt>
        <w:sdtPr>
          <w:rPr>
            <w:rFonts w:ascii="MS Gothic" w:eastAsia="MS Gothic" w:hAnsi="MS Gothic"/>
            <w:szCs w:val="24"/>
          </w:rPr>
          <w:id w:val="-1236159819"/>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Freedom to Move, Migrant Haven</w:t>
      </w:r>
    </w:p>
    <w:p w14:paraId="1D5CE664" w14:textId="77777777" w:rsidR="00C97B14" w:rsidRPr="005D7641" w:rsidRDefault="00C97B14" w:rsidP="005D7641">
      <w:pPr>
        <w:spacing w:afterLines="40" w:after="96"/>
        <w:ind w:left="360"/>
        <w:rPr>
          <w:szCs w:val="24"/>
        </w:rPr>
      </w:pPr>
      <w:sdt>
        <w:sdtPr>
          <w:rPr>
            <w:rFonts w:ascii="MS Gothic" w:eastAsia="MS Gothic" w:hAnsi="MS Gothic"/>
            <w:szCs w:val="24"/>
          </w:rPr>
          <w:id w:val="1682470126"/>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 xml:space="preserve">Harpurhey Active Wheels: Community Cycling for Health and Independence, </w:t>
      </w:r>
      <w:r w:rsidRPr="005D7641">
        <w:rPr>
          <w:szCs w:val="24"/>
        </w:rPr>
        <w:lastRenderedPageBreak/>
        <w:t>Moston Cycling Club and Community Bike Library aka Green Fingers Moston Community Group</w:t>
      </w:r>
    </w:p>
    <w:p w14:paraId="0FFF4A05" w14:textId="77777777" w:rsidR="00C97B14" w:rsidRPr="005D7641" w:rsidRDefault="00C97B14" w:rsidP="005D7641">
      <w:pPr>
        <w:spacing w:afterLines="40" w:after="96"/>
        <w:ind w:left="360"/>
        <w:rPr>
          <w:szCs w:val="24"/>
        </w:rPr>
      </w:pPr>
      <w:sdt>
        <w:sdtPr>
          <w:rPr>
            <w:rFonts w:ascii="MS Gothic" w:eastAsia="MS Gothic" w:hAnsi="MS Gothic"/>
            <w:szCs w:val="24"/>
          </w:rPr>
          <w:id w:val="842049510"/>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Cycle and Walk initiative, My Coldhurst</w:t>
      </w:r>
    </w:p>
    <w:p w14:paraId="4FC7646D" w14:textId="77777777" w:rsidR="00C97B14" w:rsidRPr="005D7641" w:rsidRDefault="00C97B14" w:rsidP="005D7641">
      <w:pPr>
        <w:spacing w:afterLines="40" w:after="96"/>
        <w:ind w:left="360"/>
        <w:rPr>
          <w:szCs w:val="24"/>
        </w:rPr>
      </w:pPr>
      <w:sdt>
        <w:sdtPr>
          <w:rPr>
            <w:rFonts w:ascii="MS Gothic" w:eastAsia="MS Gothic" w:hAnsi="MS Gothic"/>
            <w:szCs w:val="24"/>
          </w:rPr>
          <w:id w:val="356459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East Manchester Bike Size – The Power to Pedal Forward, One Manchester Ltd</w:t>
      </w:r>
    </w:p>
    <w:p w14:paraId="2F6495CC" w14:textId="77777777" w:rsidR="00C97B14" w:rsidRPr="005D7641" w:rsidRDefault="00C97B14" w:rsidP="005D7641">
      <w:pPr>
        <w:spacing w:afterLines="40" w:after="96"/>
        <w:ind w:left="360"/>
        <w:rPr>
          <w:szCs w:val="24"/>
        </w:rPr>
      </w:pPr>
      <w:sdt>
        <w:sdtPr>
          <w:rPr>
            <w:rFonts w:ascii="MS Gothic" w:eastAsia="MS Gothic" w:hAnsi="MS Gothic"/>
            <w:szCs w:val="24"/>
          </w:rPr>
          <w:id w:val="1152709990"/>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"If You Could Speak to the World, What Would You Say?”, Portraits of Recovery</w:t>
      </w:r>
    </w:p>
    <w:p w14:paraId="40D371AD" w14:textId="77777777" w:rsidR="00C97B14" w:rsidRPr="005D7641" w:rsidRDefault="00C97B14" w:rsidP="005D7641">
      <w:pPr>
        <w:spacing w:afterLines="40" w:after="96"/>
        <w:ind w:left="360"/>
        <w:rPr>
          <w:szCs w:val="24"/>
        </w:rPr>
      </w:pPr>
      <w:sdt>
        <w:sdtPr>
          <w:rPr>
            <w:rFonts w:ascii="MS Gothic" w:eastAsia="MS Gothic" w:hAnsi="MS Gothic"/>
            <w:szCs w:val="24"/>
          </w:rPr>
          <w:id w:val="-1923950214"/>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Walk Together with Recreate-U, Recreate-U</w:t>
      </w:r>
    </w:p>
    <w:p w14:paraId="0ABCC707" w14:textId="77777777" w:rsidR="00C97B14" w:rsidRPr="005D7641" w:rsidRDefault="00C97B14" w:rsidP="005D7641">
      <w:pPr>
        <w:spacing w:afterLines="40" w:after="96"/>
        <w:ind w:left="360"/>
        <w:rPr>
          <w:szCs w:val="24"/>
        </w:rPr>
      </w:pPr>
      <w:sdt>
        <w:sdtPr>
          <w:rPr>
            <w:rFonts w:ascii="MS Gothic" w:eastAsia="MS Gothic" w:hAnsi="MS Gothic"/>
            <w:szCs w:val="24"/>
          </w:rPr>
          <w:id w:val="207232070"/>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Walking Through History, Rochdale Hornets Foundation</w:t>
      </w:r>
    </w:p>
    <w:p w14:paraId="072C0E78" w14:textId="77777777" w:rsidR="00C97B14" w:rsidRPr="005D7641" w:rsidRDefault="00C97B14" w:rsidP="005D7641">
      <w:pPr>
        <w:spacing w:afterLines="40" w:after="96"/>
        <w:ind w:left="360"/>
        <w:rPr>
          <w:szCs w:val="24"/>
        </w:rPr>
      </w:pPr>
      <w:sdt>
        <w:sdtPr>
          <w:rPr>
            <w:rFonts w:ascii="MS Gothic" w:eastAsia="MS Gothic" w:hAnsi="MS Gothic"/>
            <w:szCs w:val="24"/>
          </w:rPr>
          <w:id w:val="-194676212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Out and About: Active Travel for Disabled People in Stockport, Supportability</w:t>
      </w:r>
    </w:p>
    <w:p w14:paraId="4033CA8A" w14:textId="77777777" w:rsidR="00C97B14" w:rsidRPr="005D7641" w:rsidRDefault="00C97B14" w:rsidP="005D7641">
      <w:pPr>
        <w:spacing w:afterLines="40" w:after="96"/>
        <w:ind w:left="360"/>
        <w:rPr>
          <w:szCs w:val="24"/>
        </w:rPr>
      </w:pPr>
      <w:sdt>
        <w:sdtPr>
          <w:rPr>
            <w:rFonts w:ascii="MS Gothic" w:eastAsia="MS Gothic" w:hAnsi="MS Gothic"/>
            <w:szCs w:val="24"/>
          </w:rPr>
          <w:id w:val="-489937025"/>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Toddler Trekking, The Sunnywood Project</w:t>
      </w:r>
    </w:p>
    <w:p w14:paraId="1DEDEBC6" w14:textId="77777777" w:rsidR="00C97B14" w:rsidRPr="005D7641" w:rsidRDefault="00C97B14" w:rsidP="005D7641">
      <w:pPr>
        <w:spacing w:afterLines="40" w:after="96"/>
        <w:ind w:left="360"/>
        <w:rPr>
          <w:szCs w:val="24"/>
        </w:rPr>
      </w:pPr>
      <w:sdt>
        <w:sdtPr>
          <w:rPr>
            <w:rFonts w:ascii="MS Gothic" w:eastAsia="MS Gothic" w:hAnsi="MS Gothic"/>
            <w:szCs w:val="24"/>
          </w:rPr>
          <w:id w:val="903037415"/>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Roots &amp; Routes, Whalley Range Women’s Walking Group</w:t>
      </w:r>
    </w:p>
    <w:p w14:paraId="4B7AC406" w14:textId="77777777" w:rsidR="00C97B14" w:rsidRPr="005D7641" w:rsidRDefault="00C97B14" w:rsidP="005D7641">
      <w:pPr>
        <w:spacing w:afterLines="40" w:after="96"/>
        <w:ind w:left="360"/>
        <w:rPr>
          <w:szCs w:val="24"/>
        </w:rPr>
      </w:pPr>
      <w:sdt>
        <w:sdtPr>
          <w:rPr>
            <w:rFonts w:ascii="MS Gothic" w:eastAsia="MS Gothic" w:hAnsi="MS Gothic"/>
            <w:szCs w:val="24"/>
          </w:rPr>
          <w:id w:val="-1897574972"/>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szCs w:val="24"/>
        </w:rPr>
        <w:t>Women's Voices CIC, Women's Voices CIC</w:t>
      </w:r>
    </w:p>
    <w:p w14:paraId="3FBF03C1" w14:textId="77777777" w:rsidR="00C97B14" w:rsidRPr="005D7641" w:rsidRDefault="00C97B14" w:rsidP="005D7641">
      <w:pPr>
        <w:ind w:left="360"/>
        <w:rPr>
          <w:rStyle w:val="Regular"/>
          <w:szCs w:val="24"/>
        </w:rPr>
      </w:pPr>
      <w:sdt>
        <w:sdtPr>
          <w:rPr>
            <w:rFonts w:ascii="MS Gothic" w:eastAsia="MS Gothic" w:hAnsi="MS Gothic"/>
            <w:szCs w:val="24"/>
          </w:rPr>
          <w:id w:val="-1400356243"/>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Routes to Wellbeing, Yaran Northwest</w:t>
      </w:r>
    </w:p>
    <w:p w14:paraId="1DFFDA55" w14:textId="77777777" w:rsidR="00C97B14" w:rsidRPr="005D7641" w:rsidRDefault="00C97B14" w:rsidP="005D7641">
      <w:pPr>
        <w:ind w:left="360"/>
        <w:rPr>
          <w:rStyle w:val="Regular"/>
          <w:szCs w:val="24"/>
        </w:rPr>
      </w:pPr>
      <w:sdt>
        <w:sdtPr>
          <w:rPr>
            <w:rFonts w:ascii="MS Gothic" w:eastAsia="MS Gothic" w:hAnsi="MS Gothic"/>
            <w:szCs w:val="24"/>
          </w:rPr>
          <w:id w:val="-610364421"/>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Ladies Well being walks, Bollyfit Active CIC</w:t>
      </w:r>
    </w:p>
    <w:p w14:paraId="7B67B2D6" w14:textId="77777777" w:rsidR="00C97B14" w:rsidRPr="005D7641" w:rsidRDefault="00C97B14" w:rsidP="005D7641">
      <w:pPr>
        <w:ind w:left="360"/>
        <w:rPr>
          <w:rStyle w:val="Regular"/>
          <w:szCs w:val="24"/>
        </w:rPr>
      </w:pPr>
      <w:sdt>
        <w:sdtPr>
          <w:rPr>
            <w:rFonts w:ascii="MS Gothic" w:eastAsia="MS Gothic" w:hAnsi="MS Gothic"/>
            <w:szCs w:val="24"/>
          </w:rPr>
          <w:id w:val="1542320780"/>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Ride Forward Bolton, Bolton Nigerian Muslim Community (BNMC)</w:t>
      </w:r>
    </w:p>
    <w:p w14:paraId="5444B247" w14:textId="77777777" w:rsidR="00C97B14" w:rsidRPr="005D7641" w:rsidRDefault="00C97B14" w:rsidP="005D7641">
      <w:pPr>
        <w:ind w:left="360"/>
        <w:rPr>
          <w:rStyle w:val="Regular"/>
          <w:szCs w:val="24"/>
        </w:rPr>
      </w:pPr>
      <w:sdt>
        <w:sdtPr>
          <w:rPr>
            <w:rFonts w:ascii="MS Gothic" w:eastAsia="MS Gothic" w:hAnsi="MS Gothic"/>
            <w:szCs w:val="24"/>
          </w:rPr>
          <w:id w:val="898256982"/>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Empowering Active Communities Through Women’s Walking Groups in Bury, Bury Youth Steps-to-Success</w:t>
      </w:r>
    </w:p>
    <w:p w14:paraId="6A78356B" w14:textId="77777777" w:rsidR="00C97B14" w:rsidRPr="005D7641" w:rsidRDefault="00C97B14" w:rsidP="005D7641">
      <w:pPr>
        <w:ind w:left="360"/>
        <w:rPr>
          <w:rStyle w:val="Regular"/>
          <w:szCs w:val="24"/>
        </w:rPr>
      </w:pPr>
      <w:sdt>
        <w:sdtPr>
          <w:rPr>
            <w:rFonts w:ascii="MS Gothic" w:eastAsia="MS Gothic" w:hAnsi="MS Gothic"/>
            <w:szCs w:val="24"/>
          </w:rPr>
          <w:id w:val="563378024"/>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Together We Stay Active, Community Revival UK (LTD)</w:t>
      </w:r>
    </w:p>
    <w:p w14:paraId="20A62BBB" w14:textId="77777777" w:rsidR="00C97B14" w:rsidRPr="005D7641" w:rsidRDefault="00C97B14" w:rsidP="005D7641">
      <w:pPr>
        <w:ind w:left="360"/>
        <w:rPr>
          <w:rStyle w:val="Regular"/>
          <w:szCs w:val="24"/>
        </w:rPr>
      </w:pPr>
      <w:sdt>
        <w:sdtPr>
          <w:rPr>
            <w:rFonts w:ascii="MS Gothic" w:eastAsia="MS Gothic" w:hAnsi="MS Gothic"/>
            <w:szCs w:val="24"/>
          </w:rPr>
          <w:id w:val="-46689023"/>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Europia Connected Commuters , Europia</w:t>
      </w:r>
    </w:p>
    <w:p w14:paraId="21E860F4" w14:textId="77777777" w:rsidR="00C97B14" w:rsidRPr="005D7641" w:rsidRDefault="00C97B14" w:rsidP="005D7641">
      <w:pPr>
        <w:ind w:left="360"/>
        <w:rPr>
          <w:rStyle w:val="Regular"/>
          <w:szCs w:val="24"/>
        </w:rPr>
      </w:pPr>
      <w:sdt>
        <w:sdtPr>
          <w:rPr>
            <w:rFonts w:ascii="MS Gothic" w:eastAsia="MS Gothic" w:hAnsi="MS Gothic"/>
            <w:szCs w:val="24"/>
          </w:rPr>
          <w:id w:val="703374684"/>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Cycle and Thrive, GMYN</w:t>
      </w:r>
    </w:p>
    <w:p w14:paraId="6ADC3712" w14:textId="77777777" w:rsidR="00C97B14" w:rsidRPr="005D7641" w:rsidRDefault="00C97B14" w:rsidP="005D7641">
      <w:pPr>
        <w:ind w:left="360"/>
        <w:rPr>
          <w:rStyle w:val="Regular"/>
          <w:szCs w:val="24"/>
        </w:rPr>
      </w:pPr>
      <w:sdt>
        <w:sdtPr>
          <w:rPr>
            <w:rFonts w:ascii="MS Gothic" w:eastAsia="MS Gothic" w:hAnsi="MS Gothic"/>
            <w:szCs w:val="24"/>
          </w:rPr>
          <w:id w:val="-2036340162"/>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HRS Restart, Horwich Ride Social</w:t>
      </w:r>
    </w:p>
    <w:p w14:paraId="1D39A3DA" w14:textId="77777777" w:rsidR="00C97B14" w:rsidRPr="005D7641" w:rsidRDefault="00C97B14" w:rsidP="005D7641">
      <w:pPr>
        <w:ind w:left="360"/>
        <w:rPr>
          <w:rStyle w:val="Regular"/>
          <w:szCs w:val="24"/>
        </w:rPr>
      </w:pPr>
      <w:sdt>
        <w:sdtPr>
          <w:rPr>
            <w:rFonts w:ascii="MS Gothic" w:eastAsia="MS Gothic" w:hAnsi="MS Gothic"/>
            <w:szCs w:val="24"/>
          </w:rPr>
          <w:id w:val="-58931829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Family Club on the Move, Kickstart Community CIC</w:t>
      </w:r>
    </w:p>
    <w:p w14:paraId="474FB4D7" w14:textId="77777777" w:rsidR="00C97B14" w:rsidRPr="005D7641" w:rsidRDefault="00C97B14" w:rsidP="005D7641">
      <w:pPr>
        <w:ind w:left="360"/>
        <w:rPr>
          <w:rStyle w:val="Regular"/>
          <w:szCs w:val="24"/>
        </w:rPr>
      </w:pPr>
      <w:sdt>
        <w:sdtPr>
          <w:rPr>
            <w:rFonts w:ascii="MS Gothic" w:eastAsia="MS Gothic" w:hAnsi="MS Gothic"/>
            <w:szCs w:val="24"/>
          </w:rPr>
          <w:id w:val="848749614"/>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Walk4Places, Levenshulme Lovely Ladies</w:t>
      </w:r>
    </w:p>
    <w:p w14:paraId="57D9835B" w14:textId="77777777" w:rsidR="00C97B14" w:rsidRPr="005D7641" w:rsidRDefault="00C97B14" w:rsidP="005D7641">
      <w:pPr>
        <w:ind w:left="360"/>
        <w:rPr>
          <w:rStyle w:val="Regular"/>
          <w:szCs w:val="24"/>
        </w:rPr>
      </w:pPr>
      <w:sdt>
        <w:sdtPr>
          <w:rPr>
            <w:rFonts w:ascii="MS Gothic" w:eastAsia="MS Gothic" w:hAnsi="MS Gothic"/>
            <w:szCs w:val="24"/>
          </w:rPr>
          <w:id w:val="1695888816"/>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Nordic Walking Programme for Metabolic Health, Lotus in Bloom Wellbeing CIC</w:t>
      </w:r>
    </w:p>
    <w:p w14:paraId="4E911F70" w14:textId="77777777" w:rsidR="00C97B14" w:rsidRPr="005D7641" w:rsidRDefault="00C97B14" w:rsidP="005D7641">
      <w:pPr>
        <w:ind w:left="360"/>
        <w:rPr>
          <w:rStyle w:val="Regular"/>
          <w:szCs w:val="24"/>
        </w:rPr>
      </w:pPr>
      <w:sdt>
        <w:sdtPr>
          <w:rPr>
            <w:rFonts w:ascii="MS Gothic" w:eastAsia="MS Gothic" w:hAnsi="MS Gothic"/>
            <w:szCs w:val="24"/>
          </w:rPr>
          <w:id w:val="-1694768407"/>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Walking Club, Oasis Community Hub</w:t>
      </w:r>
    </w:p>
    <w:p w14:paraId="306FDC50" w14:textId="77777777" w:rsidR="00C97B14" w:rsidRPr="005D7641" w:rsidRDefault="00C97B14" w:rsidP="005D7641">
      <w:pPr>
        <w:ind w:left="360"/>
        <w:rPr>
          <w:rStyle w:val="Regular"/>
          <w:szCs w:val="24"/>
        </w:rPr>
      </w:pPr>
      <w:sdt>
        <w:sdtPr>
          <w:rPr>
            <w:rFonts w:ascii="MS Gothic" w:eastAsia="MS Gothic" w:hAnsi="MS Gothic"/>
            <w:szCs w:val="24"/>
          </w:rPr>
          <w:id w:val="972100461"/>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Walk and Talk, Stockport County Community Trust</w:t>
      </w:r>
    </w:p>
    <w:p w14:paraId="4E63AD9F" w14:textId="77777777" w:rsidR="00C97B14" w:rsidRPr="005D7641" w:rsidRDefault="00C97B14" w:rsidP="005D7641">
      <w:pPr>
        <w:ind w:left="360"/>
        <w:rPr>
          <w:rStyle w:val="Regular"/>
          <w:szCs w:val="24"/>
        </w:rPr>
      </w:pPr>
      <w:sdt>
        <w:sdtPr>
          <w:rPr>
            <w:rFonts w:ascii="MS Gothic" w:eastAsia="MS Gothic" w:hAnsi="MS Gothic"/>
            <w:szCs w:val="24"/>
          </w:rPr>
          <w:id w:val="618736991"/>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Stride UK Bike Maintenance Project, Stride UK Foundation Limited</w:t>
      </w:r>
    </w:p>
    <w:p w14:paraId="61088E51" w14:textId="77777777" w:rsidR="00C97B14" w:rsidRPr="005D7641" w:rsidRDefault="00C97B14" w:rsidP="005D7641">
      <w:pPr>
        <w:ind w:left="360"/>
        <w:rPr>
          <w:rStyle w:val="Regular"/>
          <w:szCs w:val="24"/>
        </w:rPr>
      </w:pPr>
      <w:sdt>
        <w:sdtPr>
          <w:rPr>
            <w:rFonts w:ascii="MS Gothic" w:eastAsia="MS Gothic" w:hAnsi="MS Gothic"/>
            <w:szCs w:val="24"/>
          </w:rPr>
          <w:id w:val="-1882386591"/>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The Cycle Project, The Cycle Project UK cic</w:t>
      </w:r>
    </w:p>
    <w:p w14:paraId="2048A64D" w14:textId="77777777" w:rsidR="00C97B14" w:rsidRPr="005D7641" w:rsidRDefault="00C97B14" w:rsidP="005D7641">
      <w:pPr>
        <w:ind w:left="360"/>
        <w:rPr>
          <w:rStyle w:val="Regular"/>
          <w:szCs w:val="24"/>
        </w:rPr>
      </w:pPr>
      <w:sdt>
        <w:sdtPr>
          <w:rPr>
            <w:rFonts w:ascii="MS Gothic" w:eastAsia="MS Gothic" w:hAnsi="MS Gothic"/>
            <w:szCs w:val="24"/>
          </w:rPr>
          <w:id w:val="-1138947502"/>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Walking Wavers, The Goodness Collective</w:t>
      </w:r>
    </w:p>
    <w:p w14:paraId="1E208887" w14:textId="77777777" w:rsidR="00C97B14" w:rsidRPr="005D7641" w:rsidRDefault="00C97B14" w:rsidP="005D7641">
      <w:pPr>
        <w:ind w:left="360"/>
        <w:rPr>
          <w:rStyle w:val="Regular"/>
          <w:szCs w:val="24"/>
        </w:rPr>
      </w:pPr>
      <w:sdt>
        <w:sdtPr>
          <w:rPr>
            <w:rFonts w:ascii="MS Gothic" w:eastAsia="MS Gothic" w:hAnsi="MS Gothic"/>
            <w:szCs w:val="24"/>
          </w:rPr>
          <w:id w:val="-1921093040"/>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Resonance Centre Community Walk:Talk:Walk (WTW) , The Resonance Centre</w:t>
      </w:r>
    </w:p>
    <w:p w14:paraId="6122717E" w14:textId="77777777" w:rsidR="00C97B14" w:rsidRPr="005D7641" w:rsidRDefault="00C97B14" w:rsidP="005D7641">
      <w:pPr>
        <w:ind w:left="360"/>
        <w:rPr>
          <w:rStyle w:val="Regular"/>
          <w:szCs w:val="24"/>
        </w:rPr>
      </w:pPr>
      <w:sdt>
        <w:sdtPr>
          <w:rPr>
            <w:rFonts w:ascii="MS Gothic" w:eastAsia="MS Gothic" w:hAnsi="MS Gothic"/>
            <w:szCs w:val="24"/>
          </w:rPr>
          <w:id w:val="-656379763"/>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Strides with UCOMM, Ugandan Community in Greater Manchester</w:t>
      </w:r>
    </w:p>
    <w:p w14:paraId="0168CF6F" w14:textId="77777777" w:rsidR="00C97B14" w:rsidRPr="005D7641" w:rsidRDefault="00C97B14" w:rsidP="005D7641">
      <w:pPr>
        <w:ind w:left="360"/>
        <w:rPr>
          <w:rFonts w:cstheme="minorHAnsi"/>
          <w:szCs w:val="24"/>
        </w:rPr>
      </w:pPr>
      <w:sdt>
        <w:sdtPr>
          <w:rPr>
            <w:rFonts w:ascii="MS Gothic" w:eastAsia="MS Gothic" w:hAnsi="MS Gothic"/>
            <w:szCs w:val="24"/>
          </w:rPr>
          <w:id w:val="-2068720666"/>
          <w14:checkbox>
            <w14:checked w14:val="0"/>
            <w14:checkedState w14:val="2612" w14:font="MS Gothic"/>
            <w14:uncheckedState w14:val="2610" w14:font="MS Gothic"/>
          </w14:checkbox>
        </w:sdtPr>
        <w:sdtContent>
          <w:r w:rsidRPr="005D7641">
            <w:rPr>
              <w:rFonts w:ascii="MS Gothic" w:eastAsia="MS Gothic" w:hAnsi="MS Gothic" w:hint="eastAsia"/>
              <w:szCs w:val="24"/>
            </w:rPr>
            <w:t>☐</w:t>
          </w:r>
        </w:sdtContent>
      </w:sdt>
      <w:r w:rsidRPr="005D7641">
        <w:rPr>
          <w:rFonts w:ascii="MS Gothic" w:eastAsia="MS Gothic" w:hAnsi="MS Gothic"/>
          <w:szCs w:val="24"/>
        </w:rPr>
        <w:t xml:space="preserve"> </w:t>
      </w:r>
      <w:r w:rsidRPr="005D7641">
        <w:rPr>
          <w:rStyle w:val="Regular"/>
          <w:szCs w:val="24"/>
        </w:rPr>
        <w:t>Walk &amp; Get Active with WETA, WETA Community Services CIC</w:t>
      </w:r>
    </w:p>
    <w:p w14:paraId="45DEE71C" w14:textId="77777777" w:rsidR="001C234C" w:rsidRDefault="001C234C" w:rsidP="005D7641">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5D7641">
          <w:type w:val="continuous"/>
          <w:pgSz w:w="11906" w:h="16838"/>
          <w:pgMar w:top="1134" w:right="851" w:bottom="1418" w:left="1134" w:header="709" w:footer="709" w:gutter="0"/>
          <w:cols w:num="2"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65D514D1" w:rsidR="006263A9" w:rsidRDefault="00000000" w:rsidP="00455065">
      <w:pPr>
        <w:spacing w:afterLines="40" w:after="96" w:line="240" w:lineRule="auto"/>
        <w:ind w:left="1080"/>
      </w:pPr>
      <w:sdt>
        <w:sdtPr>
          <w:rPr>
            <w:rFonts w:ascii="MS Gothic" w:eastAsia="MS Gothic" w:hAnsi="MS Gothic"/>
            <w:sz w:val="40"/>
            <w:szCs w:val="40"/>
          </w:rPr>
          <w:id w:val="1846593511"/>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r w:rsidR="00455065" w:rsidRPr="4C1CFF07">
        <w:rPr>
          <w:rFonts w:ascii="MS Gothic" w:eastAsia="MS Gothic" w:hAnsi="MS Gothic"/>
        </w:rPr>
        <w:t xml:space="preserve"> </w:t>
      </w:r>
      <w:r w:rsidR="006263A9">
        <w:t>Led walk</w:t>
      </w:r>
    </w:p>
    <w:p w14:paraId="61A52B01" w14:textId="39551FB3" w:rsidR="006263A9" w:rsidRDefault="00000000"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000000" w:rsidP="00455065">
      <w:pPr>
        <w:spacing w:afterLines="40" w:after="96" w:line="240" w:lineRule="auto"/>
        <w:ind w:left="1080"/>
      </w:pPr>
      <w:sdt>
        <w:sdtPr>
          <w:rPr>
            <w:rFonts w:ascii="MS Gothic" w:eastAsia="MS Gothic" w:hAnsi="MS Gothic"/>
            <w:sz w:val="40"/>
            <w:szCs w:val="30"/>
          </w:rPr>
          <w:id w:val="-130029357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000000" w:rsidP="00455065">
      <w:pPr>
        <w:spacing w:afterLines="40" w:after="96" w:line="240" w:lineRule="auto"/>
        <w:ind w:left="1080"/>
      </w:pPr>
      <w:sdt>
        <w:sdtPr>
          <w:rPr>
            <w:rFonts w:ascii="MS Gothic" w:eastAsia="MS Gothic" w:hAnsi="MS Gothic"/>
            <w:sz w:val="40"/>
            <w:szCs w:val="30"/>
          </w:rPr>
          <w:id w:val="-47466055"/>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000000"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000000"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000000"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000000"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000000"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000000"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000000"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000000"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00B91EBB" w14:textId="77777777" w:rsidR="00225B1A" w:rsidRDefault="00225B1A" w:rsidP="00225B1A">
      <w:pPr>
        <w:pStyle w:val="ListParagraph"/>
        <w:numPr>
          <w:ilvl w:val="0"/>
          <w:numId w:val="21"/>
        </w:numPr>
        <w:spacing w:after="160" w:line="264" w:lineRule="auto"/>
      </w:pPr>
      <w:commentRangeStart w:id="0"/>
      <w:commentRangeStart w:id="1"/>
      <w:commentRangeStart w:id="2"/>
      <w:commentRangeStart w:id="3"/>
      <w:commentRangeStart w:id="4"/>
      <w:r>
        <w:t>How many total activities have you been involved with the Wheels and Walks groups?</w:t>
      </w:r>
      <w:commentRangeEnd w:id="4"/>
      <w:r>
        <w:rPr>
          <w:rStyle w:val="CommentReference"/>
          <w:sz w:val="24"/>
          <w:szCs w:val="22"/>
        </w:rPr>
        <w:commentReference w:id="4"/>
      </w:r>
      <w:commentRangeEnd w:id="0"/>
      <w:r>
        <w:rPr>
          <w:rStyle w:val="CommentReference"/>
          <w:sz w:val="24"/>
          <w:szCs w:val="22"/>
        </w:rPr>
        <w:commentReference w:id="0"/>
      </w:r>
      <w:commentRangeEnd w:id="1"/>
      <w:r>
        <w:rPr>
          <w:rStyle w:val="CommentReference"/>
          <w:sz w:val="24"/>
          <w:szCs w:val="22"/>
        </w:rPr>
        <w:commentReference w:id="1"/>
      </w:r>
      <w:commentRangeEnd w:id="2"/>
      <w:r>
        <w:rPr>
          <w:rStyle w:val="CommentReference"/>
          <w:sz w:val="24"/>
          <w:szCs w:val="22"/>
        </w:rPr>
        <w:commentReference w:id="2"/>
      </w:r>
      <w:commentRangeEnd w:id="3"/>
      <w:r>
        <w:rPr>
          <w:rStyle w:val="CommentReference"/>
          <w:sz w:val="24"/>
          <w:szCs w:val="22"/>
        </w:rPr>
        <w:commentReference w:id="3"/>
      </w:r>
      <w:r>
        <w:t>*</w:t>
      </w:r>
    </w:p>
    <w:p w14:paraId="58DC943E" w14:textId="77777777" w:rsidR="00225B1A" w:rsidRDefault="00000000" w:rsidP="00225B1A">
      <w:pPr>
        <w:spacing w:after="8" w:line="240" w:lineRule="auto"/>
        <w:ind w:left="357" w:firstLine="720"/>
      </w:pPr>
      <w:sdt>
        <w:sdtPr>
          <w:rPr>
            <w:rFonts w:ascii="MS Gothic" w:eastAsia="MS Gothic" w:hAnsi="MS Gothic"/>
            <w:sz w:val="40"/>
            <w:szCs w:val="30"/>
          </w:rPr>
          <w:id w:val="-1157694011"/>
          <w14:checkbox>
            <w14:checked w14:val="0"/>
            <w14:checkedState w14:val="2612" w14:font="MS Gothic"/>
            <w14:uncheckedState w14:val="2610" w14:font="MS Gothic"/>
          </w14:checkbox>
        </w:sdtPr>
        <w:sdtContent>
          <w:r w:rsidR="00225B1A" w:rsidRPr="00B70E1B">
            <w:rPr>
              <w:rFonts w:ascii="MS Gothic" w:eastAsia="MS Gothic" w:hAnsi="MS Gothic" w:hint="eastAsia"/>
              <w:sz w:val="40"/>
              <w:szCs w:val="30"/>
            </w:rPr>
            <w:t>☐</w:t>
          </w:r>
        </w:sdtContent>
      </w:sdt>
      <w:r w:rsidR="00225B1A">
        <w:t xml:space="preserve"> 0</w:t>
      </w:r>
    </w:p>
    <w:p w14:paraId="21300417" w14:textId="77777777" w:rsidR="00225B1A" w:rsidRDefault="00000000" w:rsidP="00225B1A">
      <w:pPr>
        <w:spacing w:after="8" w:line="240" w:lineRule="auto"/>
        <w:ind w:left="357" w:firstLine="720"/>
      </w:pPr>
      <w:sdt>
        <w:sdtPr>
          <w:rPr>
            <w:rFonts w:ascii="MS Gothic" w:eastAsia="MS Gothic" w:hAnsi="MS Gothic"/>
            <w:sz w:val="40"/>
            <w:szCs w:val="30"/>
          </w:rPr>
          <w:id w:val="-1714423830"/>
          <w14:checkbox>
            <w14:checked w14:val="0"/>
            <w14:checkedState w14:val="2612" w14:font="MS Gothic"/>
            <w14:uncheckedState w14:val="2610" w14:font="MS Gothic"/>
          </w14:checkbox>
        </w:sdtPr>
        <w:sdtContent>
          <w:r w:rsidR="00225B1A" w:rsidRPr="00B70E1B">
            <w:rPr>
              <w:rFonts w:ascii="MS Gothic" w:eastAsia="MS Gothic" w:hAnsi="MS Gothic" w:hint="eastAsia"/>
              <w:sz w:val="40"/>
              <w:szCs w:val="30"/>
            </w:rPr>
            <w:t>☐</w:t>
          </w:r>
        </w:sdtContent>
      </w:sdt>
      <w:r w:rsidR="00225B1A">
        <w:t xml:space="preserve"> 1 or 2</w:t>
      </w:r>
    </w:p>
    <w:p w14:paraId="4A19A512" w14:textId="77777777" w:rsidR="00225B1A" w:rsidRDefault="00000000" w:rsidP="00225B1A">
      <w:pPr>
        <w:spacing w:after="8" w:line="240" w:lineRule="auto"/>
        <w:ind w:left="357" w:firstLine="720"/>
      </w:pPr>
      <w:sdt>
        <w:sdtPr>
          <w:rPr>
            <w:rFonts w:ascii="MS Gothic" w:eastAsia="MS Gothic" w:hAnsi="MS Gothic"/>
            <w:sz w:val="40"/>
            <w:szCs w:val="30"/>
          </w:rPr>
          <w:id w:val="1718467440"/>
          <w14:checkbox>
            <w14:checked w14:val="0"/>
            <w14:checkedState w14:val="2612" w14:font="MS Gothic"/>
            <w14:uncheckedState w14:val="2610" w14:font="MS Gothic"/>
          </w14:checkbox>
        </w:sdtPr>
        <w:sdtContent>
          <w:r w:rsidR="00225B1A" w:rsidRPr="00B70E1B">
            <w:rPr>
              <w:rFonts w:ascii="MS Gothic" w:eastAsia="MS Gothic" w:hAnsi="MS Gothic" w:hint="eastAsia"/>
              <w:sz w:val="40"/>
              <w:szCs w:val="30"/>
            </w:rPr>
            <w:t>☐</w:t>
          </w:r>
        </w:sdtContent>
      </w:sdt>
      <w:r w:rsidR="00225B1A">
        <w:t xml:space="preserve"> 3 to 5</w:t>
      </w:r>
    </w:p>
    <w:p w14:paraId="54DE7EA7" w14:textId="38AEA536" w:rsidR="00225B1A" w:rsidRDefault="00000000" w:rsidP="00225B1A">
      <w:pPr>
        <w:spacing w:after="8" w:line="240" w:lineRule="auto"/>
        <w:ind w:left="357" w:firstLine="720"/>
      </w:pPr>
      <w:sdt>
        <w:sdtPr>
          <w:rPr>
            <w:rFonts w:ascii="MS Gothic" w:eastAsia="MS Gothic" w:hAnsi="MS Gothic"/>
            <w:sz w:val="40"/>
            <w:szCs w:val="40"/>
          </w:rPr>
          <w:id w:val="102615340"/>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r w:rsidR="00225B1A">
        <w:t xml:space="preserve"> 6 to 9</w:t>
      </w:r>
    </w:p>
    <w:p w14:paraId="76ADA1B5" w14:textId="77777777" w:rsidR="00225B1A" w:rsidRDefault="00000000" w:rsidP="00225B1A">
      <w:pPr>
        <w:spacing w:after="8" w:line="240" w:lineRule="auto"/>
        <w:ind w:left="357" w:firstLine="720"/>
      </w:pPr>
      <w:sdt>
        <w:sdtPr>
          <w:rPr>
            <w:rFonts w:ascii="MS Gothic" w:eastAsia="MS Gothic" w:hAnsi="MS Gothic"/>
            <w:sz w:val="40"/>
            <w:szCs w:val="30"/>
          </w:rPr>
          <w:id w:val="1930538823"/>
          <w14:checkbox>
            <w14:checked w14:val="0"/>
            <w14:checkedState w14:val="2612" w14:font="MS Gothic"/>
            <w14:uncheckedState w14:val="2610" w14:font="MS Gothic"/>
          </w14:checkbox>
        </w:sdtPr>
        <w:sdtContent>
          <w:r w:rsidR="00225B1A" w:rsidRPr="00B70E1B">
            <w:rPr>
              <w:rFonts w:ascii="MS Gothic" w:eastAsia="MS Gothic" w:hAnsi="MS Gothic" w:hint="eastAsia"/>
              <w:sz w:val="40"/>
              <w:szCs w:val="30"/>
            </w:rPr>
            <w:t>☐</w:t>
          </w:r>
        </w:sdtContent>
      </w:sdt>
      <w:r w:rsidR="00225B1A">
        <w:t xml:space="preserve"> 10 or more</w:t>
      </w:r>
    </w:p>
    <w:p w14:paraId="4FC05D3A" w14:textId="77777777" w:rsidR="00225B1A" w:rsidRDefault="00225B1A" w:rsidP="00E0071B">
      <w:pPr>
        <w:pStyle w:val="Heading5"/>
        <w:sectPr w:rsidR="00225B1A" w:rsidSect="00225B1A">
          <w:type w:val="continuous"/>
          <w:pgSz w:w="11906" w:h="16838"/>
          <w:pgMar w:top="1134" w:right="851" w:bottom="1418" w:left="1134" w:header="709" w:footer="709" w:gutter="0"/>
          <w:cols w:space="708"/>
          <w:titlePg/>
          <w:docGrid w:linePitch="360"/>
        </w:sectPr>
      </w:pPr>
    </w:p>
    <w:p w14:paraId="05269A63" w14:textId="1841CBB0" w:rsidR="00D613C7" w:rsidRPr="00D613C7" w:rsidRDefault="008D300A" w:rsidP="00E007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75C41A81" w:rsidR="00945413" w:rsidRPr="006339F4" w:rsidRDefault="00B963E9" w:rsidP="006339F4">
      <w:pPr>
        <w:pStyle w:val="ListParagraph"/>
        <w:numPr>
          <w:ilvl w:val="0"/>
          <w:numId w:val="21"/>
        </w:numPr>
        <w:spacing w:afterLines="40" w:after="96" w:line="240" w:lineRule="auto"/>
        <w:sectPr w:rsidR="00945413" w:rsidRPr="006339F4" w:rsidSect="00225B1A">
          <w:pgSz w:w="11906" w:h="16838"/>
          <w:pgMar w:top="1134" w:right="851" w:bottom="1418" w:left="1134" w:header="709" w:footer="709" w:gutter="0"/>
          <w:cols w:space="708"/>
          <w:titlePg/>
          <w:docGrid w:linePitch="360"/>
        </w:sectPr>
      </w:pPr>
      <w:r>
        <w:t>On average h</w:t>
      </w:r>
      <w:r w:rsidR="00BE1491">
        <w:t>ow many days a week are you cycling?</w:t>
      </w:r>
      <w:r w:rsidR="006339F4">
        <w:t xml:space="preserve"> Select one.</w:t>
      </w:r>
    </w:p>
    <w:p w14:paraId="2BB72A37" w14:textId="1AF482B8" w:rsidR="00A0390A" w:rsidRDefault="00000000" w:rsidP="00FA2063">
      <w:pPr>
        <w:spacing w:afterLines="40" w:after="96" w:line="240" w:lineRule="auto"/>
        <w:ind w:left="720"/>
      </w:pPr>
      <w:sdt>
        <w:sdtPr>
          <w:rPr>
            <w:rFonts w:ascii="MS Gothic" w:eastAsia="MS Gothic" w:hAnsi="MS Gothic"/>
            <w:sz w:val="40"/>
            <w:szCs w:val="40"/>
          </w:rPr>
          <w:id w:val="1445499536"/>
          <w14:checkbox>
            <w14:checked w14:val="0"/>
            <w14:checkedState w14:val="2612" w14:font="MS Gothic"/>
            <w14:uncheckedState w14:val="2610" w14:font="MS Gothic"/>
          </w14:checkbox>
        </w:sdtPr>
        <w:sdtContent>
          <w:r w:rsidR="00335157" w:rsidRPr="4C1CFF07">
            <w:rPr>
              <w:rFonts w:ascii="MS Gothic" w:eastAsia="MS Gothic" w:hAnsi="MS Gothic" w:hint="eastAsia"/>
              <w:sz w:val="40"/>
              <w:szCs w:val="40"/>
            </w:rPr>
            <w:t>☐</w:t>
          </w:r>
        </w:sdtContent>
      </w:sdt>
      <w:r w:rsidR="00335157" w:rsidRPr="4C1CFF07">
        <w:rPr>
          <w:rFonts w:ascii="MS Gothic" w:eastAsia="MS Gothic" w:hAnsi="MS Gothic"/>
          <w:sz w:val="40"/>
          <w:szCs w:val="40"/>
        </w:rPr>
        <w:t xml:space="preserve"> </w:t>
      </w:r>
      <w:r w:rsidR="00FA2063">
        <w:t>0</w:t>
      </w:r>
      <w:r w:rsidR="00FA2063">
        <w:tab/>
      </w:r>
      <w:sdt>
        <w:sdtPr>
          <w:rPr>
            <w:rFonts w:ascii="MS Gothic" w:eastAsia="MS Gothic" w:hAnsi="MS Gothic"/>
            <w:sz w:val="40"/>
            <w:szCs w:val="40"/>
          </w:rPr>
          <w:id w:val="236829783"/>
          <w14:checkbox>
            <w14:checked w14:val="0"/>
            <w14:checkedState w14:val="2612" w14:font="MS Gothic"/>
            <w14:uncheckedState w14:val="2610" w14:font="MS Gothic"/>
          </w14:checkbox>
        </w:sdtPr>
        <w:sdtContent>
          <w:r w:rsidR="0068171E"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945413">
        <w:t>1</w:t>
      </w:r>
      <w:r w:rsidR="0028509B">
        <w:tab/>
      </w:r>
      <w:r w:rsidR="0028509B">
        <w:tab/>
      </w:r>
      <w:sdt>
        <w:sdtPr>
          <w:rPr>
            <w:rFonts w:ascii="MS Gothic" w:eastAsia="MS Gothic" w:hAnsi="MS Gothic"/>
            <w:sz w:val="40"/>
            <w:szCs w:val="40"/>
          </w:rPr>
          <w:id w:val="1278226929"/>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2</w:t>
      </w:r>
      <w:r w:rsidR="0028509B">
        <w:tab/>
      </w:r>
      <w:sdt>
        <w:sdtPr>
          <w:rPr>
            <w:rFonts w:ascii="MS Gothic" w:eastAsia="MS Gothic" w:hAnsi="MS Gothic"/>
            <w:sz w:val="40"/>
            <w:szCs w:val="40"/>
          </w:rPr>
          <w:id w:val="56517864"/>
          <w14:checkbox>
            <w14:checked w14:val="0"/>
            <w14:checkedState w14:val="2612" w14:font="MS Gothic"/>
            <w14:uncheckedState w14:val="2610" w14:font="MS Gothic"/>
          </w14:checkbox>
        </w:sdt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3</w:t>
      </w:r>
      <w:r w:rsidR="00FA2063">
        <w:tab/>
      </w:r>
      <w:sdt>
        <w:sdtPr>
          <w:rPr>
            <w:rFonts w:ascii="MS Gothic" w:eastAsia="MS Gothic" w:hAnsi="MS Gothic"/>
            <w:sz w:val="40"/>
            <w:szCs w:val="40"/>
          </w:rPr>
          <w:id w:val="-202024037"/>
          <w14:checkbox>
            <w14:checked w14:val="0"/>
            <w14:checkedState w14:val="2612" w14:font="MS Gothic"/>
            <w14:uncheckedState w14:val="2610" w14:font="MS Gothic"/>
          </w14:checkbox>
        </w:sdt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4</w:t>
      </w:r>
      <w:r w:rsidR="0028509B">
        <w:tab/>
      </w:r>
      <w:sdt>
        <w:sdtPr>
          <w:rPr>
            <w:rFonts w:ascii="MS Gothic" w:eastAsia="MS Gothic" w:hAnsi="MS Gothic"/>
            <w:sz w:val="40"/>
            <w:szCs w:val="40"/>
          </w:rPr>
          <w:id w:val="1709989677"/>
          <w14:checkbox>
            <w14:checked w14:val="0"/>
            <w14:checkedState w14:val="2612" w14:font="MS Gothic"/>
            <w14:uncheckedState w14:val="2610" w14:font="MS Gothic"/>
          </w14:checkbox>
        </w:sdt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945413">
        <w:t>5</w:t>
      </w:r>
      <w:r w:rsidR="00FA2063">
        <w:br/>
      </w:r>
      <w:sdt>
        <w:sdtPr>
          <w:rPr>
            <w:rFonts w:ascii="MS Gothic" w:eastAsia="MS Gothic" w:hAnsi="MS Gothic"/>
            <w:sz w:val="40"/>
            <w:szCs w:val="40"/>
          </w:rPr>
          <w:id w:val="-1030795390"/>
          <w14:checkbox>
            <w14:checked w14:val="0"/>
            <w14:checkedState w14:val="2612" w14:font="MS Gothic"/>
            <w14:uncheckedState w14:val="2610" w14:font="MS Gothic"/>
          </w14:checkbox>
        </w:sdtPr>
        <w:sdtContent>
          <w:r w:rsidR="00945413" w:rsidRPr="4C1CFF07">
            <w:rPr>
              <w:rFonts w:ascii="MS Gothic" w:eastAsia="MS Gothic" w:hAnsi="MS Gothic" w:hint="eastAsia"/>
              <w:sz w:val="40"/>
              <w:szCs w:val="40"/>
            </w:rPr>
            <w:t>☐</w:t>
          </w:r>
        </w:sdtContent>
      </w:sdt>
      <w:r w:rsidR="00945413" w:rsidRPr="4C1CFF07">
        <w:rPr>
          <w:rFonts w:ascii="MS Gothic" w:eastAsia="MS Gothic" w:hAnsi="MS Gothic"/>
          <w:sz w:val="40"/>
          <w:szCs w:val="40"/>
        </w:rPr>
        <w:t xml:space="preserve"> </w:t>
      </w:r>
      <w:r w:rsidR="0056628D">
        <w:t>6</w:t>
      </w:r>
      <w:r w:rsidR="0028509B">
        <w:tab/>
      </w:r>
      <w:sdt>
        <w:sdtPr>
          <w:rPr>
            <w:rFonts w:ascii="MS Gothic" w:eastAsia="MS Gothic" w:hAnsi="MS Gothic"/>
            <w:sz w:val="40"/>
            <w:szCs w:val="40"/>
          </w:rPr>
          <w:id w:val="352153495"/>
          <w14:checkbox>
            <w14:checked w14:val="0"/>
            <w14:checkedState w14:val="2612" w14:font="MS Gothic"/>
            <w14:uncheckedState w14:val="2610" w14:font="MS Gothic"/>
          </w14:checkbox>
        </w:sdtPr>
        <w:sdtContent>
          <w:r w:rsidR="00A0390A" w:rsidRPr="4C1CFF07">
            <w:rPr>
              <w:rFonts w:ascii="MS Gothic" w:eastAsia="MS Gothic" w:hAnsi="MS Gothic" w:hint="eastAsia"/>
              <w:sz w:val="40"/>
              <w:szCs w:val="40"/>
            </w:rPr>
            <w:t>☐</w:t>
          </w:r>
        </w:sdtContent>
      </w:sdt>
      <w:r w:rsidR="00A0390A" w:rsidRPr="4C1CFF07">
        <w:rPr>
          <w:rFonts w:ascii="MS Gothic" w:eastAsia="MS Gothic" w:hAnsi="MS Gothic"/>
          <w:sz w:val="40"/>
          <w:szCs w:val="4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592C2738" w14:textId="77777777" w:rsidR="00175AA1" w:rsidRDefault="00175AA1" w:rsidP="00175AA1">
      <w:pPr>
        <w:pStyle w:val="ListParagraph"/>
        <w:numPr>
          <w:ilvl w:val="0"/>
          <w:numId w:val="21"/>
        </w:numPr>
        <w:spacing w:after="160" w:line="264" w:lineRule="auto"/>
      </w:pPr>
      <w:r>
        <w:t>On average a</w:t>
      </w:r>
      <w:commentRangeStart w:id="5"/>
      <w:commentRangeStart w:id="6"/>
      <w:commentRangeStart w:id="7"/>
      <w:commentRangeStart w:id="8"/>
      <w:r>
        <w:t xml:space="preserve">re you cycling more or less than when you joined </w:t>
      </w:r>
      <w:r w:rsidRPr="00FD715E">
        <w:t>the group?</w:t>
      </w:r>
      <w:commentRangeEnd w:id="5"/>
      <w:r>
        <w:rPr>
          <w:rStyle w:val="CommentReference"/>
          <w:sz w:val="24"/>
          <w:szCs w:val="22"/>
        </w:rPr>
        <w:commentReference w:id="5"/>
      </w:r>
      <w:commentRangeEnd w:id="6"/>
      <w:r>
        <w:rPr>
          <w:rStyle w:val="CommentReference"/>
          <w:sz w:val="24"/>
          <w:szCs w:val="22"/>
        </w:rPr>
        <w:commentReference w:id="6"/>
      </w:r>
      <w:commentRangeEnd w:id="7"/>
      <w:r>
        <w:rPr>
          <w:rStyle w:val="CommentReference"/>
          <w:sz w:val="24"/>
          <w:szCs w:val="22"/>
        </w:rPr>
        <w:commentReference w:id="7"/>
      </w:r>
      <w:commentRangeEnd w:id="8"/>
      <w:r>
        <w:rPr>
          <w:rStyle w:val="CommentReference"/>
          <w:sz w:val="24"/>
          <w:szCs w:val="22"/>
        </w:rPr>
        <w:commentReference w:id="8"/>
      </w:r>
      <w:r>
        <w:t xml:space="preserve"> </w:t>
      </w:r>
      <w:r w:rsidRPr="00FD715E">
        <w:t>Select one.</w:t>
      </w:r>
    </w:p>
    <w:p w14:paraId="0DE982A9" w14:textId="21DE5B43" w:rsidR="00175AA1" w:rsidRDefault="00000000" w:rsidP="00175AA1">
      <w:pPr>
        <w:spacing w:after="8" w:line="240" w:lineRule="auto"/>
        <w:ind w:firstLine="720"/>
      </w:pPr>
      <w:sdt>
        <w:sdtPr>
          <w:rPr>
            <w:rFonts w:ascii="MS Gothic" w:eastAsia="MS Gothic" w:hAnsi="MS Gothic"/>
            <w:sz w:val="40"/>
            <w:szCs w:val="40"/>
          </w:rPr>
          <w:id w:val="2056191619"/>
          <w14:checkbox>
            <w14:checked w14:val="0"/>
            <w14:checkedState w14:val="2612" w14:font="MS Gothic"/>
            <w14:uncheckedState w14:val="2610" w14:font="MS Gothic"/>
          </w14:checkbox>
        </w:sdtPr>
        <w:sdtContent>
          <w:r w:rsidR="00175AA1" w:rsidRPr="4C1CFF07">
            <w:rPr>
              <w:rFonts w:ascii="MS Gothic" w:eastAsia="MS Gothic" w:hAnsi="MS Gothic" w:hint="eastAsia"/>
              <w:sz w:val="40"/>
              <w:szCs w:val="40"/>
            </w:rPr>
            <w:t>☐</w:t>
          </w:r>
        </w:sdtContent>
      </w:sdt>
      <w:r w:rsidR="00175AA1">
        <w:t xml:space="preserve"> A lot less</w:t>
      </w:r>
      <w:r w:rsidR="00175AA1">
        <w:tab/>
      </w:r>
      <w:r w:rsidR="00175AA1">
        <w:tab/>
      </w:r>
      <w:sdt>
        <w:sdtPr>
          <w:rPr>
            <w:rFonts w:ascii="MS Gothic" w:eastAsia="MS Gothic" w:hAnsi="MS Gothic"/>
            <w:sz w:val="40"/>
            <w:szCs w:val="40"/>
          </w:rPr>
          <w:id w:val="950290739"/>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r w:rsidR="00175AA1">
        <w:t xml:space="preserve"> Less</w:t>
      </w:r>
      <w:r w:rsidR="00175AA1">
        <w:tab/>
      </w:r>
      <w:sdt>
        <w:sdtPr>
          <w:rPr>
            <w:rFonts w:ascii="MS Gothic" w:eastAsia="MS Gothic" w:hAnsi="MS Gothic"/>
            <w:sz w:val="40"/>
            <w:szCs w:val="40"/>
          </w:rPr>
          <w:id w:val="-724602843"/>
          <w14:checkbox>
            <w14:checked w14:val="0"/>
            <w14:checkedState w14:val="2612" w14:font="MS Gothic"/>
            <w14:uncheckedState w14:val="2610" w14:font="MS Gothic"/>
          </w14:checkbox>
        </w:sdtPr>
        <w:sdtContent>
          <w:r w:rsidR="00175AA1" w:rsidRPr="4C1CFF07">
            <w:rPr>
              <w:rFonts w:ascii="MS Gothic" w:eastAsia="MS Gothic" w:hAnsi="MS Gothic" w:hint="eastAsia"/>
              <w:sz w:val="40"/>
              <w:szCs w:val="40"/>
            </w:rPr>
            <w:t>☐</w:t>
          </w:r>
        </w:sdtContent>
      </w:sdt>
      <w:r w:rsidR="00175AA1">
        <w:t xml:space="preserve"> The same</w:t>
      </w:r>
      <w:r w:rsidR="00175AA1">
        <w:tab/>
      </w:r>
      <w:r w:rsidR="00175AA1">
        <w:tab/>
      </w:r>
      <w:sdt>
        <w:sdtPr>
          <w:rPr>
            <w:rFonts w:ascii="MS Gothic" w:eastAsia="MS Gothic" w:hAnsi="MS Gothic"/>
            <w:sz w:val="40"/>
            <w:szCs w:val="40"/>
          </w:rPr>
          <w:id w:val="-523400433"/>
          <w14:checkbox>
            <w14:checked w14:val="0"/>
            <w14:checkedState w14:val="2612" w14:font="MS Gothic"/>
            <w14:uncheckedState w14:val="2610" w14:font="MS Gothic"/>
          </w14:checkbox>
        </w:sdtPr>
        <w:sdtContent>
          <w:r w:rsidR="00175AA1" w:rsidRPr="4C1CFF07">
            <w:rPr>
              <w:rFonts w:ascii="MS Gothic" w:eastAsia="MS Gothic" w:hAnsi="MS Gothic" w:hint="eastAsia"/>
              <w:sz w:val="40"/>
              <w:szCs w:val="40"/>
            </w:rPr>
            <w:t>☐</w:t>
          </w:r>
        </w:sdtContent>
      </w:sdt>
      <w:r w:rsidR="00175AA1">
        <w:t xml:space="preserve"> More</w:t>
      </w:r>
      <w:r w:rsidR="00175AA1">
        <w:tab/>
      </w:r>
      <w:sdt>
        <w:sdtPr>
          <w:rPr>
            <w:rFonts w:ascii="MS Gothic" w:eastAsia="MS Gothic" w:hAnsi="MS Gothic"/>
            <w:sz w:val="40"/>
            <w:szCs w:val="40"/>
          </w:rPr>
          <w:id w:val="-1554385083"/>
          <w14:checkbox>
            <w14:checked w14:val="0"/>
            <w14:checkedState w14:val="2612" w14:font="MS Gothic"/>
            <w14:uncheckedState w14:val="2610" w14:font="MS Gothic"/>
          </w14:checkbox>
        </w:sdtPr>
        <w:sdtContent>
          <w:r w:rsidR="00175AA1" w:rsidRPr="4C1CFF07">
            <w:rPr>
              <w:rFonts w:ascii="MS Gothic" w:eastAsia="MS Gothic" w:hAnsi="MS Gothic" w:hint="eastAsia"/>
              <w:sz w:val="40"/>
              <w:szCs w:val="40"/>
            </w:rPr>
            <w:t>☐</w:t>
          </w:r>
        </w:sdtContent>
      </w:sdt>
      <w:r w:rsidR="00175AA1">
        <w:t xml:space="preserve"> A lot more</w:t>
      </w:r>
    </w:p>
    <w:p w14:paraId="524655C6" w14:textId="77777777" w:rsidR="00175AA1" w:rsidRDefault="00175AA1" w:rsidP="00175AA1">
      <w:pPr>
        <w:spacing w:after="8" w:line="240" w:lineRule="auto"/>
      </w:pPr>
    </w:p>
    <w:p w14:paraId="6F557899" w14:textId="77777777" w:rsidR="00175AA1" w:rsidRDefault="00175AA1" w:rsidP="00175AA1">
      <w:pPr>
        <w:pStyle w:val="ListParagraph"/>
        <w:numPr>
          <w:ilvl w:val="0"/>
          <w:numId w:val="21"/>
        </w:numPr>
        <w:spacing w:after="160" w:line="264" w:lineRule="auto"/>
      </w:pPr>
      <w:r w:rsidRPr="00A26468">
        <w:t xml:space="preserve">To what extent is this due to you joining the </w:t>
      </w:r>
      <w:commentRangeStart w:id="9"/>
      <w:commentRangeStart w:id="10"/>
      <w:r w:rsidRPr="00F45DF5">
        <w:t>group</w:t>
      </w:r>
      <w:commentRangeEnd w:id="9"/>
      <w:r>
        <w:rPr>
          <w:rStyle w:val="CommentReference"/>
          <w:sz w:val="24"/>
          <w:szCs w:val="22"/>
        </w:rPr>
        <w:commentReference w:id="9"/>
      </w:r>
      <w:commentRangeEnd w:id="10"/>
      <w:r>
        <w:rPr>
          <w:rStyle w:val="CommentReference"/>
          <w:sz w:val="24"/>
          <w:szCs w:val="22"/>
        </w:rPr>
        <w:commentReference w:id="10"/>
      </w:r>
      <w:r>
        <w:t>, where 1 is not at all and 5 is completely</w:t>
      </w:r>
      <w:r w:rsidRPr="00A26468">
        <w:t>?</w:t>
      </w:r>
    </w:p>
    <w:p w14:paraId="3D008676" w14:textId="77777777" w:rsidR="00175AA1" w:rsidRDefault="00000000" w:rsidP="00175AA1">
      <w:pPr>
        <w:spacing w:after="8" w:line="240" w:lineRule="auto"/>
        <w:ind w:firstLine="720"/>
      </w:pPr>
      <w:sdt>
        <w:sdtPr>
          <w:rPr>
            <w:rFonts w:ascii="MS Gothic" w:eastAsia="MS Gothic" w:hAnsi="MS Gothic"/>
            <w:sz w:val="40"/>
            <w:szCs w:val="30"/>
          </w:rPr>
          <w:id w:val="-426655845"/>
          <w14:checkbox>
            <w14:checked w14:val="0"/>
            <w14:checkedState w14:val="2612" w14:font="MS Gothic"/>
            <w14:uncheckedState w14:val="2610" w14:font="MS Gothic"/>
          </w14:checkbox>
        </w:sdt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0</w:t>
      </w:r>
      <w:r w:rsidR="00175AA1">
        <w:rPr>
          <w:rFonts w:ascii="MS Gothic" w:eastAsia="MS Gothic" w:hAnsi="MS Gothic"/>
          <w:sz w:val="40"/>
          <w:szCs w:val="30"/>
        </w:rPr>
        <w:tab/>
      </w:r>
      <w:sdt>
        <w:sdtPr>
          <w:rPr>
            <w:rFonts w:ascii="MS Gothic" w:eastAsia="MS Gothic" w:hAnsi="MS Gothic"/>
            <w:sz w:val="40"/>
            <w:szCs w:val="30"/>
          </w:rPr>
          <w:id w:val="-252740815"/>
          <w14:checkbox>
            <w14:checked w14:val="0"/>
            <w14:checkedState w14:val="2612" w14:font="MS Gothic"/>
            <w14:uncheckedState w14:val="2610" w14:font="MS Gothic"/>
          </w14:checkbox>
        </w:sdt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1</w:t>
      </w:r>
      <w:r w:rsidR="00175AA1">
        <w:tab/>
      </w:r>
      <w:r w:rsidR="00175AA1">
        <w:tab/>
      </w:r>
      <w:sdt>
        <w:sdtPr>
          <w:rPr>
            <w:rFonts w:ascii="MS Gothic" w:eastAsia="MS Gothic" w:hAnsi="MS Gothic"/>
            <w:sz w:val="40"/>
            <w:szCs w:val="30"/>
          </w:rPr>
          <w:id w:val="1396233154"/>
          <w14:checkbox>
            <w14:checked w14:val="0"/>
            <w14:checkedState w14:val="2612" w14:font="MS Gothic"/>
            <w14:uncheckedState w14:val="2610" w14:font="MS Gothic"/>
          </w14:checkbox>
        </w:sdt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2</w:t>
      </w:r>
      <w:r w:rsidR="00175AA1">
        <w:tab/>
      </w:r>
      <w:sdt>
        <w:sdtPr>
          <w:rPr>
            <w:rFonts w:ascii="MS Gothic" w:eastAsia="MS Gothic" w:hAnsi="MS Gothic"/>
            <w:sz w:val="40"/>
            <w:szCs w:val="30"/>
          </w:rPr>
          <w:id w:val="876749147"/>
          <w14:checkbox>
            <w14:checked w14:val="0"/>
            <w14:checkedState w14:val="2612" w14:font="MS Gothic"/>
            <w14:uncheckedState w14:val="2610" w14:font="MS Gothic"/>
          </w14:checkbox>
        </w:sdt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3</w:t>
      </w:r>
      <w:r w:rsidR="00175AA1">
        <w:tab/>
      </w:r>
      <w:sdt>
        <w:sdtPr>
          <w:rPr>
            <w:rFonts w:ascii="MS Gothic" w:eastAsia="MS Gothic" w:hAnsi="MS Gothic"/>
            <w:sz w:val="40"/>
            <w:szCs w:val="30"/>
          </w:rPr>
          <w:id w:val="-258609924"/>
          <w14:checkbox>
            <w14:checked w14:val="0"/>
            <w14:checkedState w14:val="2612" w14:font="MS Gothic"/>
            <w14:uncheckedState w14:val="2610" w14:font="MS Gothic"/>
          </w14:checkbox>
        </w:sdt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4</w:t>
      </w:r>
      <w:r w:rsidR="00175AA1">
        <w:tab/>
      </w:r>
      <w:sdt>
        <w:sdtPr>
          <w:rPr>
            <w:rFonts w:ascii="MS Gothic" w:eastAsia="MS Gothic" w:hAnsi="MS Gothic"/>
            <w:sz w:val="40"/>
            <w:szCs w:val="30"/>
          </w:rPr>
          <w:id w:val="-404455407"/>
          <w14:checkbox>
            <w14:checked w14:val="0"/>
            <w14:checkedState w14:val="2612" w14:font="MS Gothic"/>
            <w14:uncheckedState w14:val="2610" w14:font="MS Gothic"/>
          </w14:checkbox>
        </w:sdtPr>
        <w:sdtContent>
          <w:r w:rsidR="00175AA1" w:rsidRPr="00B70E1B">
            <w:rPr>
              <w:rFonts w:ascii="MS Gothic" w:eastAsia="MS Gothic" w:hAnsi="MS Gothic" w:hint="eastAsia"/>
              <w:sz w:val="40"/>
              <w:szCs w:val="30"/>
            </w:rPr>
            <w:t>☐</w:t>
          </w:r>
        </w:sdtContent>
      </w:sdt>
      <w:r w:rsidR="00175AA1">
        <w:rPr>
          <w:rFonts w:ascii="MS Gothic" w:eastAsia="MS Gothic" w:hAnsi="MS Gothic"/>
          <w:sz w:val="40"/>
          <w:szCs w:val="30"/>
        </w:rPr>
        <w:t xml:space="preserve"> </w:t>
      </w:r>
      <w:r w:rsidR="00175AA1">
        <w:t>5</w:t>
      </w:r>
    </w:p>
    <w:p w14:paraId="03ECDF55" w14:textId="77777777" w:rsidR="0008669E" w:rsidRPr="00205F92" w:rsidRDefault="0008669E" w:rsidP="00220EB4">
      <w:pPr>
        <w:spacing w:afterLines="40" w:after="96" w:line="240" w:lineRule="auto"/>
      </w:pPr>
    </w:p>
    <w:p w14:paraId="0C9C52BB" w14:textId="0B988FE1" w:rsidR="00C42A6C" w:rsidRDefault="00C8704A" w:rsidP="00220EB4">
      <w:pPr>
        <w:pStyle w:val="ListParagraph"/>
        <w:numPr>
          <w:ilvl w:val="0"/>
          <w:numId w:val="21"/>
        </w:numPr>
        <w:spacing w:afterLines="40" w:after="96" w:line="240" w:lineRule="auto"/>
      </w:pPr>
      <w:r>
        <w:t>Which reasons do you cycle</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000000"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000000"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000000"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000000"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000000"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000000"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000000"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000000"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000000"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000000"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optional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Neither agree or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77777777" w:rsidR="00A0510C" w:rsidRPr="001F006C" w:rsidRDefault="00A0510C" w:rsidP="00C00F86">
            <w:pPr>
              <w:spacing w:afterLines="40" w:after="96" w:line="240" w:lineRule="auto"/>
              <w:jc w:val="right"/>
              <w:rPr>
                <w:sz w:val="24"/>
                <w:szCs w:val="24"/>
              </w:rPr>
            </w:pPr>
            <w:r w:rsidRPr="001F006C">
              <w:rPr>
                <w:sz w:val="24"/>
                <w:szCs w:val="24"/>
              </w:rPr>
              <w:t>I need to develop my skills to cycle</w:t>
            </w:r>
          </w:p>
        </w:tc>
        <w:tc>
          <w:tcPr>
            <w:tcW w:w="617" w:type="pct"/>
            <w:vAlign w:val="center"/>
          </w:tcPr>
          <w:p w14:paraId="03A88992" w14:textId="79A2CFB0" w:rsidR="00A0510C" w:rsidRPr="002800D2" w:rsidRDefault="00000000" w:rsidP="00C00F86">
            <w:pPr>
              <w:spacing w:afterLines="40" w:after="96" w:line="240" w:lineRule="auto"/>
              <w:jc w:val="center"/>
              <w:rPr>
                <w:sz w:val="40"/>
                <w:szCs w:val="40"/>
              </w:rPr>
            </w:pPr>
            <w:sdt>
              <w:sdtPr>
                <w:rPr>
                  <w:rFonts w:ascii="MS Gothic" w:eastAsia="MS Gothic" w:hAnsi="MS Gothic"/>
                  <w:sz w:val="40"/>
                  <w:szCs w:val="40"/>
                </w:rPr>
                <w:id w:val="375819275"/>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41" w:type="pct"/>
            <w:vAlign w:val="center"/>
          </w:tcPr>
          <w:p w14:paraId="301AEA20" w14:textId="73FD0C9F" w:rsidR="00A0510C" w:rsidRPr="002800D2" w:rsidRDefault="00000000" w:rsidP="00C00F86">
            <w:pPr>
              <w:spacing w:afterLines="40" w:after="96" w:line="240" w:lineRule="auto"/>
              <w:jc w:val="center"/>
              <w:rPr>
                <w:sz w:val="40"/>
                <w:szCs w:val="40"/>
              </w:rPr>
            </w:pPr>
            <w:sdt>
              <w:sdtPr>
                <w:rPr>
                  <w:rFonts w:ascii="MS Gothic" w:eastAsia="MS Gothic" w:hAnsi="MS Gothic"/>
                  <w:sz w:val="40"/>
                  <w:szCs w:val="40"/>
                </w:rPr>
                <w:id w:val="-580445352"/>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18" w:type="pct"/>
            <w:vAlign w:val="center"/>
          </w:tcPr>
          <w:p w14:paraId="3CBB35C3" w14:textId="42A913EE" w:rsidR="00A0510C" w:rsidRPr="002800D2" w:rsidRDefault="00000000" w:rsidP="00C00F86">
            <w:pPr>
              <w:spacing w:afterLines="40" w:after="96" w:line="240" w:lineRule="auto"/>
              <w:jc w:val="center"/>
              <w:rPr>
                <w:sz w:val="40"/>
                <w:szCs w:val="40"/>
              </w:rPr>
            </w:pPr>
            <w:sdt>
              <w:sdtPr>
                <w:rPr>
                  <w:rFonts w:ascii="MS Gothic" w:eastAsia="MS Gothic" w:hAnsi="MS Gothic"/>
                  <w:sz w:val="40"/>
                  <w:szCs w:val="40"/>
                </w:rPr>
                <w:id w:val="-1953703026"/>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41" w:type="pct"/>
            <w:vAlign w:val="center"/>
          </w:tcPr>
          <w:p w14:paraId="02208964" w14:textId="079B4930" w:rsidR="00A0510C" w:rsidRPr="002800D2" w:rsidRDefault="00000000" w:rsidP="00C00F86">
            <w:pPr>
              <w:spacing w:afterLines="40" w:after="96" w:line="240" w:lineRule="auto"/>
              <w:jc w:val="center"/>
              <w:rPr>
                <w:sz w:val="40"/>
                <w:szCs w:val="40"/>
              </w:rPr>
            </w:pPr>
            <w:sdt>
              <w:sdtPr>
                <w:rPr>
                  <w:rFonts w:ascii="MS Gothic" w:eastAsia="MS Gothic" w:hAnsi="MS Gothic"/>
                  <w:sz w:val="40"/>
                  <w:szCs w:val="40"/>
                </w:rPr>
                <w:id w:val="-995338487"/>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17" w:type="pct"/>
            <w:vAlign w:val="center"/>
          </w:tcPr>
          <w:p w14:paraId="2F2B37F4" w14:textId="1F37DDD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77777777" w:rsidR="00A0510C" w:rsidRPr="001F006C" w:rsidRDefault="00A0510C" w:rsidP="00C00F86">
            <w:pPr>
              <w:spacing w:afterLines="40" w:after="96" w:line="240" w:lineRule="auto"/>
              <w:jc w:val="right"/>
              <w:rPr>
                <w:sz w:val="24"/>
                <w:szCs w:val="24"/>
              </w:rPr>
            </w:pPr>
            <w:r w:rsidRPr="001F006C">
              <w:rPr>
                <w:sz w:val="24"/>
                <w:szCs w:val="24"/>
              </w:rPr>
              <w:t>I need to develop my fitness to cycle</w:t>
            </w:r>
          </w:p>
        </w:tc>
        <w:tc>
          <w:tcPr>
            <w:tcW w:w="617" w:type="pct"/>
            <w:vAlign w:val="center"/>
          </w:tcPr>
          <w:p w14:paraId="77AD1CC3" w14:textId="772AB92D"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77777777" w:rsidR="00A0510C" w:rsidRPr="001F006C" w:rsidRDefault="00A0510C" w:rsidP="00C00F86">
            <w:pPr>
              <w:spacing w:afterLines="40" w:after="96" w:line="240" w:lineRule="auto"/>
              <w:jc w:val="right"/>
              <w:rPr>
                <w:sz w:val="24"/>
                <w:szCs w:val="24"/>
              </w:rPr>
            </w:pPr>
            <w:r w:rsidRPr="001F006C">
              <w:rPr>
                <w:sz w:val="24"/>
                <w:szCs w:val="24"/>
              </w:rPr>
              <w:t>If I cycle regularly it would take up too much of my time</w:t>
            </w:r>
          </w:p>
        </w:tc>
        <w:tc>
          <w:tcPr>
            <w:tcW w:w="617" w:type="pct"/>
            <w:vAlign w:val="center"/>
          </w:tcPr>
          <w:p w14:paraId="3A4858A9" w14:textId="08304F79"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A5E863B" w14:textId="7CE1A758" w:rsidR="00A0510C" w:rsidRPr="002800D2" w:rsidRDefault="00000000" w:rsidP="00C00F86">
            <w:pPr>
              <w:spacing w:afterLines="40" w:after="96" w:line="240" w:lineRule="auto"/>
              <w:jc w:val="center"/>
              <w:rPr>
                <w:sz w:val="40"/>
                <w:szCs w:val="40"/>
              </w:rPr>
            </w:pPr>
            <w:sdt>
              <w:sdtPr>
                <w:rPr>
                  <w:rFonts w:ascii="MS Gothic" w:eastAsia="MS Gothic" w:hAnsi="MS Gothic"/>
                  <w:sz w:val="40"/>
                  <w:szCs w:val="40"/>
                </w:rPr>
                <w:id w:val="-2134237353"/>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18" w:type="pct"/>
            <w:vAlign w:val="center"/>
          </w:tcPr>
          <w:p w14:paraId="21E2E88E" w14:textId="1C843CB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77777777" w:rsidR="00A0510C" w:rsidRPr="001F006C" w:rsidRDefault="00A0510C" w:rsidP="00C00F86">
            <w:pPr>
              <w:spacing w:afterLines="40" w:after="96" w:line="240" w:lineRule="auto"/>
              <w:jc w:val="right"/>
              <w:rPr>
                <w:sz w:val="24"/>
                <w:szCs w:val="24"/>
              </w:rPr>
            </w:pPr>
            <w:r w:rsidRPr="001F006C">
              <w:rPr>
                <w:sz w:val="24"/>
                <w:szCs w:val="24"/>
              </w:rPr>
              <w:t>I would find it difficult to cycle in bad weather</w:t>
            </w:r>
          </w:p>
        </w:tc>
        <w:tc>
          <w:tcPr>
            <w:tcW w:w="617" w:type="pct"/>
            <w:vAlign w:val="center"/>
          </w:tcPr>
          <w:p w14:paraId="39A43A45" w14:textId="07BDE16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77777777" w:rsidR="00A0510C" w:rsidRPr="001F006C" w:rsidRDefault="00A0510C" w:rsidP="00C00F86">
            <w:pPr>
              <w:spacing w:afterLines="40" w:after="96" w:line="240" w:lineRule="auto"/>
              <w:jc w:val="right"/>
              <w:rPr>
                <w:sz w:val="24"/>
                <w:szCs w:val="24"/>
              </w:rPr>
            </w:pPr>
            <w:r w:rsidRPr="001F006C">
              <w:rPr>
                <w:sz w:val="24"/>
                <w:szCs w:val="24"/>
              </w:rPr>
              <w:t>I think about and plan the journeys I can cycle</w:t>
            </w:r>
          </w:p>
        </w:tc>
        <w:tc>
          <w:tcPr>
            <w:tcW w:w="617" w:type="pct"/>
            <w:vAlign w:val="center"/>
          </w:tcPr>
          <w:p w14:paraId="06169907" w14:textId="37453961"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000000"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10C243A6" w:rsidR="00D818F9" w:rsidRPr="001F006C" w:rsidRDefault="00D818F9" w:rsidP="00D818F9">
            <w:pPr>
              <w:spacing w:afterLines="40" w:after="96" w:line="240" w:lineRule="auto"/>
              <w:jc w:val="right"/>
              <w:rPr>
                <w:sz w:val="24"/>
                <w:szCs w:val="24"/>
              </w:rPr>
            </w:pPr>
            <w:r w:rsidRPr="001F006C">
              <w:rPr>
                <w:sz w:val="24"/>
                <w:szCs w:val="24"/>
              </w:rPr>
              <w:t>I know if I cycle, I'm doing a good thing for my health and the environment</w:t>
            </w:r>
          </w:p>
        </w:tc>
        <w:tc>
          <w:tcPr>
            <w:tcW w:w="617" w:type="pct"/>
            <w:vAlign w:val="center"/>
          </w:tcPr>
          <w:p w14:paraId="1CF7DDBF" w14:textId="524C9FC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2761DB18" w:rsidR="00D818F9" w:rsidRPr="001F006C" w:rsidRDefault="00D818F9" w:rsidP="00D818F9">
            <w:pPr>
              <w:spacing w:afterLines="40" w:after="96" w:line="240" w:lineRule="auto"/>
              <w:jc w:val="right"/>
              <w:rPr>
                <w:sz w:val="24"/>
                <w:szCs w:val="24"/>
              </w:rPr>
            </w:pPr>
            <w:r w:rsidRPr="001F006C">
              <w:rPr>
                <w:sz w:val="24"/>
                <w:szCs w:val="24"/>
              </w:rPr>
              <w:t>I am confident to cycle</w:t>
            </w:r>
          </w:p>
        </w:tc>
        <w:tc>
          <w:tcPr>
            <w:tcW w:w="617" w:type="pct"/>
            <w:vAlign w:val="center"/>
          </w:tcPr>
          <w:p w14:paraId="69575B8D" w14:textId="7F95291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33EA807A" w:rsidR="00D818F9" w:rsidRPr="001F006C" w:rsidRDefault="00D818F9" w:rsidP="00D818F9">
            <w:pPr>
              <w:spacing w:afterLines="40" w:after="96" w:line="240" w:lineRule="auto"/>
              <w:jc w:val="right"/>
              <w:rPr>
                <w:sz w:val="24"/>
                <w:szCs w:val="24"/>
              </w:rPr>
            </w:pPr>
            <w:r w:rsidRPr="001F006C">
              <w:rPr>
                <w:sz w:val="24"/>
                <w:szCs w:val="24"/>
              </w:rPr>
              <w:t>I am determined to cycle</w:t>
            </w:r>
          </w:p>
        </w:tc>
        <w:tc>
          <w:tcPr>
            <w:tcW w:w="617" w:type="pct"/>
            <w:vAlign w:val="center"/>
          </w:tcPr>
          <w:p w14:paraId="2F21DF8E" w14:textId="16D37BB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329F9F00" w:rsidR="00D818F9" w:rsidRPr="001F006C" w:rsidRDefault="00D818F9" w:rsidP="00D818F9">
            <w:pPr>
              <w:spacing w:afterLines="40" w:after="96" w:line="240" w:lineRule="auto"/>
              <w:jc w:val="right"/>
              <w:rPr>
                <w:sz w:val="24"/>
                <w:szCs w:val="24"/>
              </w:rPr>
            </w:pPr>
            <w:r w:rsidRPr="001F006C">
              <w:rPr>
                <w:sz w:val="24"/>
                <w:szCs w:val="24"/>
              </w:rPr>
              <w:t>I find enjoyment to cycle</w:t>
            </w:r>
          </w:p>
        </w:tc>
        <w:tc>
          <w:tcPr>
            <w:tcW w:w="617" w:type="pct"/>
            <w:vAlign w:val="center"/>
          </w:tcPr>
          <w:p w14:paraId="5C14113A" w14:textId="7C36F8A4"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692D0811" w:rsidR="00D818F9" w:rsidRPr="001F006C" w:rsidRDefault="00D818F9" w:rsidP="00D818F9">
            <w:pPr>
              <w:spacing w:afterLines="40" w:after="96" w:line="240" w:lineRule="auto"/>
              <w:jc w:val="right"/>
              <w:rPr>
                <w:sz w:val="24"/>
                <w:szCs w:val="24"/>
              </w:rPr>
            </w:pPr>
            <w:r w:rsidRPr="001F006C">
              <w:rPr>
                <w:sz w:val="24"/>
                <w:szCs w:val="24"/>
              </w:rPr>
              <w:t>I am nervous to cycle</w:t>
            </w:r>
          </w:p>
        </w:tc>
        <w:tc>
          <w:tcPr>
            <w:tcW w:w="617" w:type="pct"/>
            <w:vAlign w:val="center"/>
          </w:tcPr>
          <w:p w14:paraId="4F8B6D94" w14:textId="7475DFCE"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Content>
                <w:r w:rsidR="00D818F9" w:rsidRPr="002800D2">
                  <w:rPr>
                    <w:rFonts w:ascii="MS Gothic" w:eastAsia="MS Gothic" w:hAnsi="MS Gothic" w:hint="eastAsia"/>
                    <w:sz w:val="40"/>
                    <w:szCs w:val="40"/>
                  </w:rPr>
                  <w:t>☐</w:t>
                </w:r>
              </w:sdtContent>
            </w:sdt>
          </w:p>
        </w:tc>
      </w:tr>
      <w:tr w:rsidR="00EC6698" w:rsidRPr="001F006C" w14:paraId="2D3114D4" w14:textId="77777777" w:rsidTr="00BB379F">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Neither agree or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7C1E699B" w:rsidR="00EC6698" w:rsidRPr="001F006C" w:rsidRDefault="00EC6698" w:rsidP="00EC6698">
            <w:pPr>
              <w:spacing w:afterLines="40" w:after="96" w:line="240" w:lineRule="auto"/>
              <w:jc w:val="right"/>
              <w:rPr>
                <w:sz w:val="24"/>
                <w:szCs w:val="24"/>
              </w:rPr>
            </w:pPr>
            <w:r w:rsidRPr="001F006C">
              <w:rPr>
                <w:sz w:val="24"/>
                <w:szCs w:val="24"/>
              </w:rPr>
              <w:t>I try to set goals or intentions relating to how many times I cycle every week</w:t>
            </w:r>
          </w:p>
        </w:tc>
        <w:tc>
          <w:tcPr>
            <w:tcW w:w="617" w:type="pct"/>
            <w:vAlign w:val="center"/>
          </w:tcPr>
          <w:p w14:paraId="62160A95" w14:textId="23FAB368"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23E53C98" w:rsidR="00EC6698" w:rsidRPr="001F006C" w:rsidRDefault="00EC6698" w:rsidP="00EC6698">
            <w:pPr>
              <w:spacing w:afterLines="40" w:after="96" w:line="240" w:lineRule="auto"/>
              <w:jc w:val="right"/>
              <w:rPr>
                <w:sz w:val="24"/>
                <w:szCs w:val="24"/>
              </w:rPr>
            </w:pPr>
            <w:r w:rsidRPr="001F006C">
              <w:rPr>
                <w:sz w:val="24"/>
                <w:szCs w:val="24"/>
              </w:rPr>
              <w:t>I want to maintain or increase my current cycle levels</w:t>
            </w:r>
          </w:p>
        </w:tc>
        <w:tc>
          <w:tcPr>
            <w:tcW w:w="617" w:type="pct"/>
            <w:vAlign w:val="center"/>
          </w:tcPr>
          <w:p w14:paraId="722CA19E" w14:textId="745F7FB1"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7DDF289C" w:rsidR="00EC6698" w:rsidRPr="001F006C" w:rsidRDefault="00EC6698" w:rsidP="00EC6698">
            <w:pPr>
              <w:spacing w:afterLines="40" w:after="96" w:line="240" w:lineRule="auto"/>
              <w:jc w:val="right"/>
              <w:rPr>
                <w:sz w:val="24"/>
                <w:szCs w:val="24"/>
              </w:rPr>
            </w:pPr>
            <w:r w:rsidRPr="001F006C">
              <w:rPr>
                <w:sz w:val="24"/>
                <w:szCs w:val="24"/>
              </w:rPr>
              <w:t>I can overcome most things that would prevent me from being able to cycle</w:t>
            </w:r>
          </w:p>
        </w:tc>
        <w:tc>
          <w:tcPr>
            <w:tcW w:w="617" w:type="pct"/>
            <w:vAlign w:val="center"/>
          </w:tcPr>
          <w:p w14:paraId="52EC70DD" w14:textId="0D484CF8"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000000"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86AB7CD" w:rsidR="00D818F9" w:rsidRPr="001F006C" w:rsidRDefault="00D818F9" w:rsidP="00D818F9">
            <w:pPr>
              <w:spacing w:afterLines="40" w:after="96" w:line="240" w:lineRule="auto"/>
              <w:jc w:val="right"/>
              <w:rPr>
                <w:sz w:val="24"/>
                <w:szCs w:val="24"/>
              </w:rPr>
            </w:pPr>
            <w:r w:rsidRPr="001F006C">
              <w:rPr>
                <w:sz w:val="24"/>
                <w:szCs w:val="24"/>
              </w:rPr>
              <w:t>I feel safe when I cycle in my local area</w:t>
            </w:r>
          </w:p>
        </w:tc>
        <w:tc>
          <w:tcPr>
            <w:tcW w:w="617" w:type="pct"/>
            <w:vAlign w:val="center"/>
          </w:tcPr>
          <w:p w14:paraId="6C20087C" w14:textId="3A7382A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326754A0" w:rsidR="00D818F9" w:rsidRPr="001F006C" w:rsidRDefault="00D818F9" w:rsidP="00D818F9">
            <w:pPr>
              <w:spacing w:afterLines="40" w:after="96" w:line="240" w:lineRule="auto"/>
              <w:jc w:val="right"/>
              <w:rPr>
                <w:sz w:val="24"/>
                <w:szCs w:val="24"/>
              </w:rPr>
            </w:pPr>
            <w:r w:rsidRPr="001F006C">
              <w:rPr>
                <w:sz w:val="24"/>
                <w:szCs w:val="24"/>
              </w:rPr>
              <w:t>There are shops and amenities within cycle distance of my home</w:t>
            </w:r>
          </w:p>
        </w:tc>
        <w:tc>
          <w:tcPr>
            <w:tcW w:w="617" w:type="pct"/>
            <w:vAlign w:val="center"/>
          </w:tcPr>
          <w:p w14:paraId="5F8DF197" w14:textId="2ECF7DA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0582A2F5" w:rsidR="00D818F9" w:rsidRPr="001F006C" w:rsidRDefault="00D818F9" w:rsidP="00D818F9">
            <w:pPr>
              <w:spacing w:afterLines="40" w:after="96" w:line="240" w:lineRule="auto"/>
              <w:jc w:val="right"/>
              <w:rPr>
                <w:sz w:val="24"/>
                <w:szCs w:val="24"/>
              </w:rPr>
            </w:pPr>
            <w:r w:rsidRPr="001F006C">
              <w:rPr>
                <w:sz w:val="24"/>
                <w:szCs w:val="24"/>
              </w:rPr>
              <w:t>I often see other people cycle in my local area</w:t>
            </w:r>
          </w:p>
        </w:tc>
        <w:tc>
          <w:tcPr>
            <w:tcW w:w="617" w:type="pct"/>
            <w:vAlign w:val="center"/>
          </w:tcPr>
          <w:p w14:paraId="69479328" w14:textId="6CC888D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4DCAC300"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cycle themselves</w:t>
            </w:r>
          </w:p>
        </w:tc>
        <w:tc>
          <w:tcPr>
            <w:tcW w:w="617" w:type="pct"/>
            <w:vAlign w:val="center"/>
          </w:tcPr>
          <w:p w14:paraId="468D3AF8" w14:textId="575DB77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3D802763"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encourage me to cycle</w:t>
            </w:r>
          </w:p>
        </w:tc>
        <w:tc>
          <w:tcPr>
            <w:tcW w:w="617" w:type="pct"/>
            <w:vAlign w:val="center"/>
          </w:tcPr>
          <w:p w14:paraId="3C6A1343" w14:textId="2B0D025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2BF370DE" w14:textId="77777777" w:rsidTr="0049627C">
        <w:tc>
          <w:tcPr>
            <w:tcW w:w="1866" w:type="pct"/>
            <w:vAlign w:val="center"/>
          </w:tcPr>
          <w:p w14:paraId="3DAD6602" w14:textId="4F318550" w:rsidR="00D818F9" w:rsidRPr="001F006C" w:rsidRDefault="00D818F9" w:rsidP="00D818F9">
            <w:pPr>
              <w:spacing w:afterLines="40" w:after="96" w:line="240" w:lineRule="auto"/>
              <w:jc w:val="right"/>
              <w:rPr>
                <w:sz w:val="24"/>
                <w:szCs w:val="24"/>
              </w:rPr>
            </w:pPr>
            <w:r w:rsidRPr="001F006C">
              <w:rPr>
                <w:sz w:val="24"/>
                <w:szCs w:val="24"/>
              </w:rPr>
              <w:t>I don’t know how to repair my cycle if it brakes</w:t>
            </w:r>
          </w:p>
        </w:tc>
        <w:tc>
          <w:tcPr>
            <w:tcW w:w="617" w:type="pct"/>
            <w:vAlign w:val="center"/>
          </w:tcPr>
          <w:p w14:paraId="402F2E46" w14:textId="5BC98AE7"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669385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6D0EFB35" w14:textId="5A01803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2265556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8" w:type="pct"/>
            <w:vAlign w:val="center"/>
          </w:tcPr>
          <w:p w14:paraId="72C820E7" w14:textId="069FCC6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82242942"/>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02A3397B" w14:textId="3B70E415"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03555413"/>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4AE0C507" w14:textId="74EAC59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8818718"/>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r w:rsidR="00D818F9" w:rsidRPr="001F006C" w14:paraId="57C218FB" w14:textId="77777777" w:rsidTr="0049627C">
        <w:tc>
          <w:tcPr>
            <w:tcW w:w="1866" w:type="pct"/>
            <w:vAlign w:val="center"/>
          </w:tcPr>
          <w:p w14:paraId="0FCD0FA2" w14:textId="6DEBFE8C" w:rsidR="00D818F9" w:rsidRPr="001F006C" w:rsidRDefault="00D818F9" w:rsidP="00D818F9">
            <w:pPr>
              <w:spacing w:afterLines="40" w:after="96" w:line="240" w:lineRule="auto"/>
              <w:jc w:val="right"/>
              <w:rPr>
                <w:sz w:val="24"/>
                <w:szCs w:val="24"/>
              </w:rPr>
            </w:pPr>
            <w:r w:rsidRPr="001F006C">
              <w:rPr>
                <w:sz w:val="24"/>
                <w:szCs w:val="24"/>
              </w:rPr>
              <w:t>There aren’t enough safe places to lock your cycle</w:t>
            </w:r>
          </w:p>
        </w:tc>
        <w:tc>
          <w:tcPr>
            <w:tcW w:w="617" w:type="pct"/>
            <w:vAlign w:val="center"/>
          </w:tcPr>
          <w:p w14:paraId="48DD69F5" w14:textId="15F16FF1"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7043100"/>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41" w:type="pct"/>
            <w:vAlign w:val="center"/>
          </w:tcPr>
          <w:p w14:paraId="7136A701" w14:textId="048F7B03"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1800234"/>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18" w:type="pct"/>
            <w:vAlign w:val="center"/>
          </w:tcPr>
          <w:p w14:paraId="58B1CABF" w14:textId="2BB319F3"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91424561"/>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41" w:type="pct"/>
            <w:vAlign w:val="center"/>
          </w:tcPr>
          <w:p w14:paraId="37BBE51E" w14:textId="7B6AADD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53919531"/>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17" w:type="pct"/>
            <w:vAlign w:val="center"/>
          </w:tcPr>
          <w:p w14:paraId="3E5180AC" w14:textId="71475C4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64476975"/>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r>
      <w:tr w:rsidR="00D818F9" w:rsidRPr="001F006C" w14:paraId="69C40B03" w14:textId="77777777" w:rsidTr="0049627C">
        <w:tc>
          <w:tcPr>
            <w:tcW w:w="1866" w:type="pct"/>
            <w:vAlign w:val="center"/>
          </w:tcPr>
          <w:p w14:paraId="1B9CA8A5" w14:textId="11914171" w:rsidR="00D818F9" w:rsidRPr="001F006C" w:rsidRDefault="00D818F9" w:rsidP="00D818F9">
            <w:pPr>
              <w:spacing w:afterLines="40" w:after="96" w:line="240" w:lineRule="auto"/>
              <w:jc w:val="right"/>
              <w:rPr>
                <w:sz w:val="24"/>
                <w:szCs w:val="24"/>
              </w:rPr>
            </w:pPr>
            <w:r w:rsidRPr="001F006C">
              <w:rPr>
                <w:sz w:val="24"/>
                <w:szCs w:val="24"/>
              </w:rPr>
              <w:t>If I do need to shower there is nowhere to shower or change at my destination</w:t>
            </w:r>
          </w:p>
        </w:tc>
        <w:tc>
          <w:tcPr>
            <w:tcW w:w="617" w:type="pct"/>
            <w:vAlign w:val="center"/>
          </w:tcPr>
          <w:p w14:paraId="63FE8646" w14:textId="32705B29"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62168093"/>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41" w:type="pct"/>
            <w:vAlign w:val="center"/>
          </w:tcPr>
          <w:p w14:paraId="36721E72" w14:textId="3CE52DA8"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489334"/>
                <w14:checkbox>
                  <w14:checked w14:val="0"/>
                  <w14:checkedState w14:val="2612" w14:font="MS Gothic"/>
                  <w14:uncheckedState w14:val="2610" w14:font="MS Gothic"/>
                </w14:checkbox>
              </w:sdtPr>
              <w:sdtContent>
                <w:r w:rsidR="0036700C">
                  <w:rPr>
                    <w:rFonts w:ascii="MS Gothic" w:eastAsia="MS Gothic" w:hAnsi="MS Gothic" w:hint="eastAsia"/>
                    <w:sz w:val="40"/>
                    <w:szCs w:val="40"/>
                  </w:rPr>
                  <w:t>☐</w:t>
                </w:r>
              </w:sdtContent>
            </w:sdt>
          </w:p>
        </w:tc>
        <w:tc>
          <w:tcPr>
            <w:tcW w:w="618" w:type="pct"/>
            <w:vAlign w:val="center"/>
          </w:tcPr>
          <w:p w14:paraId="5306CE49" w14:textId="5E1F9DFD"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5117525"/>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41" w:type="pct"/>
            <w:vAlign w:val="center"/>
          </w:tcPr>
          <w:p w14:paraId="47249C50" w14:textId="7DFCE15A"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56441899"/>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c>
          <w:tcPr>
            <w:tcW w:w="617" w:type="pct"/>
            <w:vAlign w:val="center"/>
          </w:tcPr>
          <w:p w14:paraId="628D8213" w14:textId="695E2FDB" w:rsidR="00D818F9" w:rsidRPr="00A17534" w:rsidRDefault="00000000"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55875781"/>
                <w14:checkbox>
                  <w14:checked w14:val="0"/>
                  <w14:checkedState w14:val="2612" w14:font="MS Gothic"/>
                  <w14:uncheckedState w14:val="2610" w14:font="MS Gothic"/>
                </w14:checkbox>
              </w:sdt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000000"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000000"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000000"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000000"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000000"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000000"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000000"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000000"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000000"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000000"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000000"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000000"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000000"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000000"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000000"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000000"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000000"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000000"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000000"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000000"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000000"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000000"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000000"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000000"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000000"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000000"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000000"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000000"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000000"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000000"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000000"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000000"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000000"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41C54324" w14:textId="77777777" w:rsidR="001E054B" w:rsidRPr="00A802BB" w:rsidRDefault="001E054B" w:rsidP="00220EB4">
      <w:pPr>
        <w:spacing w:afterLines="40" w:after="96" w:line="240" w:lineRule="auto"/>
        <w:rPr>
          <w:rFonts w:cs="Calmetta"/>
          <w:szCs w:val="24"/>
        </w:rPr>
      </w:pPr>
    </w:p>
    <w:p w14:paraId="21BC5B64" w14:textId="77777777" w:rsidR="001E054B" w:rsidRDefault="001E054B" w:rsidP="00220EB4">
      <w:pPr>
        <w:spacing w:afterLines="40" w:after="96" w:line="240" w:lineRule="auto"/>
      </w:pPr>
    </w:p>
    <w:p w14:paraId="27785EB0" w14:textId="77777777" w:rsidR="00801BD8" w:rsidRDefault="00801BD8" w:rsidP="00801BD8">
      <w:pPr>
        <w:pStyle w:val="Heading5"/>
      </w:pPr>
      <w:r>
        <w:t>Section 5: Can we follow-up with you in the future?</w:t>
      </w:r>
    </w:p>
    <w:p w14:paraId="4FD55C41" w14:textId="77777777" w:rsidR="00801BD8" w:rsidRDefault="00801BD8" w:rsidP="00801BD8">
      <w:r w:rsidRPr="00EF489F">
        <w:t>We’d like to ask you similar questions in the future so we can understand the impact group has had on your cycl</w:t>
      </w:r>
      <w:r>
        <w:t>ing</w:t>
      </w:r>
      <w:r w:rsidRPr="00EF489F">
        <w:t xml:space="preserve"> habits. By completing follow up surveys you help understand the impact TfGM’s funding has, which aids securing future funding to support more groups and activity like group has provided to you.</w:t>
      </w:r>
    </w:p>
    <w:p w14:paraId="47410D0B" w14:textId="77777777" w:rsidR="00801BD8" w:rsidRPr="00172F61" w:rsidRDefault="00801BD8" w:rsidP="00801BD8"/>
    <w:p w14:paraId="259E3A43" w14:textId="77777777" w:rsidR="00801BD8" w:rsidRDefault="00801BD8" w:rsidP="00801BD8">
      <w:pPr>
        <w:spacing w:afterLines="40" w:after="96" w:line="240" w:lineRule="auto"/>
      </w:pPr>
      <w:r>
        <w:t>If you’re happy to provide your email address please write it below:</w:t>
      </w:r>
    </w:p>
    <w:tbl>
      <w:tblPr>
        <w:tblStyle w:val="TableGrid"/>
        <w:tblW w:w="0" w:type="auto"/>
        <w:tblLook w:val="04A0" w:firstRow="1" w:lastRow="0" w:firstColumn="1" w:lastColumn="0" w:noHBand="0" w:noVBand="1"/>
      </w:tblPr>
      <w:tblGrid>
        <w:gridCol w:w="9911"/>
      </w:tblGrid>
      <w:tr w:rsidR="00801BD8" w14:paraId="4DB77BA2" w14:textId="77777777" w:rsidTr="008A5B44">
        <w:tc>
          <w:tcPr>
            <w:tcW w:w="9911" w:type="dxa"/>
          </w:tcPr>
          <w:p w14:paraId="422DD8F5" w14:textId="77777777" w:rsidR="00801BD8" w:rsidRDefault="00801BD8" w:rsidP="008A5B44">
            <w:pPr>
              <w:spacing w:afterLines="40" w:after="96" w:line="240" w:lineRule="auto"/>
            </w:pPr>
          </w:p>
          <w:p w14:paraId="73E906D1" w14:textId="77777777" w:rsidR="00801BD8" w:rsidRDefault="00801BD8" w:rsidP="008A5B44">
            <w:pPr>
              <w:spacing w:afterLines="40" w:after="96" w:line="240" w:lineRule="auto"/>
            </w:pPr>
          </w:p>
        </w:tc>
      </w:tr>
    </w:tbl>
    <w:p w14:paraId="70BA8F93" w14:textId="1DF038F5" w:rsidR="00F64CF3" w:rsidRPr="00F64CF3" w:rsidRDefault="00F64CF3" w:rsidP="00F64CF3">
      <w:pPr>
        <w:spacing w:afterLines="40" w:after="96" w:line="240" w:lineRule="auto"/>
        <w:rPr>
          <w:u w:val="single"/>
        </w:rPr>
      </w:pPr>
    </w:p>
    <w:sectPr w:rsidR="00F64CF3" w:rsidRPr="00F64CF3" w:rsidSect="005E4ADB">
      <w:pgSz w:w="11906" w:h="16838"/>
      <w:pgMar w:top="1134" w:right="851"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Tommy Morrisroe" w:date="2025-07-16T10:28:00Z" w:initials="TM">
    <w:p w14:paraId="7E21A32C" w14:textId="77777777" w:rsidR="00225B1A" w:rsidRDefault="00225B1A" w:rsidP="00225B1A">
      <w:pPr>
        <w:pStyle w:val="CommentText"/>
      </w:pPr>
      <w:r>
        <w:rPr>
          <w:rStyle w:val="CommentReference"/>
        </w:rPr>
        <w:annotationRef/>
      </w:r>
      <w:r>
        <w:t>Show these as numbers not as words</w:t>
      </w:r>
    </w:p>
  </w:comment>
  <w:comment w:id="0" w:author="Tommy Morrisroe" w:date="2025-07-16T14:19:00Z" w:initials="TM">
    <w:p w14:paraId="6B7DCA17" w14:textId="77777777" w:rsidR="00225B1A" w:rsidRDefault="00225B1A" w:rsidP="00225B1A">
      <w:pPr>
        <w:pStyle w:val="CommentText"/>
      </w:pPr>
      <w:r>
        <w:rPr>
          <w:rStyle w:val="CommentReference"/>
        </w:rPr>
        <w:annotationRef/>
      </w:r>
      <w:r>
        <w:t>Do we need this question? Are we actually asking how many time they took part in each activity?</w:t>
      </w:r>
      <w:r>
        <w:br/>
        <w:t>This could be difficult to ask if we ask what type of activity they took part in</w:t>
      </w:r>
    </w:p>
  </w:comment>
  <w:comment w:id="1" w:author="Anne Clarke" w:date="2025-07-16T16:22:00Z" w:initials="AC">
    <w:p w14:paraId="53BEBEFA" w14:textId="77777777" w:rsidR="00225B1A" w:rsidRDefault="00225B1A" w:rsidP="00225B1A">
      <w:pPr>
        <w:pStyle w:val="CommentText"/>
      </w:pPr>
      <w:r>
        <w:rPr>
          <w:rStyle w:val="CommentReference"/>
        </w:rPr>
        <w:annotationRef/>
      </w:r>
      <w:r>
        <w:t>I think originally this may have been designed to understand their level of engagement with the group</w:t>
      </w:r>
    </w:p>
  </w:comment>
  <w:comment w:id="2" w:author="Tommy Morrisroe" w:date="2025-07-17T09:33:00Z" w:initials="TM">
    <w:p w14:paraId="57B168F1" w14:textId="77777777" w:rsidR="00225B1A" w:rsidRDefault="00225B1A" w:rsidP="00225B1A">
      <w:pPr>
        <w:pStyle w:val="CommentText"/>
      </w:pPr>
      <w:r>
        <w:rPr>
          <w:rStyle w:val="CommentReference"/>
        </w:rPr>
        <w:annotationRef/>
      </w:r>
      <w:r>
        <w:t>With question 3 is it worth asking how many activities they were involved with? Just thinking if they answer ‘3’ for example we can’t differentiate if that’s 3 led rides, or 2 led rides and a cycle loan etc etc</w:t>
      </w:r>
    </w:p>
  </w:comment>
  <w:comment w:id="3" w:author="Tommy Morrisroe" w:date="2025-07-17T14:48:00Z" w:initials="TM">
    <w:p w14:paraId="4C13C383" w14:textId="77777777" w:rsidR="00225B1A" w:rsidRDefault="00225B1A" w:rsidP="00225B1A">
      <w:pPr>
        <w:pStyle w:val="CommentText"/>
      </w:pPr>
      <w:r>
        <w:rPr>
          <w:rStyle w:val="CommentReference"/>
        </w:rPr>
        <w:annotationRef/>
      </w:r>
      <w:r>
        <w:t>How did Sistra report on this? Did they align this to individuals?</w:t>
      </w:r>
    </w:p>
  </w:comment>
  <w:comment w:id="5" w:author="Tommy Morrisroe" w:date="2025-07-10T09:10:00Z" w:initials="TM">
    <w:p w14:paraId="58332087" w14:textId="77777777" w:rsidR="00175AA1" w:rsidRDefault="00175AA1" w:rsidP="00175AA1">
      <w:pPr>
        <w:pStyle w:val="CommentText"/>
      </w:pPr>
      <w:r>
        <w:rPr>
          <w:rStyle w:val="CommentReference"/>
        </w:rPr>
        <w:annotationRef/>
      </w:r>
      <w:r>
        <w:t>Is there a better way to capture the shift in behaviour change? Feels like a simple question to measure the key output?</w:t>
      </w:r>
    </w:p>
  </w:comment>
  <w:comment w:id="6" w:author="Anne Clarke" w:date="2025-07-10T16:08:00Z" w:initials="AC">
    <w:p w14:paraId="3C73B5B5" w14:textId="77777777" w:rsidR="00175AA1" w:rsidRDefault="00175AA1" w:rsidP="00175AA1">
      <w:pPr>
        <w:pStyle w:val="CommentText"/>
      </w:pPr>
      <w:r>
        <w:rPr>
          <w:rStyle w:val="CommentReference"/>
        </w:rPr>
        <w:annotationRef/>
      </w:r>
      <w:r>
        <w:t>You could also have a follow-up question on to what extent any increase is due to them joining the group. Something like:</w:t>
      </w:r>
      <w:r>
        <w:br/>
        <w:t>To what extent is this due to you joining the group? Not at all / A little / A moderate amount / A lot / A great deal</w:t>
      </w:r>
      <w:r>
        <w:br/>
        <w:t>or</w:t>
      </w:r>
      <w:r>
        <w:br/>
        <w:t>Is this because of joining the group?</w:t>
      </w:r>
    </w:p>
    <w:p w14:paraId="3E0EB25A" w14:textId="77777777" w:rsidR="00175AA1" w:rsidRDefault="00175AA1" w:rsidP="00175AA1">
      <w:pPr>
        <w:pStyle w:val="CommentText"/>
      </w:pPr>
      <w:r>
        <w:t>Yes, partially</w:t>
      </w:r>
    </w:p>
    <w:p w14:paraId="54DCF91E" w14:textId="77777777" w:rsidR="00175AA1" w:rsidRDefault="00175AA1" w:rsidP="00175AA1">
      <w:pPr>
        <w:pStyle w:val="CommentText"/>
      </w:pPr>
      <w:r>
        <w:t>Yes, largely</w:t>
      </w:r>
    </w:p>
    <w:p w14:paraId="3C4DC63F" w14:textId="77777777" w:rsidR="00175AA1" w:rsidRDefault="00175AA1" w:rsidP="00175AA1">
      <w:pPr>
        <w:pStyle w:val="CommentText"/>
      </w:pPr>
      <w:r>
        <w:t>Yes, fully</w:t>
      </w:r>
    </w:p>
    <w:p w14:paraId="0EBB2A45" w14:textId="77777777" w:rsidR="00175AA1" w:rsidRDefault="00175AA1" w:rsidP="00175AA1">
      <w:pPr>
        <w:pStyle w:val="CommentText"/>
      </w:pPr>
      <w:r>
        <w:t>No</w:t>
      </w:r>
      <w:r>
        <w:br/>
        <w:t>(Might need to adjust these options if we do use this)</w:t>
      </w:r>
    </w:p>
  </w:comment>
  <w:comment w:id="7" w:author="Anne Clarke" w:date="2025-07-10T16:08:00Z" w:initials="AC">
    <w:p w14:paraId="3D514234" w14:textId="77777777" w:rsidR="00175AA1" w:rsidRDefault="00175AA1" w:rsidP="00175AA1">
      <w:pPr>
        <w:pStyle w:val="CommentText"/>
      </w:pPr>
      <w:r>
        <w:rPr>
          <w:rStyle w:val="CommentReference"/>
        </w:rPr>
        <w:annotationRef/>
      </w:r>
      <w:r>
        <w:t>Likewise for walking and wheeling below</w:t>
      </w:r>
    </w:p>
  </w:comment>
  <w:comment w:id="8" w:author="Tommy Morrisroe" w:date="2025-07-16T09:39:00Z" w:initials="TM">
    <w:p w14:paraId="71659403" w14:textId="77777777" w:rsidR="00175AA1" w:rsidRDefault="00175AA1" w:rsidP="00175AA1">
      <w:pPr>
        <w:pStyle w:val="CommentText"/>
      </w:pPr>
      <w:r>
        <w:rPr>
          <w:rStyle w:val="CommentReference"/>
        </w:rPr>
        <w:annotationRef/>
      </w:r>
      <w:r>
        <w:t>I’ve added a follow up question as recommended</w:t>
      </w:r>
    </w:p>
  </w:comment>
  <w:comment w:id="9" w:author="Anne Clarke" w:date="2025-07-16T16:26:00Z" w:initials="AC">
    <w:p w14:paraId="60EC3019" w14:textId="77777777" w:rsidR="00175AA1" w:rsidRDefault="00175AA1" w:rsidP="00175AA1">
      <w:pPr>
        <w:pStyle w:val="CommentText"/>
      </w:pPr>
      <w:r>
        <w:rPr>
          <w:rStyle w:val="CommentReference"/>
        </w:rPr>
        <w:annotationRef/>
      </w:r>
      <w:r>
        <w:t>We could consider here where it will be easier if we said to pick from 1-5 where 1 is not at all and 5 is completely because of joining the group - I’m not sure whether a number scale might be more accessible if English isn’t your first language… something to consider further</w:t>
      </w:r>
    </w:p>
  </w:comment>
  <w:comment w:id="10" w:author="Tommy Morrisroe" w:date="2025-07-17T09:35:00Z" w:initials="TM">
    <w:p w14:paraId="5FFE1668" w14:textId="77777777" w:rsidR="00175AA1" w:rsidRDefault="00175AA1" w:rsidP="00175AA1">
      <w:pPr>
        <w:pStyle w:val="CommentText"/>
      </w:pPr>
      <w:r>
        <w:rPr>
          <w:rStyle w:val="CommentReference"/>
        </w:rPr>
        <w:annotationRef/>
      </w:r>
      <w:r>
        <w:t>Great shout!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21A32C" w15:done="1"/>
  <w15:commentEx w15:paraId="6B7DCA17" w15:done="1"/>
  <w15:commentEx w15:paraId="53BEBEFA" w15:paraIdParent="6B7DCA17" w15:done="1"/>
  <w15:commentEx w15:paraId="57B168F1" w15:paraIdParent="6B7DCA17" w15:done="1"/>
  <w15:commentEx w15:paraId="4C13C383" w15:paraIdParent="6B7DCA17" w15:done="1"/>
  <w15:commentEx w15:paraId="58332087" w15:done="1"/>
  <w15:commentEx w15:paraId="0EBB2A45" w15:paraIdParent="58332087" w15:done="1"/>
  <w15:commentEx w15:paraId="3D514234" w15:paraIdParent="58332087" w15:done="1"/>
  <w15:commentEx w15:paraId="71659403" w15:paraIdParent="58332087" w15:done="1"/>
  <w15:commentEx w15:paraId="60EC3019" w15:done="1"/>
  <w15:commentEx w15:paraId="5FFE1668" w15:paraIdParent="60EC30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C156D3" w16cex:dateUtc="2025-07-16T09:28:00Z"/>
  <w16cex:commentExtensible w16cex:durableId="07203082" w16cex:dateUtc="2025-07-16T13:19:00Z"/>
  <w16cex:commentExtensible w16cex:durableId="302DB615" w16cex:dateUtc="2025-07-16T15:22:00Z"/>
  <w16cex:commentExtensible w16cex:durableId="57ACDFCD" w16cex:dateUtc="2025-07-17T08:33:00Z"/>
  <w16cex:commentExtensible w16cex:durableId="4015AE66" w16cex:dateUtc="2025-07-17T13:48:00Z"/>
  <w16cex:commentExtensible w16cex:durableId="6163C033" w16cex:dateUtc="2025-07-10T08:10:00Z"/>
  <w16cex:commentExtensible w16cex:durableId="6E38D3B2" w16cex:dateUtc="2025-07-10T15:08:00Z">
    <w16cex:extLst>
      <w16:ext w16:uri="{CE6994B0-6A32-4C9F-8C6B-6E91EDA988CE}">
        <cr:reactions xmlns:cr="http://schemas.microsoft.com/office/comments/2020/reactions">
          <cr:reaction reactionType="1">
            <cr:reactionInfo dateUtc="2025-07-16T08:38:27Z">
              <cr:user userId="S::tommy.morrisroe@tfgm.com::73652c4d-55b7-4578-b19d-28afe0cf0459" userProvider="AD" userName="Tommy Morrisroe"/>
            </cr:reactionInfo>
          </cr:reaction>
        </cr:reactions>
      </w16:ext>
    </w16cex:extLst>
  </w16cex:commentExtensible>
  <w16cex:commentExtensible w16cex:durableId="1FC58BBD" w16cex:dateUtc="2025-07-10T15:08:00Z"/>
  <w16cex:commentExtensible w16cex:durableId="7EE28F6D" w16cex:dateUtc="2025-07-16T08:39:00Z"/>
  <w16cex:commentExtensible w16cex:durableId="2082CECE" w16cex:dateUtc="2025-07-16T15:26:00Z">
    <w16cex:extLst>
      <w16:ext w16:uri="{CE6994B0-6A32-4C9F-8C6B-6E91EDA988CE}">
        <cr:reactions xmlns:cr="http://schemas.microsoft.com/office/comments/2020/reactions">
          <cr:reaction reactionType="1">
            <cr:reactionInfo dateUtc="2025-07-17T08:35:32Z">
              <cr:user userId="S::tommy.morrisroe@tfgm.com::73652c4d-55b7-4578-b19d-28afe0cf0459" userProvider="AD" userName="Tommy Morrisroe"/>
            </cr:reactionInfo>
          </cr:reaction>
        </cr:reactions>
      </w16:ext>
    </w16cex:extLst>
  </w16cex:commentExtensible>
  <w16cex:commentExtensible w16cex:durableId="37E895AF" w16cex:dateUtc="2025-07-17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21A32C" w16cid:durableId="31C156D3"/>
  <w16cid:commentId w16cid:paraId="6B7DCA17" w16cid:durableId="07203082"/>
  <w16cid:commentId w16cid:paraId="53BEBEFA" w16cid:durableId="302DB615"/>
  <w16cid:commentId w16cid:paraId="57B168F1" w16cid:durableId="57ACDFCD"/>
  <w16cid:commentId w16cid:paraId="4C13C383" w16cid:durableId="4015AE66"/>
  <w16cid:commentId w16cid:paraId="58332087" w16cid:durableId="6163C033"/>
  <w16cid:commentId w16cid:paraId="0EBB2A45" w16cid:durableId="6E38D3B2"/>
  <w16cid:commentId w16cid:paraId="3D514234" w16cid:durableId="1FC58BBD"/>
  <w16cid:commentId w16cid:paraId="71659403" w16cid:durableId="7EE28F6D"/>
  <w16cid:commentId w16cid:paraId="60EC3019" w16cid:durableId="2082CECE"/>
  <w16cid:commentId w16cid:paraId="5FFE1668" w16cid:durableId="37E895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0B05C" w14:textId="77777777" w:rsidR="008857AC" w:rsidRDefault="008857AC" w:rsidP="00CD7E2F">
      <w:r>
        <w:separator/>
      </w:r>
    </w:p>
  </w:endnote>
  <w:endnote w:type="continuationSeparator" w:id="0">
    <w:p w14:paraId="78410A1B" w14:textId="77777777" w:rsidR="008857AC" w:rsidRDefault="008857AC"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EE7E8B10-3FC5-4BEC-B898-9048D15D55B4}"/>
    <w:embedBold r:id="rId2" w:fontKey="{3125CAB7-81FB-4EEA-BD3C-4255B6736709}"/>
    <w:embedItalic r:id="rId3" w:fontKey="{E3884CEA-CA7F-4494-B1DF-78B443279E1C}"/>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AA0155F2-9C56-4852-B9B9-EA37446C5089}"/>
  </w:font>
  <w:font w:name="MS Gothic">
    <w:altName w:val="ＭＳ ゴシック"/>
    <w:panose1 w:val="020B0609070205080204"/>
    <w:charset w:val="80"/>
    <w:family w:val="modern"/>
    <w:pitch w:val="fixed"/>
    <w:sig w:usb0="E00002FF" w:usb1="6AC7FDFB" w:usb2="08000012" w:usb3="00000000" w:csb0="0002009F" w:csb1="00000000"/>
    <w:embedRegular r:id="rId5" w:subsetted="1" w:fontKey="{43338021-6C5F-4524-8942-E414608948AC}"/>
  </w:font>
  <w:font w:name="Arial (Body CS)">
    <w:altName w:val="Arial"/>
    <w:charset w:val="00"/>
    <w:family w:val="roman"/>
    <w:pitch w:val="default"/>
  </w:font>
  <w:font w:name="___WRD_EMBED_SUB_177">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40952BD-3D28-410C-8D8D-DDF597E5B7A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F376C2FD-14BE-49FF-A942-303E52F70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F0220"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E7E4F"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8262E" w14:textId="77777777" w:rsidR="008857AC" w:rsidRDefault="008857AC" w:rsidP="00CD7E2F">
      <w:r>
        <w:separator/>
      </w:r>
    </w:p>
  </w:footnote>
  <w:footnote w:type="continuationSeparator" w:id="0">
    <w:p w14:paraId="5FA5C47E" w14:textId="77777777" w:rsidR="008857AC" w:rsidRDefault="008857AC"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F569FE4"/>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my Morrisroe">
    <w15:presenceInfo w15:providerId="AD" w15:userId="S::tommy.morrisroe@tfgm.com::73652c4d-55b7-4578-b19d-28afe0cf0459"/>
  </w15:person>
  <w15:person w15:author="Anne Clarke">
    <w15:presenceInfo w15:providerId="AD" w15:userId="S::Anne.Clarke@tfgm.com::24973ef7-4539-4e3a-868c-35fdc6bce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5AA1"/>
    <w:rsid w:val="00176697"/>
    <w:rsid w:val="00181927"/>
    <w:rsid w:val="00182BE7"/>
    <w:rsid w:val="001851BC"/>
    <w:rsid w:val="00185E5F"/>
    <w:rsid w:val="00186AAB"/>
    <w:rsid w:val="00186E7E"/>
    <w:rsid w:val="00190295"/>
    <w:rsid w:val="00191D34"/>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5B1A"/>
    <w:rsid w:val="002260CB"/>
    <w:rsid w:val="00226152"/>
    <w:rsid w:val="0022651F"/>
    <w:rsid w:val="00226E2C"/>
    <w:rsid w:val="00226E68"/>
    <w:rsid w:val="00231E22"/>
    <w:rsid w:val="00232936"/>
    <w:rsid w:val="0023364D"/>
    <w:rsid w:val="00233EA5"/>
    <w:rsid w:val="002340DF"/>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59C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2E22"/>
    <w:rsid w:val="00317E6F"/>
    <w:rsid w:val="00321FA7"/>
    <w:rsid w:val="00322244"/>
    <w:rsid w:val="00322249"/>
    <w:rsid w:val="00322AF2"/>
    <w:rsid w:val="00323BD8"/>
    <w:rsid w:val="0032514C"/>
    <w:rsid w:val="00330FE2"/>
    <w:rsid w:val="003320B3"/>
    <w:rsid w:val="00333596"/>
    <w:rsid w:val="00335157"/>
    <w:rsid w:val="00335C5B"/>
    <w:rsid w:val="0034019E"/>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6700C"/>
    <w:rsid w:val="003719D0"/>
    <w:rsid w:val="00371FD8"/>
    <w:rsid w:val="003756A1"/>
    <w:rsid w:val="003811DC"/>
    <w:rsid w:val="003825E9"/>
    <w:rsid w:val="0038293F"/>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274A"/>
    <w:rsid w:val="004450FF"/>
    <w:rsid w:val="00450730"/>
    <w:rsid w:val="00455065"/>
    <w:rsid w:val="004552A6"/>
    <w:rsid w:val="00461465"/>
    <w:rsid w:val="004616C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6DFA"/>
    <w:rsid w:val="00557020"/>
    <w:rsid w:val="00557CBF"/>
    <w:rsid w:val="00557D14"/>
    <w:rsid w:val="005601D2"/>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D7641"/>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5BD7"/>
    <w:rsid w:val="006B6ADB"/>
    <w:rsid w:val="006C2708"/>
    <w:rsid w:val="006C2DBD"/>
    <w:rsid w:val="006C349A"/>
    <w:rsid w:val="006C3663"/>
    <w:rsid w:val="006C6E55"/>
    <w:rsid w:val="006C6E58"/>
    <w:rsid w:val="006D0ABB"/>
    <w:rsid w:val="006D1ABB"/>
    <w:rsid w:val="006D515E"/>
    <w:rsid w:val="006D5303"/>
    <w:rsid w:val="006E1890"/>
    <w:rsid w:val="006E35DC"/>
    <w:rsid w:val="006E65E8"/>
    <w:rsid w:val="006E6C50"/>
    <w:rsid w:val="006F3B07"/>
    <w:rsid w:val="006F6CA4"/>
    <w:rsid w:val="0070104B"/>
    <w:rsid w:val="00704EBA"/>
    <w:rsid w:val="00714A16"/>
    <w:rsid w:val="00723CF0"/>
    <w:rsid w:val="00724183"/>
    <w:rsid w:val="007249B5"/>
    <w:rsid w:val="00726967"/>
    <w:rsid w:val="00730092"/>
    <w:rsid w:val="00730316"/>
    <w:rsid w:val="00733773"/>
    <w:rsid w:val="007342C7"/>
    <w:rsid w:val="00734F8B"/>
    <w:rsid w:val="00735240"/>
    <w:rsid w:val="00736E15"/>
    <w:rsid w:val="00744DB6"/>
    <w:rsid w:val="00746FF0"/>
    <w:rsid w:val="00751977"/>
    <w:rsid w:val="00752EF3"/>
    <w:rsid w:val="0075371C"/>
    <w:rsid w:val="00753B13"/>
    <w:rsid w:val="00754FFE"/>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BD8"/>
    <w:rsid w:val="00801F43"/>
    <w:rsid w:val="00802F65"/>
    <w:rsid w:val="00804E13"/>
    <w:rsid w:val="00805859"/>
    <w:rsid w:val="00805F5B"/>
    <w:rsid w:val="008075A9"/>
    <w:rsid w:val="008079E5"/>
    <w:rsid w:val="008108D1"/>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857AC"/>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4C58"/>
    <w:rsid w:val="00A9524B"/>
    <w:rsid w:val="00A96411"/>
    <w:rsid w:val="00AA3CE6"/>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0EF8"/>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3D51"/>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56D2"/>
    <w:rsid w:val="00C26BF5"/>
    <w:rsid w:val="00C272C5"/>
    <w:rsid w:val="00C273E9"/>
    <w:rsid w:val="00C33B4E"/>
    <w:rsid w:val="00C33D31"/>
    <w:rsid w:val="00C345AC"/>
    <w:rsid w:val="00C3491A"/>
    <w:rsid w:val="00C35144"/>
    <w:rsid w:val="00C35303"/>
    <w:rsid w:val="00C35F65"/>
    <w:rsid w:val="00C36D71"/>
    <w:rsid w:val="00C375DD"/>
    <w:rsid w:val="00C40A4B"/>
    <w:rsid w:val="00C40BE2"/>
    <w:rsid w:val="00C42A45"/>
    <w:rsid w:val="00C42A6C"/>
    <w:rsid w:val="00C44892"/>
    <w:rsid w:val="00C4588F"/>
    <w:rsid w:val="00C52647"/>
    <w:rsid w:val="00C53CC2"/>
    <w:rsid w:val="00C542D8"/>
    <w:rsid w:val="00C5704D"/>
    <w:rsid w:val="00C60558"/>
    <w:rsid w:val="00C62DE9"/>
    <w:rsid w:val="00C67706"/>
    <w:rsid w:val="00C75991"/>
    <w:rsid w:val="00C8481D"/>
    <w:rsid w:val="00C8534D"/>
    <w:rsid w:val="00C86807"/>
    <w:rsid w:val="00C8704A"/>
    <w:rsid w:val="00C91158"/>
    <w:rsid w:val="00C92EC4"/>
    <w:rsid w:val="00C946B2"/>
    <w:rsid w:val="00C95A5D"/>
    <w:rsid w:val="00C963C1"/>
    <w:rsid w:val="00C97B14"/>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3E57"/>
    <w:rsid w:val="00DC67D3"/>
    <w:rsid w:val="00DD0A08"/>
    <w:rsid w:val="00DD3309"/>
    <w:rsid w:val="00DD6072"/>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5104"/>
    <w:rsid w:val="00E1515C"/>
    <w:rsid w:val="00E1636A"/>
    <w:rsid w:val="00E1713D"/>
    <w:rsid w:val="00E2016B"/>
    <w:rsid w:val="00E22985"/>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22E"/>
    <w:rsid w:val="00E647CD"/>
    <w:rsid w:val="00E64C04"/>
    <w:rsid w:val="00E75E8E"/>
    <w:rsid w:val="00E823C3"/>
    <w:rsid w:val="00E83778"/>
    <w:rsid w:val="00E84A77"/>
    <w:rsid w:val="00E84DFA"/>
    <w:rsid w:val="00E84E3E"/>
    <w:rsid w:val="00E855CF"/>
    <w:rsid w:val="00E86CA5"/>
    <w:rsid w:val="00E91F0F"/>
    <w:rsid w:val="00E943DB"/>
    <w:rsid w:val="00E94432"/>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6276"/>
    <w:rsid w:val="00F47463"/>
    <w:rsid w:val="00F521FF"/>
    <w:rsid w:val="00F5298F"/>
    <w:rsid w:val="00F5539A"/>
    <w:rsid w:val="00F567F7"/>
    <w:rsid w:val="00F56AA1"/>
    <w:rsid w:val="00F5717C"/>
    <w:rsid w:val="00F579E6"/>
    <w:rsid w:val="00F62550"/>
    <w:rsid w:val="00F62D9C"/>
    <w:rsid w:val="00F64CF3"/>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4912"/>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AD0"/>
    <w:rsid w:val="00FD0B6E"/>
    <w:rsid w:val="00FD4FE5"/>
    <w:rsid w:val="00FD6667"/>
    <w:rsid w:val="00FD7D97"/>
    <w:rsid w:val="00FE1906"/>
    <w:rsid w:val="00FE38AF"/>
    <w:rsid w:val="00FE57E6"/>
    <w:rsid w:val="00FE7791"/>
    <w:rsid w:val="00FF089E"/>
    <w:rsid w:val="00FF381B"/>
    <w:rsid w:val="00FF5D1B"/>
    <w:rsid w:val="04E1F129"/>
    <w:rsid w:val="0989A697"/>
    <w:rsid w:val="1FB3A67D"/>
    <w:rsid w:val="22F5E2A1"/>
    <w:rsid w:val="2C653E5C"/>
    <w:rsid w:val="2F349F7A"/>
    <w:rsid w:val="389B9FC0"/>
    <w:rsid w:val="3A883074"/>
    <w:rsid w:val="448DC10B"/>
    <w:rsid w:val="45A6823F"/>
    <w:rsid w:val="48FC75AA"/>
    <w:rsid w:val="4B652973"/>
    <w:rsid w:val="4C1CFF07"/>
    <w:rsid w:val="67A9F664"/>
    <w:rsid w:val="6C0394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customXml/itemProps3.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4.xml><?xml version="1.0" encoding="utf-8"?>
<ds:datastoreItem xmlns:ds="http://schemas.openxmlformats.org/officeDocument/2006/customXml" ds:itemID="{1D02B985-BD91-45CE-86CC-84185557C621}">
  <ds:schemaRefs>
    <ds:schemaRef ds:uri="http://schemas.microsoft.com/sharepoint/v3/contenttype/forms"/>
  </ds:schemaRefs>
</ds:datastoreItem>
</file>

<file path=docMetadata/LabelInfo.xml><?xml version="1.0" encoding="utf-8"?>
<clbl:labelList xmlns:clbl="http://schemas.microsoft.com/office/2020/mipLabelMetadata">
  <clbl:label id="{3b120540-dd5f-47a8-b26a-def83679e8a0}" enabled="0" method="" siteId="{3b120540-dd5f-47a8-b26a-def83679e8a0}" removed="1"/>
</clbl:labelList>
</file>

<file path=docProps/app.xml><?xml version="1.0" encoding="utf-8"?>
<Properties xmlns="http://schemas.openxmlformats.org/officeDocument/2006/extended-properties" xmlns:vt="http://schemas.openxmlformats.org/officeDocument/2006/docPropsVTypes">
  <Template>TfGM A4 Header with tagline</Template>
  <TotalTime>5</TotalTime>
  <Pages>12</Pages>
  <Words>2103</Words>
  <Characters>8542</Characters>
  <Application>Microsoft Office Word</Application>
  <DocSecurity>0</DocSecurity>
  <Lines>569</Lines>
  <Paragraphs>425</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10220</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Tommy Morrisroe</cp:lastModifiedBy>
  <cp:revision>11</cp:revision>
  <cp:lastPrinted>2023-05-23T20:52:00Z</cp:lastPrinted>
  <dcterms:created xsi:type="dcterms:W3CDTF">2025-08-14T13:43:00Z</dcterms:created>
  <dcterms:modified xsi:type="dcterms:W3CDTF">2026-06-08T13:26:00Z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y fmtid="{D5CDD505-2E9C-101B-9397-08002B2CF9AE}" pid="14" name="docLang">
    <vt:lpwstr>en</vt:lpwstr>
  </property>
</Properties>
</file>